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BBB2B" w14:textId="77777777" w:rsidR="00A356D5" w:rsidRPr="00920158" w:rsidRDefault="00A356D5">
      <w:pPr>
        <w:spacing w:after="0" w:line="200" w:lineRule="exact"/>
        <w:rPr>
          <w:rFonts w:ascii="Arial" w:hAnsi="Arial" w:cs="Arial"/>
          <w:sz w:val="20"/>
          <w:szCs w:val="20"/>
        </w:rPr>
      </w:pPr>
    </w:p>
    <w:p w14:paraId="24384121" w14:textId="77777777" w:rsidR="00A356D5" w:rsidRPr="00920158" w:rsidRDefault="00A356D5">
      <w:pPr>
        <w:spacing w:after="0" w:line="200" w:lineRule="exact"/>
        <w:rPr>
          <w:rFonts w:ascii="Arial" w:hAnsi="Arial" w:cs="Arial"/>
          <w:sz w:val="20"/>
          <w:szCs w:val="20"/>
        </w:rPr>
      </w:pPr>
    </w:p>
    <w:p w14:paraId="1D276708" w14:textId="77777777" w:rsidR="00A356D5" w:rsidRPr="00920158" w:rsidRDefault="00A356D5">
      <w:pPr>
        <w:spacing w:after="0" w:line="200" w:lineRule="exact"/>
        <w:rPr>
          <w:rFonts w:ascii="Arial" w:hAnsi="Arial" w:cs="Arial"/>
          <w:sz w:val="20"/>
          <w:szCs w:val="20"/>
        </w:rPr>
      </w:pPr>
    </w:p>
    <w:p w14:paraId="0BA861CB" w14:textId="77777777" w:rsidR="00A356D5" w:rsidRPr="00920158" w:rsidRDefault="00A356D5">
      <w:pPr>
        <w:spacing w:after="0" w:line="200" w:lineRule="exact"/>
        <w:rPr>
          <w:rFonts w:ascii="Arial" w:hAnsi="Arial" w:cs="Arial"/>
          <w:sz w:val="20"/>
          <w:szCs w:val="20"/>
        </w:rPr>
      </w:pPr>
    </w:p>
    <w:p w14:paraId="55BC71F3" w14:textId="77777777" w:rsidR="00A356D5" w:rsidRPr="00920158" w:rsidRDefault="00A356D5">
      <w:pPr>
        <w:spacing w:after="0" w:line="200" w:lineRule="exact"/>
        <w:rPr>
          <w:rFonts w:ascii="Arial" w:hAnsi="Arial" w:cs="Arial"/>
          <w:sz w:val="20"/>
          <w:szCs w:val="20"/>
        </w:rPr>
      </w:pPr>
    </w:p>
    <w:p w14:paraId="396C62E0" w14:textId="77777777" w:rsidR="00A356D5" w:rsidRDefault="00A356D5">
      <w:pPr>
        <w:spacing w:after="0" w:line="200" w:lineRule="exact"/>
        <w:rPr>
          <w:rFonts w:ascii="Arial" w:hAnsi="Arial" w:cs="Arial"/>
          <w:sz w:val="20"/>
          <w:szCs w:val="20"/>
        </w:rPr>
      </w:pPr>
    </w:p>
    <w:p w14:paraId="0E19FEEC" w14:textId="77777777" w:rsidR="00BF4CB0" w:rsidRDefault="00BF4CB0">
      <w:pPr>
        <w:spacing w:after="0" w:line="200" w:lineRule="exact"/>
        <w:rPr>
          <w:rFonts w:ascii="Arial" w:hAnsi="Arial" w:cs="Arial"/>
          <w:sz w:val="20"/>
          <w:szCs w:val="20"/>
        </w:rPr>
      </w:pPr>
    </w:p>
    <w:p w14:paraId="16556B85" w14:textId="77777777" w:rsidR="00BF4CB0" w:rsidRDefault="00BF4CB0">
      <w:pPr>
        <w:spacing w:after="0" w:line="200" w:lineRule="exact"/>
        <w:rPr>
          <w:rFonts w:ascii="Arial" w:hAnsi="Arial" w:cs="Arial"/>
          <w:sz w:val="20"/>
          <w:szCs w:val="20"/>
        </w:rPr>
      </w:pPr>
    </w:p>
    <w:p w14:paraId="660A813D" w14:textId="77777777" w:rsidR="00BF4CB0" w:rsidRDefault="00BF4CB0">
      <w:pPr>
        <w:spacing w:after="0" w:line="200" w:lineRule="exact"/>
        <w:rPr>
          <w:rFonts w:ascii="Arial" w:hAnsi="Arial" w:cs="Arial"/>
          <w:sz w:val="20"/>
          <w:szCs w:val="20"/>
        </w:rPr>
      </w:pPr>
    </w:p>
    <w:p w14:paraId="3C0CFCA4" w14:textId="77777777" w:rsidR="00BF4CB0" w:rsidRDefault="00BF4CB0">
      <w:pPr>
        <w:spacing w:after="0" w:line="200" w:lineRule="exact"/>
        <w:rPr>
          <w:rFonts w:ascii="Arial" w:hAnsi="Arial" w:cs="Arial"/>
          <w:sz w:val="20"/>
          <w:szCs w:val="20"/>
        </w:rPr>
      </w:pPr>
    </w:p>
    <w:p w14:paraId="5945069A" w14:textId="77777777" w:rsidR="00BF4CB0" w:rsidRDefault="00BF4CB0">
      <w:pPr>
        <w:spacing w:after="0" w:line="200" w:lineRule="exact"/>
        <w:rPr>
          <w:rFonts w:ascii="Arial" w:hAnsi="Arial" w:cs="Arial"/>
          <w:sz w:val="20"/>
          <w:szCs w:val="20"/>
        </w:rPr>
      </w:pPr>
    </w:p>
    <w:p w14:paraId="481B38C8" w14:textId="77777777" w:rsidR="00BF4CB0" w:rsidRDefault="00BF4CB0">
      <w:pPr>
        <w:spacing w:after="0" w:line="200" w:lineRule="exact"/>
        <w:rPr>
          <w:rFonts w:ascii="Arial" w:hAnsi="Arial" w:cs="Arial"/>
          <w:sz w:val="20"/>
          <w:szCs w:val="20"/>
        </w:rPr>
      </w:pPr>
    </w:p>
    <w:p w14:paraId="575E2DA4" w14:textId="77777777" w:rsidR="00BF4CB0" w:rsidRDefault="00BF4CB0">
      <w:pPr>
        <w:spacing w:after="0" w:line="200" w:lineRule="exact"/>
        <w:rPr>
          <w:rFonts w:ascii="Arial" w:hAnsi="Arial" w:cs="Arial"/>
          <w:sz w:val="20"/>
          <w:szCs w:val="20"/>
        </w:rPr>
      </w:pPr>
    </w:p>
    <w:p w14:paraId="5309D660" w14:textId="77777777" w:rsidR="00BF4CB0" w:rsidRPr="00920158" w:rsidRDefault="00BF4CB0">
      <w:pPr>
        <w:spacing w:after="0" w:line="200" w:lineRule="exact"/>
        <w:rPr>
          <w:rFonts w:ascii="Arial" w:hAnsi="Arial" w:cs="Arial"/>
          <w:sz w:val="20"/>
          <w:szCs w:val="20"/>
        </w:rPr>
      </w:pPr>
    </w:p>
    <w:p w14:paraId="3B720CFF" w14:textId="77777777" w:rsidR="00A356D5" w:rsidRPr="00920158" w:rsidRDefault="00A356D5">
      <w:pPr>
        <w:spacing w:after="0" w:line="200" w:lineRule="exact"/>
        <w:rPr>
          <w:rFonts w:ascii="Arial" w:hAnsi="Arial" w:cs="Arial"/>
          <w:sz w:val="20"/>
          <w:szCs w:val="20"/>
        </w:rPr>
      </w:pPr>
    </w:p>
    <w:p w14:paraId="21697099" w14:textId="77777777" w:rsidR="00A356D5" w:rsidRPr="00920158" w:rsidRDefault="00A356D5">
      <w:pPr>
        <w:spacing w:after="0" w:line="200" w:lineRule="exact"/>
        <w:rPr>
          <w:rFonts w:ascii="Arial" w:hAnsi="Arial" w:cs="Arial"/>
          <w:sz w:val="20"/>
          <w:szCs w:val="20"/>
        </w:rPr>
      </w:pPr>
    </w:p>
    <w:p w14:paraId="65116EE1" w14:textId="77777777" w:rsidR="00A356D5" w:rsidRPr="00920158" w:rsidRDefault="00A356D5">
      <w:pPr>
        <w:spacing w:after="0" w:line="200" w:lineRule="exact"/>
        <w:rPr>
          <w:rFonts w:ascii="Arial" w:hAnsi="Arial" w:cs="Arial"/>
          <w:sz w:val="20"/>
          <w:szCs w:val="20"/>
        </w:rPr>
      </w:pPr>
    </w:p>
    <w:p w14:paraId="68D78AA6" w14:textId="77777777" w:rsidR="00A356D5" w:rsidRPr="00920158" w:rsidRDefault="00A356D5">
      <w:pPr>
        <w:spacing w:after="0" w:line="200" w:lineRule="exact"/>
        <w:rPr>
          <w:rFonts w:ascii="Arial" w:hAnsi="Arial" w:cs="Arial"/>
          <w:sz w:val="20"/>
          <w:szCs w:val="20"/>
        </w:rPr>
      </w:pPr>
    </w:p>
    <w:p w14:paraId="2FEEE523" w14:textId="77777777" w:rsidR="00A356D5" w:rsidRPr="00920158" w:rsidRDefault="00A356D5">
      <w:pPr>
        <w:spacing w:after="0" w:line="200" w:lineRule="exact"/>
        <w:rPr>
          <w:rFonts w:ascii="Arial" w:hAnsi="Arial" w:cs="Arial"/>
          <w:sz w:val="20"/>
          <w:szCs w:val="20"/>
        </w:rPr>
      </w:pPr>
    </w:p>
    <w:p w14:paraId="7AD93997" w14:textId="77777777" w:rsidR="00A356D5" w:rsidRPr="00920158" w:rsidRDefault="00A356D5">
      <w:pPr>
        <w:spacing w:after="0" w:line="200" w:lineRule="exact"/>
        <w:rPr>
          <w:rFonts w:ascii="Arial" w:hAnsi="Arial" w:cs="Arial"/>
          <w:sz w:val="20"/>
          <w:szCs w:val="20"/>
        </w:rPr>
      </w:pPr>
    </w:p>
    <w:p w14:paraId="7A8359CD" w14:textId="77777777" w:rsidR="00A356D5" w:rsidRPr="00920158" w:rsidRDefault="00A356D5">
      <w:pPr>
        <w:spacing w:before="5" w:after="0" w:line="260" w:lineRule="exact"/>
        <w:rPr>
          <w:rFonts w:ascii="Arial" w:hAnsi="Arial" w:cs="Arial"/>
          <w:sz w:val="26"/>
          <w:szCs w:val="26"/>
        </w:rPr>
      </w:pPr>
    </w:p>
    <w:p w14:paraId="1C1908BB" w14:textId="2A80516B" w:rsidR="00BF4CB0" w:rsidRDefault="00505647" w:rsidP="00BE2BF6">
      <w:pPr>
        <w:spacing w:after="0" w:line="631" w:lineRule="exact"/>
        <w:ind w:left="2006" w:right="-20"/>
        <w:rPr>
          <w:rFonts w:ascii="Arial" w:eastAsia="Arial" w:hAnsi="Arial" w:cs="Arial"/>
          <w:color w:val="808285"/>
          <w:sz w:val="56"/>
          <w:szCs w:val="56"/>
        </w:rPr>
      </w:pPr>
      <w:r>
        <w:rPr>
          <w:rFonts w:ascii="Arial" w:hAnsi="Arial" w:cs="Arial"/>
          <w:noProof/>
        </w:rPr>
        <mc:AlternateContent>
          <mc:Choice Requires="wpg">
            <w:drawing>
              <wp:anchor distT="0" distB="0" distL="114300" distR="114300" simplePos="0" relativeHeight="251658241" behindDoc="1" locked="0" layoutInCell="1" allowOverlap="1" wp14:anchorId="7AE48921" wp14:editId="4C5D1876">
                <wp:simplePos x="0" y="0"/>
                <wp:positionH relativeFrom="page">
                  <wp:posOffset>2267585</wp:posOffset>
                </wp:positionH>
                <wp:positionV relativeFrom="paragraph">
                  <wp:posOffset>-1243330</wp:posOffset>
                </wp:positionV>
                <wp:extent cx="774065" cy="414655"/>
                <wp:effectExtent l="635" t="0" r="0" b="0"/>
                <wp:wrapNone/>
                <wp:docPr id="198066955" name="Group 4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4065" cy="414655"/>
                          <a:chOff x="3571" y="-1958"/>
                          <a:chExt cx="1219" cy="653"/>
                        </a:xfrm>
                      </wpg:grpSpPr>
                      <wpg:grpSp>
                        <wpg:cNvPr id="1012102031" name="Group 474"/>
                        <wpg:cNvGrpSpPr>
                          <a:grpSpLocks/>
                        </wpg:cNvGrpSpPr>
                        <wpg:grpSpPr bwMode="auto">
                          <a:xfrm>
                            <a:off x="3581" y="-1948"/>
                            <a:ext cx="632" cy="620"/>
                            <a:chOff x="3581" y="-1948"/>
                            <a:chExt cx="632" cy="620"/>
                          </a:xfrm>
                        </wpg:grpSpPr>
                        <wps:wsp>
                          <wps:cNvPr id="90380911" name="Freeform 478"/>
                          <wps:cNvSpPr>
                            <a:spLocks/>
                          </wps:cNvSpPr>
                          <wps:spPr bwMode="auto">
                            <a:xfrm>
                              <a:off x="3581" y="-1948"/>
                              <a:ext cx="632" cy="620"/>
                            </a:xfrm>
                            <a:custGeom>
                              <a:avLst/>
                              <a:gdLst>
                                <a:gd name="T0" fmla="+- 0 3777 3581"/>
                                <a:gd name="T1" fmla="*/ T0 w 632"/>
                                <a:gd name="T2" fmla="+- 0 -1869 -1948"/>
                                <a:gd name="T3" fmla="*/ -1869 h 620"/>
                                <a:gd name="T4" fmla="+- 0 3632 3581"/>
                                <a:gd name="T5" fmla="*/ T4 w 632"/>
                                <a:gd name="T6" fmla="+- 0 -1869 -1948"/>
                                <a:gd name="T7" fmla="*/ -1869 h 620"/>
                                <a:gd name="T8" fmla="+- 0 3645 3581"/>
                                <a:gd name="T9" fmla="*/ T8 w 632"/>
                                <a:gd name="T10" fmla="+- 0 -1864 -1948"/>
                                <a:gd name="T11" fmla="*/ -1864 h 620"/>
                                <a:gd name="T12" fmla="+- 0 3657 3581"/>
                                <a:gd name="T13" fmla="*/ T12 w 632"/>
                                <a:gd name="T14" fmla="+- 0 -1851 -1948"/>
                                <a:gd name="T15" fmla="*/ -1851 h 620"/>
                                <a:gd name="T16" fmla="+- 0 3664 3581"/>
                                <a:gd name="T17" fmla="*/ T16 w 632"/>
                                <a:gd name="T18" fmla="+- 0 -1826 -1948"/>
                                <a:gd name="T19" fmla="*/ -1826 h 620"/>
                                <a:gd name="T20" fmla="+- 0 3667 3581"/>
                                <a:gd name="T21" fmla="*/ T20 w 632"/>
                                <a:gd name="T22" fmla="+- 0 -1784 -1948"/>
                                <a:gd name="T23" fmla="*/ -1784 h 620"/>
                                <a:gd name="T24" fmla="+- 0 3667 3581"/>
                                <a:gd name="T25" fmla="*/ T24 w 632"/>
                                <a:gd name="T26" fmla="+- 0 -1430 -1948"/>
                                <a:gd name="T27" fmla="*/ -1430 h 620"/>
                                <a:gd name="T28" fmla="+- 0 3646 3581"/>
                                <a:gd name="T29" fmla="*/ T28 w 632"/>
                                <a:gd name="T30" fmla="+- 0 -1367 -1948"/>
                                <a:gd name="T31" fmla="*/ -1367 h 620"/>
                                <a:gd name="T32" fmla="+- 0 3584 3581"/>
                                <a:gd name="T33" fmla="*/ T32 w 632"/>
                                <a:gd name="T34" fmla="+- 0 -1348 -1948"/>
                                <a:gd name="T35" fmla="*/ -1348 h 620"/>
                                <a:gd name="T36" fmla="+- 0 3584 3581"/>
                                <a:gd name="T37" fmla="*/ T36 w 632"/>
                                <a:gd name="T38" fmla="+- 0 -1328 -1948"/>
                                <a:gd name="T39" fmla="*/ -1328 h 620"/>
                                <a:gd name="T40" fmla="+- 0 3870 3581"/>
                                <a:gd name="T41" fmla="*/ T40 w 632"/>
                                <a:gd name="T42" fmla="+- 0 -1328 -1948"/>
                                <a:gd name="T43" fmla="*/ -1328 h 620"/>
                                <a:gd name="T44" fmla="+- 0 3847 3581"/>
                                <a:gd name="T45" fmla="*/ T44 w 632"/>
                                <a:gd name="T46" fmla="+- 0 -1350 -1948"/>
                                <a:gd name="T47" fmla="*/ -1350 h 620"/>
                                <a:gd name="T48" fmla="+- 0 3820 3581"/>
                                <a:gd name="T49" fmla="*/ T48 w 632"/>
                                <a:gd name="T50" fmla="+- 0 -1357 -1948"/>
                                <a:gd name="T51" fmla="*/ -1357 h 620"/>
                                <a:gd name="T52" fmla="+- 0 3801 3581"/>
                                <a:gd name="T53" fmla="*/ T52 w 632"/>
                                <a:gd name="T54" fmla="+- 0 -1366 -1948"/>
                                <a:gd name="T55" fmla="*/ -1366 h 620"/>
                                <a:gd name="T56" fmla="+- 0 3789 3581"/>
                                <a:gd name="T57" fmla="*/ T56 w 632"/>
                                <a:gd name="T58" fmla="+- 0 -1380 -1948"/>
                                <a:gd name="T59" fmla="*/ -1380 h 620"/>
                                <a:gd name="T60" fmla="+- 0 3783 3581"/>
                                <a:gd name="T61" fmla="*/ T60 w 632"/>
                                <a:gd name="T62" fmla="+- 0 -1397 -1948"/>
                                <a:gd name="T63" fmla="*/ -1397 h 620"/>
                                <a:gd name="T64" fmla="+- 0 3781 3581"/>
                                <a:gd name="T65" fmla="*/ T64 w 632"/>
                                <a:gd name="T66" fmla="+- 0 -1418 -1948"/>
                                <a:gd name="T67" fmla="*/ -1418 h 620"/>
                                <a:gd name="T68" fmla="+- 0 3783 3581"/>
                                <a:gd name="T69" fmla="*/ T68 w 632"/>
                                <a:gd name="T70" fmla="+- 0 -1799 -1948"/>
                                <a:gd name="T71" fmla="*/ -1799 h 620"/>
                                <a:gd name="T72" fmla="+- 0 3801 3581"/>
                                <a:gd name="T73" fmla="*/ T72 w 632"/>
                                <a:gd name="T74" fmla="+- 0 -1817 -1948"/>
                                <a:gd name="T75" fmla="*/ -1817 h 620"/>
                                <a:gd name="T76" fmla="+- 0 3819 3581"/>
                                <a:gd name="T77" fmla="*/ T76 w 632"/>
                                <a:gd name="T78" fmla="+- 0 -1831 -1948"/>
                                <a:gd name="T79" fmla="*/ -1831 h 620"/>
                                <a:gd name="T80" fmla="+- 0 3829 3581"/>
                                <a:gd name="T81" fmla="*/ T80 w 632"/>
                                <a:gd name="T82" fmla="+- 0 -1839 -1948"/>
                                <a:gd name="T83" fmla="*/ -1839 h 620"/>
                                <a:gd name="T84" fmla="+- 0 3777 3581"/>
                                <a:gd name="T85" fmla="*/ T84 w 632"/>
                                <a:gd name="T86" fmla="+- 0 -1839 -1948"/>
                                <a:gd name="T87" fmla="*/ -1839 h 620"/>
                                <a:gd name="T88" fmla="+- 0 3777 3581"/>
                                <a:gd name="T89" fmla="*/ T88 w 632"/>
                                <a:gd name="T90" fmla="+- 0 -1869 -1948"/>
                                <a:gd name="T91" fmla="*/ -1869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632" h="620">
                                  <a:moveTo>
                                    <a:pt x="196" y="79"/>
                                  </a:moveTo>
                                  <a:lnTo>
                                    <a:pt x="51" y="79"/>
                                  </a:lnTo>
                                  <a:lnTo>
                                    <a:pt x="64" y="84"/>
                                  </a:lnTo>
                                  <a:lnTo>
                                    <a:pt x="76" y="97"/>
                                  </a:lnTo>
                                  <a:lnTo>
                                    <a:pt x="83" y="122"/>
                                  </a:lnTo>
                                  <a:lnTo>
                                    <a:pt x="86" y="164"/>
                                  </a:lnTo>
                                  <a:lnTo>
                                    <a:pt x="86" y="518"/>
                                  </a:lnTo>
                                  <a:lnTo>
                                    <a:pt x="65" y="581"/>
                                  </a:lnTo>
                                  <a:lnTo>
                                    <a:pt x="3" y="600"/>
                                  </a:lnTo>
                                  <a:lnTo>
                                    <a:pt x="3" y="620"/>
                                  </a:lnTo>
                                  <a:lnTo>
                                    <a:pt x="289" y="620"/>
                                  </a:lnTo>
                                  <a:lnTo>
                                    <a:pt x="266" y="598"/>
                                  </a:lnTo>
                                  <a:lnTo>
                                    <a:pt x="239" y="591"/>
                                  </a:lnTo>
                                  <a:lnTo>
                                    <a:pt x="220" y="582"/>
                                  </a:lnTo>
                                  <a:lnTo>
                                    <a:pt x="208" y="568"/>
                                  </a:lnTo>
                                  <a:lnTo>
                                    <a:pt x="202" y="551"/>
                                  </a:lnTo>
                                  <a:lnTo>
                                    <a:pt x="200" y="530"/>
                                  </a:lnTo>
                                  <a:lnTo>
                                    <a:pt x="202" y="149"/>
                                  </a:lnTo>
                                  <a:lnTo>
                                    <a:pt x="220" y="131"/>
                                  </a:lnTo>
                                  <a:lnTo>
                                    <a:pt x="238" y="117"/>
                                  </a:lnTo>
                                  <a:lnTo>
                                    <a:pt x="248" y="109"/>
                                  </a:lnTo>
                                  <a:lnTo>
                                    <a:pt x="196" y="109"/>
                                  </a:lnTo>
                                  <a:lnTo>
                                    <a:pt x="196" y="7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702113" name="Freeform 477"/>
                          <wps:cNvSpPr>
                            <a:spLocks/>
                          </wps:cNvSpPr>
                          <wps:spPr bwMode="auto">
                            <a:xfrm>
                              <a:off x="3581" y="-1948"/>
                              <a:ext cx="632" cy="620"/>
                            </a:xfrm>
                            <a:custGeom>
                              <a:avLst/>
                              <a:gdLst>
                                <a:gd name="T0" fmla="+- 0 4102 3581"/>
                                <a:gd name="T1" fmla="*/ T0 w 632"/>
                                <a:gd name="T2" fmla="+- 0 -1874 -1948"/>
                                <a:gd name="T3" fmla="*/ -1874 h 620"/>
                                <a:gd name="T4" fmla="+- 0 3924 3581"/>
                                <a:gd name="T5" fmla="*/ T4 w 632"/>
                                <a:gd name="T6" fmla="+- 0 -1874 -1948"/>
                                <a:gd name="T7" fmla="*/ -1874 h 620"/>
                                <a:gd name="T8" fmla="+- 0 3948 3581"/>
                                <a:gd name="T9" fmla="*/ T8 w 632"/>
                                <a:gd name="T10" fmla="+- 0 -1870 -1948"/>
                                <a:gd name="T11" fmla="*/ -1870 h 620"/>
                                <a:gd name="T12" fmla="+- 0 3969 3581"/>
                                <a:gd name="T13" fmla="*/ T12 w 632"/>
                                <a:gd name="T14" fmla="+- 0 -1863 -1948"/>
                                <a:gd name="T15" fmla="*/ -1863 h 620"/>
                                <a:gd name="T16" fmla="+- 0 4013 3581"/>
                                <a:gd name="T17" fmla="*/ T16 w 632"/>
                                <a:gd name="T18" fmla="+- 0 -1796 -1948"/>
                                <a:gd name="T19" fmla="*/ -1796 h 620"/>
                                <a:gd name="T20" fmla="+- 0 4018 3581"/>
                                <a:gd name="T21" fmla="*/ T20 w 632"/>
                                <a:gd name="T22" fmla="+- 0 -1743 -1948"/>
                                <a:gd name="T23" fmla="*/ -1743 h 620"/>
                                <a:gd name="T24" fmla="+- 0 4018 3581"/>
                                <a:gd name="T25" fmla="*/ T24 w 632"/>
                                <a:gd name="T26" fmla="+- 0 -1458 -1948"/>
                                <a:gd name="T27" fmla="*/ -1458 h 620"/>
                                <a:gd name="T28" fmla="+- 0 4009 3581"/>
                                <a:gd name="T29" fmla="*/ T28 w 632"/>
                                <a:gd name="T30" fmla="+- 0 -1394 -1948"/>
                                <a:gd name="T31" fmla="*/ -1394 h 620"/>
                                <a:gd name="T32" fmla="+- 0 3953 3581"/>
                                <a:gd name="T33" fmla="*/ T32 w 632"/>
                                <a:gd name="T34" fmla="+- 0 -1350 -1948"/>
                                <a:gd name="T35" fmla="*/ -1350 h 620"/>
                                <a:gd name="T36" fmla="+- 0 3933 3581"/>
                                <a:gd name="T37" fmla="*/ T36 w 632"/>
                                <a:gd name="T38" fmla="+- 0 -1348 -1948"/>
                                <a:gd name="T39" fmla="*/ -1348 h 620"/>
                                <a:gd name="T40" fmla="+- 0 3933 3581"/>
                                <a:gd name="T41" fmla="*/ T40 w 632"/>
                                <a:gd name="T42" fmla="+- 0 -1328 -1948"/>
                                <a:gd name="T43" fmla="*/ -1328 h 620"/>
                                <a:gd name="T44" fmla="+- 0 4213 3581"/>
                                <a:gd name="T45" fmla="*/ T44 w 632"/>
                                <a:gd name="T46" fmla="+- 0 -1328 -1948"/>
                                <a:gd name="T47" fmla="*/ -1328 h 620"/>
                                <a:gd name="T48" fmla="+- 0 4211 3581"/>
                                <a:gd name="T49" fmla="*/ T48 w 632"/>
                                <a:gd name="T50" fmla="+- 0 -1348 -1948"/>
                                <a:gd name="T51" fmla="*/ -1348 h 620"/>
                                <a:gd name="T52" fmla="+- 0 4183 3581"/>
                                <a:gd name="T53" fmla="*/ T52 w 632"/>
                                <a:gd name="T54" fmla="+- 0 -1353 -1948"/>
                                <a:gd name="T55" fmla="*/ -1353 h 620"/>
                                <a:gd name="T56" fmla="+- 0 4162 3581"/>
                                <a:gd name="T57" fmla="*/ T56 w 632"/>
                                <a:gd name="T58" fmla="+- 0 -1360 -1948"/>
                                <a:gd name="T59" fmla="*/ -1360 h 620"/>
                                <a:gd name="T60" fmla="+- 0 4131 3581"/>
                                <a:gd name="T61" fmla="*/ T60 w 632"/>
                                <a:gd name="T62" fmla="+- 0 -1437 -1948"/>
                                <a:gd name="T63" fmla="*/ -1437 h 620"/>
                                <a:gd name="T64" fmla="+- 0 4129 3581"/>
                                <a:gd name="T65" fmla="*/ T64 w 632"/>
                                <a:gd name="T66" fmla="+- 0 -1782 -1948"/>
                                <a:gd name="T67" fmla="*/ -1782 h 620"/>
                                <a:gd name="T68" fmla="+- 0 4125 3581"/>
                                <a:gd name="T69" fmla="*/ T68 w 632"/>
                                <a:gd name="T70" fmla="+- 0 -1813 -1948"/>
                                <a:gd name="T71" fmla="*/ -1813 h 620"/>
                                <a:gd name="T72" fmla="+- 0 4117 3581"/>
                                <a:gd name="T73" fmla="*/ T72 w 632"/>
                                <a:gd name="T74" fmla="+- 0 -1841 -1948"/>
                                <a:gd name="T75" fmla="*/ -1841 h 620"/>
                                <a:gd name="T76" fmla="+- 0 4108 3581"/>
                                <a:gd name="T77" fmla="*/ T76 w 632"/>
                                <a:gd name="T78" fmla="+- 0 -1865 -1948"/>
                                <a:gd name="T79" fmla="*/ -1865 h 620"/>
                                <a:gd name="T80" fmla="+- 0 4102 3581"/>
                                <a:gd name="T81" fmla="*/ T80 w 632"/>
                                <a:gd name="T82" fmla="+- 0 -1874 -1948"/>
                                <a:gd name="T83" fmla="*/ -1874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632" h="620">
                                  <a:moveTo>
                                    <a:pt x="521" y="74"/>
                                  </a:moveTo>
                                  <a:lnTo>
                                    <a:pt x="343" y="74"/>
                                  </a:lnTo>
                                  <a:lnTo>
                                    <a:pt x="367" y="78"/>
                                  </a:lnTo>
                                  <a:lnTo>
                                    <a:pt x="388" y="85"/>
                                  </a:lnTo>
                                  <a:lnTo>
                                    <a:pt x="432" y="152"/>
                                  </a:lnTo>
                                  <a:lnTo>
                                    <a:pt x="437" y="205"/>
                                  </a:lnTo>
                                  <a:lnTo>
                                    <a:pt x="437" y="490"/>
                                  </a:lnTo>
                                  <a:lnTo>
                                    <a:pt x="428" y="554"/>
                                  </a:lnTo>
                                  <a:lnTo>
                                    <a:pt x="372" y="598"/>
                                  </a:lnTo>
                                  <a:lnTo>
                                    <a:pt x="352" y="600"/>
                                  </a:lnTo>
                                  <a:lnTo>
                                    <a:pt x="352" y="620"/>
                                  </a:lnTo>
                                  <a:lnTo>
                                    <a:pt x="632" y="620"/>
                                  </a:lnTo>
                                  <a:lnTo>
                                    <a:pt x="630" y="600"/>
                                  </a:lnTo>
                                  <a:lnTo>
                                    <a:pt x="602" y="595"/>
                                  </a:lnTo>
                                  <a:lnTo>
                                    <a:pt x="581" y="588"/>
                                  </a:lnTo>
                                  <a:lnTo>
                                    <a:pt x="550" y="511"/>
                                  </a:lnTo>
                                  <a:lnTo>
                                    <a:pt x="548" y="166"/>
                                  </a:lnTo>
                                  <a:lnTo>
                                    <a:pt x="544" y="135"/>
                                  </a:lnTo>
                                  <a:lnTo>
                                    <a:pt x="536" y="107"/>
                                  </a:lnTo>
                                  <a:lnTo>
                                    <a:pt x="527" y="83"/>
                                  </a:lnTo>
                                  <a:lnTo>
                                    <a:pt x="521" y="74"/>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7820948" name="Freeform 476"/>
                          <wps:cNvSpPr>
                            <a:spLocks/>
                          </wps:cNvSpPr>
                          <wps:spPr bwMode="auto">
                            <a:xfrm>
                              <a:off x="3581" y="-1948"/>
                              <a:ext cx="632" cy="620"/>
                            </a:xfrm>
                            <a:custGeom>
                              <a:avLst/>
                              <a:gdLst>
                                <a:gd name="T0" fmla="+- 0 3968 3581"/>
                                <a:gd name="T1" fmla="*/ T0 w 632"/>
                                <a:gd name="T2" fmla="+- 0 -1948 -1948"/>
                                <a:gd name="T3" fmla="*/ -1948 h 620"/>
                                <a:gd name="T4" fmla="+- 0 3893 3581"/>
                                <a:gd name="T5" fmla="*/ T4 w 632"/>
                                <a:gd name="T6" fmla="+- 0 -1930 -1948"/>
                                <a:gd name="T7" fmla="*/ -1930 h 620"/>
                                <a:gd name="T8" fmla="+- 0 3827 3581"/>
                                <a:gd name="T9" fmla="*/ T8 w 632"/>
                                <a:gd name="T10" fmla="+- 0 -1885 -1948"/>
                                <a:gd name="T11" fmla="*/ -1885 h 620"/>
                                <a:gd name="T12" fmla="+- 0 3777 3581"/>
                                <a:gd name="T13" fmla="*/ T12 w 632"/>
                                <a:gd name="T14" fmla="+- 0 -1839 -1948"/>
                                <a:gd name="T15" fmla="*/ -1839 h 620"/>
                                <a:gd name="T16" fmla="+- 0 3829 3581"/>
                                <a:gd name="T17" fmla="*/ T16 w 632"/>
                                <a:gd name="T18" fmla="+- 0 -1839 -1948"/>
                                <a:gd name="T19" fmla="*/ -1839 h 620"/>
                                <a:gd name="T20" fmla="+- 0 3836 3581"/>
                                <a:gd name="T21" fmla="*/ T20 w 632"/>
                                <a:gd name="T22" fmla="+- 0 -1844 -1948"/>
                                <a:gd name="T23" fmla="*/ -1844 h 620"/>
                                <a:gd name="T24" fmla="+- 0 3854 3581"/>
                                <a:gd name="T25" fmla="*/ T24 w 632"/>
                                <a:gd name="T26" fmla="+- 0 -1855 -1948"/>
                                <a:gd name="T27" fmla="*/ -1855 h 620"/>
                                <a:gd name="T28" fmla="+- 0 3871 3581"/>
                                <a:gd name="T29" fmla="*/ T28 w 632"/>
                                <a:gd name="T30" fmla="+- 0 -1863 -1948"/>
                                <a:gd name="T31" fmla="*/ -1863 h 620"/>
                                <a:gd name="T32" fmla="+- 0 3888 3581"/>
                                <a:gd name="T33" fmla="*/ T32 w 632"/>
                                <a:gd name="T34" fmla="+- 0 -1869 -1948"/>
                                <a:gd name="T35" fmla="*/ -1869 h 620"/>
                                <a:gd name="T36" fmla="+- 0 3905 3581"/>
                                <a:gd name="T37" fmla="*/ T36 w 632"/>
                                <a:gd name="T38" fmla="+- 0 -1873 -1948"/>
                                <a:gd name="T39" fmla="*/ -1873 h 620"/>
                                <a:gd name="T40" fmla="+- 0 3924 3581"/>
                                <a:gd name="T41" fmla="*/ T40 w 632"/>
                                <a:gd name="T42" fmla="+- 0 -1874 -1948"/>
                                <a:gd name="T43" fmla="*/ -1874 h 620"/>
                                <a:gd name="T44" fmla="+- 0 4102 3581"/>
                                <a:gd name="T45" fmla="*/ T44 w 632"/>
                                <a:gd name="T46" fmla="+- 0 -1874 -1948"/>
                                <a:gd name="T47" fmla="*/ -1874 h 620"/>
                                <a:gd name="T48" fmla="+- 0 4096 3581"/>
                                <a:gd name="T49" fmla="*/ T48 w 632"/>
                                <a:gd name="T50" fmla="+- 0 -1885 -1948"/>
                                <a:gd name="T51" fmla="*/ -1885 h 620"/>
                                <a:gd name="T52" fmla="+- 0 4051 3581"/>
                                <a:gd name="T53" fmla="*/ T52 w 632"/>
                                <a:gd name="T54" fmla="+- 0 -1927 -1948"/>
                                <a:gd name="T55" fmla="*/ -1927 h 620"/>
                                <a:gd name="T56" fmla="+- 0 3984 3581"/>
                                <a:gd name="T57" fmla="*/ T56 w 632"/>
                                <a:gd name="T58" fmla="+- 0 -1947 -1948"/>
                                <a:gd name="T59" fmla="*/ -1947 h 620"/>
                                <a:gd name="T60" fmla="+- 0 3968 3581"/>
                                <a:gd name="T61" fmla="*/ T60 w 632"/>
                                <a:gd name="T62" fmla="+- 0 -1948 -1948"/>
                                <a:gd name="T63" fmla="*/ -1948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632" h="620">
                                  <a:moveTo>
                                    <a:pt x="387" y="0"/>
                                  </a:moveTo>
                                  <a:lnTo>
                                    <a:pt x="312" y="18"/>
                                  </a:lnTo>
                                  <a:lnTo>
                                    <a:pt x="246" y="63"/>
                                  </a:lnTo>
                                  <a:lnTo>
                                    <a:pt x="196" y="109"/>
                                  </a:lnTo>
                                  <a:lnTo>
                                    <a:pt x="248" y="109"/>
                                  </a:lnTo>
                                  <a:lnTo>
                                    <a:pt x="255" y="104"/>
                                  </a:lnTo>
                                  <a:lnTo>
                                    <a:pt x="273" y="93"/>
                                  </a:lnTo>
                                  <a:lnTo>
                                    <a:pt x="290" y="85"/>
                                  </a:lnTo>
                                  <a:lnTo>
                                    <a:pt x="307" y="79"/>
                                  </a:lnTo>
                                  <a:lnTo>
                                    <a:pt x="324" y="75"/>
                                  </a:lnTo>
                                  <a:lnTo>
                                    <a:pt x="343" y="74"/>
                                  </a:lnTo>
                                  <a:lnTo>
                                    <a:pt x="521" y="74"/>
                                  </a:lnTo>
                                  <a:lnTo>
                                    <a:pt x="515" y="63"/>
                                  </a:lnTo>
                                  <a:lnTo>
                                    <a:pt x="470" y="21"/>
                                  </a:lnTo>
                                  <a:lnTo>
                                    <a:pt x="403" y="1"/>
                                  </a:lnTo>
                                  <a:lnTo>
                                    <a:pt x="3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1510338" name="Freeform 475"/>
                          <wps:cNvSpPr>
                            <a:spLocks/>
                          </wps:cNvSpPr>
                          <wps:spPr bwMode="auto">
                            <a:xfrm>
                              <a:off x="3581" y="-1948"/>
                              <a:ext cx="632" cy="620"/>
                            </a:xfrm>
                            <a:custGeom>
                              <a:avLst/>
                              <a:gdLst>
                                <a:gd name="T0" fmla="+- 0 3777 3581"/>
                                <a:gd name="T1" fmla="*/ T0 w 632"/>
                                <a:gd name="T2" fmla="+- 0 -1945 -1948"/>
                                <a:gd name="T3" fmla="*/ -1945 h 620"/>
                                <a:gd name="T4" fmla="+- 0 3752 3581"/>
                                <a:gd name="T5" fmla="*/ T4 w 632"/>
                                <a:gd name="T6" fmla="+- 0 -1943 -1948"/>
                                <a:gd name="T7" fmla="*/ -1943 h 620"/>
                                <a:gd name="T8" fmla="+- 0 3733 3581"/>
                                <a:gd name="T9" fmla="*/ T8 w 632"/>
                                <a:gd name="T10" fmla="+- 0 -1936 -1948"/>
                                <a:gd name="T11" fmla="*/ -1936 h 620"/>
                                <a:gd name="T12" fmla="+- 0 3695 3581"/>
                                <a:gd name="T13" fmla="*/ T12 w 632"/>
                                <a:gd name="T14" fmla="+- 0 -1923 -1948"/>
                                <a:gd name="T15" fmla="*/ -1923 h 620"/>
                                <a:gd name="T16" fmla="+- 0 3657 3581"/>
                                <a:gd name="T17" fmla="*/ T16 w 632"/>
                                <a:gd name="T18" fmla="+- 0 -1910 -1948"/>
                                <a:gd name="T19" fmla="*/ -1910 h 620"/>
                                <a:gd name="T20" fmla="+- 0 3619 3581"/>
                                <a:gd name="T21" fmla="*/ T20 w 632"/>
                                <a:gd name="T22" fmla="+- 0 -1899 -1948"/>
                                <a:gd name="T23" fmla="*/ -1899 h 620"/>
                                <a:gd name="T24" fmla="+- 0 3581 3581"/>
                                <a:gd name="T25" fmla="*/ T24 w 632"/>
                                <a:gd name="T26" fmla="+- 0 -1887 -1948"/>
                                <a:gd name="T27" fmla="*/ -1887 h 620"/>
                                <a:gd name="T28" fmla="+- 0 3586 3581"/>
                                <a:gd name="T29" fmla="*/ T28 w 632"/>
                                <a:gd name="T30" fmla="+- 0 -1866 -1948"/>
                                <a:gd name="T31" fmla="*/ -1866 h 620"/>
                                <a:gd name="T32" fmla="+- 0 3603 3581"/>
                                <a:gd name="T33" fmla="*/ T32 w 632"/>
                                <a:gd name="T34" fmla="+- 0 -1869 -1948"/>
                                <a:gd name="T35" fmla="*/ -1869 h 620"/>
                                <a:gd name="T36" fmla="+- 0 3632 3581"/>
                                <a:gd name="T37" fmla="*/ T36 w 632"/>
                                <a:gd name="T38" fmla="+- 0 -1869 -1948"/>
                                <a:gd name="T39" fmla="*/ -1869 h 620"/>
                                <a:gd name="T40" fmla="+- 0 3777 3581"/>
                                <a:gd name="T41" fmla="*/ T40 w 632"/>
                                <a:gd name="T42" fmla="+- 0 -1869 -1948"/>
                                <a:gd name="T43" fmla="*/ -1869 h 620"/>
                                <a:gd name="T44" fmla="+- 0 3777 3581"/>
                                <a:gd name="T45" fmla="*/ T44 w 632"/>
                                <a:gd name="T46" fmla="+- 0 -1945 -1948"/>
                                <a:gd name="T47" fmla="*/ -1945 h 6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32" h="620">
                                  <a:moveTo>
                                    <a:pt x="196" y="3"/>
                                  </a:moveTo>
                                  <a:lnTo>
                                    <a:pt x="171" y="5"/>
                                  </a:lnTo>
                                  <a:lnTo>
                                    <a:pt x="152" y="12"/>
                                  </a:lnTo>
                                  <a:lnTo>
                                    <a:pt x="114" y="25"/>
                                  </a:lnTo>
                                  <a:lnTo>
                                    <a:pt x="76" y="38"/>
                                  </a:lnTo>
                                  <a:lnTo>
                                    <a:pt x="38" y="49"/>
                                  </a:lnTo>
                                  <a:lnTo>
                                    <a:pt x="0" y="61"/>
                                  </a:lnTo>
                                  <a:lnTo>
                                    <a:pt x="5" y="82"/>
                                  </a:lnTo>
                                  <a:lnTo>
                                    <a:pt x="22" y="79"/>
                                  </a:lnTo>
                                  <a:lnTo>
                                    <a:pt x="51" y="79"/>
                                  </a:lnTo>
                                  <a:lnTo>
                                    <a:pt x="196" y="79"/>
                                  </a:lnTo>
                                  <a:lnTo>
                                    <a:pt x="196" y="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586176425" name="Group 470"/>
                        <wpg:cNvGrpSpPr>
                          <a:grpSpLocks/>
                        </wpg:cNvGrpSpPr>
                        <wpg:grpSpPr bwMode="auto">
                          <a:xfrm>
                            <a:off x="4244" y="-1948"/>
                            <a:ext cx="536" cy="633"/>
                            <a:chOff x="4244" y="-1948"/>
                            <a:chExt cx="536" cy="633"/>
                          </a:xfrm>
                        </wpg:grpSpPr>
                        <wps:wsp>
                          <wps:cNvPr id="2088530795" name="Freeform 473"/>
                          <wps:cNvSpPr>
                            <a:spLocks/>
                          </wps:cNvSpPr>
                          <wps:spPr bwMode="auto">
                            <a:xfrm>
                              <a:off x="4244" y="-1948"/>
                              <a:ext cx="536" cy="633"/>
                            </a:xfrm>
                            <a:custGeom>
                              <a:avLst/>
                              <a:gdLst>
                                <a:gd name="T0" fmla="+- 0 4522 4244"/>
                                <a:gd name="T1" fmla="*/ T0 w 536"/>
                                <a:gd name="T2" fmla="+- 0 -1948 -1948"/>
                                <a:gd name="T3" fmla="*/ -1948 h 633"/>
                                <a:gd name="T4" fmla="+- 0 4451 4244"/>
                                <a:gd name="T5" fmla="*/ T4 w 536"/>
                                <a:gd name="T6" fmla="+- 0 -1938 -1948"/>
                                <a:gd name="T7" fmla="*/ -1938 h 633"/>
                                <a:gd name="T8" fmla="+- 0 4395 4244"/>
                                <a:gd name="T9" fmla="*/ T8 w 536"/>
                                <a:gd name="T10" fmla="+- 0 -1914 -1948"/>
                                <a:gd name="T11" fmla="*/ -1914 h 633"/>
                                <a:gd name="T12" fmla="+- 0 4342 4244"/>
                                <a:gd name="T13" fmla="*/ T12 w 536"/>
                                <a:gd name="T14" fmla="+- 0 -1876 -1948"/>
                                <a:gd name="T15" fmla="*/ -1876 h 633"/>
                                <a:gd name="T16" fmla="+- 0 4296 4244"/>
                                <a:gd name="T17" fmla="*/ T16 w 536"/>
                                <a:gd name="T18" fmla="+- 0 -1821 -1948"/>
                                <a:gd name="T19" fmla="*/ -1821 h 633"/>
                                <a:gd name="T20" fmla="+- 0 4263 4244"/>
                                <a:gd name="T21" fmla="*/ T20 w 536"/>
                                <a:gd name="T22" fmla="+- 0 -1747 -1948"/>
                                <a:gd name="T23" fmla="*/ -1747 h 633"/>
                                <a:gd name="T24" fmla="+- 0 4249 4244"/>
                                <a:gd name="T25" fmla="*/ T24 w 536"/>
                                <a:gd name="T26" fmla="+- 0 -1686 -1948"/>
                                <a:gd name="T27" fmla="*/ -1686 h 633"/>
                                <a:gd name="T28" fmla="+- 0 4244 4244"/>
                                <a:gd name="T29" fmla="*/ T28 w 536"/>
                                <a:gd name="T30" fmla="+- 0 -1617 -1948"/>
                                <a:gd name="T31" fmla="*/ -1617 h 633"/>
                                <a:gd name="T32" fmla="+- 0 4245 4244"/>
                                <a:gd name="T33" fmla="*/ T32 w 536"/>
                                <a:gd name="T34" fmla="+- 0 -1588 -1948"/>
                                <a:gd name="T35" fmla="*/ -1588 h 633"/>
                                <a:gd name="T36" fmla="+- 0 4257 4244"/>
                                <a:gd name="T37" fmla="*/ T36 w 536"/>
                                <a:gd name="T38" fmla="+- 0 -1510 -1948"/>
                                <a:gd name="T39" fmla="*/ -1510 h 633"/>
                                <a:gd name="T40" fmla="+- 0 4281 4244"/>
                                <a:gd name="T41" fmla="*/ T40 w 536"/>
                                <a:gd name="T42" fmla="+- 0 -1444 -1948"/>
                                <a:gd name="T43" fmla="*/ -1444 h 633"/>
                                <a:gd name="T44" fmla="+- 0 4317 4244"/>
                                <a:gd name="T45" fmla="*/ T44 w 536"/>
                                <a:gd name="T46" fmla="+- 0 -1391 -1948"/>
                                <a:gd name="T47" fmla="*/ -1391 h 633"/>
                                <a:gd name="T48" fmla="+- 0 4363 4244"/>
                                <a:gd name="T49" fmla="*/ T48 w 536"/>
                                <a:gd name="T50" fmla="+- 0 -1352 -1948"/>
                                <a:gd name="T51" fmla="*/ -1352 h 633"/>
                                <a:gd name="T52" fmla="+- 0 4418 4244"/>
                                <a:gd name="T53" fmla="*/ T52 w 536"/>
                                <a:gd name="T54" fmla="+- 0 -1326 -1948"/>
                                <a:gd name="T55" fmla="*/ -1326 h 633"/>
                                <a:gd name="T56" fmla="+- 0 4481 4244"/>
                                <a:gd name="T57" fmla="*/ T56 w 536"/>
                                <a:gd name="T58" fmla="+- 0 -1315 -1948"/>
                                <a:gd name="T59" fmla="*/ -1315 h 633"/>
                                <a:gd name="T60" fmla="+- 0 4514 4244"/>
                                <a:gd name="T61" fmla="*/ T60 w 536"/>
                                <a:gd name="T62" fmla="+- 0 -1316 -1948"/>
                                <a:gd name="T63" fmla="*/ -1316 h 633"/>
                                <a:gd name="T64" fmla="+- 0 4598 4244"/>
                                <a:gd name="T65" fmla="*/ T64 w 536"/>
                                <a:gd name="T66" fmla="+- 0 -1337 -1948"/>
                                <a:gd name="T67" fmla="*/ -1337 h 633"/>
                                <a:gd name="T68" fmla="+- 0 4664 4244"/>
                                <a:gd name="T69" fmla="*/ T68 w 536"/>
                                <a:gd name="T70" fmla="+- 0 -1374 -1948"/>
                                <a:gd name="T71" fmla="*/ -1374 h 633"/>
                                <a:gd name="T72" fmla="+- 0 4702 4244"/>
                                <a:gd name="T73" fmla="*/ T72 w 536"/>
                                <a:gd name="T74" fmla="+- 0 -1408 -1948"/>
                                <a:gd name="T75" fmla="*/ -1408 h 633"/>
                                <a:gd name="T76" fmla="+- 0 4569 4244"/>
                                <a:gd name="T77" fmla="*/ T76 w 536"/>
                                <a:gd name="T78" fmla="+- 0 -1408 -1948"/>
                                <a:gd name="T79" fmla="*/ -1408 h 633"/>
                                <a:gd name="T80" fmla="+- 0 4552 4244"/>
                                <a:gd name="T81" fmla="*/ T80 w 536"/>
                                <a:gd name="T82" fmla="+- 0 -1409 -1948"/>
                                <a:gd name="T83" fmla="*/ -1409 h 633"/>
                                <a:gd name="T84" fmla="+- 0 4485 4244"/>
                                <a:gd name="T85" fmla="*/ T84 w 536"/>
                                <a:gd name="T86" fmla="+- 0 -1422 -1948"/>
                                <a:gd name="T87" fmla="*/ -1422 h 633"/>
                                <a:gd name="T88" fmla="+- 0 4424 4244"/>
                                <a:gd name="T89" fmla="*/ T88 w 536"/>
                                <a:gd name="T90" fmla="+- 0 -1460 -1948"/>
                                <a:gd name="T91" fmla="*/ -1460 h 633"/>
                                <a:gd name="T92" fmla="+- 0 4386 4244"/>
                                <a:gd name="T93" fmla="*/ T92 w 536"/>
                                <a:gd name="T94" fmla="+- 0 -1509 -1948"/>
                                <a:gd name="T95" fmla="*/ -1509 h 633"/>
                                <a:gd name="T96" fmla="+- 0 4357 4244"/>
                                <a:gd name="T97" fmla="*/ T96 w 536"/>
                                <a:gd name="T98" fmla="+- 0 -1580 -1948"/>
                                <a:gd name="T99" fmla="*/ -1580 h 633"/>
                                <a:gd name="T100" fmla="+- 0 4344 4244"/>
                                <a:gd name="T101" fmla="*/ T100 w 536"/>
                                <a:gd name="T102" fmla="+- 0 -1640 -1948"/>
                                <a:gd name="T103" fmla="*/ -1640 h 633"/>
                                <a:gd name="T104" fmla="+- 0 4340 4244"/>
                                <a:gd name="T105" fmla="*/ T104 w 536"/>
                                <a:gd name="T106" fmla="+- 0 -1674 -1948"/>
                                <a:gd name="T107" fmla="*/ -1674 h 633"/>
                                <a:gd name="T108" fmla="+- 0 4757 4244"/>
                                <a:gd name="T109" fmla="*/ T108 w 536"/>
                                <a:gd name="T110" fmla="+- 0 -1701 -1948"/>
                                <a:gd name="T111" fmla="*/ -1701 h 633"/>
                                <a:gd name="T112" fmla="+- 0 4753 4244"/>
                                <a:gd name="T113" fmla="*/ T112 w 536"/>
                                <a:gd name="T114" fmla="+- 0 -1731 -1948"/>
                                <a:gd name="T115" fmla="*/ -1731 h 633"/>
                                <a:gd name="T116" fmla="+- 0 4751 4244"/>
                                <a:gd name="T117" fmla="*/ T116 w 536"/>
                                <a:gd name="T118" fmla="+- 0 -1745 -1948"/>
                                <a:gd name="T119" fmla="*/ -1745 h 633"/>
                                <a:gd name="T120" fmla="+- 0 4341 4244"/>
                                <a:gd name="T121" fmla="*/ T120 w 536"/>
                                <a:gd name="T122" fmla="+- 0 -1745 -1948"/>
                                <a:gd name="T123" fmla="*/ -1745 h 633"/>
                                <a:gd name="T124" fmla="+- 0 4348 4244"/>
                                <a:gd name="T125" fmla="*/ T124 w 536"/>
                                <a:gd name="T126" fmla="+- 0 -1776 -1948"/>
                                <a:gd name="T127" fmla="*/ -1776 h 633"/>
                                <a:gd name="T128" fmla="+- 0 4378 4244"/>
                                <a:gd name="T129" fmla="*/ T128 w 536"/>
                                <a:gd name="T130" fmla="+- 0 -1845 -1948"/>
                                <a:gd name="T131" fmla="*/ -1845 h 633"/>
                                <a:gd name="T132" fmla="+- 0 4437 4244"/>
                                <a:gd name="T133" fmla="*/ T132 w 536"/>
                                <a:gd name="T134" fmla="+- 0 -1892 -1948"/>
                                <a:gd name="T135" fmla="*/ -1892 h 633"/>
                                <a:gd name="T136" fmla="+- 0 4475 4244"/>
                                <a:gd name="T137" fmla="*/ T136 w 536"/>
                                <a:gd name="T138" fmla="+- 0 -1899 -1948"/>
                                <a:gd name="T139" fmla="*/ -1899 h 633"/>
                                <a:gd name="T140" fmla="+- 0 4671 4244"/>
                                <a:gd name="T141" fmla="*/ T140 w 536"/>
                                <a:gd name="T142" fmla="+- 0 -1899 -1948"/>
                                <a:gd name="T143" fmla="*/ -1899 h 633"/>
                                <a:gd name="T144" fmla="+- 0 4658 4244"/>
                                <a:gd name="T145" fmla="*/ T144 w 536"/>
                                <a:gd name="T146" fmla="+- 0 -1909 -1948"/>
                                <a:gd name="T147" fmla="*/ -1909 h 633"/>
                                <a:gd name="T148" fmla="+- 0 4585 4244"/>
                                <a:gd name="T149" fmla="*/ T148 w 536"/>
                                <a:gd name="T150" fmla="+- 0 -1941 -1948"/>
                                <a:gd name="T151" fmla="*/ -1941 h 633"/>
                                <a:gd name="T152" fmla="+- 0 4544 4244"/>
                                <a:gd name="T153" fmla="*/ T152 w 536"/>
                                <a:gd name="T154" fmla="+- 0 -1947 -1948"/>
                                <a:gd name="T155" fmla="*/ -1947 h 633"/>
                                <a:gd name="T156" fmla="+- 0 4522 4244"/>
                                <a:gd name="T157" fmla="*/ T156 w 536"/>
                                <a:gd name="T158" fmla="+- 0 -1948 -1948"/>
                                <a:gd name="T159"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36" h="633">
                                  <a:moveTo>
                                    <a:pt x="278" y="0"/>
                                  </a:moveTo>
                                  <a:lnTo>
                                    <a:pt x="207" y="10"/>
                                  </a:lnTo>
                                  <a:lnTo>
                                    <a:pt x="151" y="34"/>
                                  </a:lnTo>
                                  <a:lnTo>
                                    <a:pt x="98" y="72"/>
                                  </a:lnTo>
                                  <a:lnTo>
                                    <a:pt x="52" y="127"/>
                                  </a:lnTo>
                                  <a:lnTo>
                                    <a:pt x="19" y="201"/>
                                  </a:lnTo>
                                  <a:lnTo>
                                    <a:pt x="5" y="262"/>
                                  </a:lnTo>
                                  <a:lnTo>
                                    <a:pt x="0" y="331"/>
                                  </a:lnTo>
                                  <a:lnTo>
                                    <a:pt x="1" y="360"/>
                                  </a:lnTo>
                                  <a:lnTo>
                                    <a:pt x="13" y="438"/>
                                  </a:lnTo>
                                  <a:lnTo>
                                    <a:pt x="37" y="504"/>
                                  </a:lnTo>
                                  <a:lnTo>
                                    <a:pt x="73" y="557"/>
                                  </a:lnTo>
                                  <a:lnTo>
                                    <a:pt x="119" y="596"/>
                                  </a:lnTo>
                                  <a:lnTo>
                                    <a:pt x="174" y="622"/>
                                  </a:lnTo>
                                  <a:lnTo>
                                    <a:pt x="237" y="633"/>
                                  </a:lnTo>
                                  <a:lnTo>
                                    <a:pt x="270" y="632"/>
                                  </a:lnTo>
                                  <a:lnTo>
                                    <a:pt x="354" y="611"/>
                                  </a:lnTo>
                                  <a:lnTo>
                                    <a:pt x="420" y="574"/>
                                  </a:lnTo>
                                  <a:lnTo>
                                    <a:pt x="458" y="540"/>
                                  </a:lnTo>
                                  <a:lnTo>
                                    <a:pt x="325" y="540"/>
                                  </a:lnTo>
                                  <a:lnTo>
                                    <a:pt x="308" y="539"/>
                                  </a:lnTo>
                                  <a:lnTo>
                                    <a:pt x="241" y="526"/>
                                  </a:lnTo>
                                  <a:lnTo>
                                    <a:pt x="180" y="488"/>
                                  </a:lnTo>
                                  <a:lnTo>
                                    <a:pt x="142" y="439"/>
                                  </a:lnTo>
                                  <a:lnTo>
                                    <a:pt x="113" y="368"/>
                                  </a:lnTo>
                                  <a:lnTo>
                                    <a:pt x="100" y="308"/>
                                  </a:lnTo>
                                  <a:lnTo>
                                    <a:pt x="96" y="274"/>
                                  </a:lnTo>
                                  <a:lnTo>
                                    <a:pt x="513" y="247"/>
                                  </a:lnTo>
                                  <a:lnTo>
                                    <a:pt x="509" y="217"/>
                                  </a:lnTo>
                                  <a:lnTo>
                                    <a:pt x="507" y="203"/>
                                  </a:lnTo>
                                  <a:lnTo>
                                    <a:pt x="97" y="203"/>
                                  </a:lnTo>
                                  <a:lnTo>
                                    <a:pt x="104" y="172"/>
                                  </a:lnTo>
                                  <a:lnTo>
                                    <a:pt x="134" y="103"/>
                                  </a:lnTo>
                                  <a:lnTo>
                                    <a:pt x="193" y="56"/>
                                  </a:lnTo>
                                  <a:lnTo>
                                    <a:pt x="231" y="49"/>
                                  </a:lnTo>
                                  <a:lnTo>
                                    <a:pt x="427" y="49"/>
                                  </a:lnTo>
                                  <a:lnTo>
                                    <a:pt x="414" y="39"/>
                                  </a:lnTo>
                                  <a:lnTo>
                                    <a:pt x="341" y="7"/>
                                  </a:lnTo>
                                  <a:lnTo>
                                    <a:pt x="300" y="1"/>
                                  </a:lnTo>
                                  <a:lnTo>
                                    <a:pt x="278"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7794026" name="Freeform 472"/>
                          <wps:cNvSpPr>
                            <a:spLocks/>
                          </wps:cNvSpPr>
                          <wps:spPr bwMode="auto">
                            <a:xfrm>
                              <a:off x="4244" y="-1948"/>
                              <a:ext cx="536" cy="633"/>
                            </a:xfrm>
                            <a:custGeom>
                              <a:avLst/>
                              <a:gdLst>
                                <a:gd name="T0" fmla="+- 0 4761 4244"/>
                                <a:gd name="T1" fmla="*/ T0 w 536"/>
                                <a:gd name="T2" fmla="+- 0 -1549 -1948"/>
                                <a:gd name="T3" fmla="*/ -1549 h 633"/>
                                <a:gd name="T4" fmla="+- 0 4722 4244"/>
                                <a:gd name="T5" fmla="*/ T4 w 536"/>
                                <a:gd name="T6" fmla="+- 0 -1493 -1948"/>
                                <a:gd name="T7" fmla="*/ -1493 h 633"/>
                                <a:gd name="T8" fmla="+- 0 4678 4244"/>
                                <a:gd name="T9" fmla="*/ T8 w 536"/>
                                <a:gd name="T10" fmla="+- 0 -1450 -1948"/>
                                <a:gd name="T11" fmla="*/ -1450 h 633"/>
                                <a:gd name="T12" fmla="+- 0 4619 4244"/>
                                <a:gd name="T13" fmla="*/ T12 w 536"/>
                                <a:gd name="T14" fmla="+- 0 -1418 -1948"/>
                                <a:gd name="T15" fmla="*/ -1418 h 633"/>
                                <a:gd name="T16" fmla="+- 0 4569 4244"/>
                                <a:gd name="T17" fmla="*/ T16 w 536"/>
                                <a:gd name="T18" fmla="+- 0 -1408 -1948"/>
                                <a:gd name="T19" fmla="*/ -1408 h 633"/>
                                <a:gd name="T20" fmla="+- 0 4702 4244"/>
                                <a:gd name="T21" fmla="*/ T20 w 536"/>
                                <a:gd name="T22" fmla="+- 0 -1408 -1948"/>
                                <a:gd name="T23" fmla="*/ -1408 h 633"/>
                                <a:gd name="T24" fmla="+- 0 4749 4244"/>
                                <a:gd name="T25" fmla="*/ T24 w 536"/>
                                <a:gd name="T26" fmla="+- 0 -1470 -1948"/>
                                <a:gd name="T27" fmla="*/ -1470 h 633"/>
                                <a:gd name="T28" fmla="+- 0 4776 4244"/>
                                <a:gd name="T29" fmla="*/ T28 w 536"/>
                                <a:gd name="T30" fmla="+- 0 -1524 -1948"/>
                                <a:gd name="T31" fmla="*/ -1524 h 633"/>
                                <a:gd name="T32" fmla="+- 0 4780 4244"/>
                                <a:gd name="T33" fmla="*/ T32 w 536"/>
                                <a:gd name="T34" fmla="+- 0 -1534 -1948"/>
                                <a:gd name="T35" fmla="*/ -1534 h 633"/>
                                <a:gd name="T36" fmla="+- 0 4761 4244"/>
                                <a:gd name="T37" fmla="*/ T36 w 536"/>
                                <a:gd name="T38" fmla="+- 0 -1549 -1948"/>
                                <a:gd name="T39" fmla="*/ -154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36" h="633">
                                  <a:moveTo>
                                    <a:pt x="517" y="399"/>
                                  </a:moveTo>
                                  <a:lnTo>
                                    <a:pt x="478" y="455"/>
                                  </a:lnTo>
                                  <a:lnTo>
                                    <a:pt x="434" y="498"/>
                                  </a:lnTo>
                                  <a:lnTo>
                                    <a:pt x="375" y="530"/>
                                  </a:lnTo>
                                  <a:lnTo>
                                    <a:pt x="325" y="540"/>
                                  </a:lnTo>
                                  <a:lnTo>
                                    <a:pt x="458" y="540"/>
                                  </a:lnTo>
                                  <a:lnTo>
                                    <a:pt x="505" y="478"/>
                                  </a:lnTo>
                                  <a:lnTo>
                                    <a:pt x="532" y="424"/>
                                  </a:lnTo>
                                  <a:lnTo>
                                    <a:pt x="536" y="414"/>
                                  </a:lnTo>
                                  <a:lnTo>
                                    <a:pt x="517" y="39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8343436" name="Freeform 471"/>
                          <wps:cNvSpPr>
                            <a:spLocks/>
                          </wps:cNvSpPr>
                          <wps:spPr bwMode="auto">
                            <a:xfrm>
                              <a:off x="4244" y="-1948"/>
                              <a:ext cx="536" cy="633"/>
                            </a:xfrm>
                            <a:custGeom>
                              <a:avLst/>
                              <a:gdLst>
                                <a:gd name="T0" fmla="+- 0 4671 4244"/>
                                <a:gd name="T1" fmla="*/ T0 w 536"/>
                                <a:gd name="T2" fmla="+- 0 -1899 -1948"/>
                                <a:gd name="T3" fmla="*/ -1899 h 633"/>
                                <a:gd name="T4" fmla="+- 0 4475 4244"/>
                                <a:gd name="T5" fmla="*/ T4 w 536"/>
                                <a:gd name="T6" fmla="+- 0 -1899 -1948"/>
                                <a:gd name="T7" fmla="*/ -1899 h 633"/>
                                <a:gd name="T8" fmla="+- 0 4506 4244"/>
                                <a:gd name="T9" fmla="*/ T8 w 536"/>
                                <a:gd name="T10" fmla="+- 0 -1897 -1948"/>
                                <a:gd name="T11" fmla="*/ -1897 h 633"/>
                                <a:gd name="T12" fmla="+- 0 4533 4244"/>
                                <a:gd name="T13" fmla="*/ T12 w 536"/>
                                <a:gd name="T14" fmla="+- 0 -1890 -1948"/>
                                <a:gd name="T15" fmla="*/ -1890 h 633"/>
                                <a:gd name="T16" fmla="+- 0 4585 4244"/>
                                <a:gd name="T17" fmla="*/ T16 w 536"/>
                                <a:gd name="T18" fmla="+- 0 -1851 -1948"/>
                                <a:gd name="T19" fmla="*/ -1851 h 633"/>
                                <a:gd name="T20" fmla="+- 0 4610 4244"/>
                                <a:gd name="T21" fmla="*/ T20 w 536"/>
                                <a:gd name="T22" fmla="+- 0 -1795 -1948"/>
                                <a:gd name="T23" fmla="*/ -1795 h 633"/>
                                <a:gd name="T24" fmla="+- 0 4617 4244"/>
                                <a:gd name="T25" fmla="*/ T24 w 536"/>
                                <a:gd name="T26" fmla="+- 0 -1756 -1948"/>
                                <a:gd name="T27" fmla="*/ -1756 h 633"/>
                                <a:gd name="T28" fmla="+- 0 4341 4244"/>
                                <a:gd name="T29" fmla="*/ T28 w 536"/>
                                <a:gd name="T30" fmla="+- 0 -1745 -1948"/>
                                <a:gd name="T31" fmla="*/ -1745 h 633"/>
                                <a:gd name="T32" fmla="+- 0 4751 4244"/>
                                <a:gd name="T33" fmla="*/ T32 w 536"/>
                                <a:gd name="T34" fmla="+- 0 -1745 -1948"/>
                                <a:gd name="T35" fmla="*/ -1745 h 633"/>
                                <a:gd name="T36" fmla="+- 0 4733 4244"/>
                                <a:gd name="T37" fmla="*/ T36 w 536"/>
                                <a:gd name="T38" fmla="+- 0 -1808 -1948"/>
                                <a:gd name="T39" fmla="*/ -1808 h 633"/>
                                <a:gd name="T40" fmla="+- 0 4701 4244"/>
                                <a:gd name="T41" fmla="*/ T40 w 536"/>
                                <a:gd name="T42" fmla="+- 0 -1867 -1948"/>
                                <a:gd name="T43" fmla="*/ -1867 h 633"/>
                                <a:gd name="T44" fmla="+- 0 4673 4244"/>
                                <a:gd name="T45" fmla="*/ T44 w 536"/>
                                <a:gd name="T46" fmla="+- 0 -1897 -1948"/>
                                <a:gd name="T47" fmla="*/ -1897 h 633"/>
                                <a:gd name="T48" fmla="+- 0 4671 4244"/>
                                <a:gd name="T49" fmla="*/ T48 w 536"/>
                                <a:gd name="T50" fmla="+- 0 -1899 -1948"/>
                                <a:gd name="T51" fmla="*/ -1899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36" h="633">
                                  <a:moveTo>
                                    <a:pt x="427" y="49"/>
                                  </a:moveTo>
                                  <a:lnTo>
                                    <a:pt x="231" y="49"/>
                                  </a:lnTo>
                                  <a:lnTo>
                                    <a:pt x="262" y="51"/>
                                  </a:lnTo>
                                  <a:lnTo>
                                    <a:pt x="289" y="58"/>
                                  </a:lnTo>
                                  <a:lnTo>
                                    <a:pt x="341" y="97"/>
                                  </a:lnTo>
                                  <a:lnTo>
                                    <a:pt x="366" y="153"/>
                                  </a:lnTo>
                                  <a:lnTo>
                                    <a:pt x="373" y="192"/>
                                  </a:lnTo>
                                  <a:lnTo>
                                    <a:pt x="97" y="203"/>
                                  </a:lnTo>
                                  <a:lnTo>
                                    <a:pt x="507" y="203"/>
                                  </a:lnTo>
                                  <a:lnTo>
                                    <a:pt x="489" y="140"/>
                                  </a:lnTo>
                                  <a:lnTo>
                                    <a:pt x="457" y="81"/>
                                  </a:lnTo>
                                  <a:lnTo>
                                    <a:pt x="429" y="51"/>
                                  </a:lnTo>
                                  <a:lnTo>
                                    <a:pt x="427" y="4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6AB6A9F" id="Group 469" o:spid="_x0000_s1026" style="position:absolute;margin-left:178.55pt;margin-top:-97.9pt;width:60.95pt;height:32.65pt;z-index:-251658239;mso-position-horizontal-relative:page" coordorigin="3571,-1958" coordsize="1219,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">
                <v:group id="Group 474" o:spid="_x0000_s1027" style="position:absolute;left:3581;top:-1948;width:632;height:620" coordorigin="3581,-1948" coordsize="63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">
                  <v:shape id="Freeform 478" o:spid="_x0000_s1028" style="position:absolute;left:3581;top:-1948;width:632;height:620;visibility:visible;mso-wrap-style:square;v-text-anchor:top" coordsize="63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" path="m196,79l51,79r13,5l76,97r7,25l86,164r,354l65,581,3,600r,20l289,620,266,598r-27,-7l220,582,208,568r-6,-17l200,530r2,-381l220,131r18,-14l248,109r-52,l196,79e" fillcolor="#231f20" stroked="f">
                    <v:path arrowok="t" o:connecttype="custom" o:connectlocs="196,-1869;51,-1869;64,-1864;76,-1851;83,-1826;86,-1784;86,-1430;65,-1367;3,-1348;3,-1328;289,-1328;266,-1350;239,-1357;220,-1366;208,-1380;202,-1397;200,-1418;202,-1799;220,-1817;238,-1831;248,-1839;196,-1839;196,-1869" o:connectangles="0,0,0,0,0,0,0,0,0,0,0,0,0,0,0,0,0,0,0,0,0,0,0"/>
                  </v:shape>
                  <v:shape id="Freeform 477" o:spid="_x0000_s1029" style="position:absolute;left:3581;top:-1948;width:632;height:620;visibility:visible;mso-wrap-style:square;v-text-anchor:top" coordsize="63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" path="m521,74r-178,l367,78r21,7l432,152r5,53l437,490r-9,64l372,598r-20,2l352,620r280,l630,600r-28,-5l581,588,550,511,548,166r-4,-31l536,107,527,83r-6,-9e" fillcolor="#231f20" stroked="f">
                    <v:path arrowok="t" o:connecttype="custom" o:connectlocs="521,-1874;343,-1874;367,-1870;388,-1863;432,-1796;437,-1743;437,-1458;428,-1394;372,-1350;352,-1348;352,-1328;632,-1328;630,-1348;602,-1353;581,-1360;550,-1437;548,-1782;544,-1813;536,-1841;527,-1865;521,-1874" o:connectangles="0,0,0,0,0,0,0,0,0,0,0,0,0,0,0,0,0,0,0,0,0"/>
                  </v:shape>
                  <v:shape id="Freeform 476" o:spid="_x0000_s1030" style="position:absolute;left:3581;top:-1948;width:632;height:620;visibility:visible;mso-wrap-style:square;v-text-anchor:top" coordsize="63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" path="m387,l312,18,246,63r-50,46l248,109r7,-5l273,93r17,-8l307,79r17,-4l343,74r178,l515,63,470,21,403,1,387,e" fillcolor="#231f20" stroked="f">
                    <v:path arrowok="t" o:connecttype="custom" o:connectlocs="387,-1948;312,-1930;246,-1885;196,-1839;248,-1839;255,-1844;273,-1855;290,-1863;307,-1869;324,-1873;343,-1874;521,-1874;515,-1885;470,-1927;403,-1947;387,-1948" o:connectangles="0,0,0,0,0,0,0,0,0,0,0,0,0,0,0,0"/>
                  </v:shape>
                  <v:shape id="Freeform 475" o:spid="_x0000_s1031" style="position:absolute;left:3581;top:-1948;width:632;height:620;visibility:visible;mso-wrap-style:square;v-text-anchor:top" coordsize="63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" path="m196,3l171,5r-19,7l114,25,76,38,38,49,,61,5,82,22,79r29,l196,79r,-76e" fillcolor="#231f20" stroked="f">
                    <v:path arrowok="t" o:connecttype="custom" o:connectlocs="196,-1945;171,-1943;152,-1936;114,-1923;76,-1910;38,-1899;0,-1887;5,-1866;22,-1869;51,-1869;196,-1869;196,-1945" o:connectangles="0,0,0,0,0,0,0,0,0,0,0,0"/>
                  </v:shape>
                </v:group>
                <v:group id="Group 470" o:spid="_x0000_s1032" style="position:absolute;left:4244;top:-1948;width:536;height:633" coordorigin="4244,-1948" coordsize="53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">
                  <v:shape id="Freeform 473" o:spid="_x0000_s1033" style="position:absolute;left:4244;top:-1948;width:536;height:633;visibility:visible;mso-wrap-style:square;v-text-anchor:top" coordsize="53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" path="m278,l207,10,151,34,98,72,52,127,19,201,5,262,,331r1,29l13,438r24,66l73,557r46,39l174,622r63,11l270,632r84,-21l420,574r38,-34l325,540r-17,-1l241,526,180,488,142,439,113,368,100,308,96,274,513,247r-4,-30l507,203r-410,l104,172r30,-69l193,56r38,-7l427,49,414,39,341,7,300,1,278,e" fillcolor="#231f20" stroked="f">
                    <v:path arrowok="t" o:connecttype="custom" o:connectlocs="278,-1948;207,-1938;151,-1914;98,-1876;52,-1821;19,-1747;5,-1686;0,-1617;1,-1588;13,-1510;37,-1444;73,-1391;119,-1352;174,-1326;237,-1315;270,-1316;354,-1337;420,-1374;458,-1408;325,-1408;308,-1409;241,-1422;180,-1460;142,-1509;113,-1580;100,-1640;96,-1674;513,-1701;509,-1731;507,-1745;97,-1745;104,-1776;134,-1845;193,-1892;231,-1899;427,-1899;414,-1909;341,-1941;300,-1947;278,-1948" o:connectangles="0,0,0,0,0,0,0,0,0,0,0,0,0,0,0,0,0,0,0,0,0,0,0,0,0,0,0,0,0,0,0,0,0,0,0,0,0,0,0,0"/>
                  </v:shape>
                  <v:shape id="Freeform 472" o:spid="_x0000_s1034" style="position:absolute;left:4244;top:-1948;width:536;height:633;visibility:visible;mso-wrap-style:square;v-text-anchor:top" coordsize="53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" path="m517,399r-39,56l434,498r-59,32l325,540r133,l505,478r27,-54l536,414,517,399e" fillcolor="#231f20" stroked="f">
                    <v:path arrowok="t" o:connecttype="custom" o:connectlocs="517,-1549;478,-1493;434,-1450;375,-1418;325,-1408;458,-1408;505,-1470;532,-1524;536,-1534;517,-1549" o:connectangles="0,0,0,0,0,0,0,0,0,0"/>
                  </v:shape>
                  <v:shape id="Freeform 471" o:spid="_x0000_s1035" style="position:absolute;left:4244;top:-1948;width:536;height:633;visibility:visible;mso-wrap-style:square;v-text-anchor:top" coordsize="536,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" path="m427,49r-196,l262,51r27,7l341,97r25,56l373,192,97,203r410,l489,140,457,81,429,51r-2,-2e" fillcolor="#231f20" stroked="f">
                    <v:path arrowok="t" o:connecttype="custom" o:connectlocs="427,-1899;231,-1899;262,-1897;289,-1890;341,-1851;366,-1795;373,-1756;97,-1745;507,-1745;489,-1808;457,-1867;429,-1897;427,-1899" o:connectangles="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2" behindDoc="1" locked="0" layoutInCell="1" allowOverlap="1" wp14:anchorId="2C6DB41F" wp14:editId="137D2263">
                <wp:simplePos x="0" y="0"/>
                <wp:positionH relativeFrom="page">
                  <wp:posOffset>1480185</wp:posOffset>
                </wp:positionH>
                <wp:positionV relativeFrom="paragraph">
                  <wp:posOffset>-1387475</wp:posOffset>
                </wp:positionV>
                <wp:extent cx="923925" cy="415290"/>
                <wp:effectExtent l="0" t="0" r="0" b="0"/>
                <wp:wrapNone/>
                <wp:docPr id="1986945057" name="Group 4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3925" cy="415290"/>
                          <a:chOff x="2331" y="-2185"/>
                          <a:chExt cx="1455" cy="654"/>
                        </a:xfrm>
                      </wpg:grpSpPr>
                      <wpg:grpSp>
                        <wpg:cNvPr id="1598325512" name="Group 467"/>
                        <wpg:cNvGrpSpPr>
                          <a:grpSpLocks/>
                        </wpg:cNvGrpSpPr>
                        <wpg:grpSpPr bwMode="auto">
                          <a:xfrm>
                            <a:off x="2341" y="-1781"/>
                            <a:ext cx="739" cy="240"/>
                            <a:chOff x="2341" y="-1781"/>
                            <a:chExt cx="739" cy="240"/>
                          </a:xfrm>
                        </wpg:grpSpPr>
                        <wps:wsp>
                          <wps:cNvPr id="842479694" name="Freeform 468"/>
                          <wps:cNvSpPr>
                            <a:spLocks/>
                          </wps:cNvSpPr>
                          <wps:spPr bwMode="auto">
                            <a:xfrm>
                              <a:off x="2341" y="-1781"/>
                              <a:ext cx="739" cy="240"/>
                            </a:xfrm>
                            <a:custGeom>
                              <a:avLst/>
                              <a:gdLst>
                                <a:gd name="T0" fmla="+- 0 2697 2341"/>
                                <a:gd name="T1" fmla="*/ T0 w 739"/>
                                <a:gd name="T2" fmla="+- 0 -1781 -1781"/>
                                <a:gd name="T3" fmla="*/ -1781 h 240"/>
                                <a:gd name="T4" fmla="+- 0 2636 2341"/>
                                <a:gd name="T5" fmla="*/ T4 w 739"/>
                                <a:gd name="T6" fmla="+- 0 -1779 -1781"/>
                                <a:gd name="T7" fmla="*/ -1779 h 240"/>
                                <a:gd name="T8" fmla="+- 0 2551 2341"/>
                                <a:gd name="T9" fmla="*/ T8 w 739"/>
                                <a:gd name="T10" fmla="+- 0 -1770 -1781"/>
                                <a:gd name="T11" fmla="*/ -1770 h 240"/>
                                <a:gd name="T12" fmla="+- 0 2477 2341"/>
                                <a:gd name="T13" fmla="*/ T12 w 739"/>
                                <a:gd name="T14" fmla="+- 0 -1754 -1781"/>
                                <a:gd name="T15" fmla="*/ -1754 h 240"/>
                                <a:gd name="T16" fmla="+- 0 2416 2341"/>
                                <a:gd name="T17" fmla="*/ T16 w 739"/>
                                <a:gd name="T18" fmla="+- 0 -1734 -1781"/>
                                <a:gd name="T19" fmla="*/ -1734 h 240"/>
                                <a:gd name="T20" fmla="+- 0 2361 2341"/>
                                <a:gd name="T21" fmla="*/ T20 w 739"/>
                                <a:gd name="T22" fmla="+- 0 -1700 -1781"/>
                                <a:gd name="T23" fmla="*/ -1700 h 240"/>
                                <a:gd name="T24" fmla="+- 0 2341 2341"/>
                                <a:gd name="T25" fmla="*/ T24 w 739"/>
                                <a:gd name="T26" fmla="+- 0 -1661 -1781"/>
                                <a:gd name="T27" fmla="*/ -1661 h 240"/>
                                <a:gd name="T28" fmla="+- 0 2342 2341"/>
                                <a:gd name="T29" fmla="*/ T28 w 739"/>
                                <a:gd name="T30" fmla="+- 0 -1651 -1781"/>
                                <a:gd name="T31" fmla="*/ -1651 h 240"/>
                                <a:gd name="T32" fmla="+- 0 2382 2341"/>
                                <a:gd name="T33" fmla="*/ T32 w 739"/>
                                <a:gd name="T34" fmla="+- 0 -1606 -1781"/>
                                <a:gd name="T35" fmla="*/ -1606 h 240"/>
                                <a:gd name="T36" fmla="+- 0 2451 2341"/>
                                <a:gd name="T37" fmla="*/ T36 w 739"/>
                                <a:gd name="T38" fmla="+- 0 -1576 -1781"/>
                                <a:gd name="T39" fmla="*/ -1576 h 240"/>
                                <a:gd name="T40" fmla="+- 0 2519 2341"/>
                                <a:gd name="T41" fmla="*/ T40 w 739"/>
                                <a:gd name="T42" fmla="+- 0 -1559 -1781"/>
                                <a:gd name="T43" fmla="*/ -1559 h 240"/>
                                <a:gd name="T44" fmla="+- 0 2600 2341"/>
                                <a:gd name="T45" fmla="*/ T44 w 739"/>
                                <a:gd name="T46" fmla="+- 0 -1547 -1781"/>
                                <a:gd name="T47" fmla="*/ -1547 h 240"/>
                                <a:gd name="T48" fmla="+- 0 2660 2341"/>
                                <a:gd name="T49" fmla="*/ T48 w 739"/>
                                <a:gd name="T50" fmla="+- 0 -1543 -1781"/>
                                <a:gd name="T51" fmla="*/ -1543 h 240"/>
                                <a:gd name="T52" fmla="+- 0 2724 2341"/>
                                <a:gd name="T53" fmla="*/ T52 w 739"/>
                                <a:gd name="T54" fmla="+- 0 -1541 -1781"/>
                                <a:gd name="T55" fmla="*/ -1541 h 240"/>
                                <a:gd name="T56" fmla="+- 0 2755 2341"/>
                                <a:gd name="T57" fmla="*/ T56 w 739"/>
                                <a:gd name="T58" fmla="+- 0 -1542 -1781"/>
                                <a:gd name="T59" fmla="*/ -1542 h 240"/>
                                <a:gd name="T60" fmla="+- 0 2842 2341"/>
                                <a:gd name="T61" fmla="*/ T60 w 739"/>
                                <a:gd name="T62" fmla="+- 0 -1549 -1781"/>
                                <a:gd name="T63" fmla="*/ -1549 h 240"/>
                                <a:gd name="T64" fmla="+- 0 2920 2341"/>
                                <a:gd name="T65" fmla="*/ T64 w 739"/>
                                <a:gd name="T66" fmla="+- 0 -1562 -1781"/>
                                <a:gd name="T67" fmla="*/ -1562 h 240"/>
                                <a:gd name="T68" fmla="+- 0 2986 2341"/>
                                <a:gd name="T69" fmla="*/ T68 w 739"/>
                                <a:gd name="T70" fmla="+- 0 -1581 -1781"/>
                                <a:gd name="T71" fmla="*/ -1581 h 240"/>
                                <a:gd name="T72" fmla="+- 0 3049 2341"/>
                                <a:gd name="T73" fmla="*/ T72 w 739"/>
                                <a:gd name="T74" fmla="+- 0 -1613 -1781"/>
                                <a:gd name="T75" fmla="*/ -1613 h 240"/>
                                <a:gd name="T76" fmla="+- 0 3080 2341"/>
                                <a:gd name="T77" fmla="*/ T76 w 739"/>
                                <a:gd name="T78" fmla="+- 0 -1661 -1781"/>
                                <a:gd name="T79" fmla="*/ -1661 h 240"/>
                                <a:gd name="T80" fmla="+- 0 3079 2341"/>
                                <a:gd name="T81" fmla="*/ T80 w 739"/>
                                <a:gd name="T82" fmla="+- 0 -1671 -1781"/>
                                <a:gd name="T83" fmla="*/ -1671 h 240"/>
                                <a:gd name="T84" fmla="+- 0 3038 2341"/>
                                <a:gd name="T85" fmla="*/ T84 w 739"/>
                                <a:gd name="T86" fmla="+- 0 -1716 -1781"/>
                                <a:gd name="T87" fmla="*/ -1716 h 240"/>
                                <a:gd name="T88" fmla="+- 0 2970 2341"/>
                                <a:gd name="T89" fmla="*/ T88 w 739"/>
                                <a:gd name="T90" fmla="+- 0 -1746 -1781"/>
                                <a:gd name="T91" fmla="*/ -1746 h 240"/>
                                <a:gd name="T92" fmla="+- 0 2901 2341"/>
                                <a:gd name="T93" fmla="*/ T92 w 739"/>
                                <a:gd name="T94" fmla="+- 0 -1763 -1781"/>
                                <a:gd name="T95" fmla="*/ -1763 h 240"/>
                                <a:gd name="T96" fmla="+- 0 2820 2341"/>
                                <a:gd name="T97" fmla="*/ T96 w 739"/>
                                <a:gd name="T98" fmla="+- 0 -1775 -1781"/>
                                <a:gd name="T99" fmla="*/ -1775 h 240"/>
                                <a:gd name="T100" fmla="+- 0 2729 2341"/>
                                <a:gd name="T101" fmla="*/ T100 w 739"/>
                                <a:gd name="T102" fmla="+- 0 -1781 -1781"/>
                                <a:gd name="T103" fmla="*/ -1781 h 240"/>
                                <a:gd name="T104" fmla="+- 0 2697 2341"/>
                                <a:gd name="T105" fmla="*/ T104 w 739"/>
                                <a:gd name="T106" fmla="+- 0 -1781 -1781"/>
                                <a:gd name="T107" fmla="*/ -1781 h 2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739" h="240">
                                  <a:moveTo>
                                    <a:pt x="356" y="0"/>
                                  </a:moveTo>
                                  <a:lnTo>
                                    <a:pt x="295" y="2"/>
                                  </a:lnTo>
                                  <a:lnTo>
                                    <a:pt x="210" y="11"/>
                                  </a:lnTo>
                                  <a:lnTo>
                                    <a:pt x="136" y="27"/>
                                  </a:lnTo>
                                  <a:lnTo>
                                    <a:pt x="75" y="47"/>
                                  </a:lnTo>
                                  <a:lnTo>
                                    <a:pt x="20" y="81"/>
                                  </a:lnTo>
                                  <a:lnTo>
                                    <a:pt x="0" y="120"/>
                                  </a:lnTo>
                                  <a:lnTo>
                                    <a:pt x="1" y="130"/>
                                  </a:lnTo>
                                  <a:lnTo>
                                    <a:pt x="41" y="175"/>
                                  </a:lnTo>
                                  <a:lnTo>
                                    <a:pt x="110" y="205"/>
                                  </a:lnTo>
                                  <a:lnTo>
                                    <a:pt x="178" y="222"/>
                                  </a:lnTo>
                                  <a:lnTo>
                                    <a:pt x="259" y="234"/>
                                  </a:lnTo>
                                  <a:lnTo>
                                    <a:pt x="319" y="238"/>
                                  </a:lnTo>
                                  <a:lnTo>
                                    <a:pt x="383" y="240"/>
                                  </a:lnTo>
                                  <a:lnTo>
                                    <a:pt x="414" y="239"/>
                                  </a:lnTo>
                                  <a:lnTo>
                                    <a:pt x="501" y="232"/>
                                  </a:lnTo>
                                  <a:lnTo>
                                    <a:pt x="579" y="219"/>
                                  </a:lnTo>
                                  <a:lnTo>
                                    <a:pt x="645" y="200"/>
                                  </a:lnTo>
                                  <a:lnTo>
                                    <a:pt x="708" y="168"/>
                                  </a:lnTo>
                                  <a:lnTo>
                                    <a:pt x="739" y="120"/>
                                  </a:lnTo>
                                  <a:lnTo>
                                    <a:pt x="738" y="110"/>
                                  </a:lnTo>
                                  <a:lnTo>
                                    <a:pt x="697" y="65"/>
                                  </a:lnTo>
                                  <a:lnTo>
                                    <a:pt x="629" y="35"/>
                                  </a:lnTo>
                                  <a:lnTo>
                                    <a:pt x="560" y="18"/>
                                  </a:lnTo>
                                  <a:lnTo>
                                    <a:pt x="479" y="6"/>
                                  </a:lnTo>
                                  <a:lnTo>
                                    <a:pt x="388" y="0"/>
                                  </a:lnTo>
                                  <a:lnTo>
                                    <a:pt x="35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11560938" name="Group 465"/>
                        <wpg:cNvGrpSpPr>
                          <a:grpSpLocks/>
                        </wpg:cNvGrpSpPr>
                        <wpg:grpSpPr bwMode="auto">
                          <a:xfrm>
                            <a:off x="2888" y="-2001"/>
                            <a:ext cx="579" cy="175"/>
                            <a:chOff x="2888" y="-2001"/>
                            <a:chExt cx="579" cy="175"/>
                          </a:xfrm>
                        </wpg:grpSpPr>
                        <wps:wsp>
                          <wps:cNvPr id="917347133" name="Freeform 466"/>
                          <wps:cNvSpPr>
                            <a:spLocks/>
                          </wps:cNvSpPr>
                          <wps:spPr bwMode="auto">
                            <a:xfrm>
                              <a:off x="2888" y="-2001"/>
                              <a:ext cx="579" cy="175"/>
                            </a:xfrm>
                            <a:custGeom>
                              <a:avLst/>
                              <a:gdLst>
                                <a:gd name="T0" fmla="+- 0 3171 2888"/>
                                <a:gd name="T1" fmla="*/ T0 w 579"/>
                                <a:gd name="T2" fmla="+- 0 -2001 -2001"/>
                                <a:gd name="T3" fmla="*/ -2001 h 175"/>
                                <a:gd name="T4" fmla="+- 0 3110 2888"/>
                                <a:gd name="T5" fmla="*/ T4 w 579"/>
                                <a:gd name="T6" fmla="+- 0 -1998 -2001"/>
                                <a:gd name="T7" fmla="*/ -1998 h 175"/>
                                <a:gd name="T8" fmla="+- 0 3028 2888"/>
                                <a:gd name="T9" fmla="*/ T8 w 579"/>
                                <a:gd name="T10" fmla="+- 0 -1988 -2001"/>
                                <a:gd name="T11" fmla="*/ -1988 h 175"/>
                                <a:gd name="T12" fmla="+- 0 2960 2888"/>
                                <a:gd name="T13" fmla="*/ T12 w 579"/>
                                <a:gd name="T14" fmla="+- 0 -1971 -2001"/>
                                <a:gd name="T15" fmla="*/ -1971 h 175"/>
                                <a:gd name="T16" fmla="+- 0 2902 2888"/>
                                <a:gd name="T17" fmla="*/ T16 w 579"/>
                                <a:gd name="T18" fmla="+- 0 -1939 -2001"/>
                                <a:gd name="T19" fmla="*/ -1939 h 175"/>
                                <a:gd name="T20" fmla="+- 0 2888 2888"/>
                                <a:gd name="T21" fmla="*/ T20 w 579"/>
                                <a:gd name="T22" fmla="+- 0 -1910 -2001"/>
                                <a:gd name="T23" fmla="*/ -1910 h 175"/>
                                <a:gd name="T24" fmla="+- 0 2890 2888"/>
                                <a:gd name="T25" fmla="*/ T24 w 579"/>
                                <a:gd name="T26" fmla="+- 0 -1901 -2001"/>
                                <a:gd name="T27" fmla="*/ -1901 h 175"/>
                                <a:gd name="T28" fmla="+- 0 2947 2888"/>
                                <a:gd name="T29" fmla="*/ T28 w 579"/>
                                <a:gd name="T30" fmla="+- 0 -1860 -2001"/>
                                <a:gd name="T31" fmla="*/ -1860 h 175"/>
                                <a:gd name="T32" fmla="+- 0 3010 2888"/>
                                <a:gd name="T33" fmla="*/ T32 w 579"/>
                                <a:gd name="T34" fmla="+- 0 -1842 -2001"/>
                                <a:gd name="T35" fmla="*/ -1842 h 175"/>
                                <a:gd name="T36" fmla="+- 0 3089 2888"/>
                                <a:gd name="T37" fmla="*/ T36 w 579"/>
                                <a:gd name="T38" fmla="+- 0 -1830 -2001"/>
                                <a:gd name="T39" fmla="*/ -1830 h 175"/>
                                <a:gd name="T40" fmla="+- 0 3149 2888"/>
                                <a:gd name="T41" fmla="*/ T40 w 579"/>
                                <a:gd name="T42" fmla="+- 0 -1826 -2001"/>
                                <a:gd name="T43" fmla="*/ -1826 h 175"/>
                                <a:gd name="T44" fmla="+- 0 3181 2888"/>
                                <a:gd name="T45" fmla="*/ T44 w 579"/>
                                <a:gd name="T46" fmla="+- 0 -1826 -2001"/>
                                <a:gd name="T47" fmla="*/ -1826 h 175"/>
                                <a:gd name="T48" fmla="+- 0 3212 2888"/>
                                <a:gd name="T49" fmla="*/ T48 w 579"/>
                                <a:gd name="T50" fmla="+- 0 -1826 -2001"/>
                                <a:gd name="T51" fmla="*/ -1826 h 175"/>
                                <a:gd name="T52" fmla="+- 0 3299 2888"/>
                                <a:gd name="T53" fmla="*/ T52 w 579"/>
                                <a:gd name="T54" fmla="+- 0 -1834 -2001"/>
                                <a:gd name="T55" fmla="*/ -1834 h 175"/>
                                <a:gd name="T56" fmla="+- 0 3372 2888"/>
                                <a:gd name="T57" fmla="*/ T56 w 579"/>
                                <a:gd name="T58" fmla="+- 0 -1848 -2001"/>
                                <a:gd name="T59" fmla="*/ -1848 h 175"/>
                                <a:gd name="T60" fmla="+- 0 3441 2888"/>
                                <a:gd name="T61" fmla="*/ T60 w 579"/>
                                <a:gd name="T62" fmla="+- 0 -1877 -2001"/>
                                <a:gd name="T63" fmla="*/ -1877 h 175"/>
                                <a:gd name="T64" fmla="+- 0 3466 2888"/>
                                <a:gd name="T65" fmla="*/ T64 w 579"/>
                                <a:gd name="T66" fmla="+- 0 -1913 -2001"/>
                                <a:gd name="T67" fmla="*/ -1913 h 175"/>
                                <a:gd name="T68" fmla="+- 0 3466 2888"/>
                                <a:gd name="T69" fmla="*/ T68 w 579"/>
                                <a:gd name="T70" fmla="+- 0 -1917 -2001"/>
                                <a:gd name="T71" fmla="*/ -1917 h 175"/>
                                <a:gd name="T72" fmla="+- 0 3423 2888"/>
                                <a:gd name="T73" fmla="*/ T72 w 579"/>
                                <a:gd name="T74" fmla="+- 0 -1959 -2001"/>
                                <a:gd name="T75" fmla="*/ -1959 h 175"/>
                                <a:gd name="T76" fmla="+- 0 3366 2888"/>
                                <a:gd name="T77" fmla="*/ T76 w 579"/>
                                <a:gd name="T78" fmla="+- 0 -1979 -2001"/>
                                <a:gd name="T79" fmla="*/ -1979 h 175"/>
                                <a:gd name="T80" fmla="+- 0 3291 2888"/>
                                <a:gd name="T81" fmla="*/ T80 w 579"/>
                                <a:gd name="T82" fmla="+- 0 -1993 -2001"/>
                                <a:gd name="T83" fmla="*/ -1993 h 175"/>
                                <a:gd name="T84" fmla="+- 0 3203 2888"/>
                                <a:gd name="T85" fmla="*/ T84 w 579"/>
                                <a:gd name="T86" fmla="+- 0 -2000 -2001"/>
                                <a:gd name="T87" fmla="*/ -2000 h 175"/>
                                <a:gd name="T88" fmla="+- 0 3171 2888"/>
                                <a:gd name="T89" fmla="*/ T88 w 579"/>
                                <a:gd name="T90" fmla="+- 0 -2001 -2001"/>
                                <a:gd name="T91" fmla="*/ -2001 h 1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579" h="175">
                                  <a:moveTo>
                                    <a:pt x="283" y="0"/>
                                  </a:moveTo>
                                  <a:lnTo>
                                    <a:pt x="222" y="3"/>
                                  </a:lnTo>
                                  <a:lnTo>
                                    <a:pt x="140" y="13"/>
                                  </a:lnTo>
                                  <a:lnTo>
                                    <a:pt x="72" y="30"/>
                                  </a:lnTo>
                                  <a:lnTo>
                                    <a:pt x="14" y="62"/>
                                  </a:lnTo>
                                  <a:lnTo>
                                    <a:pt x="0" y="91"/>
                                  </a:lnTo>
                                  <a:lnTo>
                                    <a:pt x="2" y="100"/>
                                  </a:lnTo>
                                  <a:lnTo>
                                    <a:pt x="59" y="141"/>
                                  </a:lnTo>
                                  <a:lnTo>
                                    <a:pt x="122" y="159"/>
                                  </a:lnTo>
                                  <a:lnTo>
                                    <a:pt x="201" y="171"/>
                                  </a:lnTo>
                                  <a:lnTo>
                                    <a:pt x="261" y="175"/>
                                  </a:lnTo>
                                  <a:lnTo>
                                    <a:pt x="293" y="175"/>
                                  </a:lnTo>
                                  <a:lnTo>
                                    <a:pt x="324" y="175"/>
                                  </a:lnTo>
                                  <a:lnTo>
                                    <a:pt x="411" y="167"/>
                                  </a:lnTo>
                                  <a:lnTo>
                                    <a:pt x="484" y="153"/>
                                  </a:lnTo>
                                  <a:lnTo>
                                    <a:pt x="553" y="124"/>
                                  </a:lnTo>
                                  <a:lnTo>
                                    <a:pt x="578" y="88"/>
                                  </a:lnTo>
                                  <a:lnTo>
                                    <a:pt x="578" y="84"/>
                                  </a:lnTo>
                                  <a:lnTo>
                                    <a:pt x="535" y="42"/>
                                  </a:lnTo>
                                  <a:lnTo>
                                    <a:pt x="478" y="22"/>
                                  </a:lnTo>
                                  <a:lnTo>
                                    <a:pt x="403" y="8"/>
                                  </a:lnTo>
                                  <a:lnTo>
                                    <a:pt x="315" y="1"/>
                                  </a:lnTo>
                                  <a:lnTo>
                                    <a:pt x="283"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82568526" name="Group 463"/>
                        <wpg:cNvGrpSpPr>
                          <a:grpSpLocks/>
                        </wpg:cNvGrpSpPr>
                        <wpg:grpSpPr bwMode="auto">
                          <a:xfrm>
                            <a:off x="3304" y="-2175"/>
                            <a:ext cx="472" cy="126"/>
                            <a:chOff x="3304" y="-2175"/>
                            <a:chExt cx="472" cy="126"/>
                          </a:xfrm>
                        </wpg:grpSpPr>
                        <wps:wsp>
                          <wps:cNvPr id="1453748999" name="Freeform 464"/>
                          <wps:cNvSpPr>
                            <a:spLocks/>
                          </wps:cNvSpPr>
                          <wps:spPr bwMode="auto">
                            <a:xfrm>
                              <a:off x="3304" y="-2175"/>
                              <a:ext cx="472" cy="126"/>
                            </a:xfrm>
                            <a:custGeom>
                              <a:avLst/>
                              <a:gdLst>
                                <a:gd name="T0" fmla="+- 0 3530 3304"/>
                                <a:gd name="T1" fmla="*/ T0 w 472"/>
                                <a:gd name="T2" fmla="+- 0 -2175 -2175"/>
                                <a:gd name="T3" fmla="*/ -2175 h 126"/>
                                <a:gd name="T4" fmla="+- 0 3469 3304"/>
                                <a:gd name="T5" fmla="*/ T4 w 472"/>
                                <a:gd name="T6" fmla="+- 0 -2172 -2175"/>
                                <a:gd name="T7" fmla="*/ -2172 h 126"/>
                                <a:gd name="T8" fmla="+- 0 3391 3304"/>
                                <a:gd name="T9" fmla="*/ T8 w 472"/>
                                <a:gd name="T10" fmla="+- 0 -2161 -2175"/>
                                <a:gd name="T11" fmla="*/ -2161 h 126"/>
                                <a:gd name="T12" fmla="+- 0 3321 3304"/>
                                <a:gd name="T13" fmla="*/ T12 w 472"/>
                                <a:gd name="T14" fmla="+- 0 -2134 -2175"/>
                                <a:gd name="T15" fmla="*/ -2134 h 126"/>
                                <a:gd name="T16" fmla="+- 0 3304 3304"/>
                                <a:gd name="T17" fmla="*/ T16 w 472"/>
                                <a:gd name="T18" fmla="+- 0 -2107 -2175"/>
                                <a:gd name="T19" fmla="*/ -2107 h 126"/>
                                <a:gd name="T20" fmla="+- 0 3308 3304"/>
                                <a:gd name="T21" fmla="*/ T20 w 472"/>
                                <a:gd name="T22" fmla="+- 0 -2099 -2175"/>
                                <a:gd name="T23" fmla="*/ -2099 h 126"/>
                                <a:gd name="T24" fmla="+- 0 3379 3304"/>
                                <a:gd name="T25" fmla="*/ T24 w 472"/>
                                <a:gd name="T26" fmla="+- 0 -2066 -2175"/>
                                <a:gd name="T27" fmla="*/ -2066 h 126"/>
                                <a:gd name="T28" fmla="+- 0 3454 3304"/>
                                <a:gd name="T29" fmla="*/ T28 w 472"/>
                                <a:gd name="T30" fmla="+- 0 -2053 -2175"/>
                                <a:gd name="T31" fmla="*/ -2053 h 126"/>
                                <a:gd name="T32" fmla="+- 0 3546 3304"/>
                                <a:gd name="T33" fmla="*/ T32 w 472"/>
                                <a:gd name="T34" fmla="+- 0 -2049 -2175"/>
                                <a:gd name="T35" fmla="*/ -2049 h 126"/>
                                <a:gd name="T36" fmla="+- 0 3578 3304"/>
                                <a:gd name="T37" fmla="*/ T36 w 472"/>
                                <a:gd name="T38" fmla="+- 0 -2049 -2175"/>
                                <a:gd name="T39" fmla="*/ -2049 h 126"/>
                                <a:gd name="T40" fmla="+- 0 3662 3304"/>
                                <a:gd name="T41" fmla="*/ T40 w 472"/>
                                <a:gd name="T42" fmla="+- 0 -2058 -2175"/>
                                <a:gd name="T43" fmla="*/ -2058 h 126"/>
                                <a:gd name="T44" fmla="+- 0 3728 3304"/>
                                <a:gd name="T45" fmla="*/ T44 w 472"/>
                                <a:gd name="T46" fmla="+- 0 -2074 -2175"/>
                                <a:gd name="T47" fmla="*/ -2074 h 126"/>
                                <a:gd name="T48" fmla="+- 0 3776 3304"/>
                                <a:gd name="T49" fmla="*/ T48 w 472"/>
                                <a:gd name="T50" fmla="+- 0 -2112 -2175"/>
                                <a:gd name="T51" fmla="*/ -2112 h 126"/>
                                <a:gd name="T52" fmla="+- 0 3775 3304"/>
                                <a:gd name="T53" fmla="*/ T52 w 472"/>
                                <a:gd name="T54" fmla="+- 0 -2118 -2175"/>
                                <a:gd name="T55" fmla="*/ -2118 h 126"/>
                                <a:gd name="T56" fmla="+- 0 3718 3304"/>
                                <a:gd name="T57" fmla="*/ T56 w 472"/>
                                <a:gd name="T58" fmla="+- 0 -2153 -2175"/>
                                <a:gd name="T59" fmla="*/ -2153 h 126"/>
                                <a:gd name="T60" fmla="+- 0 3650 3304"/>
                                <a:gd name="T61" fmla="*/ T60 w 472"/>
                                <a:gd name="T62" fmla="+- 0 -2167 -2175"/>
                                <a:gd name="T63" fmla="*/ -2167 h 126"/>
                                <a:gd name="T64" fmla="+- 0 3562 3304"/>
                                <a:gd name="T65" fmla="*/ T64 w 472"/>
                                <a:gd name="T66" fmla="+- 0 -2174 -2175"/>
                                <a:gd name="T67" fmla="*/ -2174 h 126"/>
                                <a:gd name="T68" fmla="+- 0 3530 3304"/>
                                <a:gd name="T69" fmla="*/ T68 w 472"/>
                                <a:gd name="T70" fmla="+- 0 -2175 -2175"/>
                                <a:gd name="T71" fmla="*/ -2175 h 1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472" h="126">
                                  <a:moveTo>
                                    <a:pt x="226" y="0"/>
                                  </a:moveTo>
                                  <a:lnTo>
                                    <a:pt x="165" y="3"/>
                                  </a:lnTo>
                                  <a:lnTo>
                                    <a:pt x="87" y="14"/>
                                  </a:lnTo>
                                  <a:lnTo>
                                    <a:pt x="17" y="41"/>
                                  </a:lnTo>
                                  <a:lnTo>
                                    <a:pt x="0" y="68"/>
                                  </a:lnTo>
                                  <a:lnTo>
                                    <a:pt x="4" y="76"/>
                                  </a:lnTo>
                                  <a:lnTo>
                                    <a:pt x="75" y="109"/>
                                  </a:lnTo>
                                  <a:lnTo>
                                    <a:pt x="150" y="122"/>
                                  </a:lnTo>
                                  <a:lnTo>
                                    <a:pt x="242" y="126"/>
                                  </a:lnTo>
                                  <a:lnTo>
                                    <a:pt x="274" y="126"/>
                                  </a:lnTo>
                                  <a:lnTo>
                                    <a:pt x="358" y="117"/>
                                  </a:lnTo>
                                  <a:lnTo>
                                    <a:pt x="424" y="101"/>
                                  </a:lnTo>
                                  <a:lnTo>
                                    <a:pt x="472" y="63"/>
                                  </a:lnTo>
                                  <a:lnTo>
                                    <a:pt x="471" y="57"/>
                                  </a:lnTo>
                                  <a:lnTo>
                                    <a:pt x="414" y="22"/>
                                  </a:lnTo>
                                  <a:lnTo>
                                    <a:pt x="346" y="8"/>
                                  </a:lnTo>
                                  <a:lnTo>
                                    <a:pt x="258" y="1"/>
                                  </a:lnTo>
                                  <a:lnTo>
                                    <a:pt x="226"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DC204F5" id="Group 462" o:spid="_x0000_s1026" style="position:absolute;margin-left:116.55pt;margin-top:-109.25pt;width:72.75pt;height:32.7pt;z-index:-251658238;mso-position-horizontal-relative:page" coordorigin="2331,-2185" coordsize="1455,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">
                <v:group id="Group 467" o:spid="_x0000_s1027" style="position:absolute;left:2341;top:-1781;width:739;height:240" coordorigin="2341,-1781" coordsize="73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">
                  <v:shape id="Freeform 468" o:spid="_x0000_s1028" style="position:absolute;left:2341;top:-1781;width:739;height:240;visibility:visible;mso-wrap-style:square;v-text-anchor:top" coordsize="73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" path="m356,l295,2r-85,9l136,27,75,47,20,81,,120r1,10l41,175r69,30l178,222r81,12l319,238r64,2l414,239r87,-7l579,219r66,-19l708,168r31,-48l738,110,697,65,629,35,560,18,479,6,388,,356,e" fillcolor="#231f20" stroked="f">
                    <v:path arrowok="t" o:connecttype="custom" o:connectlocs="356,-1781;295,-1779;210,-1770;136,-1754;75,-1734;20,-1700;0,-1661;1,-1651;41,-1606;110,-1576;178,-1559;259,-1547;319,-1543;383,-1541;414,-1542;501,-1549;579,-1562;645,-1581;708,-1613;739,-1661;738,-1671;697,-1716;629,-1746;560,-1763;479,-1775;388,-1781;356,-1781" o:connectangles="0,0,0,0,0,0,0,0,0,0,0,0,0,0,0,0,0,0,0,0,0,0,0,0,0,0,0"/>
                  </v:shape>
                </v:group>
                <v:group id="Group 465" o:spid="_x0000_s1029" style="position:absolute;left:2888;top:-2001;width:579;height:175" coordorigin="2888,-2001" coordsize="57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">
                  <v:shape id="Freeform 466" o:spid="_x0000_s1030" style="position:absolute;left:2888;top:-2001;width:579;height:175;visibility:visible;mso-wrap-style:square;v-text-anchor:top" coordsize="579,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" path="m283,l222,3,140,13,72,30,14,62,,91r2,9l59,141r63,18l201,171r60,4l293,175r31,l411,167r73,-14l553,124,578,88r,-4l535,42,478,22,403,8,315,1,283,e" fillcolor="#231f20" stroked="f">
                    <v:path arrowok="t" o:connecttype="custom" o:connectlocs="283,-2001;222,-1998;140,-1988;72,-1971;14,-1939;0,-1910;2,-1901;59,-1860;122,-1842;201,-1830;261,-1826;293,-1826;324,-1826;411,-1834;484,-1848;553,-1877;578,-1913;578,-1917;535,-1959;478,-1979;403,-1993;315,-2000;283,-2001" o:connectangles="0,0,0,0,0,0,0,0,0,0,0,0,0,0,0,0,0,0,0,0,0,0,0"/>
                  </v:shape>
                </v:group>
                <v:group id="Group 463" o:spid="_x0000_s1031" style="position:absolute;left:3304;top:-2175;width:472;height:126" coordorigin="3304,-2175" coordsize="47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">
                  <v:shape id="Freeform 464" o:spid="_x0000_s1032" style="position:absolute;left:3304;top:-2175;width:472;height:126;visibility:visible;mso-wrap-style:square;v-text-anchor:top" coordsize="472,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" path="m226,l165,3,87,14,17,41,,68r4,8l75,109r75,13l242,126r32,l358,117r66,-16l472,63r-1,-6l414,22,346,8,258,1,226,e" fillcolor="#231f20" stroked="f">
                    <v:path arrowok="t" o:connecttype="custom" o:connectlocs="226,-2175;165,-2172;87,-2161;17,-2134;0,-2107;4,-2099;75,-2066;150,-2053;242,-2049;274,-2049;358,-2058;424,-2074;472,-2112;471,-2118;414,-2153;346,-2167;258,-2174;226,-2175" o:connectangles="0,0,0,0,0,0,0,0,0,0,0,0,0,0,0,0,0,0"/>
                  </v:shape>
                </v:group>
                <w10:wrap anchorx="page"/>
              </v:group>
            </w:pict>
          </mc:Fallback>
        </mc:AlternateContent>
      </w:r>
      <w:r>
        <w:rPr>
          <w:rFonts w:ascii="Arial" w:hAnsi="Arial" w:cs="Arial"/>
          <w:noProof/>
        </w:rPr>
        <mc:AlternateContent>
          <mc:Choice Requires="wpg">
            <w:drawing>
              <wp:anchor distT="0" distB="0" distL="114300" distR="114300" simplePos="0" relativeHeight="251658243" behindDoc="1" locked="0" layoutInCell="1" allowOverlap="1" wp14:anchorId="07A3C9EE" wp14:editId="51075BFE">
                <wp:simplePos x="0" y="0"/>
                <wp:positionH relativeFrom="page">
                  <wp:posOffset>3068955</wp:posOffset>
                </wp:positionH>
                <wp:positionV relativeFrom="paragraph">
                  <wp:posOffset>-1245235</wp:posOffset>
                </wp:positionV>
                <wp:extent cx="645795" cy="417195"/>
                <wp:effectExtent l="1905" t="0" r="38100" b="0"/>
                <wp:wrapNone/>
                <wp:docPr id="1573245192"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795" cy="417195"/>
                          <a:chOff x="4833" y="-1961"/>
                          <a:chExt cx="1017" cy="657"/>
                        </a:xfrm>
                      </wpg:grpSpPr>
                      <wpg:grpSp>
                        <wpg:cNvPr id="1675964128" name="Group 458"/>
                        <wpg:cNvGrpSpPr>
                          <a:grpSpLocks/>
                        </wpg:cNvGrpSpPr>
                        <wpg:grpSpPr bwMode="auto">
                          <a:xfrm>
                            <a:off x="5491" y="-1947"/>
                            <a:ext cx="349" cy="630"/>
                            <a:chOff x="5491" y="-1947"/>
                            <a:chExt cx="349" cy="630"/>
                          </a:xfrm>
                        </wpg:grpSpPr>
                        <wps:wsp>
                          <wps:cNvPr id="1447239387" name="Freeform 461"/>
                          <wps:cNvSpPr>
                            <a:spLocks/>
                          </wps:cNvSpPr>
                          <wps:spPr bwMode="auto">
                            <a:xfrm>
                              <a:off x="5491" y="-1947"/>
                              <a:ext cx="349" cy="630"/>
                            </a:xfrm>
                            <a:custGeom>
                              <a:avLst/>
                              <a:gdLst>
                                <a:gd name="T0" fmla="+- 0 5840 5491"/>
                                <a:gd name="T1" fmla="*/ T0 w 349"/>
                                <a:gd name="T2" fmla="+- 0 -1456 -1947"/>
                                <a:gd name="T3" fmla="*/ -1456 h 630"/>
                                <a:gd name="T4" fmla="+- 0 5715 5491"/>
                                <a:gd name="T5" fmla="*/ T4 w 349"/>
                                <a:gd name="T6" fmla="+- 0 -1456 -1947"/>
                                <a:gd name="T7" fmla="*/ -1456 h 630"/>
                                <a:gd name="T8" fmla="+- 0 5715 5491"/>
                                <a:gd name="T9" fmla="*/ T8 w 349"/>
                                <a:gd name="T10" fmla="+- 0 -1317 -1947"/>
                                <a:gd name="T11" fmla="*/ -1317 h 630"/>
                                <a:gd name="T12" fmla="+- 0 5840 5491"/>
                                <a:gd name="T13" fmla="*/ T12 w 349"/>
                                <a:gd name="T14" fmla="+- 0 -1317 -1947"/>
                                <a:gd name="T15" fmla="*/ -1317 h 630"/>
                                <a:gd name="T16" fmla="+- 0 5840 5491"/>
                                <a:gd name="T17" fmla="*/ T16 w 349"/>
                                <a:gd name="T18" fmla="+- 0 -1456 -1947"/>
                                <a:gd name="T19" fmla="*/ -1456 h 630"/>
                              </a:gdLst>
                              <a:ahLst/>
                              <a:cxnLst>
                                <a:cxn ang="0">
                                  <a:pos x="T1" y="T3"/>
                                </a:cxn>
                                <a:cxn ang="0">
                                  <a:pos x="T5" y="T7"/>
                                </a:cxn>
                                <a:cxn ang="0">
                                  <a:pos x="T9" y="T11"/>
                                </a:cxn>
                                <a:cxn ang="0">
                                  <a:pos x="T13" y="T15"/>
                                </a:cxn>
                                <a:cxn ang="0">
                                  <a:pos x="T17" y="T19"/>
                                </a:cxn>
                              </a:cxnLst>
                              <a:rect l="0" t="0" r="r" b="b"/>
                              <a:pathLst>
                                <a:path w="349" h="630">
                                  <a:moveTo>
                                    <a:pt x="349" y="491"/>
                                  </a:moveTo>
                                  <a:lnTo>
                                    <a:pt x="224" y="491"/>
                                  </a:lnTo>
                                  <a:lnTo>
                                    <a:pt x="224" y="630"/>
                                  </a:lnTo>
                                  <a:lnTo>
                                    <a:pt x="349" y="630"/>
                                  </a:lnTo>
                                  <a:lnTo>
                                    <a:pt x="349" y="491"/>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1861225" name="Freeform 460"/>
                          <wps:cNvSpPr>
                            <a:spLocks/>
                          </wps:cNvSpPr>
                          <wps:spPr bwMode="auto">
                            <a:xfrm>
                              <a:off x="5491" y="-1947"/>
                              <a:ext cx="349" cy="630"/>
                            </a:xfrm>
                            <a:custGeom>
                              <a:avLst/>
                              <a:gdLst>
                                <a:gd name="T0" fmla="+- 0 5840 5491"/>
                                <a:gd name="T1" fmla="*/ T0 w 349"/>
                                <a:gd name="T2" fmla="+- 0 -1947 -1947"/>
                                <a:gd name="T3" fmla="*/ -1947 h 630"/>
                                <a:gd name="T4" fmla="+- 0 5785 5491"/>
                                <a:gd name="T5" fmla="*/ T4 w 349"/>
                                <a:gd name="T6" fmla="+- 0 -1947 -1947"/>
                                <a:gd name="T7" fmla="*/ -1947 h 630"/>
                                <a:gd name="T8" fmla="+- 0 5491 5491"/>
                                <a:gd name="T9" fmla="*/ T8 w 349"/>
                                <a:gd name="T10" fmla="+- 0 -1550 -1947"/>
                                <a:gd name="T11" fmla="*/ -1550 h 630"/>
                                <a:gd name="T12" fmla="+- 0 5491 5491"/>
                                <a:gd name="T13" fmla="*/ T12 w 349"/>
                                <a:gd name="T14" fmla="+- 0 -1456 -1947"/>
                                <a:gd name="T15" fmla="*/ -1456 h 630"/>
                                <a:gd name="T16" fmla="+- 0 5897 5491"/>
                                <a:gd name="T17" fmla="*/ T16 w 349"/>
                                <a:gd name="T18" fmla="+- 0 -1456 -1947"/>
                                <a:gd name="T19" fmla="*/ -1456 h 630"/>
                                <a:gd name="T20" fmla="+- 0 5897 5491"/>
                                <a:gd name="T21" fmla="*/ T20 w 349"/>
                                <a:gd name="T22" fmla="+- 0 -1550 -1947"/>
                                <a:gd name="T23" fmla="*/ -1550 h 630"/>
                                <a:gd name="T24" fmla="+- 0 5535 5491"/>
                                <a:gd name="T25" fmla="*/ T24 w 349"/>
                                <a:gd name="T26" fmla="+- 0 -1550 -1947"/>
                                <a:gd name="T27" fmla="*/ -1550 h 630"/>
                                <a:gd name="T28" fmla="+- 0 5715 5491"/>
                                <a:gd name="T29" fmla="*/ T28 w 349"/>
                                <a:gd name="T30" fmla="+- 0 -1795 -1947"/>
                                <a:gd name="T31" fmla="*/ -1795 h 630"/>
                                <a:gd name="T32" fmla="+- 0 5840 5491"/>
                                <a:gd name="T33" fmla="*/ T32 w 349"/>
                                <a:gd name="T34" fmla="+- 0 -1795 -1947"/>
                                <a:gd name="T35" fmla="*/ -1795 h 630"/>
                                <a:gd name="T36" fmla="+- 0 5840 5491"/>
                                <a:gd name="T37" fmla="*/ T36 w 349"/>
                                <a:gd name="T38" fmla="+- 0 -1947 -1947"/>
                                <a:gd name="T39" fmla="*/ -1947 h 6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49" h="630">
                                  <a:moveTo>
                                    <a:pt x="349" y="0"/>
                                  </a:moveTo>
                                  <a:lnTo>
                                    <a:pt x="294" y="0"/>
                                  </a:lnTo>
                                  <a:lnTo>
                                    <a:pt x="0" y="397"/>
                                  </a:lnTo>
                                  <a:lnTo>
                                    <a:pt x="0" y="491"/>
                                  </a:lnTo>
                                  <a:lnTo>
                                    <a:pt x="406" y="491"/>
                                  </a:lnTo>
                                  <a:lnTo>
                                    <a:pt x="406" y="397"/>
                                  </a:lnTo>
                                  <a:lnTo>
                                    <a:pt x="44" y="397"/>
                                  </a:lnTo>
                                  <a:lnTo>
                                    <a:pt x="224" y="152"/>
                                  </a:lnTo>
                                  <a:lnTo>
                                    <a:pt x="349" y="152"/>
                                  </a:lnTo>
                                  <a:lnTo>
                                    <a:pt x="349"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7918607" name="Freeform 459"/>
                          <wps:cNvSpPr>
                            <a:spLocks/>
                          </wps:cNvSpPr>
                          <wps:spPr bwMode="auto">
                            <a:xfrm>
                              <a:off x="5491" y="-1947"/>
                              <a:ext cx="349" cy="630"/>
                            </a:xfrm>
                            <a:custGeom>
                              <a:avLst/>
                              <a:gdLst>
                                <a:gd name="T0" fmla="+- 0 5840 5491"/>
                                <a:gd name="T1" fmla="*/ T0 w 349"/>
                                <a:gd name="T2" fmla="+- 0 -1795 -1947"/>
                                <a:gd name="T3" fmla="*/ -1795 h 630"/>
                                <a:gd name="T4" fmla="+- 0 5715 5491"/>
                                <a:gd name="T5" fmla="*/ T4 w 349"/>
                                <a:gd name="T6" fmla="+- 0 -1795 -1947"/>
                                <a:gd name="T7" fmla="*/ -1795 h 630"/>
                                <a:gd name="T8" fmla="+- 0 5715 5491"/>
                                <a:gd name="T9" fmla="*/ T8 w 349"/>
                                <a:gd name="T10" fmla="+- 0 -1550 -1947"/>
                                <a:gd name="T11" fmla="*/ -1550 h 630"/>
                                <a:gd name="T12" fmla="+- 0 5840 5491"/>
                                <a:gd name="T13" fmla="*/ T12 w 349"/>
                                <a:gd name="T14" fmla="+- 0 -1550 -1947"/>
                                <a:gd name="T15" fmla="*/ -1550 h 630"/>
                                <a:gd name="T16" fmla="+- 0 5840 5491"/>
                                <a:gd name="T17" fmla="*/ T16 w 349"/>
                                <a:gd name="T18" fmla="+- 0 -1795 -1947"/>
                                <a:gd name="T19" fmla="*/ -1795 h 630"/>
                              </a:gdLst>
                              <a:ahLst/>
                              <a:cxnLst>
                                <a:cxn ang="0">
                                  <a:pos x="T1" y="T3"/>
                                </a:cxn>
                                <a:cxn ang="0">
                                  <a:pos x="T5" y="T7"/>
                                </a:cxn>
                                <a:cxn ang="0">
                                  <a:pos x="T9" y="T11"/>
                                </a:cxn>
                                <a:cxn ang="0">
                                  <a:pos x="T13" y="T15"/>
                                </a:cxn>
                                <a:cxn ang="0">
                                  <a:pos x="T17" y="T19"/>
                                </a:cxn>
                              </a:cxnLst>
                              <a:rect l="0" t="0" r="r" b="b"/>
                              <a:pathLst>
                                <a:path w="349" h="630">
                                  <a:moveTo>
                                    <a:pt x="349" y="152"/>
                                  </a:moveTo>
                                  <a:lnTo>
                                    <a:pt x="224" y="152"/>
                                  </a:lnTo>
                                  <a:lnTo>
                                    <a:pt x="224" y="397"/>
                                  </a:lnTo>
                                  <a:lnTo>
                                    <a:pt x="349" y="397"/>
                                  </a:lnTo>
                                  <a:lnTo>
                                    <a:pt x="349" y="152"/>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84925811" name="Group 452"/>
                        <wpg:cNvGrpSpPr>
                          <a:grpSpLocks/>
                        </wpg:cNvGrpSpPr>
                        <wpg:grpSpPr bwMode="auto">
                          <a:xfrm>
                            <a:off x="5365" y="-1951"/>
                            <a:ext cx="106" cy="108"/>
                            <a:chOff x="5365" y="-1951"/>
                            <a:chExt cx="106" cy="108"/>
                          </a:xfrm>
                        </wpg:grpSpPr>
                        <wps:wsp>
                          <wps:cNvPr id="80682408" name="Freeform 457"/>
                          <wps:cNvSpPr>
                            <a:spLocks/>
                          </wps:cNvSpPr>
                          <wps:spPr bwMode="auto">
                            <a:xfrm>
                              <a:off x="5365" y="-1951"/>
                              <a:ext cx="106" cy="108"/>
                            </a:xfrm>
                            <a:custGeom>
                              <a:avLst/>
                              <a:gdLst>
                                <a:gd name="T0" fmla="+- 0 5419 5365"/>
                                <a:gd name="T1" fmla="*/ T0 w 106"/>
                                <a:gd name="T2" fmla="+- 0 -1951 -1951"/>
                                <a:gd name="T3" fmla="*/ -1951 h 108"/>
                                <a:gd name="T4" fmla="+- 0 5369 5365"/>
                                <a:gd name="T5" fmla="*/ T4 w 106"/>
                                <a:gd name="T6" fmla="+- 0 -1912 -1951"/>
                                <a:gd name="T7" fmla="*/ -1912 h 108"/>
                                <a:gd name="T8" fmla="+- 0 5365 5365"/>
                                <a:gd name="T9" fmla="*/ T8 w 106"/>
                                <a:gd name="T10" fmla="+- 0 -1887 -1951"/>
                                <a:gd name="T11" fmla="*/ -1887 h 108"/>
                                <a:gd name="T12" fmla="+- 0 5372 5365"/>
                                <a:gd name="T13" fmla="*/ T12 w 106"/>
                                <a:gd name="T14" fmla="+- 0 -1869 -1951"/>
                                <a:gd name="T15" fmla="*/ -1869 h 108"/>
                                <a:gd name="T16" fmla="+- 0 5386 5365"/>
                                <a:gd name="T17" fmla="*/ T16 w 106"/>
                                <a:gd name="T18" fmla="+- 0 -1855 -1951"/>
                                <a:gd name="T19" fmla="*/ -1855 h 108"/>
                                <a:gd name="T20" fmla="+- 0 5406 5365"/>
                                <a:gd name="T21" fmla="*/ T20 w 106"/>
                                <a:gd name="T22" fmla="+- 0 -1845 -1951"/>
                                <a:gd name="T23" fmla="*/ -1845 h 108"/>
                                <a:gd name="T24" fmla="+- 0 5433 5365"/>
                                <a:gd name="T25" fmla="*/ T24 w 106"/>
                                <a:gd name="T26" fmla="+- 0 -1843 -1951"/>
                                <a:gd name="T27" fmla="*/ -1843 h 108"/>
                                <a:gd name="T28" fmla="+- 0 5446 5365"/>
                                <a:gd name="T29" fmla="*/ T28 w 106"/>
                                <a:gd name="T30" fmla="+- 0 -1849 -1951"/>
                                <a:gd name="T31" fmla="*/ -1849 h 108"/>
                                <a:gd name="T32" fmla="+- 0 5419 5365"/>
                                <a:gd name="T33" fmla="*/ T32 w 106"/>
                                <a:gd name="T34" fmla="+- 0 -1849 -1951"/>
                                <a:gd name="T35" fmla="*/ -1849 h 108"/>
                                <a:gd name="T36" fmla="+- 0 5405 5365"/>
                                <a:gd name="T37" fmla="*/ T36 w 106"/>
                                <a:gd name="T38" fmla="+- 0 -1852 -1951"/>
                                <a:gd name="T39" fmla="*/ -1852 h 108"/>
                                <a:gd name="T40" fmla="+- 0 5389 5365"/>
                                <a:gd name="T41" fmla="*/ T40 w 106"/>
                                <a:gd name="T42" fmla="+- 0 -1862 -1951"/>
                                <a:gd name="T43" fmla="*/ -1862 h 108"/>
                                <a:gd name="T44" fmla="+- 0 5379 5365"/>
                                <a:gd name="T45" fmla="*/ T44 w 106"/>
                                <a:gd name="T46" fmla="+- 0 -1881 -1951"/>
                                <a:gd name="T47" fmla="*/ -1881 h 108"/>
                                <a:gd name="T48" fmla="+- 0 5376 5365"/>
                                <a:gd name="T49" fmla="*/ T48 w 106"/>
                                <a:gd name="T50" fmla="+- 0 -1908 -1951"/>
                                <a:gd name="T51" fmla="*/ -1908 h 108"/>
                                <a:gd name="T52" fmla="+- 0 5386 5365"/>
                                <a:gd name="T53" fmla="*/ T52 w 106"/>
                                <a:gd name="T54" fmla="+- 0 -1926 -1951"/>
                                <a:gd name="T55" fmla="*/ -1926 h 108"/>
                                <a:gd name="T56" fmla="+- 0 5403 5365"/>
                                <a:gd name="T57" fmla="*/ T56 w 106"/>
                                <a:gd name="T58" fmla="+- 0 -1938 -1951"/>
                                <a:gd name="T59" fmla="*/ -1938 h 108"/>
                                <a:gd name="T60" fmla="+- 0 5428 5365"/>
                                <a:gd name="T61" fmla="*/ T60 w 106"/>
                                <a:gd name="T62" fmla="+- 0 -1942 -1951"/>
                                <a:gd name="T63" fmla="*/ -1942 h 108"/>
                                <a:gd name="T64" fmla="+- 0 5448 5365"/>
                                <a:gd name="T65" fmla="*/ T64 w 106"/>
                                <a:gd name="T66" fmla="+- 0 -1942 -1951"/>
                                <a:gd name="T67" fmla="*/ -1942 h 108"/>
                                <a:gd name="T68" fmla="+- 0 5441 5365"/>
                                <a:gd name="T69" fmla="*/ T68 w 106"/>
                                <a:gd name="T70" fmla="+- 0 -1946 -1951"/>
                                <a:gd name="T71" fmla="*/ -1946 h 108"/>
                                <a:gd name="T72" fmla="+- 0 5419 5365"/>
                                <a:gd name="T73" fmla="*/ T72 w 106"/>
                                <a:gd name="T74" fmla="+- 0 -1951 -1951"/>
                                <a:gd name="T75" fmla="*/ -1951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106" h="108">
                                  <a:moveTo>
                                    <a:pt x="54" y="0"/>
                                  </a:moveTo>
                                  <a:lnTo>
                                    <a:pt x="4" y="39"/>
                                  </a:lnTo>
                                  <a:lnTo>
                                    <a:pt x="0" y="64"/>
                                  </a:lnTo>
                                  <a:lnTo>
                                    <a:pt x="7" y="82"/>
                                  </a:lnTo>
                                  <a:lnTo>
                                    <a:pt x="21" y="96"/>
                                  </a:lnTo>
                                  <a:lnTo>
                                    <a:pt x="41" y="106"/>
                                  </a:lnTo>
                                  <a:lnTo>
                                    <a:pt x="68" y="108"/>
                                  </a:lnTo>
                                  <a:lnTo>
                                    <a:pt x="81" y="102"/>
                                  </a:lnTo>
                                  <a:lnTo>
                                    <a:pt x="54" y="102"/>
                                  </a:lnTo>
                                  <a:lnTo>
                                    <a:pt x="40" y="99"/>
                                  </a:lnTo>
                                  <a:lnTo>
                                    <a:pt x="24" y="89"/>
                                  </a:lnTo>
                                  <a:lnTo>
                                    <a:pt x="14" y="70"/>
                                  </a:lnTo>
                                  <a:lnTo>
                                    <a:pt x="11" y="43"/>
                                  </a:lnTo>
                                  <a:lnTo>
                                    <a:pt x="21" y="25"/>
                                  </a:lnTo>
                                  <a:lnTo>
                                    <a:pt x="38" y="13"/>
                                  </a:lnTo>
                                  <a:lnTo>
                                    <a:pt x="63" y="9"/>
                                  </a:lnTo>
                                  <a:lnTo>
                                    <a:pt x="83" y="9"/>
                                  </a:lnTo>
                                  <a:lnTo>
                                    <a:pt x="76" y="5"/>
                                  </a:lnTo>
                                  <a:lnTo>
                                    <a:pt x="54"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4230273" name="Freeform 456"/>
                          <wps:cNvSpPr>
                            <a:spLocks/>
                          </wps:cNvSpPr>
                          <wps:spPr bwMode="auto">
                            <a:xfrm>
                              <a:off x="5365" y="-1951"/>
                              <a:ext cx="106" cy="108"/>
                            </a:xfrm>
                            <a:custGeom>
                              <a:avLst/>
                              <a:gdLst>
                                <a:gd name="T0" fmla="+- 0 5448 5365"/>
                                <a:gd name="T1" fmla="*/ T0 w 106"/>
                                <a:gd name="T2" fmla="+- 0 -1942 -1951"/>
                                <a:gd name="T3" fmla="*/ -1942 h 108"/>
                                <a:gd name="T4" fmla="+- 0 5428 5365"/>
                                <a:gd name="T5" fmla="*/ T4 w 106"/>
                                <a:gd name="T6" fmla="+- 0 -1942 -1951"/>
                                <a:gd name="T7" fmla="*/ -1942 h 108"/>
                                <a:gd name="T8" fmla="+- 0 5447 5365"/>
                                <a:gd name="T9" fmla="*/ T8 w 106"/>
                                <a:gd name="T10" fmla="+- 0 -1933 -1951"/>
                                <a:gd name="T11" fmla="*/ -1933 h 108"/>
                                <a:gd name="T12" fmla="+- 0 5459 5365"/>
                                <a:gd name="T13" fmla="*/ T12 w 106"/>
                                <a:gd name="T14" fmla="+- 0 -1915 -1951"/>
                                <a:gd name="T15" fmla="*/ -1915 h 108"/>
                                <a:gd name="T16" fmla="+- 0 5463 5365"/>
                                <a:gd name="T17" fmla="*/ T16 w 106"/>
                                <a:gd name="T18" fmla="+- 0 -1891 -1951"/>
                                <a:gd name="T19" fmla="*/ -1891 h 108"/>
                                <a:gd name="T20" fmla="+- 0 5456 5365"/>
                                <a:gd name="T21" fmla="*/ T20 w 106"/>
                                <a:gd name="T22" fmla="+- 0 -1869 -1951"/>
                                <a:gd name="T23" fmla="*/ -1869 h 108"/>
                                <a:gd name="T24" fmla="+- 0 5441 5365"/>
                                <a:gd name="T25" fmla="*/ T24 w 106"/>
                                <a:gd name="T26" fmla="+- 0 -1855 -1951"/>
                                <a:gd name="T27" fmla="*/ -1855 h 108"/>
                                <a:gd name="T28" fmla="+- 0 5419 5365"/>
                                <a:gd name="T29" fmla="*/ T28 w 106"/>
                                <a:gd name="T30" fmla="+- 0 -1849 -1951"/>
                                <a:gd name="T31" fmla="*/ -1849 h 108"/>
                                <a:gd name="T32" fmla="+- 0 5446 5365"/>
                                <a:gd name="T33" fmla="*/ T32 w 106"/>
                                <a:gd name="T34" fmla="+- 0 -1849 -1951"/>
                                <a:gd name="T35" fmla="*/ -1849 h 108"/>
                                <a:gd name="T36" fmla="+- 0 5449 5365"/>
                                <a:gd name="T37" fmla="*/ T36 w 106"/>
                                <a:gd name="T38" fmla="+- 0 -1851 -1951"/>
                                <a:gd name="T39" fmla="*/ -1851 h 108"/>
                                <a:gd name="T40" fmla="+- 0 5462 5365"/>
                                <a:gd name="T41" fmla="*/ T40 w 106"/>
                                <a:gd name="T42" fmla="+- 0 -1866 -1951"/>
                                <a:gd name="T43" fmla="*/ -1866 h 108"/>
                                <a:gd name="T44" fmla="+- 0 5469 5365"/>
                                <a:gd name="T45" fmla="*/ T44 w 106"/>
                                <a:gd name="T46" fmla="+- 0 -1887 -1951"/>
                                <a:gd name="T47" fmla="*/ -1887 h 108"/>
                                <a:gd name="T48" fmla="+- 0 5471 5365"/>
                                <a:gd name="T49" fmla="*/ T48 w 106"/>
                                <a:gd name="T50" fmla="+- 0 -1916 -1951"/>
                                <a:gd name="T51" fmla="*/ -1916 h 108"/>
                                <a:gd name="T52" fmla="+- 0 5459 5365"/>
                                <a:gd name="T53" fmla="*/ T52 w 106"/>
                                <a:gd name="T54" fmla="+- 0 -1934 -1951"/>
                                <a:gd name="T55" fmla="*/ -1934 h 108"/>
                                <a:gd name="T56" fmla="+- 0 5448 5365"/>
                                <a:gd name="T57" fmla="*/ T56 w 106"/>
                                <a:gd name="T58" fmla="+- 0 -1942 -1951"/>
                                <a:gd name="T59" fmla="*/ -1942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106" h="108">
                                  <a:moveTo>
                                    <a:pt x="83" y="9"/>
                                  </a:moveTo>
                                  <a:lnTo>
                                    <a:pt x="63" y="9"/>
                                  </a:lnTo>
                                  <a:lnTo>
                                    <a:pt x="82" y="18"/>
                                  </a:lnTo>
                                  <a:lnTo>
                                    <a:pt x="94" y="36"/>
                                  </a:lnTo>
                                  <a:lnTo>
                                    <a:pt x="98" y="60"/>
                                  </a:lnTo>
                                  <a:lnTo>
                                    <a:pt x="91" y="82"/>
                                  </a:lnTo>
                                  <a:lnTo>
                                    <a:pt x="76" y="96"/>
                                  </a:lnTo>
                                  <a:lnTo>
                                    <a:pt x="54" y="102"/>
                                  </a:lnTo>
                                  <a:lnTo>
                                    <a:pt x="81" y="102"/>
                                  </a:lnTo>
                                  <a:lnTo>
                                    <a:pt x="84" y="100"/>
                                  </a:lnTo>
                                  <a:lnTo>
                                    <a:pt x="97" y="85"/>
                                  </a:lnTo>
                                  <a:lnTo>
                                    <a:pt x="104" y="64"/>
                                  </a:lnTo>
                                  <a:lnTo>
                                    <a:pt x="106" y="35"/>
                                  </a:lnTo>
                                  <a:lnTo>
                                    <a:pt x="94" y="17"/>
                                  </a:lnTo>
                                  <a:lnTo>
                                    <a:pt x="83" y="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31606616" name="Freeform 455"/>
                          <wps:cNvSpPr>
                            <a:spLocks/>
                          </wps:cNvSpPr>
                          <wps:spPr bwMode="auto">
                            <a:xfrm>
                              <a:off x="5365" y="-1951"/>
                              <a:ext cx="106" cy="108"/>
                            </a:xfrm>
                            <a:custGeom>
                              <a:avLst/>
                              <a:gdLst>
                                <a:gd name="T0" fmla="+- 0 5438 5365"/>
                                <a:gd name="T1" fmla="*/ T0 w 106"/>
                                <a:gd name="T2" fmla="+- 0 -1928 -1951"/>
                                <a:gd name="T3" fmla="*/ -1928 h 108"/>
                                <a:gd name="T4" fmla="+- 0 5398 5365"/>
                                <a:gd name="T5" fmla="*/ T4 w 106"/>
                                <a:gd name="T6" fmla="+- 0 -1928 -1951"/>
                                <a:gd name="T7" fmla="*/ -1928 h 108"/>
                                <a:gd name="T8" fmla="+- 0 5398 5365"/>
                                <a:gd name="T9" fmla="*/ T8 w 106"/>
                                <a:gd name="T10" fmla="+- 0 -1864 -1951"/>
                                <a:gd name="T11" fmla="*/ -1864 h 108"/>
                                <a:gd name="T12" fmla="+- 0 5409 5365"/>
                                <a:gd name="T13" fmla="*/ T12 w 106"/>
                                <a:gd name="T14" fmla="+- 0 -1864 -1951"/>
                                <a:gd name="T15" fmla="*/ -1864 h 108"/>
                                <a:gd name="T16" fmla="+- 0 5409 5365"/>
                                <a:gd name="T17" fmla="*/ T16 w 106"/>
                                <a:gd name="T18" fmla="+- 0 -1892 -1951"/>
                                <a:gd name="T19" fmla="*/ -1892 h 108"/>
                                <a:gd name="T20" fmla="+- 0 5438 5365"/>
                                <a:gd name="T21" fmla="*/ T20 w 106"/>
                                <a:gd name="T22" fmla="+- 0 -1892 -1951"/>
                                <a:gd name="T23" fmla="*/ -1892 h 108"/>
                                <a:gd name="T24" fmla="+- 0 5445 5365"/>
                                <a:gd name="T25" fmla="*/ T24 w 106"/>
                                <a:gd name="T26" fmla="+- 0 -1900 -1951"/>
                                <a:gd name="T27" fmla="*/ -1900 h 108"/>
                                <a:gd name="T28" fmla="+- 0 5445 5365"/>
                                <a:gd name="T29" fmla="*/ T28 w 106"/>
                                <a:gd name="T30" fmla="+- 0 -1901 -1951"/>
                                <a:gd name="T31" fmla="*/ -1901 h 108"/>
                                <a:gd name="T32" fmla="+- 0 5409 5365"/>
                                <a:gd name="T33" fmla="*/ T32 w 106"/>
                                <a:gd name="T34" fmla="+- 0 -1901 -1951"/>
                                <a:gd name="T35" fmla="*/ -1901 h 108"/>
                                <a:gd name="T36" fmla="+- 0 5409 5365"/>
                                <a:gd name="T37" fmla="*/ T36 w 106"/>
                                <a:gd name="T38" fmla="+- 0 -1920 -1951"/>
                                <a:gd name="T39" fmla="*/ -1920 h 108"/>
                                <a:gd name="T40" fmla="+- 0 5445 5365"/>
                                <a:gd name="T41" fmla="*/ T40 w 106"/>
                                <a:gd name="T42" fmla="+- 0 -1920 -1951"/>
                                <a:gd name="T43" fmla="*/ -1920 h 108"/>
                                <a:gd name="T44" fmla="+- 0 5445 5365"/>
                                <a:gd name="T45" fmla="*/ T44 w 106"/>
                                <a:gd name="T46" fmla="+- 0 -1922 -1951"/>
                                <a:gd name="T47" fmla="*/ -1922 h 108"/>
                                <a:gd name="T48" fmla="+- 0 5438 5365"/>
                                <a:gd name="T49" fmla="*/ T48 w 106"/>
                                <a:gd name="T50" fmla="+- 0 -1928 -1951"/>
                                <a:gd name="T51" fmla="*/ -1928 h 1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06" h="108">
                                  <a:moveTo>
                                    <a:pt x="73" y="23"/>
                                  </a:moveTo>
                                  <a:lnTo>
                                    <a:pt x="33" y="23"/>
                                  </a:lnTo>
                                  <a:lnTo>
                                    <a:pt x="33" y="87"/>
                                  </a:lnTo>
                                  <a:lnTo>
                                    <a:pt x="44" y="87"/>
                                  </a:lnTo>
                                  <a:lnTo>
                                    <a:pt x="44" y="59"/>
                                  </a:lnTo>
                                  <a:lnTo>
                                    <a:pt x="73" y="59"/>
                                  </a:lnTo>
                                  <a:lnTo>
                                    <a:pt x="80" y="51"/>
                                  </a:lnTo>
                                  <a:lnTo>
                                    <a:pt x="80" y="50"/>
                                  </a:lnTo>
                                  <a:lnTo>
                                    <a:pt x="44" y="50"/>
                                  </a:lnTo>
                                  <a:lnTo>
                                    <a:pt x="44" y="31"/>
                                  </a:lnTo>
                                  <a:lnTo>
                                    <a:pt x="80" y="31"/>
                                  </a:lnTo>
                                  <a:lnTo>
                                    <a:pt x="80" y="29"/>
                                  </a:lnTo>
                                  <a:lnTo>
                                    <a:pt x="73" y="23"/>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341486" name="Freeform 454"/>
                          <wps:cNvSpPr>
                            <a:spLocks/>
                          </wps:cNvSpPr>
                          <wps:spPr bwMode="auto">
                            <a:xfrm>
                              <a:off x="5365" y="-1951"/>
                              <a:ext cx="106" cy="108"/>
                            </a:xfrm>
                            <a:custGeom>
                              <a:avLst/>
                              <a:gdLst>
                                <a:gd name="T0" fmla="+- 0 5428 5365"/>
                                <a:gd name="T1" fmla="*/ T0 w 106"/>
                                <a:gd name="T2" fmla="+- 0 -1892 -1951"/>
                                <a:gd name="T3" fmla="*/ -1892 h 108"/>
                                <a:gd name="T4" fmla="+- 0 5418 5365"/>
                                <a:gd name="T5" fmla="*/ T4 w 106"/>
                                <a:gd name="T6" fmla="+- 0 -1892 -1951"/>
                                <a:gd name="T7" fmla="*/ -1892 h 108"/>
                                <a:gd name="T8" fmla="+- 0 5436 5365"/>
                                <a:gd name="T9" fmla="*/ T8 w 106"/>
                                <a:gd name="T10" fmla="+- 0 -1864 -1951"/>
                                <a:gd name="T11" fmla="*/ -1864 h 108"/>
                                <a:gd name="T12" fmla="+- 0 5447 5365"/>
                                <a:gd name="T13" fmla="*/ T12 w 106"/>
                                <a:gd name="T14" fmla="+- 0 -1864 -1951"/>
                                <a:gd name="T15" fmla="*/ -1864 h 108"/>
                                <a:gd name="T16" fmla="+- 0 5428 5365"/>
                                <a:gd name="T17" fmla="*/ T16 w 106"/>
                                <a:gd name="T18" fmla="+- 0 -1892 -1951"/>
                                <a:gd name="T19" fmla="*/ -1892 h 108"/>
                              </a:gdLst>
                              <a:ahLst/>
                              <a:cxnLst>
                                <a:cxn ang="0">
                                  <a:pos x="T1" y="T3"/>
                                </a:cxn>
                                <a:cxn ang="0">
                                  <a:pos x="T5" y="T7"/>
                                </a:cxn>
                                <a:cxn ang="0">
                                  <a:pos x="T9" y="T11"/>
                                </a:cxn>
                                <a:cxn ang="0">
                                  <a:pos x="T13" y="T15"/>
                                </a:cxn>
                                <a:cxn ang="0">
                                  <a:pos x="T17" y="T19"/>
                                </a:cxn>
                              </a:cxnLst>
                              <a:rect l="0" t="0" r="r" b="b"/>
                              <a:pathLst>
                                <a:path w="106" h="108">
                                  <a:moveTo>
                                    <a:pt x="63" y="59"/>
                                  </a:moveTo>
                                  <a:lnTo>
                                    <a:pt x="53" y="59"/>
                                  </a:lnTo>
                                  <a:lnTo>
                                    <a:pt x="71" y="87"/>
                                  </a:lnTo>
                                  <a:lnTo>
                                    <a:pt x="82" y="87"/>
                                  </a:lnTo>
                                  <a:lnTo>
                                    <a:pt x="63" y="59"/>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10467735" name="Freeform 453"/>
                          <wps:cNvSpPr>
                            <a:spLocks/>
                          </wps:cNvSpPr>
                          <wps:spPr bwMode="auto">
                            <a:xfrm>
                              <a:off x="5365" y="-1951"/>
                              <a:ext cx="106" cy="108"/>
                            </a:xfrm>
                            <a:custGeom>
                              <a:avLst/>
                              <a:gdLst>
                                <a:gd name="T0" fmla="+- 0 5445 5365"/>
                                <a:gd name="T1" fmla="*/ T0 w 106"/>
                                <a:gd name="T2" fmla="+- 0 -1920 -1951"/>
                                <a:gd name="T3" fmla="*/ -1920 h 108"/>
                                <a:gd name="T4" fmla="+- 0 5428 5365"/>
                                <a:gd name="T5" fmla="*/ T4 w 106"/>
                                <a:gd name="T6" fmla="+- 0 -1920 -1951"/>
                                <a:gd name="T7" fmla="*/ -1920 h 108"/>
                                <a:gd name="T8" fmla="+- 0 5435 5365"/>
                                <a:gd name="T9" fmla="*/ T8 w 106"/>
                                <a:gd name="T10" fmla="+- 0 -1918 -1951"/>
                                <a:gd name="T11" fmla="*/ -1918 h 108"/>
                                <a:gd name="T12" fmla="+- 0 5435 5365"/>
                                <a:gd name="T13" fmla="*/ T12 w 106"/>
                                <a:gd name="T14" fmla="+- 0 -1902 -1951"/>
                                <a:gd name="T15" fmla="*/ -1902 h 108"/>
                                <a:gd name="T16" fmla="+- 0 5429 5365"/>
                                <a:gd name="T17" fmla="*/ T16 w 106"/>
                                <a:gd name="T18" fmla="+- 0 -1901 -1951"/>
                                <a:gd name="T19" fmla="*/ -1901 h 108"/>
                                <a:gd name="T20" fmla="+- 0 5445 5365"/>
                                <a:gd name="T21" fmla="*/ T20 w 106"/>
                                <a:gd name="T22" fmla="+- 0 -1901 -1951"/>
                                <a:gd name="T23" fmla="*/ -1901 h 108"/>
                                <a:gd name="T24" fmla="+- 0 5445 5365"/>
                                <a:gd name="T25" fmla="*/ T24 w 106"/>
                                <a:gd name="T26" fmla="+- 0 -1920 -1951"/>
                                <a:gd name="T27" fmla="*/ -1920 h 108"/>
                              </a:gdLst>
                              <a:ahLst/>
                              <a:cxnLst>
                                <a:cxn ang="0">
                                  <a:pos x="T1" y="T3"/>
                                </a:cxn>
                                <a:cxn ang="0">
                                  <a:pos x="T5" y="T7"/>
                                </a:cxn>
                                <a:cxn ang="0">
                                  <a:pos x="T9" y="T11"/>
                                </a:cxn>
                                <a:cxn ang="0">
                                  <a:pos x="T13" y="T15"/>
                                </a:cxn>
                                <a:cxn ang="0">
                                  <a:pos x="T17" y="T19"/>
                                </a:cxn>
                                <a:cxn ang="0">
                                  <a:pos x="T21" y="T23"/>
                                </a:cxn>
                                <a:cxn ang="0">
                                  <a:pos x="T25" y="T27"/>
                                </a:cxn>
                              </a:cxnLst>
                              <a:rect l="0" t="0" r="r" b="b"/>
                              <a:pathLst>
                                <a:path w="106" h="108">
                                  <a:moveTo>
                                    <a:pt x="80" y="31"/>
                                  </a:moveTo>
                                  <a:lnTo>
                                    <a:pt x="63" y="31"/>
                                  </a:lnTo>
                                  <a:lnTo>
                                    <a:pt x="70" y="33"/>
                                  </a:lnTo>
                                  <a:lnTo>
                                    <a:pt x="70" y="49"/>
                                  </a:lnTo>
                                  <a:lnTo>
                                    <a:pt x="64" y="50"/>
                                  </a:lnTo>
                                  <a:lnTo>
                                    <a:pt x="80" y="50"/>
                                  </a:lnTo>
                                  <a:lnTo>
                                    <a:pt x="80" y="31"/>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4914840" name="Group 450"/>
                        <wpg:cNvGrpSpPr>
                          <a:grpSpLocks/>
                        </wpg:cNvGrpSpPr>
                        <wpg:grpSpPr bwMode="auto">
                          <a:xfrm>
                            <a:off x="4843" y="-1948"/>
                            <a:ext cx="450" cy="633"/>
                            <a:chOff x="4843" y="-1948"/>
                            <a:chExt cx="450" cy="633"/>
                          </a:xfrm>
                        </wpg:grpSpPr>
                        <wps:wsp>
                          <wps:cNvPr id="56053677" name="Freeform 451"/>
                          <wps:cNvSpPr>
                            <a:spLocks/>
                          </wps:cNvSpPr>
                          <wps:spPr bwMode="auto">
                            <a:xfrm>
                              <a:off x="4843" y="-1948"/>
                              <a:ext cx="450" cy="633"/>
                            </a:xfrm>
                            <a:custGeom>
                              <a:avLst/>
                              <a:gdLst>
                                <a:gd name="T0" fmla="+- 0 5145 4843"/>
                                <a:gd name="T1" fmla="*/ T0 w 450"/>
                                <a:gd name="T2" fmla="+- 0 -1948 -1948"/>
                                <a:gd name="T3" fmla="*/ -1948 h 633"/>
                                <a:gd name="T4" fmla="+- 0 5079 4843"/>
                                <a:gd name="T5" fmla="*/ T4 w 450"/>
                                <a:gd name="T6" fmla="+- 0 -1940 -1948"/>
                                <a:gd name="T7" fmla="*/ -1940 h 633"/>
                                <a:gd name="T8" fmla="+- 0 5015 4843"/>
                                <a:gd name="T9" fmla="*/ T8 w 450"/>
                                <a:gd name="T10" fmla="+- 0 -1917 -1948"/>
                                <a:gd name="T11" fmla="*/ -1917 h 633"/>
                                <a:gd name="T12" fmla="+- 0 4957 4843"/>
                                <a:gd name="T13" fmla="*/ T12 w 450"/>
                                <a:gd name="T14" fmla="+- 0 -1878 -1948"/>
                                <a:gd name="T15" fmla="*/ -1878 h 633"/>
                                <a:gd name="T16" fmla="+- 0 4907 4843"/>
                                <a:gd name="T17" fmla="*/ T16 w 450"/>
                                <a:gd name="T18" fmla="+- 0 -1823 -1948"/>
                                <a:gd name="T19" fmla="*/ -1823 h 633"/>
                                <a:gd name="T20" fmla="+- 0 4870 4843"/>
                                <a:gd name="T21" fmla="*/ T20 w 450"/>
                                <a:gd name="T22" fmla="+- 0 -1751 -1948"/>
                                <a:gd name="T23" fmla="*/ -1751 h 633"/>
                                <a:gd name="T24" fmla="+- 0 4848 4843"/>
                                <a:gd name="T25" fmla="*/ T24 w 450"/>
                                <a:gd name="T26" fmla="+- 0 -1662 -1948"/>
                                <a:gd name="T27" fmla="*/ -1662 h 633"/>
                                <a:gd name="T28" fmla="+- 0 4843 4843"/>
                                <a:gd name="T29" fmla="*/ T28 w 450"/>
                                <a:gd name="T30" fmla="+- 0 -1593 -1948"/>
                                <a:gd name="T31" fmla="*/ -1593 h 633"/>
                                <a:gd name="T32" fmla="+- 0 4846 4843"/>
                                <a:gd name="T33" fmla="*/ T32 w 450"/>
                                <a:gd name="T34" fmla="+- 0 -1563 -1948"/>
                                <a:gd name="T35" fmla="*/ -1563 h 633"/>
                                <a:gd name="T36" fmla="+- 0 4865 4843"/>
                                <a:gd name="T37" fmla="*/ T36 w 450"/>
                                <a:gd name="T38" fmla="+- 0 -1483 -1948"/>
                                <a:gd name="T39" fmla="*/ -1483 h 633"/>
                                <a:gd name="T40" fmla="+- 0 4898 4843"/>
                                <a:gd name="T41" fmla="*/ T40 w 450"/>
                                <a:gd name="T42" fmla="+- 0 -1420 -1948"/>
                                <a:gd name="T43" fmla="*/ -1420 h 633"/>
                                <a:gd name="T44" fmla="+- 0 4942 4843"/>
                                <a:gd name="T45" fmla="*/ T44 w 450"/>
                                <a:gd name="T46" fmla="+- 0 -1373 -1948"/>
                                <a:gd name="T47" fmla="*/ -1373 h 633"/>
                                <a:gd name="T48" fmla="+- 0 4992 4843"/>
                                <a:gd name="T49" fmla="*/ T48 w 450"/>
                                <a:gd name="T50" fmla="+- 0 -1340 -1948"/>
                                <a:gd name="T51" fmla="*/ -1340 h 633"/>
                                <a:gd name="T52" fmla="+- 0 5063 4843"/>
                                <a:gd name="T53" fmla="*/ T52 w 450"/>
                                <a:gd name="T54" fmla="+- 0 -1317 -1948"/>
                                <a:gd name="T55" fmla="*/ -1317 h 633"/>
                                <a:gd name="T56" fmla="+- 0 5097 4843"/>
                                <a:gd name="T57" fmla="*/ T56 w 450"/>
                                <a:gd name="T58" fmla="+- 0 -1314 -1948"/>
                                <a:gd name="T59" fmla="*/ -1314 h 633"/>
                                <a:gd name="T60" fmla="+- 0 5116 4843"/>
                                <a:gd name="T61" fmla="*/ T60 w 450"/>
                                <a:gd name="T62" fmla="+- 0 -1315 -1948"/>
                                <a:gd name="T63" fmla="*/ -1315 h 633"/>
                                <a:gd name="T64" fmla="+- 0 5187 4843"/>
                                <a:gd name="T65" fmla="*/ T64 w 450"/>
                                <a:gd name="T66" fmla="+- 0 -1331 -1948"/>
                                <a:gd name="T67" fmla="*/ -1331 h 633"/>
                                <a:gd name="T68" fmla="+- 0 5252 4843"/>
                                <a:gd name="T69" fmla="*/ T68 w 450"/>
                                <a:gd name="T70" fmla="+- 0 -1369 -1948"/>
                                <a:gd name="T71" fmla="*/ -1369 h 633"/>
                                <a:gd name="T72" fmla="+- 0 5294 4843"/>
                                <a:gd name="T73" fmla="*/ T72 w 450"/>
                                <a:gd name="T74" fmla="+- 0 -1411 -1948"/>
                                <a:gd name="T75" fmla="*/ -1411 h 633"/>
                                <a:gd name="T76" fmla="+- 0 5151 4843"/>
                                <a:gd name="T77" fmla="*/ T76 w 450"/>
                                <a:gd name="T78" fmla="+- 0 -1411 -1948"/>
                                <a:gd name="T79" fmla="*/ -1411 h 633"/>
                                <a:gd name="T80" fmla="+- 0 5132 4843"/>
                                <a:gd name="T81" fmla="*/ T80 w 450"/>
                                <a:gd name="T82" fmla="+- 0 -1413 -1948"/>
                                <a:gd name="T83" fmla="*/ -1413 h 633"/>
                                <a:gd name="T84" fmla="+- 0 5059 4843"/>
                                <a:gd name="T85" fmla="*/ T84 w 450"/>
                                <a:gd name="T86" fmla="+- 0 -1438 -1948"/>
                                <a:gd name="T87" fmla="*/ -1438 h 633"/>
                                <a:gd name="T88" fmla="+- 0 5000 4843"/>
                                <a:gd name="T89" fmla="*/ T88 w 450"/>
                                <a:gd name="T90" fmla="+- 0 -1493 -1948"/>
                                <a:gd name="T91" fmla="*/ -1493 h 633"/>
                                <a:gd name="T92" fmla="+- 0 4969 4843"/>
                                <a:gd name="T93" fmla="*/ T92 w 450"/>
                                <a:gd name="T94" fmla="+- 0 -1552 -1948"/>
                                <a:gd name="T95" fmla="*/ -1552 h 633"/>
                                <a:gd name="T96" fmla="+- 0 4950 4843"/>
                                <a:gd name="T97" fmla="*/ T96 w 450"/>
                                <a:gd name="T98" fmla="+- 0 -1626 -1948"/>
                                <a:gd name="T99" fmla="*/ -1626 h 633"/>
                                <a:gd name="T100" fmla="+- 0 4947 4843"/>
                                <a:gd name="T101" fmla="*/ T100 w 450"/>
                                <a:gd name="T102" fmla="+- 0 -1683 -1948"/>
                                <a:gd name="T103" fmla="*/ -1683 h 633"/>
                                <a:gd name="T104" fmla="+- 0 4949 4843"/>
                                <a:gd name="T105" fmla="*/ T104 w 450"/>
                                <a:gd name="T106" fmla="+- 0 -1718 -1948"/>
                                <a:gd name="T107" fmla="*/ -1718 h 633"/>
                                <a:gd name="T108" fmla="+- 0 4963 4843"/>
                                <a:gd name="T109" fmla="*/ T108 w 450"/>
                                <a:gd name="T110" fmla="+- 0 -1778 -1948"/>
                                <a:gd name="T111" fmla="*/ -1778 h 633"/>
                                <a:gd name="T112" fmla="+- 0 4998 4843"/>
                                <a:gd name="T113" fmla="*/ T112 w 450"/>
                                <a:gd name="T114" fmla="+- 0 -1843 -1948"/>
                                <a:gd name="T115" fmla="*/ -1843 h 633"/>
                                <a:gd name="T116" fmla="+- 0 5044 4843"/>
                                <a:gd name="T117" fmla="*/ T116 w 450"/>
                                <a:gd name="T118" fmla="+- 0 -1883 -1948"/>
                                <a:gd name="T119" fmla="*/ -1883 h 633"/>
                                <a:gd name="T120" fmla="+- 0 5109 4843"/>
                                <a:gd name="T121" fmla="*/ T120 w 450"/>
                                <a:gd name="T122" fmla="+- 0 -1906 -1948"/>
                                <a:gd name="T123" fmla="*/ -1906 h 633"/>
                                <a:gd name="T124" fmla="+- 0 5138 4843"/>
                                <a:gd name="T125" fmla="*/ T124 w 450"/>
                                <a:gd name="T126" fmla="+- 0 -1908 -1948"/>
                                <a:gd name="T127" fmla="*/ -1908 h 633"/>
                                <a:gd name="T128" fmla="+- 0 5283 4843"/>
                                <a:gd name="T129" fmla="*/ T128 w 450"/>
                                <a:gd name="T130" fmla="+- 0 -1908 -1948"/>
                                <a:gd name="T131" fmla="*/ -1908 h 633"/>
                                <a:gd name="T132" fmla="+- 0 5281 4843"/>
                                <a:gd name="T133" fmla="*/ T132 w 450"/>
                                <a:gd name="T134" fmla="+- 0 -1910 -1948"/>
                                <a:gd name="T135" fmla="*/ -1910 h 633"/>
                                <a:gd name="T136" fmla="+- 0 5207 4843"/>
                                <a:gd name="T137" fmla="*/ T136 w 450"/>
                                <a:gd name="T138" fmla="+- 0 -1939 -1948"/>
                                <a:gd name="T139" fmla="*/ -1939 h 633"/>
                                <a:gd name="T140" fmla="+- 0 5165 4843"/>
                                <a:gd name="T141" fmla="*/ T140 w 450"/>
                                <a:gd name="T142" fmla="+- 0 -1947 -1948"/>
                                <a:gd name="T143" fmla="*/ -1947 h 633"/>
                                <a:gd name="T144" fmla="+- 0 5145 4843"/>
                                <a:gd name="T145" fmla="*/ T144 w 450"/>
                                <a:gd name="T146" fmla="+- 0 -1948 -1948"/>
                                <a:gd name="T147" fmla="*/ -1948 h 6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50" h="633">
                                  <a:moveTo>
                                    <a:pt x="302" y="0"/>
                                  </a:moveTo>
                                  <a:lnTo>
                                    <a:pt x="236" y="8"/>
                                  </a:lnTo>
                                  <a:lnTo>
                                    <a:pt x="172" y="31"/>
                                  </a:lnTo>
                                  <a:lnTo>
                                    <a:pt x="114" y="70"/>
                                  </a:lnTo>
                                  <a:lnTo>
                                    <a:pt x="64" y="125"/>
                                  </a:lnTo>
                                  <a:lnTo>
                                    <a:pt x="27" y="197"/>
                                  </a:lnTo>
                                  <a:lnTo>
                                    <a:pt x="5" y="286"/>
                                  </a:lnTo>
                                  <a:lnTo>
                                    <a:pt x="0" y="355"/>
                                  </a:lnTo>
                                  <a:lnTo>
                                    <a:pt x="3" y="385"/>
                                  </a:lnTo>
                                  <a:lnTo>
                                    <a:pt x="22" y="465"/>
                                  </a:lnTo>
                                  <a:lnTo>
                                    <a:pt x="55" y="528"/>
                                  </a:lnTo>
                                  <a:lnTo>
                                    <a:pt x="99" y="575"/>
                                  </a:lnTo>
                                  <a:lnTo>
                                    <a:pt x="149" y="608"/>
                                  </a:lnTo>
                                  <a:lnTo>
                                    <a:pt x="220" y="631"/>
                                  </a:lnTo>
                                  <a:lnTo>
                                    <a:pt x="254" y="634"/>
                                  </a:lnTo>
                                  <a:lnTo>
                                    <a:pt x="273" y="633"/>
                                  </a:lnTo>
                                  <a:lnTo>
                                    <a:pt x="344" y="617"/>
                                  </a:lnTo>
                                  <a:lnTo>
                                    <a:pt x="409" y="579"/>
                                  </a:lnTo>
                                  <a:lnTo>
                                    <a:pt x="451" y="537"/>
                                  </a:lnTo>
                                  <a:lnTo>
                                    <a:pt x="308" y="537"/>
                                  </a:lnTo>
                                  <a:lnTo>
                                    <a:pt x="289" y="535"/>
                                  </a:lnTo>
                                  <a:lnTo>
                                    <a:pt x="216" y="510"/>
                                  </a:lnTo>
                                  <a:lnTo>
                                    <a:pt x="157" y="455"/>
                                  </a:lnTo>
                                  <a:lnTo>
                                    <a:pt x="126" y="396"/>
                                  </a:lnTo>
                                  <a:lnTo>
                                    <a:pt x="107" y="322"/>
                                  </a:lnTo>
                                  <a:lnTo>
                                    <a:pt x="104" y="265"/>
                                  </a:lnTo>
                                  <a:lnTo>
                                    <a:pt x="106" y="230"/>
                                  </a:lnTo>
                                  <a:lnTo>
                                    <a:pt x="120" y="170"/>
                                  </a:lnTo>
                                  <a:lnTo>
                                    <a:pt x="155" y="105"/>
                                  </a:lnTo>
                                  <a:lnTo>
                                    <a:pt x="201" y="65"/>
                                  </a:lnTo>
                                  <a:lnTo>
                                    <a:pt x="266" y="42"/>
                                  </a:lnTo>
                                  <a:lnTo>
                                    <a:pt x="295" y="40"/>
                                  </a:lnTo>
                                  <a:lnTo>
                                    <a:pt x="440" y="40"/>
                                  </a:lnTo>
                                  <a:lnTo>
                                    <a:pt x="438" y="38"/>
                                  </a:lnTo>
                                  <a:lnTo>
                                    <a:pt x="364" y="9"/>
                                  </a:lnTo>
                                  <a:lnTo>
                                    <a:pt x="322" y="1"/>
                                  </a:lnTo>
                                  <a:lnTo>
                                    <a:pt x="302"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51825333" name="Group 448"/>
                        <wpg:cNvGrpSpPr>
                          <a:grpSpLocks/>
                        </wpg:cNvGrpSpPr>
                        <wpg:grpSpPr bwMode="auto">
                          <a:xfrm>
                            <a:off x="5151" y="-1528"/>
                            <a:ext cx="213" cy="116"/>
                            <a:chOff x="5151" y="-1528"/>
                            <a:chExt cx="213" cy="116"/>
                          </a:xfrm>
                        </wpg:grpSpPr>
                        <wps:wsp>
                          <wps:cNvPr id="1103716965" name="Freeform 449"/>
                          <wps:cNvSpPr>
                            <a:spLocks/>
                          </wps:cNvSpPr>
                          <wps:spPr bwMode="auto">
                            <a:xfrm>
                              <a:off x="5151" y="-1528"/>
                              <a:ext cx="213" cy="116"/>
                            </a:xfrm>
                            <a:custGeom>
                              <a:avLst/>
                              <a:gdLst>
                                <a:gd name="T0" fmla="+- 0 5338 5151"/>
                                <a:gd name="T1" fmla="*/ T0 w 213"/>
                                <a:gd name="T2" fmla="+- 0 -1528 -1528"/>
                                <a:gd name="T3" fmla="*/ -1528 h 116"/>
                                <a:gd name="T4" fmla="+- 0 5300 5151"/>
                                <a:gd name="T5" fmla="*/ T4 w 213"/>
                                <a:gd name="T6" fmla="+- 0 -1479 -1528"/>
                                <a:gd name="T7" fmla="*/ -1479 h 116"/>
                                <a:gd name="T8" fmla="+- 0 5238 5151"/>
                                <a:gd name="T9" fmla="*/ T8 w 213"/>
                                <a:gd name="T10" fmla="+- 0 -1430 -1528"/>
                                <a:gd name="T11" fmla="*/ -1430 h 116"/>
                                <a:gd name="T12" fmla="+- 0 5176 5151"/>
                                <a:gd name="T13" fmla="*/ T12 w 213"/>
                                <a:gd name="T14" fmla="+- 0 -1413 -1528"/>
                                <a:gd name="T15" fmla="*/ -1413 h 116"/>
                                <a:gd name="T16" fmla="+- 0 5151 5151"/>
                                <a:gd name="T17" fmla="*/ T16 w 213"/>
                                <a:gd name="T18" fmla="+- 0 -1411 -1528"/>
                                <a:gd name="T19" fmla="*/ -1411 h 116"/>
                                <a:gd name="T20" fmla="+- 0 5294 5151"/>
                                <a:gd name="T21" fmla="*/ T20 w 213"/>
                                <a:gd name="T22" fmla="+- 0 -1411 -1528"/>
                                <a:gd name="T23" fmla="*/ -1411 h 116"/>
                                <a:gd name="T24" fmla="+- 0 5338 5151"/>
                                <a:gd name="T25" fmla="*/ T24 w 213"/>
                                <a:gd name="T26" fmla="+- 0 -1476 -1528"/>
                                <a:gd name="T27" fmla="*/ -1476 h 116"/>
                                <a:gd name="T28" fmla="+- 0 5364 5151"/>
                                <a:gd name="T29" fmla="*/ T28 w 213"/>
                                <a:gd name="T30" fmla="+- 0 -1526 -1528"/>
                                <a:gd name="T31" fmla="*/ -1526 h 116"/>
                                <a:gd name="T32" fmla="+- 0 5338 5151"/>
                                <a:gd name="T33" fmla="*/ T32 w 213"/>
                                <a:gd name="T34" fmla="+- 0 -1528 -1528"/>
                                <a:gd name="T35" fmla="*/ -152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13" h="116">
                                  <a:moveTo>
                                    <a:pt x="187" y="0"/>
                                  </a:moveTo>
                                  <a:lnTo>
                                    <a:pt x="149" y="49"/>
                                  </a:lnTo>
                                  <a:lnTo>
                                    <a:pt x="87" y="98"/>
                                  </a:lnTo>
                                  <a:lnTo>
                                    <a:pt x="25" y="115"/>
                                  </a:lnTo>
                                  <a:lnTo>
                                    <a:pt x="0" y="117"/>
                                  </a:lnTo>
                                  <a:lnTo>
                                    <a:pt x="143" y="117"/>
                                  </a:lnTo>
                                  <a:lnTo>
                                    <a:pt x="187" y="52"/>
                                  </a:lnTo>
                                  <a:lnTo>
                                    <a:pt x="213" y="2"/>
                                  </a:lnTo>
                                  <a:lnTo>
                                    <a:pt x="187"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8410185" name="Group 446"/>
                        <wpg:cNvGrpSpPr>
                          <a:grpSpLocks/>
                        </wpg:cNvGrpSpPr>
                        <wpg:grpSpPr bwMode="auto">
                          <a:xfrm>
                            <a:off x="5138" y="-1908"/>
                            <a:ext cx="206" cy="153"/>
                            <a:chOff x="5138" y="-1908"/>
                            <a:chExt cx="206" cy="153"/>
                          </a:xfrm>
                        </wpg:grpSpPr>
                        <wps:wsp>
                          <wps:cNvPr id="1473493487" name="Freeform 447"/>
                          <wps:cNvSpPr>
                            <a:spLocks/>
                          </wps:cNvSpPr>
                          <wps:spPr bwMode="auto">
                            <a:xfrm>
                              <a:off x="5138" y="-1908"/>
                              <a:ext cx="206" cy="153"/>
                            </a:xfrm>
                            <a:custGeom>
                              <a:avLst/>
                              <a:gdLst>
                                <a:gd name="T0" fmla="+- 0 5283 5138"/>
                                <a:gd name="T1" fmla="*/ T0 w 206"/>
                                <a:gd name="T2" fmla="+- 0 -1908 -1908"/>
                                <a:gd name="T3" fmla="*/ -1908 h 153"/>
                                <a:gd name="T4" fmla="+- 0 5138 5138"/>
                                <a:gd name="T5" fmla="*/ T4 w 206"/>
                                <a:gd name="T6" fmla="+- 0 -1908 -1908"/>
                                <a:gd name="T7" fmla="*/ -1908 h 153"/>
                                <a:gd name="T8" fmla="+- 0 5166 5138"/>
                                <a:gd name="T9" fmla="*/ T8 w 206"/>
                                <a:gd name="T10" fmla="+- 0 -1903 -1908"/>
                                <a:gd name="T11" fmla="*/ -1903 h 153"/>
                                <a:gd name="T12" fmla="+- 0 5184 5138"/>
                                <a:gd name="T13" fmla="*/ T12 w 206"/>
                                <a:gd name="T14" fmla="+- 0 -1894 -1908"/>
                                <a:gd name="T15" fmla="*/ -1894 h 153"/>
                                <a:gd name="T16" fmla="+- 0 5196 5138"/>
                                <a:gd name="T17" fmla="*/ T16 w 206"/>
                                <a:gd name="T18" fmla="+- 0 -1881 -1908"/>
                                <a:gd name="T19" fmla="*/ -1881 h 153"/>
                                <a:gd name="T20" fmla="+- 0 5203 5138"/>
                                <a:gd name="T21" fmla="*/ T20 w 206"/>
                                <a:gd name="T22" fmla="+- 0 -1864 -1908"/>
                                <a:gd name="T23" fmla="*/ -1864 h 153"/>
                                <a:gd name="T24" fmla="+- 0 5210 5138"/>
                                <a:gd name="T25" fmla="*/ T24 w 206"/>
                                <a:gd name="T26" fmla="+- 0 -1843 -1908"/>
                                <a:gd name="T27" fmla="*/ -1843 h 153"/>
                                <a:gd name="T28" fmla="+- 0 5220 5138"/>
                                <a:gd name="T29" fmla="*/ T28 w 206"/>
                                <a:gd name="T30" fmla="+- 0 -1807 -1908"/>
                                <a:gd name="T31" fmla="*/ -1807 h 153"/>
                                <a:gd name="T32" fmla="+- 0 5228 5138"/>
                                <a:gd name="T33" fmla="*/ T32 w 206"/>
                                <a:gd name="T34" fmla="+- 0 -1790 -1908"/>
                                <a:gd name="T35" fmla="*/ -1790 h 153"/>
                                <a:gd name="T36" fmla="+- 0 5239 5138"/>
                                <a:gd name="T37" fmla="*/ T36 w 206"/>
                                <a:gd name="T38" fmla="+- 0 -1775 -1908"/>
                                <a:gd name="T39" fmla="*/ -1775 h 153"/>
                                <a:gd name="T40" fmla="+- 0 5255 5138"/>
                                <a:gd name="T41" fmla="*/ T40 w 206"/>
                                <a:gd name="T42" fmla="+- 0 -1763 -1908"/>
                                <a:gd name="T43" fmla="*/ -1763 h 153"/>
                                <a:gd name="T44" fmla="+- 0 5275 5138"/>
                                <a:gd name="T45" fmla="*/ T44 w 206"/>
                                <a:gd name="T46" fmla="+- 0 -1756 -1908"/>
                                <a:gd name="T47" fmla="*/ -1756 h 153"/>
                                <a:gd name="T48" fmla="+- 0 5301 5138"/>
                                <a:gd name="T49" fmla="*/ T48 w 206"/>
                                <a:gd name="T50" fmla="+- 0 -1755 -1908"/>
                                <a:gd name="T51" fmla="*/ -1755 h 153"/>
                                <a:gd name="T52" fmla="+- 0 5320 5138"/>
                                <a:gd name="T53" fmla="*/ T52 w 206"/>
                                <a:gd name="T54" fmla="+- 0 -1764 -1908"/>
                                <a:gd name="T55" fmla="*/ -1764 h 153"/>
                                <a:gd name="T56" fmla="+- 0 5334 5138"/>
                                <a:gd name="T57" fmla="*/ T56 w 206"/>
                                <a:gd name="T58" fmla="+- 0 -1779 -1908"/>
                                <a:gd name="T59" fmla="*/ -1779 h 153"/>
                                <a:gd name="T60" fmla="+- 0 5342 5138"/>
                                <a:gd name="T61" fmla="*/ T60 w 206"/>
                                <a:gd name="T62" fmla="+- 0 -1799 -1908"/>
                                <a:gd name="T63" fmla="*/ -1799 h 153"/>
                                <a:gd name="T64" fmla="+- 0 5344 5138"/>
                                <a:gd name="T65" fmla="*/ T64 w 206"/>
                                <a:gd name="T66" fmla="+- 0 -1823 -1908"/>
                                <a:gd name="T67" fmla="*/ -1823 h 153"/>
                                <a:gd name="T68" fmla="+- 0 5340 5138"/>
                                <a:gd name="T69" fmla="*/ T68 w 206"/>
                                <a:gd name="T70" fmla="+- 0 -1839 -1908"/>
                                <a:gd name="T71" fmla="*/ -1839 h 153"/>
                                <a:gd name="T72" fmla="+- 0 5332 5138"/>
                                <a:gd name="T73" fmla="*/ T72 w 206"/>
                                <a:gd name="T74" fmla="+- 0 -1857 -1908"/>
                                <a:gd name="T75" fmla="*/ -1857 h 153"/>
                                <a:gd name="T76" fmla="+- 0 5319 5138"/>
                                <a:gd name="T77" fmla="*/ T76 w 206"/>
                                <a:gd name="T78" fmla="+- 0 -1875 -1908"/>
                                <a:gd name="T79" fmla="*/ -1875 h 153"/>
                                <a:gd name="T80" fmla="+- 0 5303 5138"/>
                                <a:gd name="T81" fmla="*/ T80 w 206"/>
                                <a:gd name="T82" fmla="+- 0 -1893 -1908"/>
                                <a:gd name="T83" fmla="*/ -1893 h 153"/>
                                <a:gd name="T84" fmla="+- 0 5283 5138"/>
                                <a:gd name="T85" fmla="*/ T84 w 206"/>
                                <a:gd name="T86" fmla="+- 0 -1908 -1908"/>
                                <a:gd name="T87" fmla="*/ -1908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6" h="153">
                                  <a:moveTo>
                                    <a:pt x="145" y="0"/>
                                  </a:moveTo>
                                  <a:lnTo>
                                    <a:pt x="0" y="0"/>
                                  </a:lnTo>
                                  <a:lnTo>
                                    <a:pt x="28" y="5"/>
                                  </a:lnTo>
                                  <a:lnTo>
                                    <a:pt x="46" y="14"/>
                                  </a:lnTo>
                                  <a:lnTo>
                                    <a:pt x="58" y="27"/>
                                  </a:lnTo>
                                  <a:lnTo>
                                    <a:pt x="65" y="44"/>
                                  </a:lnTo>
                                  <a:lnTo>
                                    <a:pt x="72" y="65"/>
                                  </a:lnTo>
                                  <a:lnTo>
                                    <a:pt x="82" y="101"/>
                                  </a:lnTo>
                                  <a:lnTo>
                                    <a:pt x="90" y="118"/>
                                  </a:lnTo>
                                  <a:lnTo>
                                    <a:pt x="101" y="133"/>
                                  </a:lnTo>
                                  <a:lnTo>
                                    <a:pt x="117" y="145"/>
                                  </a:lnTo>
                                  <a:lnTo>
                                    <a:pt x="137" y="152"/>
                                  </a:lnTo>
                                  <a:lnTo>
                                    <a:pt x="163" y="153"/>
                                  </a:lnTo>
                                  <a:lnTo>
                                    <a:pt x="182" y="144"/>
                                  </a:lnTo>
                                  <a:lnTo>
                                    <a:pt x="196" y="129"/>
                                  </a:lnTo>
                                  <a:lnTo>
                                    <a:pt x="204" y="109"/>
                                  </a:lnTo>
                                  <a:lnTo>
                                    <a:pt x="206" y="85"/>
                                  </a:lnTo>
                                  <a:lnTo>
                                    <a:pt x="202" y="69"/>
                                  </a:lnTo>
                                  <a:lnTo>
                                    <a:pt x="194" y="51"/>
                                  </a:lnTo>
                                  <a:lnTo>
                                    <a:pt x="181" y="33"/>
                                  </a:lnTo>
                                  <a:lnTo>
                                    <a:pt x="165" y="15"/>
                                  </a:lnTo>
                                  <a:lnTo>
                                    <a:pt x="145" y="0"/>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C8D95FA" id="Group 445" o:spid="_x0000_s1026" style="position:absolute;margin-left:241.65pt;margin-top:-98.05pt;width:50.85pt;height:32.85pt;z-index:-251658237;mso-position-horizontal-relative:page" coordorigin="4833,-1961" coordsize="1017,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">
                <v:group id="Group 458" o:spid="_x0000_s1027" style="position:absolute;left:5491;top:-1947;width:349;height:630" coordorigin="5491,-1947" coordsize="3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">
                  <v:shape id="Freeform 461" o:spid="_x0000_s1028" style="position:absolute;left:5491;top:-1947;width:349;height:630;visibility:visible;mso-wrap-style:square;v-text-anchor:top" coordsize="3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" path="m349,491r-125,l224,630r125,l349,491e" fillcolor="#808285" stroked="f">
                    <v:path arrowok="t" o:connecttype="custom" o:connectlocs="349,-1456;224,-1456;224,-1317;349,-1317;349,-1456" o:connectangles="0,0,0,0,0"/>
                  </v:shape>
                  <v:shape id="Freeform 460" o:spid="_x0000_s1029" style="position:absolute;left:5491;top:-1947;width:349;height:630;visibility:visible;mso-wrap-style:square;v-text-anchor:top" coordsize="3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" path="m349,l294,,,397r,94l406,491r,-94l44,397,224,152r125,l349,e" fillcolor="#808285" stroked="f">
                    <v:path arrowok="t" o:connecttype="custom" o:connectlocs="349,-1947;294,-1947;0,-1550;0,-1456;406,-1456;406,-1550;44,-1550;224,-1795;349,-1795;349,-1947" o:connectangles="0,0,0,0,0,0,0,0,0,0"/>
                  </v:shape>
                  <v:shape id="Freeform 459" o:spid="_x0000_s1030" style="position:absolute;left:5491;top:-1947;width:349;height:630;visibility:visible;mso-wrap-style:square;v-text-anchor:top" coordsize="3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" path="m349,152r-125,l224,397r125,l349,152e" fillcolor="#808285" stroked="f">
                    <v:path arrowok="t" o:connecttype="custom" o:connectlocs="349,-1795;224,-1795;224,-1550;349,-1550;349,-1795" o:connectangles="0,0,0,0,0"/>
                  </v:shape>
                </v:group>
                <v:group id="Group 452" o:spid="_x0000_s1031" style="position:absolute;left:5365;top:-1951;width:106;height:108" coordorigin="5365,-1951" coordsize="10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">
                  <v:shape id="Freeform 457" o:spid="_x0000_s1032" style="position:absolute;left:5365;top:-1951;width:106;height:108;visibility:visible;mso-wrap-style:square;v-text-anchor:top" coordsize="10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" path="m54,l4,39,,64,7,82,21,96r20,10l68,108r13,-6l54,102,40,99,24,89,14,70,11,43,21,25,38,13,63,9r20,l76,5,54,e" fillcolor="#231f20" stroked="f">
                    <v:path arrowok="t" o:connecttype="custom" o:connectlocs="54,-1951;4,-1912;0,-1887;7,-1869;21,-1855;41,-1845;68,-1843;81,-1849;54,-1849;40,-1852;24,-1862;14,-1881;11,-1908;21,-1926;38,-1938;63,-1942;83,-1942;76,-1946;54,-1951" o:connectangles="0,0,0,0,0,0,0,0,0,0,0,0,0,0,0,0,0,0,0"/>
                  </v:shape>
                  <v:shape id="Freeform 456" o:spid="_x0000_s1033" style="position:absolute;left:5365;top:-1951;width:106;height:108;visibility:visible;mso-wrap-style:square;v-text-anchor:top" coordsize="10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" path="m83,9l63,9r19,9l94,36r4,24l91,82,76,96r-22,6l81,102r3,-2l97,85r7,-21l106,35,94,17,83,9e" fillcolor="#231f20" stroked="f">
                    <v:path arrowok="t" o:connecttype="custom" o:connectlocs="83,-1942;63,-1942;82,-1933;94,-1915;98,-1891;91,-1869;76,-1855;54,-1849;81,-1849;84,-1851;97,-1866;104,-1887;106,-1916;94,-1934;83,-1942" o:connectangles="0,0,0,0,0,0,0,0,0,0,0,0,0,0,0"/>
                  </v:shape>
                  <v:shape id="Freeform 455" o:spid="_x0000_s1034" style="position:absolute;left:5365;top:-1951;width:106;height:108;visibility:visible;mso-wrap-style:square;v-text-anchor:top" coordsize="10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" path="m73,23r-40,l33,87r11,l44,59r29,l80,51r,-1l44,50r,-19l80,31r,-2l73,23e" fillcolor="#231f20" stroked="f">
                    <v:path arrowok="t" o:connecttype="custom" o:connectlocs="73,-1928;33,-1928;33,-1864;44,-1864;44,-1892;73,-1892;80,-1900;80,-1901;44,-1901;44,-1920;80,-1920;80,-1922;73,-1928" o:connectangles="0,0,0,0,0,0,0,0,0,0,0,0,0"/>
                  </v:shape>
                  <v:shape id="Freeform 454" o:spid="_x0000_s1035" style="position:absolute;left:5365;top:-1951;width:106;height:108;visibility:visible;mso-wrap-style:square;v-text-anchor:top" coordsize="10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" path="m63,59r-10,l71,87r11,l63,59e" fillcolor="#231f20" stroked="f">
                    <v:path arrowok="t" o:connecttype="custom" o:connectlocs="63,-1892;53,-1892;71,-1864;82,-1864;63,-1892" o:connectangles="0,0,0,0,0"/>
                  </v:shape>
                  <v:shape id="Freeform 453" o:spid="_x0000_s1036" style="position:absolute;left:5365;top:-1951;width:106;height:108;visibility:visible;mso-wrap-style:square;v-text-anchor:top" coordsize="106,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" path="m80,31r-17,l70,33r,16l64,50r16,l80,31e" fillcolor="#231f20" stroked="f">
                    <v:path arrowok="t" o:connecttype="custom" o:connectlocs="80,-1920;63,-1920;70,-1918;70,-1902;64,-1901;80,-1901;80,-1920" o:connectangles="0,0,0,0,0,0,0"/>
                  </v:shape>
                </v:group>
                <v:group id="Group 450" o:spid="_x0000_s1037" style="position:absolute;left:4843;top:-1948;width:450;height:633" coordorigin="4843,-1948" coordsize="450,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">
                  <v:shape id="Freeform 451" o:spid="_x0000_s1038" style="position:absolute;left:4843;top:-1948;width:450;height:633;visibility:visible;mso-wrap-style:square;v-text-anchor:top" coordsize="450,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" path="m302,l236,8,172,31,114,70,64,125,27,197,5,286,,355r3,30l22,465r33,63l99,575r50,33l220,631r34,3l273,633r71,-16l409,579r42,-42l308,537r-19,-2l216,510,157,455,126,396,107,322r-3,-57l106,230r14,-60l155,105,201,65,266,42r29,-2l440,40r-2,-2l364,9,322,1,302,e" fillcolor="#231f20" stroked="f">
                    <v:path arrowok="t" o:connecttype="custom" o:connectlocs="302,-1948;236,-1940;172,-1917;114,-1878;64,-1823;27,-1751;5,-1662;0,-1593;3,-1563;22,-1483;55,-1420;99,-1373;149,-1340;220,-1317;254,-1314;273,-1315;344,-1331;409,-1369;451,-1411;308,-1411;289,-1413;216,-1438;157,-1493;126,-1552;107,-1626;104,-1683;106,-1718;120,-1778;155,-1843;201,-1883;266,-1906;295,-1908;440,-1908;438,-1910;364,-1939;322,-1947;302,-1948" o:connectangles="0,0,0,0,0,0,0,0,0,0,0,0,0,0,0,0,0,0,0,0,0,0,0,0,0,0,0,0,0,0,0,0,0,0,0,0,0"/>
                  </v:shape>
                </v:group>
                <v:group id="Group 448" o:spid="_x0000_s1039" style="position:absolute;left:5151;top:-1528;width:213;height:116" coordorigin="5151,-1528" coordsize="2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">
                  <v:shape id="Freeform 449" o:spid="_x0000_s1040" style="position:absolute;left:5151;top:-1528;width:213;height:116;visibility:visible;mso-wrap-style:square;v-text-anchor:top" coordsize="213,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" path="m187,l149,49,87,98,25,115,,117r143,l187,52,213,2,187,e" fillcolor="#231f20" stroked="f">
                    <v:path arrowok="t" o:connecttype="custom" o:connectlocs="187,-1528;149,-1479;87,-1430;25,-1413;0,-1411;143,-1411;187,-1476;213,-1526;187,-1528" o:connectangles="0,0,0,0,0,0,0,0,0"/>
                  </v:shape>
                </v:group>
                <v:group id="Group 446" o:spid="_x0000_s1041" style="position:absolute;left:5138;top:-1908;width:206;height:153" coordorigin="5138,-1908" coordsize="20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">
                  <v:shape id="Freeform 447" o:spid="_x0000_s1042" style="position:absolute;left:5138;top:-1908;width:206;height:153;visibility:visible;mso-wrap-style:square;v-text-anchor:top" coordsize="20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" path="m145,l,,28,5r18,9l58,27r7,17l72,65r10,36l90,118r11,15l117,145r20,7l163,153r19,-9l196,129r8,-20l206,85,202,69,194,51,181,33,165,15,145,e" fillcolor="#231f20" stroked="f">
                    <v:path arrowok="t" o:connecttype="custom" o:connectlocs="145,-1908;0,-1908;28,-1903;46,-1894;58,-1881;65,-1864;72,-1843;82,-1807;90,-1790;101,-1775;117,-1763;137,-1756;163,-1755;182,-1764;196,-1779;204,-1799;206,-1823;202,-1839;194,-1857;181,-1875;165,-1893;145,-1908" o:connectangles="0,0,0,0,0,0,0,0,0,0,0,0,0,0,0,0,0,0,0,0,0,0"/>
                  </v:shape>
                </v:group>
                <w10:wrap anchorx="page"/>
              </v:group>
            </w:pict>
          </mc:Fallback>
        </mc:AlternateContent>
      </w:r>
      <w:r w:rsidR="00BF4CB0">
        <w:rPr>
          <w:rFonts w:ascii="Arial" w:eastAsia="Arial" w:hAnsi="Arial" w:cs="Arial"/>
          <w:color w:val="808285"/>
          <w:sz w:val="56"/>
          <w:szCs w:val="56"/>
        </w:rPr>
        <w:t>Contract Data:</w:t>
      </w:r>
    </w:p>
    <w:p w14:paraId="0770C022" w14:textId="77777777" w:rsidR="00A356D5" w:rsidRPr="00920158" w:rsidRDefault="00B41A06" w:rsidP="00BE2BF6">
      <w:pPr>
        <w:spacing w:after="0" w:line="631" w:lineRule="exact"/>
        <w:ind w:left="2006" w:right="-20"/>
        <w:rPr>
          <w:rFonts w:ascii="Arial" w:eastAsia="Arial" w:hAnsi="Arial" w:cs="Arial"/>
          <w:sz w:val="56"/>
          <w:szCs w:val="56"/>
        </w:rPr>
      </w:pPr>
      <w:r w:rsidRPr="00920158">
        <w:rPr>
          <w:rFonts w:ascii="Arial" w:eastAsia="Arial" w:hAnsi="Arial" w:cs="Arial"/>
          <w:color w:val="808285"/>
          <w:sz w:val="56"/>
          <w:szCs w:val="56"/>
        </w:rPr>
        <w:t>Professional Service Short</w:t>
      </w:r>
      <w:r w:rsidR="00BE2BF6" w:rsidRPr="00920158">
        <w:rPr>
          <w:rFonts w:ascii="Arial" w:eastAsia="Arial" w:hAnsi="Arial" w:cs="Arial"/>
          <w:color w:val="808285"/>
          <w:sz w:val="56"/>
          <w:szCs w:val="56"/>
        </w:rPr>
        <w:t xml:space="preserve"> </w:t>
      </w:r>
      <w:r w:rsidRPr="00920158">
        <w:rPr>
          <w:rFonts w:ascii="Arial" w:eastAsia="Arial" w:hAnsi="Arial" w:cs="Arial"/>
          <w:color w:val="808285"/>
          <w:sz w:val="54"/>
          <w:szCs w:val="56"/>
        </w:rPr>
        <w:t>Contract</w:t>
      </w:r>
    </w:p>
    <w:p w14:paraId="0B8795CC" w14:textId="2672B645" w:rsidR="00A356D5" w:rsidRPr="00920158" w:rsidRDefault="00505647">
      <w:pPr>
        <w:spacing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40" behindDoc="1" locked="0" layoutInCell="1" allowOverlap="1" wp14:anchorId="31865992" wp14:editId="591F7259">
                <wp:simplePos x="0" y="0"/>
                <wp:positionH relativeFrom="page">
                  <wp:posOffset>2340610</wp:posOffset>
                </wp:positionH>
                <wp:positionV relativeFrom="paragraph">
                  <wp:posOffset>57785</wp:posOffset>
                </wp:positionV>
                <wp:extent cx="4572000" cy="1270"/>
                <wp:effectExtent l="6985" t="14605" r="12065" b="12700"/>
                <wp:wrapNone/>
                <wp:docPr id="925604019" name="Group 4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1270"/>
                          <a:chOff x="3686" y="758"/>
                          <a:chExt cx="7200" cy="2"/>
                        </a:xfrm>
                      </wpg:grpSpPr>
                      <wps:wsp>
                        <wps:cNvPr id="1163971901" name="Freeform 444"/>
                        <wps:cNvSpPr>
                          <a:spLocks/>
                        </wps:cNvSpPr>
                        <wps:spPr bwMode="auto">
                          <a:xfrm>
                            <a:off x="3686" y="758"/>
                            <a:ext cx="7200" cy="2"/>
                          </a:xfrm>
                          <a:custGeom>
                            <a:avLst/>
                            <a:gdLst>
                              <a:gd name="T0" fmla="+- 0 3686 3686"/>
                              <a:gd name="T1" fmla="*/ T0 w 7200"/>
                              <a:gd name="T2" fmla="+- 0 10886 3686"/>
                              <a:gd name="T3" fmla="*/ T2 w 7200"/>
                            </a:gdLst>
                            <a:ahLst/>
                            <a:cxnLst>
                              <a:cxn ang="0">
                                <a:pos x="T1" y="0"/>
                              </a:cxn>
                              <a:cxn ang="0">
                                <a:pos x="T3" y="0"/>
                              </a:cxn>
                            </a:cxnLst>
                            <a:rect l="0" t="0" r="r" b="b"/>
                            <a:pathLst>
                              <a:path w="7200">
                                <a:moveTo>
                                  <a:pt x="0" y="0"/>
                                </a:moveTo>
                                <a:lnTo>
                                  <a:pt x="7200" y="0"/>
                                </a:lnTo>
                              </a:path>
                            </a:pathLst>
                          </a:custGeom>
                          <a:noFill/>
                          <a:ln w="12700">
                            <a:solidFill>
                              <a:srgbClr val="D1D3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33B83" id="Group 443" o:spid="_x0000_s1026" style="position:absolute;margin-left:184.3pt;margin-top:4.55pt;width:5in;height:.1pt;z-index:-251658240;mso-position-horizontal-relative:page" coordorigin="3686,758" coordsize="72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">
                <v:shape id="Freeform 444" o:spid="_x0000_s1027" style="position:absolute;left:3686;top:758;width:7200;height:2;visibility:visible;mso-wrap-style:square;v-text-anchor:top" coordsize="72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" path="m,l7200,e" filled="f" strokecolor="#d1d3d4" strokeweight="1pt">
                  <v:path arrowok="t" o:connecttype="custom" o:connectlocs="0,0;7200,0" o:connectangles="0,0"/>
                </v:shape>
                <w10:wrap anchorx="page"/>
              </v:group>
            </w:pict>
          </mc:Fallback>
        </mc:AlternateContent>
      </w:r>
    </w:p>
    <w:p w14:paraId="6B8A647C" w14:textId="77777777" w:rsidR="00396ED7" w:rsidRPr="00920158" w:rsidRDefault="00396ED7">
      <w:pPr>
        <w:spacing w:after="0"/>
        <w:rPr>
          <w:rFonts w:ascii="Arial" w:hAnsi="Arial" w:cs="Arial"/>
        </w:rPr>
        <w:sectPr w:rsidR="00396ED7" w:rsidRPr="00920158" w:rsidSect="00757257">
          <w:footerReference w:type="default" r:id="rId10"/>
          <w:pgSz w:w="11920" w:h="16840"/>
          <w:pgMar w:top="0" w:right="0" w:bottom="0" w:left="0" w:header="720" w:footer="720" w:gutter="0"/>
          <w:cols w:space="720"/>
        </w:sectPr>
      </w:pPr>
    </w:p>
    <w:p w14:paraId="373DDDC9" w14:textId="6C0D08A4" w:rsidR="000F0C19" w:rsidRPr="00920158" w:rsidRDefault="00505647" w:rsidP="000F0C19">
      <w:pPr>
        <w:spacing w:before="46" w:after="0" w:line="240" w:lineRule="auto"/>
        <w:ind w:left="3132" w:right="-430" w:hanging="162"/>
        <w:rPr>
          <w:rFonts w:ascii="Arial" w:eastAsia="Arial" w:hAnsi="Arial" w:cs="Arial"/>
          <w:sz w:val="48"/>
          <w:szCs w:val="48"/>
        </w:rPr>
      </w:pPr>
      <w:r>
        <w:rPr>
          <w:rFonts w:ascii="Arial" w:hAnsi="Arial" w:cs="Arial"/>
          <w:noProof/>
        </w:rPr>
        <w:lastRenderedPageBreak/>
        <mc:AlternateContent>
          <mc:Choice Requires="wpg">
            <w:drawing>
              <wp:anchor distT="0" distB="0" distL="114300" distR="114300" simplePos="0" relativeHeight="251658244" behindDoc="1" locked="0" layoutInCell="1" allowOverlap="1" wp14:anchorId="0A51010F" wp14:editId="0B5C3940">
                <wp:simplePos x="0" y="0"/>
                <wp:positionH relativeFrom="column">
                  <wp:posOffset>-163195</wp:posOffset>
                </wp:positionH>
                <wp:positionV relativeFrom="paragraph">
                  <wp:posOffset>-66040</wp:posOffset>
                </wp:positionV>
                <wp:extent cx="6155690" cy="8599170"/>
                <wp:effectExtent l="8255" t="635" r="8255" b="10795"/>
                <wp:wrapNone/>
                <wp:docPr id="1762960267" name="Group 4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599170"/>
                          <a:chOff x="483" y="856"/>
                          <a:chExt cx="9694" cy="13542"/>
                        </a:xfrm>
                      </wpg:grpSpPr>
                      <wpg:grpSp>
                        <wpg:cNvPr id="1603206146" name="Group 493"/>
                        <wpg:cNvGrpSpPr>
                          <a:grpSpLocks/>
                        </wpg:cNvGrpSpPr>
                        <wpg:grpSpPr bwMode="auto">
                          <a:xfrm>
                            <a:off x="490" y="863"/>
                            <a:ext cx="9679" cy="13535"/>
                            <a:chOff x="670" y="883"/>
                            <a:chExt cx="9679" cy="13535"/>
                          </a:xfrm>
                        </wpg:grpSpPr>
                        <wps:wsp>
                          <wps:cNvPr id="1342100432" name="Freeform 494"/>
                          <wps:cNvSpPr>
                            <a:spLocks/>
                          </wps:cNvSpPr>
                          <wps:spPr bwMode="auto">
                            <a:xfrm>
                              <a:off x="670" y="883"/>
                              <a:ext cx="9679" cy="13535"/>
                            </a:xfrm>
                            <a:custGeom>
                              <a:avLst/>
                              <a:gdLst>
                                <a:gd name="T0" fmla="+- 0 670 670"/>
                                <a:gd name="T1" fmla="*/ T0 w 9679"/>
                                <a:gd name="T2" fmla="+- 0 14418 883"/>
                                <a:gd name="T3" fmla="*/ 14418 h 13535"/>
                                <a:gd name="T4" fmla="+- 0 10350 670"/>
                                <a:gd name="T5" fmla="*/ T4 w 9679"/>
                                <a:gd name="T6" fmla="+- 0 14418 883"/>
                                <a:gd name="T7" fmla="*/ 14418 h 13535"/>
                                <a:gd name="T8" fmla="+- 0 10350 670"/>
                                <a:gd name="T9" fmla="*/ T8 w 9679"/>
                                <a:gd name="T10" fmla="+- 0 883 883"/>
                                <a:gd name="T11" fmla="*/ 883 h 13535"/>
                                <a:gd name="T12" fmla="+- 0 670 670"/>
                                <a:gd name="T13" fmla="*/ T12 w 9679"/>
                                <a:gd name="T14" fmla="+- 0 883 883"/>
                                <a:gd name="T15" fmla="*/ 883 h 13535"/>
                                <a:gd name="T16" fmla="+- 0 670 670"/>
                                <a:gd name="T17" fmla="*/ T16 w 9679"/>
                                <a:gd name="T18" fmla="+- 0 14418 883"/>
                                <a:gd name="T19" fmla="*/ 14418 h 13535"/>
                              </a:gdLst>
                              <a:ahLst/>
                              <a:cxnLst>
                                <a:cxn ang="0">
                                  <a:pos x="T1" y="T3"/>
                                </a:cxn>
                                <a:cxn ang="0">
                                  <a:pos x="T5" y="T7"/>
                                </a:cxn>
                                <a:cxn ang="0">
                                  <a:pos x="T9" y="T11"/>
                                </a:cxn>
                                <a:cxn ang="0">
                                  <a:pos x="T13" y="T15"/>
                                </a:cxn>
                                <a:cxn ang="0">
                                  <a:pos x="T17" y="T19"/>
                                </a:cxn>
                              </a:cxnLst>
                              <a:rect l="0" t="0" r="r" b="b"/>
                              <a:pathLst>
                                <a:path w="9679" h="13535">
                                  <a:moveTo>
                                    <a:pt x="0" y="13535"/>
                                  </a:moveTo>
                                  <a:lnTo>
                                    <a:pt x="9680" y="13535"/>
                                  </a:lnTo>
                                  <a:lnTo>
                                    <a:pt x="9680" y="0"/>
                                  </a:lnTo>
                                  <a:lnTo>
                                    <a:pt x="0" y="0"/>
                                  </a:lnTo>
                                  <a:lnTo>
                                    <a:pt x="0" y="13535"/>
                                  </a:lnTo>
                                  <a:close/>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8556743" name="Group 495"/>
                        <wpg:cNvGrpSpPr>
                          <a:grpSpLocks/>
                        </wpg:cNvGrpSpPr>
                        <wpg:grpSpPr bwMode="auto">
                          <a:xfrm>
                            <a:off x="483" y="856"/>
                            <a:ext cx="9694" cy="853"/>
                            <a:chOff x="663" y="876"/>
                            <a:chExt cx="9694" cy="853"/>
                          </a:xfrm>
                        </wpg:grpSpPr>
                        <wps:wsp>
                          <wps:cNvPr id="885021709" name="Freeform 496"/>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45225852" name="Group 497"/>
                        <wpg:cNvGrpSpPr>
                          <a:grpSpLocks/>
                        </wpg:cNvGrpSpPr>
                        <wpg:grpSpPr bwMode="auto">
                          <a:xfrm>
                            <a:off x="1752" y="1020"/>
                            <a:ext cx="1663" cy="492"/>
                            <a:chOff x="1932" y="1040"/>
                            <a:chExt cx="1663" cy="492"/>
                          </a:xfrm>
                        </wpg:grpSpPr>
                        <wps:wsp>
                          <wps:cNvPr id="598311579" name="Freeform 498"/>
                          <wps:cNvSpPr>
                            <a:spLocks/>
                          </wps:cNvSpPr>
                          <wps:spPr bwMode="auto">
                            <a:xfrm>
                              <a:off x="1932" y="1040"/>
                              <a:ext cx="1663" cy="492"/>
                            </a:xfrm>
                            <a:custGeom>
                              <a:avLst/>
                              <a:gdLst>
                                <a:gd name="T0" fmla="+- 0 1932 1932"/>
                                <a:gd name="T1" fmla="*/ T0 w 1663"/>
                                <a:gd name="T2" fmla="+- 0 1532 1040"/>
                                <a:gd name="T3" fmla="*/ 1532 h 492"/>
                                <a:gd name="T4" fmla="+- 0 3596 1932"/>
                                <a:gd name="T5" fmla="*/ T4 w 1663"/>
                                <a:gd name="T6" fmla="+- 0 1532 1040"/>
                                <a:gd name="T7" fmla="*/ 1532 h 492"/>
                                <a:gd name="T8" fmla="+- 0 3596 1932"/>
                                <a:gd name="T9" fmla="*/ T8 w 1663"/>
                                <a:gd name="T10" fmla="+- 0 1040 1040"/>
                                <a:gd name="T11" fmla="*/ 1040 h 492"/>
                                <a:gd name="T12" fmla="+- 0 1932 1932"/>
                                <a:gd name="T13" fmla="*/ T12 w 1663"/>
                                <a:gd name="T14" fmla="+- 0 1040 1040"/>
                                <a:gd name="T15" fmla="*/ 1040 h 492"/>
                                <a:gd name="T16" fmla="+- 0 1932 1932"/>
                                <a:gd name="T17" fmla="*/ T16 w 1663"/>
                                <a:gd name="T18" fmla="+- 0 1532 1040"/>
                                <a:gd name="T19" fmla="*/ 1532 h 492"/>
                              </a:gdLst>
                              <a:ahLst/>
                              <a:cxnLst>
                                <a:cxn ang="0">
                                  <a:pos x="T1" y="T3"/>
                                </a:cxn>
                                <a:cxn ang="0">
                                  <a:pos x="T5" y="T7"/>
                                </a:cxn>
                                <a:cxn ang="0">
                                  <a:pos x="T9" y="T11"/>
                                </a:cxn>
                                <a:cxn ang="0">
                                  <a:pos x="T13" y="T15"/>
                                </a:cxn>
                                <a:cxn ang="0">
                                  <a:pos x="T17" y="T19"/>
                                </a:cxn>
                              </a:cxnLst>
                              <a:rect l="0" t="0" r="r" b="b"/>
                              <a:pathLst>
                                <a:path w="1663" h="492">
                                  <a:moveTo>
                                    <a:pt x="0" y="492"/>
                                  </a:moveTo>
                                  <a:lnTo>
                                    <a:pt x="1664" y="492"/>
                                  </a:lnTo>
                                  <a:lnTo>
                                    <a:pt x="1664" y="0"/>
                                  </a:lnTo>
                                  <a:lnTo>
                                    <a:pt x="0" y="0"/>
                                  </a:lnTo>
                                  <a:lnTo>
                                    <a:pt x="0" y="49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63665401" name="Group 499"/>
                        <wpg:cNvGrpSpPr>
                          <a:grpSpLocks/>
                        </wpg:cNvGrpSpPr>
                        <wpg:grpSpPr bwMode="auto">
                          <a:xfrm>
                            <a:off x="2332" y="1174"/>
                            <a:ext cx="289" cy="284"/>
                            <a:chOff x="2512" y="1194"/>
                            <a:chExt cx="289" cy="284"/>
                          </a:xfrm>
                        </wpg:grpSpPr>
                        <wps:wsp>
                          <wps:cNvPr id="172382445" name="Freeform 500"/>
                          <wps:cNvSpPr>
                            <a:spLocks/>
                          </wps:cNvSpPr>
                          <wps:spPr bwMode="auto">
                            <a:xfrm>
                              <a:off x="2512" y="1194"/>
                              <a:ext cx="289" cy="284"/>
                            </a:xfrm>
                            <a:custGeom>
                              <a:avLst/>
                              <a:gdLst>
                                <a:gd name="T0" fmla="+- 0 2602 2512"/>
                                <a:gd name="T1" fmla="*/ T0 w 289"/>
                                <a:gd name="T2" fmla="+- 0 1230 1194"/>
                                <a:gd name="T3" fmla="*/ 1230 h 284"/>
                                <a:gd name="T4" fmla="+- 0 2521 2512"/>
                                <a:gd name="T5" fmla="*/ T4 w 289"/>
                                <a:gd name="T6" fmla="+- 0 1230 1194"/>
                                <a:gd name="T7" fmla="*/ 1230 h 284"/>
                                <a:gd name="T8" fmla="+- 0 2533 2512"/>
                                <a:gd name="T9" fmla="*/ T8 w 289"/>
                                <a:gd name="T10" fmla="+- 0 1230 1194"/>
                                <a:gd name="T11" fmla="*/ 1230 h 284"/>
                                <a:gd name="T12" fmla="+- 0 2546 2512"/>
                                <a:gd name="T13" fmla="*/ T12 w 289"/>
                                <a:gd name="T14" fmla="+- 0 1237 1194"/>
                                <a:gd name="T15" fmla="*/ 1237 h 284"/>
                                <a:gd name="T16" fmla="+- 0 2552 2512"/>
                                <a:gd name="T17" fmla="*/ T16 w 289"/>
                                <a:gd name="T18" fmla="+- 0 1270 1194"/>
                                <a:gd name="T19" fmla="*/ 1270 h 284"/>
                                <a:gd name="T20" fmla="+- 0 2552 2512"/>
                                <a:gd name="T21" fmla="*/ T20 w 289"/>
                                <a:gd name="T22" fmla="+- 0 1423 1194"/>
                                <a:gd name="T23" fmla="*/ 1423 h 284"/>
                                <a:gd name="T24" fmla="+- 0 2548 2512"/>
                                <a:gd name="T25" fmla="*/ T24 w 289"/>
                                <a:gd name="T26" fmla="+- 0 1450 1194"/>
                                <a:gd name="T27" fmla="*/ 1450 h 284"/>
                                <a:gd name="T28" fmla="+- 0 2536 2512"/>
                                <a:gd name="T29" fmla="*/ T28 w 289"/>
                                <a:gd name="T30" fmla="+- 0 1464 1194"/>
                                <a:gd name="T31" fmla="*/ 1464 h 284"/>
                                <a:gd name="T32" fmla="+- 0 2513 2512"/>
                                <a:gd name="T33" fmla="*/ T32 w 289"/>
                                <a:gd name="T34" fmla="+- 0 1469 1194"/>
                                <a:gd name="T35" fmla="*/ 1469 h 284"/>
                                <a:gd name="T36" fmla="+- 0 2513 2512"/>
                                <a:gd name="T37" fmla="*/ T36 w 289"/>
                                <a:gd name="T38" fmla="+- 0 1478 1194"/>
                                <a:gd name="T39" fmla="*/ 1478 h 284"/>
                                <a:gd name="T40" fmla="+- 0 2644 2512"/>
                                <a:gd name="T41" fmla="*/ T40 w 289"/>
                                <a:gd name="T42" fmla="+- 0 1478 1194"/>
                                <a:gd name="T43" fmla="*/ 1478 h 284"/>
                                <a:gd name="T44" fmla="+- 0 2626 2512"/>
                                <a:gd name="T45" fmla="*/ T44 w 289"/>
                                <a:gd name="T46" fmla="+- 0 1466 1194"/>
                                <a:gd name="T47" fmla="*/ 1466 h 284"/>
                                <a:gd name="T48" fmla="+- 0 2608 2512"/>
                                <a:gd name="T49" fmla="*/ T48 w 289"/>
                                <a:gd name="T50" fmla="+- 0 1456 1194"/>
                                <a:gd name="T51" fmla="*/ 1456 h 284"/>
                                <a:gd name="T52" fmla="+- 0 2603 2512"/>
                                <a:gd name="T53" fmla="*/ T52 w 289"/>
                                <a:gd name="T54" fmla="+- 0 1437 1194"/>
                                <a:gd name="T55" fmla="*/ 1437 h 284"/>
                                <a:gd name="T56" fmla="+- 0 2611 2512"/>
                                <a:gd name="T57" fmla="*/ T56 w 289"/>
                                <a:gd name="T58" fmla="+- 0 1256 1194"/>
                                <a:gd name="T59" fmla="*/ 1256 h 284"/>
                                <a:gd name="T60" fmla="+- 0 2626 2512"/>
                                <a:gd name="T61" fmla="*/ T60 w 289"/>
                                <a:gd name="T62" fmla="+- 0 1244 1194"/>
                                <a:gd name="T63" fmla="*/ 1244 h 284"/>
                                <a:gd name="T64" fmla="+- 0 2602 2512"/>
                                <a:gd name="T65" fmla="*/ T64 w 289"/>
                                <a:gd name="T66" fmla="+- 0 1244 1194"/>
                                <a:gd name="T67" fmla="*/ 1244 h 284"/>
                                <a:gd name="T68" fmla="+- 0 2602 2512"/>
                                <a:gd name="T69" fmla="*/ T68 w 289"/>
                                <a:gd name="T70" fmla="+- 0 1230 1194"/>
                                <a:gd name="T71" fmla="*/ 1230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89" h="284">
                                  <a:moveTo>
                                    <a:pt x="90" y="36"/>
                                  </a:moveTo>
                                  <a:lnTo>
                                    <a:pt x="9" y="36"/>
                                  </a:lnTo>
                                  <a:lnTo>
                                    <a:pt x="21" y="36"/>
                                  </a:lnTo>
                                  <a:lnTo>
                                    <a:pt x="34" y="43"/>
                                  </a:lnTo>
                                  <a:lnTo>
                                    <a:pt x="40" y="76"/>
                                  </a:lnTo>
                                  <a:lnTo>
                                    <a:pt x="40" y="229"/>
                                  </a:lnTo>
                                  <a:lnTo>
                                    <a:pt x="36" y="256"/>
                                  </a:lnTo>
                                  <a:lnTo>
                                    <a:pt x="24" y="270"/>
                                  </a:lnTo>
                                  <a:lnTo>
                                    <a:pt x="1" y="275"/>
                                  </a:lnTo>
                                  <a:lnTo>
                                    <a:pt x="1" y="284"/>
                                  </a:lnTo>
                                  <a:lnTo>
                                    <a:pt x="132" y="284"/>
                                  </a:lnTo>
                                  <a:lnTo>
                                    <a:pt x="114" y="272"/>
                                  </a:lnTo>
                                  <a:lnTo>
                                    <a:pt x="96" y="262"/>
                                  </a:lnTo>
                                  <a:lnTo>
                                    <a:pt x="91" y="243"/>
                                  </a:lnTo>
                                  <a:lnTo>
                                    <a:pt x="99" y="62"/>
                                  </a:lnTo>
                                  <a:lnTo>
                                    <a:pt x="114" y="50"/>
                                  </a:lnTo>
                                  <a:lnTo>
                                    <a:pt x="90" y="50"/>
                                  </a:lnTo>
                                  <a:lnTo>
                                    <a:pt x="90" y="36"/>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68891223" name="Freeform 501"/>
                          <wps:cNvSpPr>
                            <a:spLocks/>
                          </wps:cNvSpPr>
                          <wps:spPr bwMode="auto">
                            <a:xfrm>
                              <a:off x="2512" y="1194"/>
                              <a:ext cx="289" cy="284"/>
                            </a:xfrm>
                            <a:custGeom>
                              <a:avLst/>
                              <a:gdLst>
                                <a:gd name="T0" fmla="+- 0 2752 2512"/>
                                <a:gd name="T1" fmla="*/ T0 w 289"/>
                                <a:gd name="T2" fmla="+- 0 1231 1194"/>
                                <a:gd name="T3" fmla="*/ 1231 h 284"/>
                                <a:gd name="T4" fmla="+- 0 2684 2512"/>
                                <a:gd name="T5" fmla="*/ T4 w 289"/>
                                <a:gd name="T6" fmla="+- 0 1231 1194"/>
                                <a:gd name="T7" fmla="*/ 1231 h 284"/>
                                <a:gd name="T8" fmla="+- 0 2701 2512"/>
                                <a:gd name="T9" fmla="*/ T8 w 289"/>
                                <a:gd name="T10" fmla="+- 0 1243 1194"/>
                                <a:gd name="T11" fmla="*/ 1243 h 284"/>
                                <a:gd name="T12" fmla="+- 0 2709 2512"/>
                                <a:gd name="T13" fmla="*/ T12 w 289"/>
                                <a:gd name="T14" fmla="+- 0 1262 1194"/>
                                <a:gd name="T15" fmla="*/ 1262 h 284"/>
                                <a:gd name="T16" fmla="+- 0 2712 2512"/>
                                <a:gd name="T17" fmla="*/ T16 w 289"/>
                                <a:gd name="T18" fmla="+- 0 1288 1194"/>
                                <a:gd name="T19" fmla="*/ 1288 h 284"/>
                                <a:gd name="T20" fmla="+- 0 2712 2512"/>
                                <a:gd name="T21" fmla="*/ T20 w 289"/>
                                <a:gd name="T22" fmla="+- 0 1427 1194"/>
                                <a:gd name="T23" fmla="*/ 1427 h 284"/>
                                <a:gd name="T24" fmla="+- 0 2705 2512"/>
                                <a:gd name="T25" fmla="*/ T24 w 289"/>
                                <a:gd name="T26" fmla="+- 0 1454 1194"/>
                                <a:gd name="T27" fmla="*/ 1454 h 284"/>
                                <a:gd name="T28" fmla="+- 0 2692 2512"/>
                                <a:gd name="T29" fmla="*/ T28 w 289"/>
                                <a:gd name="T30" fmla="+- 0 1466 1194"/>
                                <a:gd name="T31" fmla="*/ 1466 h 284"/>
                                <a:gd name="T32" fmla="+- 0 2673 2512"/>
                                <a:gd name="T33" fmla="*/ T32 w 289"/>
                                <a:gd name="T34" fmla="+- 0 1469 1194"/>
                                <a:gd name="T35" fmla="*/ 1469 h 284"/>
                                <a:gd name="T36" fmla="+- 0 2673 2512"/>
                                <a:gd name="T37" fmla="*/ T36 w 289"/>
                                <a:gd name="T38" fmla="+- 0 1478 1194"/>
                                <a:gd name="T39" fmla="*/ 1478 h 284"/>
                                <a:gd name="T40" fmla="+- 0 2801 2512"/>
                                <a:gd name="T41" fmla="*/ T40 w 289"/>
                                <a:gd name="T42" fmla="+- 0 1478 1194"/>
                                <a:gd name="T43" fmla="*/ 1478 h 284"/>
                                <a:gd name="T44" fmla="+- 0 2781 2512"/>
                                <a:gd name="T45" fmla="*/ T44 w 289"/>
                                <a:gd name="T46" fmla="+- 0 1465 1194"/>
                                <a:gd name="T47" fmla="*/ 1465 h 284"/>
                                <a:gd name="T48" fmla="+- 0 2767 2512"/>
                                <a:gd name="T49" fmla="*/ T48 w 289"/>
                                <a:gd name="T50" fmla="+- 0 1452 1194"/>
                                <a:gd name="T51" fmla="*/ 1452 h 284"/>
                                <a:gd name="T52" fmla="+- 0 2764 2512"/>
                                <a:gd name="T53" fmla="*/ T52 w 289"/>
                                <a:gd name="T54" fmla="+- 0 1428 1194"/>
                                <a:gd name="T55" fmla="*/ 1428 h 284"/>
                                <a:gd name="T56" fmla="+- 0 2761 2512"/>
                                <a:gd name="T57" fmla="*/ T56 w 289"/>
                                <a:gd name="T58" fmla="+- 0 1255 1194"/>
                                <a:gd name="T59" fmla="*/ 1255 h 284"/>
                                <a:gd name="T60" fmla="+- 0 2752 2512"/>
                                <a:gd name="T61" fmla="*/ T60 w 289"/>
                                <a:gd name="T62" fmla="+- 0 1231 1194"/>
                                <a:gd name="T63" fmla="*/ 1231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89" h="284">
                                  <a:moveTo>
                                    <a:pt x="240" y="37"/>
                                  </a:moveTo>
                                  <a:lnTo>
                                    <a:pt x="172" y="37"/>
                                  </a:lnTo>
                                  <a:lnTo>
                                    <a:pt x="189" y="49"/>
                                  </a:lnTo>
                                  <a:lnTo>
                                    <a:pt x="197" y="68"/>
                                  </a:lnTo>
                                  <a:lnTo>
                                    <a:pt x="200" y="94"/>
                                  </a:lnTo>
                                  <a:lnTo>
                                    <a:pt x="200" y="233"/>
                                  </a:lnTo>
                                  <a:lnTo>
                                    <a:pt x="193" y="260"/>
                                  </a:lnTo>
                                  <a:lnTo>
                                    <a:pt x="180" y="272"/>
                                  </a:lnTo>
                                  <a:lnTo>
                                    <a:pt x="161" y="275"/>
                                  </a:lnTo>
                                  <a:lnTo>
                                    <a:pt x="161" y="284"/>
                                  </a:lnTo>
                                  <a:lnTo>
                                    <a:pt x="289" y="284"/>
                                  </a:lnTo>
                                  <a:lnTo>
                                    <a:pt x="269" y="271"/>
                                  </a:lnTo>
                                  <a:lnTo>
                                    <a:pt x="255" y="258"/>
                                  </a:lnTo>
                                  <a:lnTo>
                                    <a:pt x="252" y="234"/>
                                  </a:lnTo>
                                  <a:lnTo>
                                    <a:pt x="249" y="61"/>
                                  </a:lnTo>
                                  <a:lnTo>
                                    <a:pt x="240" y="3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1273538" name="Freeform 502"/>
                          <wps:cNvSpPr>
                            <a:spLocks/>
                          </wps:cNvSpPr>
                          <wps:spPr bwMode="auto">
                            <a:xfrm>
                              <a:off x="2512" y="1194"/>
                              <a:ext cx="289" cy="284"/>
                            </a:xfrm>
                            <a:custGeom>
                              <a:avLst/>
                              <a:gdLst>
                                <a:gd name="T0" fmla="+- 0 2688 2512"/>
                                <a:gd name="T1" fmla="*/ T0 w 289"/>
                                <a:gd name="T2" fmla="+- 0 1194 1194"/>
                                <a:gd name="T3" fmla="*/ 1194 h 284"/>
                                <a:gd name="T4" fmla="+- 0 2619 2512"/>
                                <a:gd name="T5" fmla="*/ T4 w 289"/>
                                <a:gd name="T6" fmla="+- 0 1229 1194"/>
                                <a:gd name="T7" fmla="*/ 1229 h 284"/>
                                <a:gd name="T8" fmla="+- 0 2602 2512"/>
                                <a:gd name="T9" fmla="*/ T8 w 289"/>
                                <a:gd name="T10" fmla="+- 0 1244 1194"/>
                                <a:gd name="T11" fmla="*/ 1244 h 284"/>
                                <a:gd name="T12" fmla="+- 0 2626 2512"/>
                                <a:gd name="T13" fmla="*/ T12 w 289"/>
                                <a:gd name="T14" fmla="+- 0 1244 1194"/>
                                <a:gd name="T15" fmla="*/ 1244 h 284"/>
                                <a:gd name="T16" fmla="+- 0 2642 2512"/>
                                <a:gd name="T17" fmla="*/ T16 w 289"/>
                                <a:gd name="T18" fmla="+- 0 1236 1194"/>
                                <a:gd name="T19" fmla="*/ 1236 h 284"/>
                                <a:gd name="T20" fmla="+- 0 2661 2512"/>
                                <a:gd name="T21" fmla="*/ T20 w 289"/>
                                <a:gd name="T22" fmla="+- 0 1232 1194"/>
                                <a:gd name="T23" fmla="*/ 1232 h 284"/>
                                <a:gd name="T24" fmla="+- 0 2684 2512"/>
                                <a:gd name="T25" fmla="*/ T24 w 289"/>
                                <a:gd name="T26" fmla="+- 0 1231 1194"/>
                                <a:gd name="T27" fmla="*/ 1231 h 284"/>
                                <a:gd name="T28" fmla="+- 0 2752 2512"/>
                                <a:gd name="T29" fmla="*/ T28 w 289"/>
                                <a:gd name="T30" fmla="+- 0 1231 1194"/>
                                <a:gd name="T31" fmla="*/ 1231 h 284"/>
                                <a:gd name="T32" fmla="+- 0 2751 2512"/>
                                <a:gd name="T33" fmla="*/ T32 w 289"/>
                                <a:gd name="T34" fmla="+- 0 1230 1194"/>
                                <a:gd name="T35" fmla="*/ 1230 h 284"/>
                                <a:gd name="T36" fmla="+- 0 2738 2512"/>
                                <a:gd name="T37" fmla="*/ T36 w 289"/>
                                <a:gd name="T38" fmla="+- 0 1212 1194"/>
                                <a:gd name="T39" fmla="*/ 1212 h 284"/>
                                <a:gd name="T40" fmla="+- 0 2722 2512"/>
                                <a:gd name="T41" fmla="*/ T40 w 289"/>
                                <a:gd name="T42" fmla="+- 0 1202 1194"/>
                                <a:gd name="T43" fmla="*/ 1202 h 284"/>
                                <a:gd name="T44" fmla="+- 0 2705 2512"/>
                                <a:gd name="T45" fmla="*/ T44 w 289"/>
                                <a:gd name="T46" fmla="+- 0 1196 1194"/>
                                <a:gd name="T47" fmla="*/ 1196 h 284"/>
                                <a:gd name="T48" fmla="+- 0 2688 2512"/>
                                <a:gd name="T49" fmla="*/ T48 w 289"/>
                                <a:gd name="T50" fmla="+- 0 1194 1194"/>
                                <a:gd name="T51" fmla="*/ 1194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89" h="284">
                                  <a:moveTo>
                                    <a:pt x="176" y="0"/>
                                  </a:moveTo>
                                  <a:lnTo>
                                    <a:pt x="107" y="35"/>
                                  </a:lnTo>
                                  <a:lnTo>
                                    <a:pt x="90" y="50"/>
                                  </a:lnTo>
                                  <a:lnTo>
                                    <a:pt x="114" y="50"/>
                                  </a:lnTo>
                                  <a:lnTo>
                                    <a:pt x="130" y="42"/>
                                  </a:lnTo>
                                  <a:lnTo>
                                    <a:pt x="149" y="38"/>
                                  </a:lnTo>
                                  <a:lnTo>
                                    <a:pt x="172" y="37"/>
                                  </a:lnTo>
                                  <a:lnTo>
                                    <a:pt x="240" y="37"/>
                                  </a:lnTo>
                                  <a:lnTo>
                                    <a:pt x="239" y="36"/>
                                  </a:lnTo>
                                  <a:lnTo>
                                    <a:pt x="226" y="18"/>
                                  </a:lnTo>
                                  <a:lnTo>
                                    <a:pt x="210" y="8"/>
                                  </a:lnTo>
                                  <a:lnTo>
                                    <a:pt x="193" y="2"/>
                                  </a:lnTo>
                                  <a:lnTo>
                                    <a:pt x="17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2139565" name="Freeform 503"/>
                          <wps:cNvSpPr>
                            <a:spLocks/>
                          </wps:cNvSpPr>
                          <wps:spPr bwMode="auto">
                            <a:xfrm>
                              <a:off x="2512" y="1194"/>
                              <a:ext cx="289" cy="284"/>
                            </a:xfrm>
                            <a:custGeom>
                              <a:avLst/>
                              <a:gdLst>
                                <a:gd name="T0" fmla="+- 0 2602 2512"/>
                                <a:gd name="T1" fmla="*/ T0 w 289"/>
                                <a:gd name="T2" fmla="+- 0 1196 1194"/>
                                <a:gd name="T3" fmla="*/ 1196 h 284"/>
                                <a:gd name="T4" fmla="+- 0 2588 2512"/>
                                <a:gd name="T5" fmla="*/ T4 w 289"/>
                                <a:gd name="T6" fmla="+- 0 1198 1194"/>
                                <a:gd name="T7" fmla="*/ 1198 h 284"/>
                                <a:gd name="T8" fmla="+- 0 2569 2512"/>
                                <a:gd name="T9" fmla="*/ T8 w 289"/>
                                <a:gd name="T10" fmla="+- 0 1204 1194"/>
                                <a:gd name="T11" fmla="*/ 1204 h 284"/>
                                <a:gd name="T12" fmla="+- 0 2550 2512"/>
                                <a:gd name="T13" fmla="*/ T12 w 289"/>
                                <a:gd name="T14" fmla="+- 0 1211 1194"/>
                                <a:gd name="T15" fmla="*/ 1211 h 284"/>
                                <a:gd name="T16" fmla="+- 0 2531 2512"/>
                                <a:gd name="T17" fmla="*/ T16 w 289"/>
                                <a:gd name="T18" fmla="+- 0 1217 1194"/>
                                <a:gd name="T19" fmla="*/ 1217 h 284"/>
                                <a:gd name="T20" fmla="+- 0 2512 2512"/>
                                <a:gd name="T21" fmla="*/ T20 w 289"/>
                                <a:gd name="T22" fmla="+- 0 1222 1194"/>
                                <a:gd name="T23" fmla="*/ 1222 h 284"/>
                                <a:gd name="T24" fmla="+- 0 2512 2512"/>
                                <a:gd name="T25" fmla="*/ T24 w 289"/>
                                <a:gd name="T26" fmla="+- 0 1233 1194"/>
                                <a:gd name="T27" fmla="*/ 1233 h 284"/>
                                <a:gd name="T28" fmla="+- 0 2515 2512"/>
                                <a:gd name="T29" fmla="*/ T28 w 289"/>
                                <a:gd name="T30" fmla="+- 0 1231 1194"/>
                                <a:gd name="T31" fmla="*/ 1231 h 284"/>
                                <a:gd name="T32" fmla="+- 0 2521 2512"/>
                                <a:gd name="T33" fmla="*/ T32 w 289"/>
                                <a:gd name="T34" fmla="+- 0 1230 1194"/>
                                <a:gd name="T35" fmla="*/ 1230 h 284"/>
                                <a:gd name="T36" fmla="+- 0 2602 2512"/>
                                <a:gd name="T37" fmla="*/ T36 w 289"/>
                                <a:gd name="T38" fmla="+- 0 1230 1194"/>
                                <a:gd name="T39" fmla="*/ 1230 h 284"/>
                                <a:gd name="T40" fmla="+- 0 2602 2512"/>
                                <a:gd name="T41" fmla="*/ T40 w 289"/>
                                <a:gd name="T42" fmla="+- 0 1196 1194"/>
                                <a:gd name="T43" fmla="*/ 1196 h 2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89" h="284">
                                  <a:moveTo>
                                    <a:pt x="90" y="2"/>
                                  </a:moveTo>
                                  <a:lnTo>
                                    <a:pt x="76" y="4"/>
                                  </a:lnTo>
                                  <a:lnTo>
                                    <a:pt x="57" y="10"/>
                                  </a:lnTo>
                                  <a:lnTo>
                                    <a:pt x="38" y="17"/>
                                  </a:lnTo>
                                  <a:lnTo>
                                    <a:pt x="19" y="23"/>
                                  </a:lnTo>
                                  <a:lnTo>
                                    <a:pt x="0" y="28"/>
                                  </a:lnTo>
                                  <a:lnTo>
                                    <a:pt x="0" y="39"/>
                                  </a:lnTo>
                                  <a:lnTo>
                                    <a:pt x="3" y="37"/>
                                  </a:lnTo>
                                  <a:lnTo>
                                    <a:pt x="9" y="36"/>
                                  </a:lnTo>
                                  <a:lnTo>
                                    <a:pt x="90" y="36"/>
                                  </a:lnTo>
                                  <a:lnTo>
                                    <a:pt x="90" y="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81983970" name="Group 504"/>
                        <wpg:cNvGrpSpPr>
                          <a:grpSpLocks/>
                        </wpg:cNvGrpSpPr>
                        <wpg:grpSpPr bwMode="auto">
                          <a:xfrm>
                            <a:off x="2636" y="1175"/>
                            <a:ext cx="243" cy="288"/>
                            <a:chOff x="2816" y="1195"/>
                            <a:chExt cx="243" cy="288"/>
                          </a:xfrm>
                        </wpg:grpSpPr>
                        <wps:wsp>
                          <wps:cNvPr id="1284880566" name="Freeform 505"/>
                          <wps:cNvSpPr>
                            <a:spLocks/>
                          </wps:cNvSpPr>
                          <wps:spPr bwMode="auto">
                            <a:xfrm>
                              <a:off x="2816" y="1195"/>
                              <a:ext cx="243" cy="288"/>
                            </a:xfrm>
                            <a:custGeom>
                              <a:avLst/>
                              <a:gdLst>
                                <a:gd name="T0" fmla="+- 0 2959 2816"/>
                                <a:gd name="T1" fmla="*/ T0 w 243"/>
                                <a:gd name="T2" fmla="+- 0 1195 1195"/>
                                <a:gd name="T3" fmla="*/ 1195 h 288"/>
                                <a:gd name="T4" fmla="+- 0 2883 2816"/>
                                <a:gd name="T5" fmla="*/ T4 w 243"/>
                                <a:gd name="T6" fmla="+- 0 1213 1195"/>
                                <a:gd name="T7" fmla="*/ 1213 h 288"/>
                                <a:gd name="T8" fmla="+- 0 2838 2816"/>
                                <a:gd name="T9" fmla="*/ T8 w 243"/>
                                <a:gd name="T10" fmla="+- 0 1256 1195"/>
                                <a:gd name="T11" fmla="*/ 1256 h 288"/>
                                <a:gd name="T12" fmla="+- 0 2816 2816"/>
                                <a:gd name="T13" fmla="*/ T12 w 243"/>
                                <a:gd name="T14" fmla="+- 0 1331 1195"/>
                                <a:gd name="T15" fmla="*/ 1331 h 288"/>
                                <a:gd name="T16" fmla="+- 0 2817 2816"/>
                                <a:gd name="T17" fmla="*/ T16 w 243"/>
                                <a:gd name="T18" fmla="+- 0 1361 1195"/>
                                <a:gd name="T19" fmla="*/ 1361 h 288"/>
                                <a:gd name="T20" fmla="+- 0 2838 2816"/>
                                <a:gd name="T21" fmla="*/ T20 w 243"/>
                                <a:gd name="T22" fmla="+- 0 1432 1195"/>
                                <a:gd name="T23" fmla="*/ 1432 h 288"/>
                                <a:gd name="T24" fmla="+- 0 2898 2816"/>
                                <a:gd name="T25" fmla="*/ T24 w 243"/>
                                <a:gd name="T26" fmla="+- 0 1480 1195"/>
                                <a:gd name="T27" fmla="*/ 1480 h 288"/>
                                <a:gd name="T28" fmla="+- 0 2918 2816"/>
                                <a:gd name="T29" fmla="*/ T28 w 243"/>
                                <a:gd name="T30" fmla="+- 0 1484 1195"/>
                                <a:gd name="T31" fmla="*/ 1484 h 288"/>
                                <a:gd name="T32" fmla="+- 0 2950 2816"/>
                                <a:gd name="T33" fmla="*/ T32 w 243"/>
                                <a:gd name="T34" fmla="+- 0 1481 1195"/>
                                <a:gd name="T35" fmla="*/ 1481 h 288"/>
                                <a:gd name="T36" fmla="+- 0 2977 2816"/>
                                <a:gd name="T37" fmla="*/ T36 w 243"/>
                                <a:gd name="T38" fmla="+- 0 1473 1195"/>
                                <a:gd name="T39" fmla="*/ 1473 h 288"/>
                                <a:gd name="T40" fmla="+- 0 3000 2816"/>
                                <a:gd name="T41" fmla="*/ T40 w 243"/>
                                <a:gd name="T42" fmla="+- 0 1461 1195"/>
                                <a:gd name="T43" fmla="*/ 1461 h 288"/>
                                <a:gd name="T44" fmla="+- 0 3019 2816"/>
                                <a:gd name="T45" fmla="*/ T44 w 243"/>
                                <a:gd name="T46" fmla="+- 0 1447 1195"/>
                                <a:gd name="T47" fmla="*/ 1447 h 288"/>
                                <a:gd name="T48" fmla="+- 0 3025 2816"/>
                                <a:gd name="T49" fmla="*/ T48 w 243"/>
                                <a:gd name="T50" fmla="+- 0 1440 1195"/>
                                <a:gd name="T51" fmla="*/ 1440 h 288"/>
                                <a:gd name="T52" fmla="+- 0 2977 2816"/>
                                <a:gd name="T53" fmla="*/ T52 w 243"/>
                                <a:gd name="T54" fmla="+- 0 1440 1195"/>
                                <a:gd name="T55" fmla="*/ 1440 h 288"/>
                                <a:gd name="T56" fmla="+- 0 2957 2816"/>
                                <a:gd name="T57" fmla="*/ T56 w 243"/>
                                <a:gd name="T58" fmla="+- 0 1439 1195"/>
                                <a:gd name="T59" fmla="*/ 1439 h 288"/>
                                <a:gd name="T60" fmla="+- 0 2891 2816"/>
                                <a:gd name="T61" fmla="*/ T60 w 243"/>
                                <a:gd name="T62" fmla="+- 0 1408 1195"/>
                                <a:gd name="T63" fmla="*/ 1408 h 288"/>
                                <a:gd name="T64" fmla="+- 0 2862 2816"/>
                                <a:gd name="T65" fmla="*/ T64 w 243"/>
                                <a:gd name="T66" fmla="+- 0 1342 1195"/>
                                <a:gd name="T67" fmla="*/ 1342 h 288"/>
                                <a:gd name="T68" fmla="+- 0 2858 2816"/>
                                <a:gd name="T69" fmla="*/ T68 w 243"/>
                                <a:gd name="T70" fmla="+- 0 1309 1195"/>
                                <a:gd name="T71" fmla="*/ 1309 h 288"/>
                                <a:gd name="T72" fmla="+- 0 3050 2816"/>
                                <a:gd name="T73" fmla="*/ T72 w 243"/>
                                <a:gd name="T74" fmla="+- 0 1307 1195"/>
                                <a:gd name="T75" fmla="*/ 1307 h 288"/>
                                <a:gd name="T76" fmla="+- 0 3047 2816"/>
                                <a:gd name="T77" fmla="*/ T76 w 243"/>
                                <a:gd name="T78" fmla="+- 0 1288 1195"/>
                                <a:gd name="T79" fmla="*/ 1288 h 288"/>
                                <a:gd name="T80" fmla="+- 0 2860 2816"/>
                                <a:gd name="T81" fmla="*/ T80 w 243"/>
                                <a:gd name="T82" fmla="+- 0 1288 1195"/>
                                <a:gd name="T83" fmla="*/ 1288 h 288"/>
                                <a:gd name="T84" fmla="+- 0 2868 2816"/>
                                <a:gd name="T85" fmla="*/ T84 w 243"/>
                                <a:gd name="T86" fmla="+- 0 1259 1195"/>
                                <a:gd name="T87" fmla="*/ 1259 h 288"/>
                                <a:gd name="T88" fmla="+- 0 2879 2816"/>
                                <a:gd name="T89" fmla="*/ T88 w 243"/>
                                <a:gd name="T90" fmla="+- 0 1238 1195"/>
                                <a:gd name="T91" fmla="*/ 1238 h 288"/>
                                <a:gd name="T92" fmla="+- 0 2893 2816"/>
                                <a:gd name="T93" fmla="*/ T92 w 243"/>
                                <a:gd name="T94" fmla="+- 0 1225 1195"/>
                                <a:gd name="T95" fmla="*/ 1225 h 288"/>
                                <a:gd name="T96" fmla="+- 0 2910 2816"/>
                                <a:gd name="T97" fmla="*/ T96 w 243"/>
                                <a:gd name="T98" fmla="+- 0 1218 1195"/>
                                <a:gd name="T99" fmla="*/ 1218 h 288"/>
                                <a:gd name="T100" fmla="+- 0 3012 2816"/>
                                <a:gd name="T101" fmla="*/ T100 w 243"/>
                                <a:gd name="T102" fmla="+- 0 1218 1195"/>
                                <a:gd name="T103" fmla="*/ 1218 h 288"/>
                                <a:gd name="T104" fmla="+- 0 2998 2816"/>
                                <a:gd name="T105" fmla="*/ T104 w 243"/>
                                <a:gd name="T106" fmla="+- 0 1208 1195"/>
                                <a:gd name="T107" fmla="*/ 1208 h 288"/>
                                <a:gd name="T108" fmla="+- 0 2979 2816"/>
                                <a:gd name="T109" fmla="*/ T108 w 243"/>
                                <a:gd name="T110" fmla="+- 0 1200 1195"/>
                                <a:gd name="T111" fmla="*/ 1200 h 288"/>
                                <a:gd name="T112" fmla="+- 0 2959 2816"/>
                                <a:gd name="T113" fmla="*/ T112 w 243"/>
                                <a:gd name="T114" fmla="+- 0 1195 1195"/>
                                <a:gd name="T115"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243" h="288">
                                  <a:moveTo>
                                    <a:pt x="143" y="0"/>
                                  </a:moveTo>
                                  <a:lnTo>
                                    <a:pt x="67" y="18"/>
                                  </a:lnTo>
                                  <a:lnTo>
                                    <a:pt x="22" y="61"/>
                                  </a:lnTo>
                                  <a:lnTo>
                                    <a:pt x="0" y="136"/>
                                  </a:lnTo>
                                  <a:lnTo>
                                    <a:pt x="1" y="166"/>
                                  </a:lnTo>
                                  <a:lnTo>
                                    <a:pt x="22" y="237"/>
                                  </a:lnTo>
                                  <a:lnTo>
                                    <a:pt x="82" y="285"/>
                                  </a:lnTo>
                                  <a:lnTo>
                                    <a:pt x="102" y="289"/>
                                  </a:lnTo>
                                  <a:lnTo>
                                    <a:pt x="134" y="286"/>
                                  </a:lnTo>
                                  <a:lnTo>
                                    <a:pt x="161" y="278"/>
                                  </a:lnTo>
                                  <a:lnTo>
                                    <a:pt x="184" y="266"/>
                                  </a:lnTo>
                                  <a:lnTo>
                                    <a:pt x="203" y="252"/>
                                  </a:lnTo>
                                  <a:lnTo>
                                    <a:pt x="209" y="245"/>
                                  </a:lnTo>
                                  <a:lnTo>
                                    <a:pt x="161" y="245"/>
                                  </a:lnTo>
                                  <a:lnTo>
                                    <a:pt x="141" y="244"/>
                                  </a:lnTo>
                                  <a:lnTo>
                                    <a:pt x="75" y="213"/>
                                  </a:lnTo>
                                  <a:lnTo>
                                    <a:pt x="46" y="147"/>
                                  </a:lnTo>
                                  <a:lnTo>
                                    <a:pt x="42" y="114"/>
                                  </a:lnTo>
                                  <a:lnTo>
                                    <a:pt x="234" y="112"/>
                                  </a:lnTo>
                                  <a:lnTo>
                                    <a:pt x="231" y="93"/>
                                  </a:lnTo>
                                  <a:lnTo>
                                    <a:pt x="44" y="93"/>
                                  </a:lnTo>
                                  <a:lnTo>
                                    <a:pt x="52" y="64"/>
                                  </a:lnTo>
                                  <a:lnTo>
                                    <a:pt x="63" y="43"/>
                                  </a:lnTo>
                                  <a:lnTo>
                                    <a:pt x="77" y="30"/>
                                  </a:lnTo>
                                  <a:lnTo>
                                    <a:pt x="94" y="23"/>
                                  </a:lnTo>
                                  <a:lnTo>
                                    <a:pt x="196" y="23"/>
                                  </a:lnTo>
                                  <a:lnTo>
                                    <a:pt x="182" y="13"/>
                                  </a:lnTo>
                                  <a:lnTo>
                                    <a:pt x="163" y="5"/>
                                  </a:lnTo>
                                  <a:lnTo>
                                    <a:pt x="14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83143995" name="Freeform 506"/>
                          <wps:cNvSpPr>
                            <a:spLocks/>
                          </wps:cNvSpPr>
                          <wps:spPr bwMode="auto">
                            <a:xfrm>
                              <a:off x="2816" y="1195"/>
                              <a:ext cx="243" cy="288"/>
                            </a:xfrm>
                            <a:custGeom>
                              <a:avLst/>
                              <a:gdLst>
                                <a:gd name="T0" fmla="+- 0 3052 2816"/>
                                <a:gd name="T1" fmla="*/ T0 w 243"/>
                                <a:gd name="T2" fmla="+- 0 1377 1195"/>
                                <a:gd name="T3" fmla="*/ 1377 h 288"/>
                                <a:gd name="T4" fmla="+- 0 2999 2816"/>
                                <a:gd name="T5" fmla="*/ T4 w 243"/>
                                <a:gd name="T6" fmla="+- 0 1432 1195"/>
                                <a:gd name="T7" fmla="*/ 1432 h 288"/>
                                <a:gd name="T8" fmla="+- 0 2977 2816"/>
                                <a:gd name="T9" fmla="*/ T8 w 243"/>
                                <a:gd name="T10" fmla="+- 0 1440 1195"/>
                                <a:gd name="T11" fmla="*/ 1440 h 288"/>
                                <a:gd name="T12" fmla="+- 0 3025 2816"/>
                                <a:gd name="T13" fmla="*/ T12 w 243"/>
                                <a:gd name="T14" fmla="+- 0 1440 1195"/>
                                <a:gd name="T15" fmla="*/ 1440 h 288"/>
                                <a:gd name="T16" fmla="+- 0 3034 2816"/>
                                <a:gd name="T17" fmla="*/ T16 w 243"/>
                                <a:gd name="T18" fmla="+- 0 1431 1195"/>
                                <a:gd name="T19" fmla="*/ 1431 h 288"/>
                                <a:gd name="T20" fmla="+- 0 3045 2816"/>
                                <a:gd name="T21" fmla="*/ T20 w 243"/>
                                <a:gd name="T22" fmla="+- 0 1415 1195"/>
                                <a:gd name="T23" fmla="*/ 1415 h 288"/>
                                <a:gd name="T24" fmla="+- 0 3054 2816"/>
                                <a:gd name="T25" fmla="*/ T24 w 243"/>
                                <a:gd name="T26" fmla="+- 0 1401 1195"/>
                                <a:gd name="T27" fmla="*/ 1401 h 288"/>
                                <a:gd name="T28" fmla="+- 0 3059 2816"/>
                                <a:gd name="T29" fmla="*/ T28 w 243"/>
                                <a:gd name="T30" fmla="+- 0 1389 1195"/>
                                <a:gd name="T31" fmla="*/ 1389 h 288"/>
                                <a:gd name="T32" fmla="+- 0 3052 2816"/>
                                <a:gd name="T33" fmla="*/ T32 w 243"/>
                                <a:gd name="T34" fmla="+- 0 1377 1195"/>
                                <a:gd name="T35" fmla="*/ 137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43" h="288">
                                  <a:moveTo>
                                    <a:pt x="236" y="182"/>
                                  </a:moveTo>
                                  <a:lnTo>
                                    <a:pt x="183" y="237"/>
                                  </a:lnTo>
                                  <a:lnTo>
                                    <a:pt x="161" y="245"/>
                                  </a:lnTo>
                                  <a:lnTo>
                                    <a:pt x="209" y="245"/>
                                  </a:lnTo>
                                  <a:lnTo>
                                    <a:pt x="218" y="236"/>
                                  </a:lnTo>
                                  <a:lnTo>
                                    <a:pt x="229" y="220"/>
                                  </a:lnTo>
                                  <a:lnTo>
                                    <a:pt x="238" y="206"/>
                                  </a:lnTo>
                                  <a:lnTo>
                                    <a:pt x="243" y="194"/>
                                  </a:lnTo>
                                  <a:lnTo>
                                    <a:pt x="236" y="18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900759" name="Freeform 507"/>
                          <wps:cNvSpPr>
                            <a:spLocks/>
                          </wps:cNvSpPr>
                          <wps:spPr bwMode="auto">
                            <a:xfrm>
                              <a:off x="2816" y="1195"/>
                              <a:ext cx="243" cy="288"/>
                            </a:xfrm>
                            <a:custGeom>
                              <a:avLst/>
                              <a:gdLst>
                                <a:gd name="T0" fmla="+- 0 3012 2816"/>
                                <a:gd name="T1" fmla="*/ T0 w 243"/>
                                <a:gd name="T2" fmla="+- 0 1218 1195"/>
                                <a:gd name="T3" fmla="*/ 1218 h 288"/>
                                <a:gd name="T4" fmla="+- 0 2910 2816"/>
                                <a:gd name="T5" fmla="*/ T4 w 243"/>
                                <a:gd name="T6" fmla="+- 0 1218 1195"/>
                                <a:gd name="T7" fmla="*/ 1218 h 288"/>
                                <a:gd name="T8" fmla="+- 0 2942 2816"/>
                                <a:gd name="T9" fmla="*/ T8 w 243"/>
                                <a:gd name="T10" fmla="+- 0 1222 1195"/>
                                <a:gd name="T11" fmla="*/ 1222 h 288"/>
                                <a:gd name="T12" fmla="+- 0 2963 2816"/>
                                <a:gd name="T13" fmla="*/ T12 w 243"/>
                                <a:gd name="T14" fmla="+- 0 1232 1195"/>
                                <a:gd name="T15" fmla="*/ 1232 h 288"/>
                                <a:gd name="T16" fmla="+- 0 2976 2816"/>
                                <a:gd name="T17" fmla="*/ T16 w 243"/>
                                <a:gd name="T18" fmla="+- 0 1247 1195"/>
                                <a:gd name="T19" fmla="*/ 1247 h 288"/>
                                <a:gd name="T20" fmla="+- 0 2983 2816"/>
                                <a:gd name="T21" fmla="*/ T20 w 243"/>
                                <a:gd name="T22" fmla="+- 0 1264 1195"/>
                                <a:gd name="T23" fmla="*/ 1264 h 288"/>
                                <a:gd name="T24" fmla="+- 0 2986 2816"/>
                                <a:gd name="T25" fmla="*/ T24 w 243"/>
                                <a:gd name="T26" fmla="+- 0 1282 1195"/>
                                <a:gd name="T27" fmla="*/ 1282 h 288"/>
                                <a:gd name="T28" fmla="+- 0 2860 2816"/>
                                <a:gd name="T29" fmla="*/ T28 w 243"/>
                                <a:gd name="T30" fmla="+- 0 1288 1195"/>
                                <a:gd name="T31" fmla="*/ 1288 h 288"/>
                                <a:gd name="T32" fmla="+- 0 3047 2816"/>
                                <a:gd name="T33" fmla="*/ T32 w 243"/>
                                <a:gd name="T34" fmla="+- 0 1288 1195"/>
                                <a:gd name="T35" fmla="*/ 1288 h 288"/>
                                <a:gd name="T36" fmla="+- 0 3046 2816"/>
                                <a:gd name="T37" fmla="*/ T36 w 243"/>
                                <a:gd name="T38" fmla="+- 0 1279 1195"/>
                                <a:gd name="T39" fmla="*/ 1279 h 288"/>
                                <a:gd name="T40" fmla="+- 0 3038 2816"/>
                                <a:gd name="T41" fmla="*/ T40 w 243"/>
                                <a:gd name="T42" fmla="+- 0 1255 1195"/>
                                <a:gd name="T43" fmla="*/ 1255 h 288"/>
                                <a:gd name="T44" fmla="+- 0 3027 2816"/>
                                <a:gd name="T45" fmla="*/ T44 w 243"/>
                                <a:gd name="T46" fmla="+- 0 1235 1195"/>
                                <a:gd name="T47" fmla="*/ 1235 h 288"/>
                                <a:gd name="T48" fmla="+- 0 3014 2816"/>
                                <a:gd name="T49" fmla="*/ T48 w 243"/>
                                <a:gd name="T50" fmla="+- 0 1219 1195"/>
                                <a:gd name="T51" fmla="*/ 1219 h 288"/>
                                <a:gd name="T52" fmla="+- 0 3012 2816"/>
                                <a:gd name="T53" fmla="*/ T52 w 243"/>
                                <a:gd name="T54" fmla="+- 0 1218 1195"/>
                                <a:gd name="T55" fmla="*/ 121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43" h="288">
                                  <a:moveTo>
                                    <a:pt x="196" y="23"/>
                                  </a:moveTo>
                                  <a:lnTo>
                                    <a:pt x="94" y="23"/>
                                  </a:lnTo>
                                  <a:lnTo>
                                    <a:pt x="126" y="27"/>
                                  </a:lnTo>
                                  <a:lnTo>
                                    <a:pt x="147" y="37"/>
                                  </a:lnTo>
                                  <a:lnTo>
                                    <a:pt x="160" y="52"/>
                                  </a:lnTo>
                                  <a:lnTo>
                                    <a:pt x="167" y="69"/>
                                  </a:lnTo>
                                  <a:lnTo>
                                    <a:pt x="170" y="87"/>
                                  </a:lnTo>
                                  <a:lnTo>
                                    <a:pt x="44" y="93"/>
                                  </a:lnTo>
                                  <a:lnTo>
                                    <a:pt x="231" y="93"/>
                                  </a:lnTo>
                                  <a:lnTo>
                                    <a:pt x="230" y="84"/>
                                  </a:lnTo>
                                  <a:lnTo>
                                    <a:pt x="222" y="60"/>
                                  </a:lnTo>
                                  <a:lnTo>
                                    <a:pt x="211" y="40"/>
                                  </a:lnTo>
                                  <a:lnTo>
                                    <a:pt x="198" y="24"/>
                                  </a:lnTo>
                                  <a:lnTo>
                                    <a:pt x="196" y="23"/>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40245121" name="Group 508"/>
                        <wpg:cNvGrpSpPr>
                          <a:grpSpLocks/>
                        </wpg:cNvGrpSpPr>
                        <wpg:grpSpPr bwMode="auto">
                          <a:xfrm>
                            <a:off x="1765" y="1251"/>
                            <a:ext cx="338" cy="109"/>
                            <a:chOff x="1945" y="1271"/>
                            <a:chExt cx="338" cy="109"/>
                          </a:xfrm>
                        </wpg:grpSpPr>
                        <wps:wsp>
                          <wps:cNvPr id="907400082" name="Freeform 509"/>
                          <wps:cNvSpPr>
                            <a:spLocks/>
                          </wps:cNvSpPr>
                          <wps:spPr bwMode="auto">
                            <a:xfrm>
                              <a:off x="1945" y="1271"/>
                              <a:ext cx="338" cy="109"/>
                            </a:xfrm>
                            <a:custGeom>
                              <a:avLst/>
                              <a:gdLst>
                                <a:gd name="T0" fmla="+- 0 2085 1945"/>
                                <a:gd name="T1" fmla="*/ T0 w 338"/>
                                <a:gd name="T2" fmla="+- 0 1271 1271"/>
                                <a:gd name="T3" fmla="*/ 1271 h 109"/>
                                <a:gd name="T4" fmla="+- 0 2005 1945"/>
                                <a:gd name="T5" fmla="*/ T4 w 338"/>
                                <a:gd name="T6" fmla="+- 0 1284 1271"/>
                                <a:gd name="T7" fmla="*/ 1284 h 109"/>
                                <a:gd name="T8" fmla="+- 0 1947 1945"/>
                                <a:gd name="T9" fmla="*/ T8 w 338"/>
                                <a:gd name="T10" fmla="+- 0 1317 1271"/>
                                <a:gd name="T11" fmla="*/ 1317 h 109"/>
                                <a:gd name="T12" fmla="+- 0 1945 1945"/>
                                <a:gd name="T13" fmla="*/ T12 w 338"/>
                                <a:gd name="T14" fmla="+- 0 1328 1271"/>
                                <a:gd name="T15" fmla="*/ 1328 h 109"/>
                                <a:gd name="T16" fmla="+- 0 1948 1945"/>
                                <a:gd name="T17" fmla="*/ T16 w 338"/>
                                <a:gd name="T18" fmla="+- 0 1336 1271"/>
                                <a:gd name="T19" fmla="*/ 1336 h 109"/>
                                <a:gd name="T20" fmla="+- 0 2022 1945"/>
                                <a:gd name="T21" fmla="*/ T20 w 338"/>
                                <a:gd name="T22" fmla="+- 0 1370 1271"/>
                                <a:gd name="T23" fmla="*/ 1370 h 109"/>
                                <a:gd name="T24" fmla="+- 0 2107 1945"/>
                                <a:gd name="T25" fmla="*/ T24 w 338"/>
                                <a:gd name="T26" fmla="+- 0 1379 1271"/>
                                <a:gd name="T27" fmla="*/ 1379 h 109"/>
                                <a:gd name="T28" fmla="+- 0 2141 1945"/>
                                <a:gd name="T29" fmla="*/ T28 w 338"/>
                                <a:gd name="T30" fmla="+- 0 1380 1271"/>
                                <a:gd name="T31" fmla="*/ 1380 h 109"/>
                                <a:gd name="T32" fmla="+- 0 2170 1945"/>
                                <a:gd name="T33" fmla="*/ T32 w 338"/>
                                <a:gd name="T34" fmla="+- 0 1378 1271"/>
                                <a:gd name="T35" fmla="*/ 1378 h 109"/>
                                <a:gd name="T36" fmla="+- 0 2242 1945"/>
                                <a:gd name="T37" fmla="*/ T36 w 338"/>
                                <a:gd name="T38" fmla="+- 0 1361 1271"/>
                                <a:gd name="T39" fmla="*/ 1361 h 109"/>
                                <a:gd name="T40" fmla="+- 0 2283 1945"/>
                                <a:gd name="T41" fmla="*/ T40 w 338"/>
                                <a:gd name="T42" fmla="+- 0 1326 1271"/>
                                <a:gd name="T43" fmla="*/ 1326 h 109"/>
                                <a:gd name="T44" fmla="+- 0 2283 1945"/>
                                <a:gd name="T45" fmla="*/ T44 w 338"/>
                                <a:gd name="T46" fmla="+- 0 1323 1271"/>
                                <a:gd name="T47" fmla="*/ 1323 h 109"/>
                                <a:gd name="T48" fmla="+- 0 2227 1945"/>
                                <a:gd name="T49" fmla="*/ T48 w 338"/>
                                <a:gd name="T50" fmla="+- 0 1286 1271"/>
                                <a:gd name="T51" fmla="*/ 1286 h 109"/>
                                <a:gd name="T52" fmla="+- 0 2151 1945"/>
                                <a:gd name="T53" fmla="*/ T52 w 338"/>
                                <a:gd name="T54" fmla="+- 0 1274 1271"/>
                                <a:gd name="T55" fmla="*/ 1274 h 109"/>
                                <a:gd name="T56" fmla="+- 0 2085 1945"/>
                                <a:gd name="T57" fmla="*/ T56 w 338"/>
                                <a:gd name="T58" fmla="+- 0 1271 1271"/>
                                <a:gd name="T59" fmla="*/ 1271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38" h="109">
                                  <a:moveTo>
                                    <a:pt x="140" y="0"/>
                                  </a:moveTo>
                                  <a:lnTo>
                                    <a:pt x="60" y="13"/>
                                  </a:lnTo>
                                  <a:lnTo>
                                    <a:pt x="2" y="46"/>
                                  </a:lnTo>
                                  <a:lnTo>
                                    <a:pt x="0" y="57"/>
                                  </a:lnTo>
                                  <a:lnTo>
                                    <a:pt x="3" y="65"/>
                                  </a:lnTo>
                                  <a:lnTo>
                                    <a:pt x="77" y="99"/>
                                  </a:lnTo>
                                  <a:lnTo>
                                    <a:pt x="162" y="108"/>
                                  </a:lnTo>
                                  <a:lnTo>
                                    <a:pt x="196" y="109"/>
                                  </a:lnTo>
                                  <a:lnTo>
                                    <a:pt x="225" y="107"/>
                                  </a:lnTo>
                                  <a:lnTo>
                                    <a:pt x="297" y="90"/>
                                  </a:lnTo>
                                  <a:lnTo>
                                    <a:pt x="338" y="55"/>
                                  </a:lnTo>
                                  <a:lnTo>
                                    <a:pt x="338" y="52"/>
                                  </a:lnTo>
                                  <a:lnTo>
                                    <a:pt x="282" y="15"/>
                                  </a:lnTo>
                                  <a:lnTo>
                                    <a:pt x="206" y="3"/>
                                  </a:lnTo>
                                  <a:lnTo>
                                    <a:pt x="140"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727113" name="Group 510"/>
                        <wpg:cNvGrpSpPr>
                          <a:grpSpLocks/>
                        </wpg:cNvGrpSpPr>
                        <wpg:grpSpPr bwMode="auto">
                          <a:xfrm>
                            <a:off x="2015" y="1151"/>
                            <a:ext cx="265" cy="78"/>
                            <a:chOff x="2195" y="1171"/>
                            <a:chExt cx="265" cy="78"/>
                          </a:xfrm>
                        </wpg:grpSpPr>
                        <wps:wsp>
                          <wps:cNvPr id="1516776615" name="Freeform 511"/>
                          <wps:cNvSpPr>
                            <a:spLocks/>
                          </wps:cNvSpPr>
                          <wps:spPr bwMode="auto">
                            <a:xfrm>
                              <a:off x="2195" y="1171"/>
                              <a:ext cx="265" cy="78"/>
                            </a:xfrm>
                            <a:custGeom>
                              <a:avLst/>
                              <a:gdLst>
                                <a:gd name="T0" fmla="+- 0 2298 2195"/>
                                <a:gd name="T1" fmla="*/ T0 w 265"/>
                                <a:gd name="T2" fmla="+- 0 1171 1171"/>
                                <a:gd name="T3" fmla="*/ 1171 h 78"/>
                                <a:gd name="T4" fmla="+- 0 2224 2195"/>
                                <a:gd name="T5" fmla="*/ T4 w 265"/>
                                <a:gd name="T6" fmla="+- 0 1186 1171"/>
                                <a:gd name="T7" fmla="*/ 1186 h 78"/>
                                <a:gd name="T8" fmla="+- 0 2195 2195"/>
                                <a:gd name="T9" fmla="*/ T8 w 265"/>
                                <a:gd name="T10" fmla="+- 0 1213 1171"/>
                                <a:gd name="T11" fmla="*/ 1213 h 78"/>
                                <a:gd name="T12" fmla="+- 0 2199 2195"/>
                                <a:gd name="T13" fmla="*/ T12 w 265"/>
                                <a:gd name="T14" fmla="+- 0 1220 1171"/>
                                <a:gd name="T15" fmla="*/ 1220 h 78"/>
                                <a:gd name="T16" fmla="+- 0 2263 2195"/>
                                <a:gd name="T17" fmla="*/ T16 w 265"/>
                                <a:gd name="T18" fmla="+- 0 1244 1171"/>
                                <a:gd name="T19" fmla="*/ 1244 h 78"/>
                                <a:gd name="T20" fmla="+- 0 2355 2195"/>
                                <a:gd name="T21" fmla="*/ T20 w 265"/>
                                <a:gd name="T22" fmla="+- 0 1250 1171"/>
                                <a:gd name="T23" fmla="*/ 1250 h 78"/>
                                <a:gd name="T24" fmla="+- 0 2384 2195"/>
                                <a:gd name="T25" fmla="*/ T24 w 265"/>
                                <a:gd name="T26" fmla="+- 0 1247 1171"/>
                                <a:gd name="T27" fmla="*/ 1247 h 78"/>
                                <a:gd name="T28" fmla="+- 0 2446 2195"/>
                                <a:gd name="T29" fmla="*/ T28 w 265"/>
                                <a:gd name="T30" fmla="+- 0 1228 1171"/>
                                <a:gd name="T31" fmla="*/ 1228 h 78"/>
                                <a:gd name="T32" fmla="+- 0 2460 2195"/>
                                <a:gd name="T33" fmla="*/ T32 w 265"/>
                                <a:gd name="T34" fmla="+- 0 1210 1171"/>
                                <a:gd name="T35" fmla="*/ 1210 h 78"/>
                                <a:gd name="T36" fmla="+- 0 2459 2195"/>
                                <a:gd name="T37" fmla="*/ T36 w 265"/>
                                <a:gd name="T38" fmla="+- 0 1208 1171"/>
                                <a:gd name="T39" fmla="*/ 1208 h 78"/>
                                <a:gd name="T40" fmla="+- 0 2391 2195"/>
                                <a:gd name="T41" fmla="*/ T40 w 265"/>
                                <a:gd name="T42" fmla="+- 0 1177 1171"/>
                                <a:gd name="T43" fmla="*/ 1177 h 78"/>
                                <a:gd name="T44" fmla="+- 0 2298 2195"/>
                                <a:gd name="T45" fmla="*/ T44 w 265"/>
                                <a:gd name="T46" fmla="+- 0 1171 1171"/>
                                <a:gd name="T47" fmla="*/ 1171 h 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65" h="78">
                                  <a:moveTo>
                                    <a:pt x="103" y="0"/>
                                  </a:moveTo>
                                  <a:lnTo>
                                    <a:pt x="29" y="15"/>
                                  </a:lnTo>
                                  <a:lnTo>
                                    <a:pt x="0" y="42"/>
                                  </a:lnTo>
                                  <a:lnTo>
                                    <a:pt x="4" y="49"/>
                                  </a:lnTo>
                                  <a:lnTo>
                                    <a:pt x="68" y="73"/>
                                  </a:lnTo>
                                  <a:lnTo>
                                    <a:pt x="160" y="79"/>
                                  </a:lnTo>
                                  <a:lnTo>
                                    <a:pt x="189" y="76"/>
                                  </a:lnTo>
                                  <a:lnTo>
                                    <a:pt x="251" y="57"/>
                                  </a:lnTo>
                                  <a:lnTo>
                                    <a:pt x="265" y="39"/>
                                  </a:lnTo>
                                  <a:lnTo>
                                    <a:pt x="264" y="37"/>
                                  </a:lnTo>
                                  <a:lnTo>
                                    <a:pt x="196" y="6"/>
                                  </a:lnTo>
                                  <a:lnTo>
                                    <a:pt x="10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75442013" name="Group 512"/>
                        <wpg:cNvGrpSpPr>
                          <a:grpSpLocks/>
                        </wpg:cNvGrpSpPr>
                        <wpg:grpSpPr bwMode="auto">
                          <a:xfrm>
                            <a:off x="2206" y="1071"/>
                            <a:ext cx="215" cy="57"/>
                            <a:chOff x="2386" y="1091"/>
                            <a:chExt cx="215" cy="57"/>
                          </a:xfrm>
                        </wpg:grpSpPr>
                        <wps:wsp>
                          <wps:cNvPr id="1599844161" name="Freeform 513"/>
                          <wps:cNvSpPr>
                            <a:spLocks/>
                          </wps:cNvSpPr>
                          <wps:spPr bwMode="auto">
                            <a:xfrm>
                              <a:off x="2386" y="1091"/>
                              <a:ext cx="215" cy="57"/>
                            </a:xfrm>
                            <a:custGeom>
                              <a:avLst/>
                              <a:gdLst>
                                <a:gd name="T0" fmla="+- 0 2472 2386"/>
                                <a:gd name="T1" fmla="*/ T0 w 215"/>
                                <a:gd name="T2" fmla="+- 0 1091 1091"/>
                                <a:gd name="T3" fmla="*/ 1091 h 57"/>
                                <a:gd name="T4" fmla="+- 0 2402 2386"/>
                                <a:gd name="T5" fmla="*/ T4 w 215"/>
                                <a:gd name="T6" fmla="+- 0 1105 1091"/>
                                <a:gd name="T7" fmla="*/ 1105 h 57"/>
                                <a:gd name="T8" fmla="+- 0 2386 2386"/>
                                <a:gd name="T9" fmla="*/ T8 w 215"/>
                                <a:gd name="T10" fmla="+- 0 1123 1091"/>
                                <a:gd name="T11" fmla="*/ 1123 h 57"/>
                                <a:gd name="T12" fmla="+- 0 2392 2386"/>
                                <a:gd name="T13" fmla="*/ T12 w 215"/>
                                <a:gd name="T14" fmla="+- 0 1130 1091"/>
                                <a:gd name="T15" fmla="*/ 1130 h 57"/>
                                <a:gd name="T16" fmla="+- 0 2478 2386"/>
                                <a:gd name="T17" fmla="*/ T16 w 215"/>
                                <a:gd name="T18" fmla="+- 0 1147 1091"/>
                                <a:gd name="T19" fmla="*/ 1147 h 57"/>
                                <a:gd name="T20" fmla="+- 0 2512 2386"/>
                                <a:gd name="T21" fmla="*/ T20 w 215"/>
                                <a:gd name="T22" fmla="+- 0 1148 1091"/>
                                <a:gd name="T23" fmla="*/ 1148 h 57"/>
                                <a:gd name="T24" fmla="+- 0 2540 2386"/>
                                <a:gd name="T25" fmla="*/ T24 w 215"/>
                                <a:gd name="T26" fmla="+- 0 1145 1091"/>
                                <a:gd name="T27" fmla="*/ 1145 h 57"/>
                                <a:gd name="T28" fmla="+- 0 2565 2386"/>
                                <a:gd name="T29" fmla="*/ T28 w 215"/>
                                <a:gd name="T30" fmla="+- 0 1141 1091"/>
                                <a:gd name="T31" fmla="*/ 1141 h 57"/>
                                <a:gd name="T32" fmla="+- 0 2584 2386"/>
                                <a:gd name="T33" fmla="*/ T32 w 215"/>
                                <a:gd name="T34" fmla="+- 0 1135 1091"/>
                                <a:gd name="T35" fmla="*/ 1135 h 57"/>
                                <a:gd name="T36" fmla="+- 0 2597 2386"/>
                                <a:gd name="T37" fmla="*/ T36 w 215"/>
                                <a:gd name="T38" fmla="+- 0 1128 1091"/>
                                <a:gd name="T39" fmla="*/ 1128 h 57"/>
                                <a:gd name="T40" fmla="+- 0 2601 2386"/>
                                <a:gd name="T41" fmla="*/ T40 w 215"/>
                                <a:gd name="T42" fmla="+- 0 1119 1091"/>
                                <a:gd name="T43" fmla="*/ 1119 h 57"/>
                                <a:gd name="T44" fmla="+- 0 2600 2386"/>
                                <a:gd name="T45" fmla="*/ T44 w 215"/>
                                <a:gd name="T46" fmla="+- 0 1115 1091"/>
                                <a:gd name="T47" fmla="*/ 1115 h 57"/>
                                <a:gd name="T48" fmla="+- 0 2536 2386"/>
                                <a:gd name="T49" fmla="*/ T48 w 215"/>
                                <a:gd name="T50" fmla="+- 0 1094 1091"/>
                                <a:gd name="T51" fmla="*/ 1094 h 57"/>
                                <a:gd name="T52" fmla="+- 0 2472 2386"/>
                                <a:gd name="T53" fmla="*/ T52 w 215"/>
                                <a:gd name="T54" fmla="+- 0 1091 1091"/>
                                <a:gd name="T55" fmla="*/ 1091 h 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15" h="57">
                                  <a:moveTo>
                                    <a:pt x="86" y="0"/>
                                  </a:moveTo>
                                  <a:lnTo>
                                    <a:pt x="16" y="14"/>
                                  </a:lnTo>
                                  <a:lnTo>
                                    <a:pt x="0" y="32"/>
                                  </a:lnTo>
                                  <a:lnTo>
                                    <a:pt x="6" y="39"/>
                                  </a:lnTo>
                                  <a:lnTo>
                                    <a:pt x="92" y="56"/>
                                  </a:lnTo>
                                  <a:lnTo>
                                    <a:pt x="126" y="57"/>
                                  </a:lnTo>
                                  <a:lnTo>
                                    <a:pt x="154" y="54"/>
                                  </a:lnTo>
                                  <a:lnTo>
                                    <a:pt x="179" y="50"/>
                                  </a:lnTo>
                                  <a:lnTo>
                                    <a:pt x="198" y="44"/>
                                  </a:lnTo>
                                  <a:lnTo>
                                    <a:pt x="211" y="37"/>
                                  </a:lnTo>
                                  <a:lnTo>
                                    <a:pt x="215" y="28"/>
                                  </a:lnTo>
                                  <a:lnTo>
                                    <a:pt x="214" y="24"/>
                                  </a:lnTo>
                                  <a:lnTo>
                                    <a:pt x="150" y="3"/>
                                  </a:lnTo>
                                  <a:lnTo>
                                    <a:pt x="8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96928111" name="Group 514"/>
                        <wpg:cNvGrpSpPr>
                          <a:grpSpLocks/>
                        </wpg:cNvGrpSpPr>
                        <wpg:grpSpPr bwMode="auto">
                          <a:xfrm>
                            <a:off x="3206" y="1175"/>
                            <a:ext cx="160" cy="288"/>
                            <a:chOff x="3386" y="1195"/>
                            <a:chExt cx="160" cy="288"/>
                          </a:xfrm>
                        </wpg:grpSpPr>
                        <wps:wsp>
                          <wps:cNvPr id="1899236396" name="Freeform 515"/>
                          <wps:cNvSpPr>
                            <a:spLocks/>
                          </wps:cNvSpPr>
                          <wps:spPr bwMode="auto">
                            <a:xfrm>
                              <a:off x="3386" y="1195"/>
                              <a:ext cx="160" cy="288"/>
                            </a:xfrm>
                            <a:custGeom>
                              <a:avLst/>
                              <a:gdLst>
                                <a:gd name="T0" fmla="+- 0 3546 3386"/>
                                <a:gd name="T1" fmla="*/ T0 w 160"/>
                                <a:gd name="T2" fmla="+- 0 1420 1195"/>
                                <a:gd name="T3" fmla="*/ 1420 h 288"/>
                                <a:gd name="T4" fmla="+- 0 3489 3386"/>
                                <a:gd name="T5" fmla="*/ T4 w 160"/>
                                <a:gd name="T6" fmla="+- 0 1420 1195"/>
                                <a:gd name="T7" fmla="*/ 1420 h 288"/>
                                <a:gd name="T8" fmla="+- 0 3489 3386"/>
                                <a:gd name="T9" fmla="*/ T8 w 160"/>
                                <a:gd name="T10" fmla="+- 0 1483 1195"/>
                                <a:gd name="T11" fmla="*/ 1483 h 288"/>
                                <a:gd name="T12" fmla="+- 0 3546 3386"/>
                                <a:gd name="T13" fmla="*/ T12 w 160"/>
                                <a:gd name="T14" fmla="+- 0 1483 1195"/>
                                <a:gd name="T15" fmla="*/ 1483 h 288"/>
                                <a:gd name="T16" fmla="+- 0 3546 3386"/>
                                <a:gd name="T17" fmla="*/ T16 w 160"/>
                                <a:gd name="T18" fmla="+- 0 1420 1195"/>
                                <a:gd name="T19" fmla="*/ 1420 h 288"/>
                              </a:gdLst>
                              <a:ahLst/>
                              <a:cxnLst>
                                <a:cxn ang="0">
                                  <a:pos x="T1" y="T3"/>
                                </a:cxn>
                                <a:cxn ang="0">
                                  <a:pos x="T5" y="T7"/>
                                </a:cxn>
                                <a:cxn ang="0">
                                  <a:pos x="T9" y="T11"/>
                                </a:cxn>
                                <a:cxn ang="0">
                                  <a:pos x="T13" y="T15"/>
                                </a:cxn>
                                <a:cxn ang="0">
                                  <a:pos x="T17" y="T19"/>
                                </a:cxn>
                              </a:cxnLst>
                              <a:rect l="0" t="0" r="r" b="b"/>
                              <a:pathLst>
                                <a:path w="160" h="288">
                                  <a:moveTo>
                                    <a:pt x="160" y="225"/>
                                  </a:moveTo>
                                  <a:lnTo>
                                    <a:pt x="103" y="225"/>
                                  </a:lnTo>
                                  <a:lnTo>
                                    <a:pt x="103" y="288"/>
                                  </a:lnTo>
                                  <a:lnTo>
                                    <a:pt x="160" y="288"/>
                                  </a:lnTo>
                                  <a:lnTo>
                                    <a:pt x="160" y="225"/>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6246584" name="Freeform 516"/>
                          <wps:cNvSpPr>
                            <a:spLocks/>
                          </wps:cNvSpPr>
                          <wps:spPr bwMode="auto">
                            <a:xfrm>
                              <a:off x="3386" y="1195"/>
                              <a:ext cx="160" cy="288"/>
                            </a:xfrm>
                            <a:custGeom>
                              <a:avLst/>
                              <a:gdLst>
                                <a:gd name="T0" fmla="+- 0 3546 3386"/>
                                <a:gd name="T1" fmla="*/ T0 w 160"/>
                                <a:gd name="T2" fmla="+- 0 1195 1195"/>
                                <a:gd name="T3" fmla="*/ 1195 h 288"/>
                                <a:gd name="T4" fmla="+- 0 3520 3386"/>
                                <a:gd name="T5" fmla="*/ T4 w 160"/>
                                <a:gd name="T6" fmla="+- 0 1195 1195"/>
                                <a:gd name="T7" fmla="*/ 1195 h 288"/>
                                <a:gd name="T8" fmla="+- 0 3386 3386"/>
                                <a:gd name="T9" fmla="*/ T8 w 160"/>
                                <a:gd name="T10" fmla="+- 0 1377 1195"/>
                                <a:gd name="T11" fmla="*/ 1377 h 288"/>
                                <a:gd name="T12" fmla="+- 0 3386 3386"/>
                                <a:gd name="T13" fmla="*/ T12 w 160"/>
                                <a:gd name="T14" fmla="+- 0 1420 1195"/>
                                <a:gd name="T15" fmla="*/ 1420 h 288"/>
                                <a:gd name="T16" fmla="+- 0 3572 3386"/>
                                <a:gd name="T17" fmla="*/ T16 w 160"/>
                                <a:gd name="T18" fmla="+- 0 1420 1195"/>
                                <a:gd name="T19" fmla="*/ 1420 h 288"/>
                                <a:gd name="T20" fmla="+- 0 3572 3386"/>
                                <a:gd name="T21" fmla="*/ T20 w 160"/>
                                <a:gd name="T22" fmla="+- 0 1377 1195"/>
                                <a:gd name="T23" fmla="*/ 1377 h 288"/>
                                <a:gd name="T24" fmla="+- 0 3406 3386"/>
                                <a:gd name="T25" fmla="*/ T24 w 160"/>
                                <a:gd name="T26" fmla="+- 0 1377 1195"/>
                                <a:gd name="T27" fmla="*/ 1377 h 288"/>
                                <a:gd name="T28" fmla="+- 0 3489 3386"/>
                                <a:gd name="T29" fmla="*/ T28 w 160"/>
                                <a:gd name="T30" fmla="+- 0 1265 1195"/>
                                <a:gd name="T31" fmla="*/ 1265 h 288"/>
                                <a:gd name="T32" fmla="+- 0 3546 3386"/>
                                <a:gd name="T33" fmla="*/ T32 w 160"/>
                                <a:gd name="T34" fmla="+- 0 1265 1195"/>
                                <a:gd name="T35" fmla="*/ 1265 h 288"/>
                                <a:gd name="T36" fmla="+- 0 3546 3386"/>
                                <a:gd name="T37" fmla="*/ T36 w 160"/>
                                <a:gd name="T38" fmla="+- 0 1195 1195"/>
                                <a:gd name="T39" fmla="*/ 1195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60" h="288">
                                  <a:moveTo>
                                    <a:pt x="160" y="0"/>
                                  </a:moveTo>
                                  <a:lnTo>
                                    <a:pt x="134" y="0"/>
                                  </a:lnTo>
                                  <a:lnTo>
                                    <a:pt x="0" y="182"/>
                                  </a:lnTo>
                                  <a:lnTo>
                                    <a:pt x="0" y="225"/>
                                  </a:lnTo>
                                  <a:lnTo>
                                    <a:pt x="186" y="225"/>
                                  </a:lnTo>
                                  <a:lnTo>
                                    <a:pt x="186" y="182"/>
                                  </a:lnTo>
                                  <a:lnTo>
                                    <a:pt x="20" y="182"/>
                                  </a:lnTo>
                                  <a:lnTo>
                                    <a:pt x="103" y="70"/>
                                  </a:lnTo>
                                  <a:lnTo>
                                    <a:pt x="160" y="70"/>
                                  </a:lnTo>
                                  <a:lnTo>
                                    <a:pt x="160" y="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9554155" name="Freeform 517"/>
                          <wps:cNvSpPr>
                            <a:spLocks/>
                          </wps:cNvSpPr>
                          <wps:spPr bwMode="auto">
                            <a:xfrm>
                              <a:off x="3386" y="1195"/>
                              <a:ext cx="160" cy="288"/>
                            </a:xfrm>
                            <a:custGeom>
                              <a:avLst/>
                              <a:gdLst>
                                <a:gd name="T0" fmla="+- 0 3546 3386"/>
                                <a:gd name="T1" fmla="*/ T0 w 160"/>
                                <a:gd name="T2" fmla="+- 0 1265 1195"/>
                                <a:gd name="T3" fmla="*/ 1265 h 288"/>
                                <a:gd name="T4" fmla="+- 0 3489 3386"/>
                                <a:gd name="T5" fmla="*/ T4 w 160"/>
                                <a:gd name="T6" fmla="+- 0 1265 1195"/>
                                <a:gd name="T7" fmla="*/ 1265 h 288"/>
                                <a:gd name="T8" fmla="+- 0 3489 3386"/>
                                <a:gd name="T9" fmla="*/ T8 w 160"/>
                                <a:gd name="T10" fmla="+- 0 1377 1195"/>
                                <a:gd name="T11" fmla="*/ 1377 h 288"/>
                                <a:gd name="T12" fmla="+- 0 3546 3386"/>
                                <a:gd name="T13" fmla="*/ T12 w 160"/>
                                <a:gd name="T14" fmla="+- 0 1377 1195"/>
                                <a:gd name="T15" fmla="*/ 1377 h 288"/>
                                <a:gd name="T16" fmla="+- 0 3546 3386"/>
                                <a:gd name="T17" fmla="*/ T16 w 160"/>
                                <a:gd name="T18" fmla="+- 0 1265 1195"/>
                                <a:gd name="T19" fmla="*/ 1265 h 288"/>
                              </a:gdLst>
                              <a:ahLst/>
                              <a:cxnLst>
                                <a:cxn ang="0">
                                  <a:pos x="T1" y="T3"/>
                                </a:cxn>
                                <a:cxn ang="0">
                                  <a:pos x="T5" y="T7"/>
                                </a:cxn>
                                <a:cxn ang="0">
                                  <a:pos x="T9" y="T11"/>
                                </a:cxn>
                                <a:cxn ang="0">
                                  <a:pos x="T13" y="T15"/>
                                </a:cxn>
                                <a:cxn ang="0">
                                  <a:pos x="T17" y="T19"/>
                                </a:cxn>
                              </a:cxnLst>
                              <a:rect l="0" t="0" r="r" b="b"/>
                              <a:pathLst>
                                <a:path w="160" h="288">
                                  <a:moveTo>
                                    <a:pt x="160" y="70"/>
                                  </a:moveTo>
                                  <a:lnTo>
                                    <a:pt x="103" y="70"/>
                                  </a:lnTo>
                                  <a:lnTo>
                                    <a:pt x="103" y="182"/>
                                  </a:lnTo>
                                  <a:lnTo>
                                    <a:pt x="160" y="182"/>
                                  </a:lnTo>
                                  <a:lnTo>
                                    <a:pt x="160" y="70"/>
                                  </a:lnTo>
                                </a:path>
                              </a:pathLst>
                            </a:custGeom>
                            <a:solidFill>
                              <a:srgbClr val="80828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378359076" name="Group 518"/>
                        <wpg:cNvGrpSpPr>
                          <a:grpSpLocks/>
                        </wpg:cNvGrpSpPr>
                        <wpg:grpSpPr bwMode="auto">
                          <a:xfrm>
                            <a:off x="3148" y="1173"/>
                            <a:ext cx="50" cy="50"/>
                            <a:chOff x="3328" y="1193"/>
                            <a:chExt cx="50" cy="50"/>
                          </a:xfrm>
                        </wpg:grpSpPr>
                        <wps:wsp>
                          <wps:cNvPr id="545842503" name="Freeform 519"/>
                          <wps:cNvSpPr>
                            <a:spLocks/>
                          </wps:cNvSpPr>
                          <wps:spPr bwMode="auto">
                            <a:xfrm>
                              <a:off x="3328" y="1193"/>
                              <a:ext cx="50" cy="50"/>
                            </a:xfrm>
                            <a:custGeom>
                              <a:avLst/>
                              <a:gdLst>
                                <a:gd name="T0" fmla="+- 0 3367 3328"/>
                                <a:gd name="T1" fmla="*/ T0 w 50"/>
                                <a:gd name="T2" fmla="+- 0 1193 1193"/>
                                <a:gd name="T3" fmla="*/ 1193 h 50"/>
                                <a:gd name="T4" fmla="+- 0 3339 3328"/>
                                <a:gd name="T5" fmla="*/ T4 w 50"/>
                                <a:gd name="T6" fmla="+- 0 1193 1193"/>
                                <a:gd name="T7" fmla="*/ 1193 h 50"/>
                                <a:gd name="T8" fmla="+- 0 3328 3328"/>
                                <a:gd name="T9" fmla="*/ T8 w 50"/>
                                <a:gd name="T10" fmla="+- 0 1204 1193"/>
                                <a:gd name="T11" fmla="*/ 1204 h 50"/>
                                <a:gd name="T12" fmla="+- 0 3328 3328"/>
                                <a:gd name="T13" fmla="*/ T12 w 50"/>
                                <a:gd name="T14" fmla="+- 0 1232 1193"/>
                                <a:gd name="T15" fmla="*/ 1232 h 50"/>
                                <a:gd name="T16" fmla="+- 0 3339 3328"/>
                                <a:gd name="T17" fmla="*/ T16 w 50"/>
                                <a:gd name="T18" fmla="+- 0 1243 1193"/>
                                <a:gd name="T19" fmla="*/ 1243 h 50"/>
                                <a:gd name="T20" fmla="+- 0 3367 3328"/>
                                <a:gd name="T21" fmla="*/ T20 w 50"/>
                                <a:gd name="T22" fmla="+- 0 1243 1193"/>
                                <a:gd name="T23" fmla="*/ 1243 h 50"/>
                                <a:gd name="T24" fmla="+- 0 3371 3328"/>
                                <a:gd name="T25" fmla="*/ T24 w 50"/>
                                <a:gd name="T26" fmla="+- 0 1240 1193"/>
                                <a:gd name="T27" fmla="*/ 1240 h 50"/>
                                <a:gd name="T28" fmla="+- 0 3342 3328"/>
                                <a:gd name="T29" fmla="*/ T28 w 50"/>
                                <a:gd name="T30" fmla="+- 0 1240 1193"/>
                                <a:gd name="T31" fmla="*/ 1240 h 50"/>
                                <a:gd name="T32" fmla="+- 0 3333 3328"/>
                                <a:gd name="T33" fmla="*/ T32 w 50"/>
                                <a:gd name="T34" fmla="+- 0 1230 1193"/>
                                <a:gd name="T35" fmla="*/ 1230 h 50"/>
                                <a:gd name="T36" fmla="+- 0 3333 3328"/>
                                <a:gd name="T37" fmla="*/ T36 w 50"/>
                                <a:gd name="T38" fmla="+- 0 1206 1193"/>
                                <a:gd name="T39" fmla="*/ 1206 h 50"/>
                                <a:gd name="T40" fmla="+- 0 3342 3328"/>
                                <a:gd name="T41" fmla="*/ T40 w 50"/>
                                <a:gd name="T42" fmla="+- 0 1197 1193"/>
                                <a:gd name="T43" fmla="*/ 1197 h 50"/>
                                <a:gd name="T44" fmla="+- 0 3371 3328"/>
                                <a:gd name="T45" fmla="*/ T44 w 50"/>
                                <a:gd name="T46" fmla="+- 0 1197 1193"/>
                                <a:gd name="T47" fmla="*/ 1197 h 50"/>
                                <a:gd name="T48" fmla="+- 0 3367 3328"/>
                                <a:gd name="T49" fmla="*/ T48 w 50"/>
                                <a:gd name="T50" fmla="+- 0 1193 1193"/>
                                <a:gd name="T51" fmla="*/ 119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9" y="0"/>
                                  </a:moveTo>
                                  <a:lnTo>
                                    <a:pt x="11" y="0"/>
                                  </a:lnTo>
                                  <a:lnTo>
                                    <a:pt x="0" y="11"/>
                                  </a:lnTo>
                                  <a:lnTo>
                                    <a:pt x="0" y="39"/>
                                  </a:lnTo>
                                  <a:lnTo>
                                    <a:pt x="11" y="50"/>
                                  </a:lnTo>
                                  <a:lnTo>
                                    <a:pt x="39" y="50"/>
                                  </a:lnTo>
                                  <a:lnTo>
                                    <a:pt x="43" y="47"/>
                                  </a:lnTo>
                                  <a:lnTo>
                                    <a:pt x="14" y="47"/>
                                  </a:lnTo>
                                  <a:lnTo>
                                    <a:pt x="5" y="37"/>
                                  </a:lnTo>
                                  <a:lnTo>
                                    <a:pt x="5" y="13"/>
                                  </a:lnTo>
                                  <a:lnTo>
                                    <a:pt x="14" y="4"/>
                                  </a:lnTo>
                                  <a:lnTo>
                                    <a:pt x="43" y="4"/>
                                  </a:lnTo>
                                  <a:lnTo>
                                    <a:pt x="39"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413596" name="Freeform 520"/>
                          <wps:cNvSpPr>
                            <a:spLocks/>
                          </wps:cNvSpPr>
                          <wps:spPr bwMode="auto">
                            <a:xfrm>
                              <a:off x="3328" y="1193"/>
                              <a:ext cx="50" cy="50"/>
                            </a:xfrm>
                            <a:custGeom>
                              <a:avLst/>
                              <a:gdLst>
                                <a:gd name="T0" fmla="+- 0 3371 3328"/>
                                <a:gd name="T1" fmla="*/ T0 w 50"/>
                                <a:gd name="T2" fmla="+- 0 1197 1193"/>
                                <a:gd name="T3" fmla="*/ 1197 h 50"/>
                                <a:gd name="T4" fmla="+- 0 3365 3328"/>
                                <a:gd name="T5" fmla="*/ T4 w 50"/>
                                <a:gd name="T6" fmla="+- 0 1197 1193"/>
                                <a:gd name="T7" fmla="*/ 1197 h 50"/>
                                <a:gd name="T8" fmla="+- 0 3374 3328"/>
                                <a:gd name="T9" fmla="*/ T8 w 50"/>
                                <a:gd name="T10" fmla="+- 0 1206 1193"/>
                                <a:gd name="T11" fmla="*/ 1206 h 50"/>
                                <a:gd name="T12" fmla="+- 0 3374 3328"/>
                                <a:gd name="T13" fmla="*/ T12 w 50"/>
                                <a:gd name="T14" fmla="+- 0 1230 1193"/>
                                <a:gd name="T15" fmla="*/ 1230 h 50"/>
                                <a:gd name="T16" fmla="+- 0 3365 3328"/>
                                <a:gd name="T17" fmla="*/ T16 w 50"/>
                                <a:gd name="T18" fmla="+- 0 1240 1193"/>
                                <a:gd name="T19" fmla="*/ 1240 h 50"/>
                                <a:gd name="T20" fmla="+- 0 3371 3328"/>
                                <a:gd name="T21" fmla="*/ T20 w 50"/>
                                <a:gd name="T22" fmla="+- 0 1240 1193"/>
                                <a:gd name="T23" fmla="*/ 1240 h 50"/>
                                <a:gd name="T24" fmla="+- 0 3378 3328"/>
                                <a:gd name="T25" fmla="*/ T24 w 50"/>
                                <a:gd name="T26" fmla="+- 0 1232 1193"/>
                                <a:gd name="T27" fmla="*/ 1232 h 50"/>
                                <a:gd name="T28" fmla="+- 0 3378 3328"/>
                                <a:gd name="T29" fmla="*/ T28 w 50"/>
                                <a:gd name="T30" fmla="+- 0 1204 1193"/>
                                <a:gd name="T31" fmla="*/ 1204 h 50"/>
                                <a:gd name="T32" fmla="+- 0 3371 3328"/>
                                <a:gd name="T33" fmla="*/ T32 w 50"/>
                                <a:gd name="T34" fmla="+- 0 1197 1193"/>
                                <a:gd name="T35" fmla="*/ 1197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50" h="50">
                                  <a:moveTo>
                                    <a:pt x="43" y="4"/>
                                  </a:moveTo>
                                  <a:lnTo>
                                    <a:pt x="37" y="4"/>
                                  </a:lnTo>
                                  <a:lnTo>
                                    <a:pt x="46" y="13"/>
                                  </a:lnTo>
                                  <a:lnTo>
                                    <a:pt x="46" y="37"/>
                                  </a:lnTo>
                                  <a:lnTo>
                                    <a:pt x="37" y="47"/>
                                  </a:lnTo>
                                  <a:lnTo>
                                    <a:pt x="43" y="47"/>
                                  </a:lnTo>
                                  <a:lnTo>
                                    <a:pt x="50" y="39"/>
                                  </a:lnTo>
                                  <a:lnTo>
                                    <a:pt x="50" y="11"/>
                                  </a:lnTo>
                                  <a:lnTo>
                                    <a:pt x="43" y="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922434" name="Freeform 521"/>
                          <wps:cNvSpPr>
                            <a:spLocks/>
                          </wps:cNvSpPr>
                          <wps:spPr bwMode="auto">
                            <a:xfrm>
                              <a:off x="3328" y="1193"/>
                              <a:ext cx="50" cy="50"/>
                            </a:xfrm>
                            <a:custGeom>
                              <a:avLst/>
                              <a:gdLst>
                                <a:gd name="T0" fmla="+- 0 3362 3328"/>
                                <a:gd name="T1" fmla="*/ T0 w 50"/>
                                <a:gd name="T2" fmla="+- 0 1203 1193"/>
                                <a:gd name="T3" fmla="*/ 1203 h 50"/>
                                <a:gd name="T4" fmla="+- 0 3344 3328"/>
                                <a:gd name="T5" fmla="*/ T4 w 50"/>
                                <a:gd name="T6" fmla="+- 0 1203 1193"/>
                                <a:gd name="T7" fmla="*/ 1203 h 50"/>
                                <a:gd name="T8" fmla="+- 0 3344 3328"/>
                                <a:gd name="T9" fmla="*/ T8 w 50"/>
                                <a:gd name="T10" fmla="+- 0 1233 1193"/>
                                <a:gd name="T11" fmla="*/ 1233 h 50"/>
                                <a:gd name="T12" fmla="+- 0 3348 3328"/>
                                <a:gd name="T13" fmla="*/ T12 w 50"/>
                                <a:gd name="T14" fmla="+- 0 1233 1193"/>
                                <a:gd name="T15" fmla="*/ 1233 h 50"/>
                                <a:gd name="T16" fmla="+- 0 3348 3328"/>
                                <a:gd name="T17" fmla="*/ T16 w 50"/>
                                <a:gd name="T18" fmla="+- 0 1220 1193"/>
                                <a:gd name="T19" fmla="*/ 1220 h 50"/>
                                <a:gd name="T20" fmla="+- 0 3362 3328"/>
                                <a:gd name="T21" fmla="*/ T20 w 50"/>
                                <a:gd name="T22" fmla="+- 0 1220 1193"/>
                                <a:gd name="T23" fmla="*/ 1220 h 50"/>
                                <a:gd name="T24" fmla="+- 0 3365 3328"/>
                                <a:gd name="T25" fmla="*/ T24 w 50"/>
                                <a:gd name="T26" fmla="+- 0 1216 1193"/>
                                <a:gd name="T27" fmla="*/ 1216 h 50"/>
                                <a:gd name="T28" fmla="+- 0 3365 3328"/>
                                <a:gd name="T29" fmla="*/ T28 w 50"/>
                                <a:gd name="T30" fmla="+- 0 1216 1193"/>
                                <a:gd name="T31" fmla="*/ 1216 h 50"/>
                                <a:gd name="T32" fmla="+- 0 3348 3328"/>
                                <a:gd name="T33" fmla="*/ T32 w 50"/>
                                <a:gd name="T34" fmla="+- 0 1216 1193"/>
                                <a:gd name="T35" fmla="*/ 1216 h 50"/>
                                <a:gd name="T36" fmla="+- 0 3348 3328"/>
                                <a:gd name="T37" fmla="*/ T36 w 50"/>
                                <a:gd name="T38" fmla="+- 0 1207 1193"/>
                                <a:gd name="T39" fmla="*/ 1207 h 50"/>
                                <a:gd name="T40" fmla="+- 0 3365 3328"/>
                                <a:gd name="T41" fmla="*/ T40 w 50"/>
                                <a:gd name="T42" fmla="+- 0 1207 1193"/>
                                <a:gd name="T43" fmla="*/ 1207 h 50"/>
                                <a:gd name="T44" fmla="+- 0 3365 3328"/>
                                <a:gd name="T45" fmla="*/ T44 w 50"/>
                                <a:gd name="T46" fmla="+- 0 1206 1193"/>
                                <a:gd name="T47" fmla="*/ 1206 h 50"/>
                                <a:gd name="T48" fmla="+- 0 3362 3328"/>
                                <a:gd name="T49" fmla="*/ T48 w 50"/>
                                <a:gd name="T50" fmla="+- 0 1203 1193"/>
                                <a:gd name="T51" fmla="*/ 1203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0" h="50">
                                  <a:moveTo>
                                    <a:pt x="34" y="10"/>
                                  </a:moveTo>
                                  <a:lnTo>
                                    <a:pt x="16" y="10"/>
                                  </a:lnTo>
                                  <a:lnTo>
                                    <a:pt x="16" y="40"/>
                                  </a:lnTo>
                                  <a:lnTo>
                                    <a:pt x="20" y="40"/>
                                  </a:lnTo>
                                  <a:lnTo>
                                    <a:pt x="20" y="27"/>
                                  </a:lnTo>
                                  <a:lnTo>
                                    <a:pt x="34" y="27"/>
                                  </a:lnTo>
                                  <a:lnTo>
                                    <a:pt x="37" y="23"/>
                                  </a:lnTo>
                                  <a:lnTo>
                                    <a:pt x="20" y="23"/>
                                  </a:lnTo>
                                  <a:lnTo>
                                    <a:pt x="20" y="14"/>
                                  </a:lnTo>
                                  <a:lnTo>
                                    <a:pt x="37" y="14"/>
                                  </a:lnTo>
                                  <a:lnTo>
                                    <a:pt x="37" y="13"/>
                                  </a:lnTo>
                                  <a:lnTo>
                                    <a:pt x="34" y="1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9292230" name="Freeform 522"/>
                          <wps:cNvSpPr>
                            <a:spLocks/>
                          </wps:cNvSpPr>
                          <wps:spPr bwMode="auto">
                            <a:xfrm>
                              <a:off x="3328" y="1193"/>
                              <a:ext cx="50" cy="50"/>
                            </a:xfrm>
                            <a:custGeom>
                              <a:avLst/>
                              <a:gdLst>
                                <a:gd name="T0" fmla="+- 0 3357 3328"/>
                                <a:gd name="T1" fmla="*/ T0 w 50"/>
                                <a:gd name="T2" fmla="+- 0 1220 1193"/>
                                <a:gd name="T3" fmla="*/ 1220 h 50"/>
                                <a:gd name="T4" fmla="+- 0 3353 3328"/>
                                <a:gd name="T5" fmla="*/ T4 w 50"/>
                                <a:gd name="T6" fmla="+- 0 1220 1193"/>
                                <a:gd name="T7" fmla="*/ 1220 h 50"/>
                                <a:gd name="T8" fmla="+- 0 3361 3328"/>
                                <a:gd name="T9" fmla="*/ T8 w 50"/>
                                <a:gd name="T10" fmla="+- 0 1233 1193"/>
                                <a:gd name="T11" fmla="*/ 1233 h 50"/>
                                <a:gd name="T12" fmla="+- 0 3366 3328"/>
                                <a:gd name="T13" fmla="*/ T12 w 50"/>
                                <a:gd name="T14" fmla="+- 0 1233 1193"/>
                                <a:gd name="T15" fmla="*/ 1233 h 50"/>
                                <a:gd name="T16" fmla="+- 0 3357 3328"/>
                                <a:gd name="T17" fmla="*/ T16 w 50"/>
                                <a:gd name="T18" fmla="+- 0 1220 1193"/>
                                <a:gd name="T19" fmla="*/ 1220 h 50"/>
                              </a:gdLst>
                              <a:ahLst/>
                              <a:cxnLst>
                                <a:cxn ang="0">
                                  <a:pos x="T1" y="T3"/>
                                </a:cxn>
                                <a:cxn ang="0">
                                  <a:pos x="T5" y="T7"/>
                                </a:cxn>
                                <a:cxn ang="0">
                                  <a:pos x="T9" y="T11"/>
                                </a:cxn>
                                <a:cxn ang="0">
                                  <a:pos x="T13" y="T15"/>
                                </a:cxn>
                                <a:cxn ang="0">
                                  <a:pos x="T17" y="T19"/>
                                </a:cxn>
                              </a:cxnLst>
                              <a:rect l="0" t="0" r="r" b="b"/>
                              <a:pathLst>
                                <a:path w="50" h="50">
                                  <a:moveTo>
                                    <a:pt x="29" y="27"/>
                                  </a:moveTo>
                                  <a:lnTo>
                                    <a:pt x="25" y="27"/>
                                  </a:lnTo>
                                  <a:lnTo>
                                    <a:pt x="33" y="40"/>
                                  </a:lnTo>
                                  <a:lnTo>
                                    <a:pt x="38" y="40"/>
                                  </a:lnTo>
                                  <a:lnTo>
                                    <a:pt x="29" y="27"/>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7552205" name="Freeform 523"/>
                          <wps:cNvSpPr>
                            <a:spLocks/>
                          </wps:cNvSpPr>
                          <wps:spPr bwMode="auto">
                            <a:xfrm>
                              <a:off x="3328" y="1193"/>
                              <a:ext cx="50" cy="50"/>
                            </a:xfrm>
                            <a:custGeom>
                              <a:avLst/>
                              <a:gdLst>
                                <a:gd name="T0" fmla="+- 0 3365 3328"/>
                                <a:gd name="T1" fmla="*/ T0 w 50"/>
                                <a:gd name="T2" fmla="+- 0 1207 1193"/>
                                <a:gd name="T3" fmla="*/ 1207 h 50"/>
                                <a:gd name="T4" fmla="+- 0 3357 3328"/>
                                <a:gd name="T5" fmla="*/ T4 w 50"/>
                                <a:gd name="T6" fmla="+- 0 1207 1193"/>
                                <a:gd name="T7" fmla="*/ 1207 h 50"/>
                                <a:gd name="T8" fmla="+- 0 3360 3328"/>
                                <a:gd name="T9" fmla="*/ T8 w 50"/>
                                <a:gd name="T10" fmla="+- 0 1208 1193"/>
                                <a:gd name="T11" fmla="*/ 1208 h 50"/>
                                <a:gd name="T12" fmla="+- 0 3360 3328"/>
                                <a:gd name="T13" fmla="*/ T12 w 50"/>
                                <a:gd name="T14" fmla="+- 0 1215 1193"/>
                                <a:gd name="T15" fmla="*/ 1215 h 50"/>
                                <a:gd name="T16" fmla="+- 0 3358 3328"/>
                                <a:gd name="T17" fmla="*/ T16 w 50"/>
                                <a:gd name="T18" fmla="+- 0 1216 1193"/>
                                <a:gd name="T19" fmla="*/ 1216 h 50"/>
                                <a:gd name="T20" fmla="+- 0 3365 3328"/>
                                <a:gd name="T21" fmla="*/ T20 w 50"/>
                                <a:gd name="T22" fmla="+- 0 1216 1193"/>
                                <a:gd name="T23" fmla="*/ 1216 h 50"/>
                                <a:gd name="T24" fmla="+- 0 3365 3328"/>
                                <a:gd name="T25" fmla="*/ T24 w 50"/>
                                <a:gd name="T26" fmla="+- 0 1207 1193"/>
                                <a:gd name="T27" fmla="*/ 1207 h 50"/>
                              </a:gdLst>
                              <a:ahLst/>
                              <a:cxnLst>
                                <a:cxn ang="0">
                                  <a:pos x="T1" y="T3"/>
                                </a:cxn>
                                <a:cxn ang="0">
                                  <a:pos x="T5" y="T7"/>
                                </a:cxn>
                                <a:cxn ang="0">
                                  <a:pos x="T9" y="T11"/>
                                </a:cxn>
                                <a:cxn ang="0">
                                  <a:pos x="T13" y="T15"/>
                                </a:cxn>
                                <a:cxn ang="0">
                                  <a:pos x="T17" y="T19"/>
                                </a:cxn>
                                <a:cxn ang="0">
                                  <a:pos x="T21" y="T23"/>
                                </a:cxn>
                                <a:cxn ang="0">
                                  <a:pos x="T25" y="T27"/>
                                </a:cxn>
                              </a:cxnLst>
                              <a:rect l="0" t="0" r="r" b="b"/>
                              <a:pathLst>
                                <a:path w="50" h="50">
                                  <a:moveTo>
                                    <a:pt x="37" y="14"/>
                                  </a:moveTo>
                                  <a:lnTo>
                                    <a:pt x="29" y="14"/>
                                  </a:lnTo>
                                  <a:lnTo>
                                    <a:pt x="32" y="15"/>
                                  </a:lnTo>
                                  <a:lnTo>
                                    <a:pt x="32" y="22"/>
                                  </a:lnTo>
                                  <a:lnTo>
                                    <a:pt x="30" y="23"/>
                                  </a:lnTo>
                                  <a:lnTo>
                                    <a:pt x="37" y="23"/>
                                  </a:lnTo>
                                  <a:lnTo>
                                    <a:pt x="37" y="14"/>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30462081" name="Group 524"/>
                        <wpg:cNvGrpSpPr>
                          <a:grpSpLocks/>
                        </wpg:cNvGrpSpPr>
                        <wpg:grpSpPr bwMode="auto">
                          <a:xfrm>
                            <a:off x="2910" y="1176"/>
                            <a:ext cx="238" cy="288"/>
                            <a:chOff x="3090" y="1196"/>
                            <a:chExt cx="238" cy="288"/>
                          </a:xfrm>
                        </wpg:grpSpPr>
                        <wps:wsp>
                          <wps:cNvPr id="1754576668" name="Freeform 525"/>
                          <wps:cNvSpPr>
                            <a:spLocks/>
                          </wps:cNvSpPr>
                          <wps:spPr bwMode="auto">
                            <a:xfrm>
                              <a:off x="3090" y="1196"/>
                              <a:ext cx="238" cy="288"/>
                            </a:xfrm>
                            <a:custGeom>
                              <a:avLst/>
                              <a:gdLst>
                                <a:gd name="T0" fmla="+- 0 3211 3090"/>
                                <a:gd name="T1" fmla="*/ T0 w 238"/>
                                <a:gd name="T2" fmla="+- 0 1196 1196"/>
                                <a:gd name="T3" fmla="*/ 1196 h 288"/>
                                <a:gd name="T4" fmla="+- 0 3142 3090"/>
                                <a:gd name="T5" fmla="*/ T4 w 238"/>
                                <a:gd name="T6" fmla="+- 0 1227 1196"/>
                                <a:gd name="T7" fmla="*/ 1227 h 288"/>
                                <a:gd name="T8" fmla="+- 0 3104 3090"/>
                                <a:gd name="T9" fmla="*/ T8 w 238"/>
                                <a:gd name="T10" fmla="+- 0 1281 1196"/>
                                <a:gd name="T11" fmla="*/ 1281 h 288"/>
                                <a:gd name="T12" fmla="+- 0 3090 3090"/>
                                <a:gd name="T13" fmla="*/ T12 w 238"/>
                                <a:gd name="T14" fmla="+- 0 1363 1196"/>
                                <a:gd name="T15" fmla="*/ 1363 h 288"/>
                                <a:gd name="T16" fmla="+- 0 3094 3090"/>
                                <a:gd name="T17" fmla="*/ T16 w 238"/>
                                <a:gd name="T18" fmla="+- 0 1390 1196"/>
                                <a:gd name="T19" fmla="*/ 1390 h 288"/>
                                <a:gd name="T20" fmla="+- 0 3127 3090"/>
                                <a:gd name="T21" fmla="*/ T20 w 238"/>
                                <a:gd name="T22" fmla="+- 0 1449 1196"/>
                                <a:gd name="T23" fmla="*/ 1449 h 288"/>
                                <a:gd name="T24" fmla="+- 0 3180 3090"/>
                                <a:gd name="T25" fmla="*/ T24 w 238"/>
                                <a:gd name="T26" fmla="+- 0 1479 1196"/>
                                <a:gd name="T27" fmla="*/ 1479 h 288"/>
                                <a:gd name="T28" fmla="+- 0 3221 3090"/>
                                <a:gd name="T29" fmla="*/ T28 w 238"/>
                                <a:gd name="T30" fmla="+- 0 1483 1196"/>
                                <a:gd name="T31" fmla="*/ 1483 h 288"/>
                                <a:gd name="T32" fmla="+- 0 3238 3090"/>
                                <a:gd name="T33" fmla="*/ T32 w 238"/>
                                <a:gd name="T34" fmla="+- 0 1480 1196"/>
                                <a:gd name="T35" fmla="*/ 1480 h 288"/>
                                <a:gd name="T36" fmla="+- 0 3255 3090"/>
                                <a:gd name="T37" fmla="*/ T36 w 238"/>
                                <a:gd name="T38" fmla="+- 0 1473 1196"/>
                                <a:gd name="T39" fmla="*/ 1473 h 288"/>
                                <a:gd name="T40" fmla="+- 0 3271 3090"/>
                                <a:gd name="T41" fmla="*/ T40 w 238"/>
                                <a:gd name="T42" fmla="+- 0 1463 1196"/>
                                <a:gd name="T43" fmla="*/ 1463 h 288"/>
                                <a:gd name="T44" fmla="+- 0 3287 3090"/>
                                <a:gd name="T45" fmla="*/ T44 w 238"/>
                                <a:gd name="T46" fmla="+- 0 1450 1196"/>
                                <a:gd name="T47" fmla="*/ 1450 h 288"/>
                                <a:gd name="T48" fmla="+- 0 3295 3090"/>
                                <a:gd name="T49" fmla="*/ T48 w 238"/>
                                <a:gd name="T50" fmla="+- 0 1440 1196"/>
                                <a:gd name="T51" fmla="*/ 1440 h 288"/>
                                <a:gd name="T52" fmla="+- 0 3230 3090"/>
                                <a:gd name="T53" fmla="*/ T52 w 238"/>
                                <a:gd name="T54" fmla="+- 0 1440 1196"/>
                                <a:gd name="T55" fmla="*/ 1440 h 288"/>
                                <a:gd name="T56" fmla="+- 0 3211 3090"/>
                                <a:gd name="T57" fmla="*/ T56 w 238"/>
                                <a:gd name="T58" fmla="+- 0 1438 1196"/>
                                <a:gd name="T59" fmla="*/ 1438 h 288"/>
                                <a:gd name="T60" fmla="+- 0 3153 3090"/>
                                <a:gd name="T61" fmla="*/ T60 w 238"/>
                                <a:gd name="T62" fmla="+- 0 1387 1196"/>
                                <a:gd name="T63" fmla="*/ 1387 h 288"/>
                                <a:gd name="T64" fmla="+- 0 3137 3090"/>
                                <a:gd name="T65" fmla="*/ T64 w 238"/>
                                <a:gd name="T66" fmla="+- 0 1310 1196"/>
                                <a:gd name="T67" fmla="*/ 1310 h 288"/>
                                <a:gd name="T68" fmla="+- 0 3142 3090"/>
                                <a:gd name="T69" fmla="*/ T68 w 238"/>
                                <a:gd name="T70" fmla="+- 0 1279 1196"/>
                                <a:gd name="T71" fmla="*/ 1279 h 288"/>
                                <a:gd name="T72" fmla="+- 0 3181 3090"/>
                                <a:gd name="T73" fmla="*/ T72 w 238"/>
                                <a:gd name="T74" fmla="+- 0 1226 1196"/>
                                <a:gd name="T75" fmla="*/ 1226 h 288"/>
                                <a:gd name="T76" fmla="+- 0 3233 3090"/>
                                <a:gd name="T77" fmla="*/ T76 w 238"/>
                                <a:gd name="T78" fmla="+- 0 1214 1196"/>
                                <a:gd name="T79" fmla="*/ 1214 h 288"/>
                                <a:gd name="T80" fmla="+- 0 3292 3090"/>
                                <a:gd name="T81" fmla="*/ T80 w 238"/>
                                <a:gd name="T82" fmla="+- 0 1214 1196"/>
                                <a:gd name="T83" fmla="*/ 1214 h 288"/>
                                <a:gd name="T84" fmla="+- 0 3290 3090"/>
                                <a:gd name="T85" fmla="*/ T84 w 238"/>
                                <a:gd name="T86" fmla="+- 0 1212 1196"/>
                                <a:gd name="T87" fmla="*/ 1212 h 288"/>
                                <a:gd name="T88" fmla="+- 0 3277 3090"/>
                                <a:gd name="T89" fmla="*/ T88 w 238"/>
                                <a:gd name="T90" fmla="+- 0 1205 1196"/>
                                <a:gd name="T91" fmla="*/ 1205 h 288"/>
                                <a:gd name="T92" fmla="+- 0 3259 3090"/>
                                <a:gd name="T93" fmla="*/ T92 w 238"/>
                                <a:gd name="T94" fmla="+- 0 1200 1196"/>
                                <a:gd name="T95" fmla="*/ 1200 h 288"/>
                                <a:gd name="T96" fmla="+- 0 3237 3090"/>
                                <a:gd name="T97" fmla="*/ T96 w 238"/>
                                <a:gd name="T98" fmla="+- 0 1196 1196"/>
                                <a:gd name="T99" fmla="*/ 1196 h 288"/>
                                <a:gd name="T100" fmla="+- 0 3211 3090"/>
                                <a:gd name="T101" fmla="*/ T100 w 238"/>
                                <a:gd name="T102" fmla="+- 0 1196 1196"/>
                                <a:gd name="T103" fmla="*/ 1196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238" h="288">
                                  <a:moveTo>
                                    <a:pt x="121" y="0"/>
                                  </a:moveTo>
                                  <a:lnTo>
                                    <a:pt x="52" y="31"/>
                                  </a:lnTo>
                                  <a:lnTo>
                                    <a:pt x="14" y="85"/>
                                  </a:lnTo>
                                  <a:lnTo>
                                    <a:pt x="0" y="167"/>
                                  </a:lnTo>
                                  <a:lnTo>
                                    <a:pt x="4" y="194"/>
                                  </a:lnTo>
                                  <a:lnTo>
                                    <a:pt x="37" y="253"/>
                                  </a:lnTo>
                                  <a:lnTo>
                                    <a:pt x="90" y="283"/>
                                  </a:lnTo>
                                  <a:lnTo>
                                    <a:pt x="131" y="287"/>
                                  </a:lnTo>
                                  <a:lnTo>
                                    <a:pt x="148" y="284"/>
                                  </a:lnTo>
                                  <a:lnTo>
                                    <a:pt x="165" y="277"/>
                                  </a:lnTo>
                                  <a:lnTo>
                                    <a:pt x="181" y="267"/>
                                  </a:lnTo>
                                  <a:lnTo>
                                    <a:pt x="197" y="254"/>
                                  </a:lnTo>
                                  <a:lnTo>
                                    <a:pt x="205" y="244"/>
                                  </a:lnTo>
                                  <a:lnTo>
                                    <a:pt x="140" y="244"/>
                                  </a:lnTo>
                                  <a:lnTo>
                                    <a:pt x="121" y="242"/>
                                  </a:lnTo>
                                  <a:lnTo>
                                    <a:pt x="63" y="191"/>
                                  </a:lnTo>
                                  <a:lnTo>
                                    <a:pt x="47" y="114"/>
                                  </a:lnTo>
                                  <a:lnTo>
                                    <a:pt x="52" y="83"/>
                                  </a:lnTo>
                                  <a:lnTo>
                                    <a:pt x="91" y="30"/>
                                  </a:lnTo>
                                  <a:lnTo>
                                    <a:pt x="143" y="18"/>
                                  </a:lnTo>
                                  <a:lnTo>
                                    <a:pt x="202" y="18"/>
                                  </a:lnTo>
                                  <a:lnTo>
                                    <a:pt x="200" y="16"/>
                                  </a:lnTo>
                                  <a:lnTo>
                                    <a:pt x="187" y="9"/>
                                  </a:lnTo>
                                  <a:lnTo>
                                    <a:pt x="169" y="4"/>
                                  </a:lnTo>
                                  <a:lnTo>
                                    <a:pt x="147" y="0"/>
                                  </a:lnTo>
                                  <a:lnTo>
                                    <a:pt x="121"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131249" name="Freeform 526"/>
                          <wps:cNvSpPr>
                            <a:spLocks/>
                          </wps:cNvSpPr>
                          <wps:spPr bwMode="auto">
                            <a:xfrm>
                              <a:off x="3090" y="1196"/>
                              <a:ext cx="238" cy="288"/>
                            </a:xfrm>
                            <a:custGeom>
                              <a:avLst/>
                              <a:gdLst>
                                <a:gd name="T0" fmla="+- 0 3328 3090"/>
                                <a:gd name="T1" fmla="*/ T0 w 238"/>
                                <a:gd name="T2" fmla="+- 0 1388 1196"/>
                                <a:gd name="T3" fmla="*/ 1388 h 288"/>
                                <a:gd name="T4" fmla="+- 0 3316 3090"/>
                                <a:gd name="T5" fmla="*/ T4 w 238"/>
                                <a:gd name="T6" fmla="+- 0 1388 1196"/>
                                <a:gd name="T7" fmla="*/ 1388 h 288"/>
                                <a:gd name="T8" fmla="+- 0 3303 3090"/>
                                <a:gd name="T9" fmla="*/ T8 w 238"/>
                                <a:gd name="T10" fmla="+- 0 1404 1196"/>
                                <a:gd name="T11" fmla="*/ 1404 h 288"/>
                                <a:gd name="T12" fmla="+- 0 3289 3090"/>
                                <a:gd name="T13" fmla="*/ T12 w 238"/>
                                <a:gd name="T14" fmla="+- 0 1419 1196"/>
                                <a:gd name="T15" fmla="*/ 1419 h 288"/>
                                <a:gd name="T16" fmla="+- 0 3273 3090"/>
                                <a:gd name="T17" fmla="*/ T16 w 238"/>
                                <a:gd name="T18" fmla="+- 0 1430 1196"/>
                                <a:gd name="T19" fmla="*/ 1430 h 288"/>
                                <a:gd name="T20" fmla="+- 0 3254 3090"/>
                                <a:gd name="T21" fmla="*/ T20 w 238"/>
                                <a:gd name="T22" fmla="+- 0 1437 1196"/>
                                <a:gd name="T23" fmla="*/ 1437 h 288"/>
                                <a:gd name="T24" fmla="+- 0 3230 3090"/>
                                <a:gd name="T25" fmla="*/ T24 w 238"/>
                                <a:gd name="T26" fmla="+- 0 1440 1196"/>
                                <a:gd name="T27" fmla="*/ 1440 h 288"/>
                                <a:gd name="T28" fmla="+- 0 3295 3090"/>
                                <a:gd name="T29" fmla="*/ T28 w 238"/>
                                <a:gd name="T30" fmla="+- 0 1440 1196"/>
                                <a:gd name="T31" fmla="*/ 1440 h 288"/>
                                <a:gd name="T32" fmla="+- 0 3301 3090"/>
                                <a:gd name="T33" fmla="*/ T32 w 238"/>
                                <a:gd name="T34" fmla="+- 0 1433 1196"/>
                                <a:gd name="T35" fmla="*/ 1433 h 288"/>
                                <a:gd name="T36" fmla="+- 0 3315 3090"/>
                                <a:gd name="T37" fmla="*/ T36 w 238"/>
                                <a:gd name="T38" fmla="+- 0 1412 1196"/>
                                <a:gd name="T39" fmla="*/ 1412 h 288"/>
                                <a:gd name="T40" fmla="+- 0 3328 3090"/>
                                <a:gd name="T41" fmla="*/ T40 w 238"/>
                                <a:gd name="T42" fmla="+- 0 1388 1196"/>
                                <a:gd name="T43" fmla="*/ 1388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38" y="192"/>
                                  </a:moveTo>
                                  <a:lnTo>
                                    <a:pt x="226" y="192"/>
                                  </a:lnTo>
                                  <a:lnTo>
                                    <a:pt x="213" y="208"/>
                                  </a:lnTo>
                                  <a:lnTo>
                                    <a:pt x="199" y="223"/>
                                  </a:lnTo>
                                  <a:lnTo>
                                    <a:pt x="183" y="234"/>
                                  </a:lnTo>
                                  <a:lnTo>
                                    <a:pt x="164" y="241"/>
                                  </a:lnTo>
                                  <a:lnTo>
                                    <a:pt x="140" y="244"/>
                                  </a:lnTo>
                                  <a:lnTo>
                                    <a:pt x="205" y="244"/>
                                  </a:lnTo>
                                  <a:lnTo>
                                    <a:pt x="211" y="237"/>
                                  </a:lnTo>
                                  <a:lnTo>
                                    <a:pt x="225" y="216"/>
                                  </a:lnTo>
                                  <a:lnTo>
                                    <a:pt x="238" y="192"/>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41580820" name="Freeform 527"/>
                          <wps:cNvSpPr>
                            <a:spLocks/>
                          </wps:cNvSpPr>
                          <wps:spPr bwMode="auto">
                            <a:xfrm>
                              <a:off x="3090" y="1196"/>
                              <a:ext cx="238" cy="288"/>
                            </a:xfrm>
                            <a:custGeom>
                              <a:avLst/>
                              <a:gdLst>
                                <a:gd name="T0" fmla="+- 0 3292 3090"/>
                                <a:gd name="T1" fmla="*/ T0 w 238"/>
                                <a:gd name="T2" fmla="+- 0 1214 1196"/>
                                <a:gd name="T3" fmla="*/ 1214 h 288"/>
                                <a:gd name="T4" fmla="+- 0 3233 3090"/>
                                <a:gd name="T5" fmla="*/ T4 w 238"/>
                                <a:gd name="T6" fmla="+- 0 1214 1196"/>
                                <a:gd name="T7" fmla="*/ 1214 h 288"/>
                                <a:gd name="T8" fmla="+- 0 3250 3090"/>
                                <a:gd name="T9" fmla="*/ T8 w 238"/>
                                <a:gd name="T10" fmla="+- 0 1224 1196"/>
                                <a:gd name="T11" fmla="*/ 1224 h 288"/>
                                <a:gd name="T12" fmla="+- 0 3257 3090"/>
                                <a:gd name="T13" fmla="*/ T12 w 238"/>
                                <a:gd name="T14" fmla="+- 0 1242 1196"/>
                                <a:gd name="T15" fmla="*/ 1242 h 288"/>
                                <a:gd name="T16" fmla="+- 0 3264 3090"/>
                                <a:gd name="T17" fmla="*/ T16 w 238"/>
                                <a:gd name="T18" fmla="+- 0 1264 1196"/>
                                <a:gd name="T19" fmla="*/ 1264 h 288"/>
                                <a:gd name="T20" fmla="+- 0 3276 3090"/>
                                <a:gd name="T21" fmla="*/ T20 w 238"/>
                                <a:gd name="T22" fmla="+- 0 1278 1196"/>
                                <a:gd name="T23" fmla="*/ 1278 h 288"/>
                                <a:gd name="T24" fmla="+- 0 3299 3090"/>
                                <a:gd name="T25" fmla="*/ T24 w 238"/>
                                <a:gd name="T26" fmla="+- 0 1283 1196"/>
                                <a:gd name="T27" fmla="*/ 1283 h 288"/>
                                <a:gd name="T28" fmla="+- 0 3314 3090"/>
                                <a:gd name="T29" fmla="*/ T28 w 238"/>
                                <a:gd name="T30" fmla="+- 0 1271 1196"/>
                                <a:gd name="T31" fmla="*/ 1271 h 288"/>
                                <a:gd name="T32" fmla="+- 0 3318 3090"/>
                                <a:gd name="T33" fmla="*/ T32 w 238"/>
                                <a:gd name="T34" fmla="+- 0 1247 1196"/>
                                <a:gd name="T35" fmla="*/ 1247 h 288"/>
                                <a:gd name="T36" fmla="+- 0 3309 3090"/>
                                <a:gd name="T37" fmla="*/ T36 w 238"/>
                                <a:gd name="T38" fmla="+- 0 1230 1196"/>
                                <a:gd name="T39" fmla="*/ 1230 h 288"/>
                                <a:gd name="T40" fmla="+- 0 3292 3090"/>
                                <a:gd name="T41" fmla="*/ T40 w 238"/>
                                <a:gd name="T42" fmla="+- 0 1214 1196"/>
                                <a:gd name="T43" fmla="*/ 1214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38" h="288">
                                  <a:moveTo>
                                    <a:pt x="202" y="18"/>
                                  </a:moveTo>
                                  <a:lnTo>
                                    <a:pt x="143" y="18"/>
                                  </a:lnTo>
                                  <a:lnTo>
                                    <a:pt x="160" y="28"/>
                                  </a:lnTo>
                                  <a:lnTo>
                                    <a:pt x="167" y="46"/>
                                  </a:lnTo>
                                  <a:lnTo>
                                    <a:pt x="174" y="68"/>
                                  </a:lnTo>
                                  <a:lnTo>
                                    <a:pt x="186" y="82"/>
                                  </a:lnTo>
                                  <a:lnTo>
                                    <a:pt x="209" y="87"/>
                                  </a:lnTo>
                                  <a:lnTo>
                                    <a:pt x="224" y="75"/>
                                  </a:lnTo>
                                  <a:lnTo>
                                    <a:pt x="228" y="51"/>
                                  </a:lnTo>
                                  <a:lnTo>
                                    <a:pt x="219" y="34"/>
                                  </a:lnTo>
                                  <a:lnTo>
                                    <a:pt x="202" y="18"/>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9EBE7C" id="Group 492" o:spid="_x0000_s1026" style="position:absolute;margin-left:-12.85pt;margin-top:-5.2pt;width:484.7pt;height:677.1pt;z-index:-251658236" coordorigin="483,856" coordsize="9694,1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">
                <v:group id="Group 493" o:spid="_x0000_s1027" style="position:absolute;left:490;top:863;width:9679;height:13535" coordorigin="670,883" coordsize="9679,1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">
                  <v:shape id="Freeform 494" o:spid="_x0000_s1028" style="position:absolute;left:670;top:883;width:9679;height:13535;visibility:visible;mso-wrap-style:square;v-text-anchor:top" coordsize="9679,1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" path="m,13535r9680,l9680,,,,,13535xe" filled="f" strokecolor="#231f20">
                    <v:path arrowok="t" o:connecttype="custom" o:connectlocs="0,14418;9680,14418;9680,883;0,883;0,14418" o:connectangles="0,0,0,0,0"/>
                  </v:shape>
                </v:group>
                <v:group id="Group 495" o:spid="_x0000_s1029" style="position:absolute;left:483;top:856;width:9694;height:853" coordorigin="663,876"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">
                  <v:shape id="Freeform 496" o:spid="_x0000_s1030" style="position:absolute;left:663;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" path="m,852r9694,l9694,,,,,852e" fillcolor="#231f20" stroked="f">
                    <v:path arrowok="t" o:connecttype="custom" o:connectlocs="0,1728;9694,1728;9694,876;0,876;0,1728" o:connectangles="0,0,0,0,0"/>
                  </v:shape>
                </v:group>
                <v:group id="Group 497" o:spid="_x0000_s1031" style="position:absolute;left:1752;top:1020;width:1663;height:492" coordorigin="1932,1040" coordsize="1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">
                  <v:shape id="Freeform 498" o:spid="_x0000_s1032" style="position:absolute;left:1932;top:1040;width:1663;height:492;visibility:visible;mso-wrap-style:square;v-text-anchor:top" coordsize="166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" path="m,492r1664,l1664,,,,,492e" fillcolor="#231f20" stroked="f">
                    <v:path arrowok="t" o:connecttype="custom" o:connectlocs="0,1532;1664,1532;1664,1040;0,1040;0,1532" o:connectangles="0,0,0,0,0"/>
                  </v:shape>
                </v:group>
                <v:group id="Group 499" o:spid="_x0000_s1033" style="position:absolute;left:2332;top:1174;width:289;height:284" coordorigin="2512,1194" coordsize="28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">
                  <v:shape id="Freeform 500" o:spid="_x0000_s1034" style="position:absolute;left:2512;top:1194;width:289;height:284;visibility:visible;mso-wrap-style:square;v-text-anchor:top" coordsize="28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" path="m90,36l9,36r12,l34,43r6,33l40,229r-4,27l24,270,1,275r,9l132,284,114,272,96,262,91,243,99,62,114,50r-24,l90,36e" stroked="f">
                    <v:path arrowok="t" o:connecttype="custom" o:connectlocs="90,1230;9,1230;21,1230;34,1237;40,1270;40,1423;36,1450;24,1464;1,1469;1,1478;132,1478;114,1466;96,1456;91,1437;99,1256;114,1244;90,1244;90,1230" o:connectangles="0,0,0,0,0,0,0,0,0,0,0,0,0,0,0,0,0,0"/>
                  </v:shape>
                  <v:shape id="Freeform 501" o:spid="_x0000_s1035" style="position:absolute;left:2512;top:1194;width:289;height:284;visibility:visible;mso-wrap-style:square;v-text-anchor:top" coordsize="28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" path="m240,37r-68,l189,49r8,19l200,94r,139l193,260r-13,12l161,275r,9l289,284,269,271,255,258r-3,-24l249,61,240,37e" stroked="f">
                    <v:path arrowok="t" o:connecttype="custom" o:connectlocs="240,1231;172,1231;189,1243;197,1262;200,1288;200,1427;193,1454;180,1466;161,1469;161,1478;289,1478;269,1465;255,1452;252,1428;249,1255;240,1231" o:connectangles="0,0,0,0,0,0,0,0,0,0,0,0,0,0,0,0"/>
                  </v:shape>
                  <v:shape id="Freeform 502" o:spid="_x0000_s1036" style="position:absolute;left:2512;top:1194;width:289;height:284;visibility:visible;mso-wrap-style:square;v-text-anchor:top" coordsize="28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" path="m176,l107,35,90,50r24,l130,42r19,-4l172,37r68,l239,36,226,18,210,8,193,2,176,e" stroked="f">
                    <v:path arrowok="t" o:connecttype="custom" o:connectlocs="176,1194;107,1229;90,1244;114,1244;130,1236;149,1232;172,1231;240,1231;239,1230;226,1212;210,1202;193,1196;176,1194" o:connectangles="0,0,0,0,0,0,0,0,0,0,0,0,0"/>
                  </v:shape>
                  <v:shape id="Freeform 503" o:spid="_x0000_s1037" style="position:absolute;left:2512;top:1194;width:289;height:284;visibility:visible;mso-wrap-style:square;v-text-anchor:top" coordsize="289,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" path="m90,2l76,4,57,10,38,17,19,23,,28,,39,3,37,9,36r81,l90,2e" stroked="f">
                    <v:path arrowok="t" o:connecttype="custom" o:connectlocs="90,1196;76,1198;57,1204;38,1211;19,1217;0,1222;0,1233;3,1231;9,1230;90,1230;90,1196" o:connectangles="0,0,0,0,0,0,0,0,0,0,0"/>
                  </v:shape>
                </v:group>
                <v:group id="Group 504" o:spid="_x0000_s1038" style="position:absolute;left:2636;top:1175;width:243;height:288" coordorigin="2816,1195" coordsize="24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">
                  <v:shape id="Freeform 505" o:spid="_x0000_s1039" style="position:absolute;left:2816;top:1195;width:243;height:288;visibility:visible;mso-wrap-style:square;v-text-anchor:top" coordsize="24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" path="m143,l67,18,22,61,,136r1,30l22,237r60,48l102,289r32,-3l161,278r23,-12l203,252r6,-7l161,245r-20,-1l75,213,46,147,42,114r192,-2l231,93,44,93,52,64,63,43,77,30,94,23r102,l182,13,163,5,143,e" stroked="f">
                    <v:path arrowok="t" o:connecttype="custom" o:connectlocs="143,1195;67,1213;22,1256;0,1331;1,1361;22,1432;82,1480;102,1484;134,1481;161,1473;184,1461;203,1447;209,1440;161,1440;141,1439;75,1408;46,1342;42,1309;234,1307;231,1288;44,1288;52,1259;63,1238;77,1225;94,1218;196,1218;182,1208;163,1200;143,1195" o:connectangles="0,0,0,0,0,0,0,0,0,0,0,0,0,0,0,0,0,0,0,0,0,0,0,0,0,0,0,0,0"/>
                  </v:shape>
                  <v:shape id="Freeform 506" o:spid="_x0000_s1040" style="position:absolute;left:2816;top:1195;width:243;height:288;visibility:visible;mso-wrap-style:square;v-text-anchor:top" coordsize="24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" path="m236,182r-53,55l161,245r48,l218,236r11,-16l238,206r5,-12l236,182e" stroked="f">
                    <v:path arrowok="t" o:connecttype="custom" o:connectlocs="236,1377;183,1432;161,1440;209,1440;218,1431;229,1415;238,1401;243,1389;236,1377" o:connectangles="0,0,0,0,0,0,0,0,0"/>
                  </v:shape>
                  <v:shape id="Freeform 507" o:spid="_x0000_s1041" style="position:absolute;left:2816;top:1195;width:243;height:288;visibility:visible;mso-wrap-style:square;v-text-anchor:top" coordsize="243,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" path="m196,23l94,23r32,4l147,37r13,15l167,69r3,18l44,93r187,l230,84,222,60,211,40,198,24r-2,-1e" stroked="f">
                    <v:path arrowok="t" o:connecttype="custom" o:connectlocs="196,1218;94,1218;126,1222;147,1232;160,1247;167,1264;170,1282;44,1288;231,1288;230,1279;222,1255;211,1235;198,1219;196,1218" o:connectangles="0,0,0,0,0,0,0,0,0,0,0,0,0,0"/>
                  </v:shape>
                </v:group>
                <v:group id="Group 508" o:spid="_x0000_s1042" style="position:absolute;left:1765;top:1251;width:338;height:109" coordorigin="1945,1271" coordsize="33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">
                  <v:shape id="Freeform 509" o:spid="_x0000_s1043" style="position:absolute;left:1945;top:1271;width:338;height:109;visibility:visible;mso-wrap-style:square;v-text-anchor:top" coordsize="338,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" path="m140,l60,13,2,46,,57r3,8l77,99r85,9l196,109r29,-2l297,90,338,55r,-3l282,15,206,3,140,e" stroked="f">
                    <v:path arrowok="t" o:connecttype="custom" o:connectlocs="140,1271;60,1284;2,1317;0,1328;3,1336;77,1370;162,1379;196,1380;225,1378;297,1361;338,1326;338,1323;282,1286;206,1274;140,1271" o:connectangles="0,0,0,0,0,0,0,0,0,0,0,0,0,0,0"/>
                  </v:shape>
                </v:group>
                <v:group id="Group 510" o:spid="_x0000_s1044" style="position:absolute;left:2015;top:1151;width:265;height:78" coordorigin="2195,1171" coordsize="2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">
                  <v:shape id="Freeform 511" o:spid="_x0000_s1045" style="position:absolute;left:2195;top:1171;width:265;height:78;visibility:visible;mso-wrap-style:square;v-text-anchor:top" coordsize="265,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" path="m103,l29,15,,42r4,7l68,73r92,6l189,76,251,57,265,39r-1,-2l196,6,103,e" stroked="f">
                    <v:path arrowok="t" o:connecttype="custom" o:connectlocs="103,1171;29,1186;0,1213;4,1220;68,1244;160,1250;189,1247;251,1228;265,1210;264,1208;196,1177;103,1171" o:connectangles="0,0,0,0,0,0,0,0,0,0,0,0"/>
                  </v:shape>
                </v:group>
                <v:group id="Group 512" o:spid="_x0000_s1046" style="position:absolute;left:2206;top:1071;width:215;height:57" coordorigin="2386,1091" coordsize="2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">
                  <v:shape id="Freeform 513" o:spid="_x0000_s1047" style="position:absolute;left:2386;top:1091;width:215;height:57;visibility:visible;mso-wrap-style:square;v-text-anchor:top" coordsize="21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" path="m86,l16,14,,32r6,7l92,56r34,1l154,54r25,-4l198,44r13,-7l215,28r-1,-4l150,3,86,e" stroked="f">
                    <v:path arrowok="t" o:connecttype="custom" o:connectlocs="86,1091;16,1105;0,1123;6,1130;92,1147;126,1148;154,1145;179,1141;198,1135;211,1128;215,1119;214,1115;150,1094;86,1091" o:connectangles="0,0,0,0,0,0,0,0,0,0,0,0,0,0"/>
                  </v:shape>
                </v:group>
                <v:group id="Group 514" o:spid="_x0000_s1048" style="position:absolute;left:3206;top:1175;width:160;height:288" coordorigin="3386,1195" coordsize="16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">
                  <v:shape id="Freeform 515" o:spid="_x0000_s1049" style="position:absolute;left:3386;top:1195;width:160;height:288;visibility:visible;mso-wrap-style:square;v-text-anchor:top" coordsize="16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" path="m160,225r-57,l103,288r57,l160,225e" fillcolor="#808285" stroked="f">
                    <v:path arrowok="t" o:connecttype="custom" o:connectlocs="160,1420;103,1420;103,1483;160,1483;160,1420" o:connectangles="0,0,0,0,0"/>
                  </v:shape>
                  <v:shape id="Freeform 516" o:spid="_x0000_s1050" style="position:absolute;left:3386;top:1195;width:160;height:288;visibility:visible;mso-wrap-style:square;v-text-anchor:top" coordsize="16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" path="m160,l134,,,182r,43l186,225r,-43l20,182,103,70r57,l160,e" fillcolor="#808285" stroked="f">
                    <v:path arrowok="t" o:connecttype="custom" o:connectlocs="160,1195;134,1195;0,1377;0,1420;186,1420;186,1377;20,1377;103,1265;160,1265;160,1195" o:connectangles="0,0,0,0,0,0,0,0,0,0"/>
                  </v:shape>
                  <v:shape id="Freeform 517" o:spid="_x0000_s1051" style="position:absolute;left:3386;top:1195;width:160;height:288;visibility:visible;mso-wrap-style:square;v-text-anchor:top" coordsize="16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" path="m160,70r-57,l103,182r57,l160,70e" fillcolor="#808285" stroked="f">
                    <v:path arrowok="t" o:connecttype="custom" o:connectlocs="160,1265;103,1265;103,1377;160,1377;160,1265" o:connectangles="0,0,0,0,0"/>
                  </v:shape>
                </v:group>
                <v:group id="Group 518" o:spid="_x0000_s1052" style="position:absolute;left:3148;top:1173;width:50;height:50" coordorigin="3328,1193"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">
                  <v:shape id="Freeform 519" o:spid="_x0000_s1053" style="position:absolute;left:3328;top:1193;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" path="m39,l11,,,11,,39,11,50r28,l43,47r-29,l5,37,5,13,14,4r29,l39,e" stroked="f">
                    <v:path arrowok="t" o:connecttype="custom" o:connectlocs="39,1193;11,1193;0,1204;0,1232;11,1243;39,1243;43,1240;14,1240;5,1230;5,1206;14,1197;43,1197;39,1193" o:connectangles="0,0,0,0,0,0,0,0,0,0,0,0,0"/>
                  </v:shape>
                  <v:shape id="Freeform 520" o:spid="_x0000_s1054" style="position:absolute;left:3328;top:1193;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" path="m43,4r-6,l46,13r,24l37,47r6,l50,39r,-28l43,4e" stroked="f">
                    <v:path arrowok="t" o:connecttype="custom" o:connectlocs="43,1197;37,1197;46,1206;46,1230;37,1240;43,1240;50,1232;50,1204;43,1197" o:connectangles="0,0,0,0,0,0,0,0,0"/>
                  </v:shape>
                  <v:shape id="Freeform 521" o:spid="_x0000_s1055" style="position:absolute;left:3328;top:1193;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" path="m34,10r-18,l16,40r4,l20,27r14,l37,23r-17,l20,14r17,l37,13,34,10e" stroked="f">
                    <v:path arrowok="t" o:connecttype="custom" o:connectlocs="34,1203;16,1203;16,1233;20,1233;20,1220;34,1220;37,1216;37,1216;20,1216;20,1207;37,1207;37,1206;34,1203" o:connectangles="0,0,0,0,0,0,0,0,0,0,0,0,0"/>
                  </v:shape>
                  <v:shape id="Freeform 522" o:spid="_x0000_s1056" style="position:absolute;left:3328;top:1193;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" path="m29,27r-4,l33,40r5,l29,27e" stroked="f">
                    <v:path arrowok="t" o:connecttype="custom" o:connectlocs="29,1220;25,1220;33,1233;38,1233;29,1220" o:connectangles="0,0,0,0,0"/>
                  </v:shape>
                  <v:shape id="Freeform 523" o:spid="_x0000_s1057" style="position:absolute;left:3328;top:1193;width:50;height:50;visibility:visible;mso-wrap-style:square;v-text-anchor:top" coordsize="5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" path="m37,14r-8,l32,15r,7l30,23r7,l37,14e" stroked="f">
                    <v:path arrowok="t" o:connecttype="custom" o:connectlocs="37,1207;29,1207;32,1208;32,1215;30,1216;37,1216;37,1207" o:connectangles="0,0,0,0,0,0,0"/>
                  </v:shape>
                </v:group>
                <v:group id="Group 524" o:spid="_x0000_s1058" style="position:absolute;left:2910;top:1176;width:238;height:288" coordorigin="3090,1196" coordsize="23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">
                  <v:shape id="Freeform 525" o:spid="_x0000_s1059" style="position:absolute;left:3090;top:1196;width:238;height:288;visibility:visible;mso-wrap-style:square;v-text-anchor:top" coordsize="23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" path="m121,l52,31,14,85,,167r4,27l37,253r53,30l131,287r17,-3l165,277r16,-10l197,254r8,-10l140,244r-19,-2l63,191,47,114,52,83,91,30,143,18r59,l200,16,187,9,169,4,147,,121,e" stroked="f">
                    <v:path arrowok="t" o:connecttype="custom" o:connectlocs="121,1196;52,1227;14,1281;0,1363;4,1390;37,1449;90,1479;131,1483;148,1480;165,1473;181,1463;197,1450;205,1440;140,1440;121,1438;63,1387;47,1310;52,1279;91,1226;143,1214;202,1214;200,1212;187,1205;169,1200;147,1196;121,1196" o:connectangles="0,0,0,0,0,0,0,0,0,0,0,0,0,0,0,0,0,0,0,0,0,0,0,0,0,0"/>
                  </v:shape>
                  <v:shape id="Freeform 526" o:spid="_x0000_s1060" style="position:absolute;left:3090;top:1196;width:238;height:288;visibility:visible;mso-wrap-style:square;v-text-anchor:top" coordsize="23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" path="m238,192r-12,l213,208r-14,15l183,234r-19,7l140,244r65,l211,237r14,-21l238,192e" stroked="f">
                    <v:path arrowok="t" o:connecttype="custom" o:connectlocs="238,1388;226,1388;213,1404;199,1419;183,1430;164,1437;140,1440;205,1440;211,1433;225,1412;238,1388" o:connectangles="0,0,0,0,0,0,0,0,0,0,0"/>
                  </v:shape>
                  <v:shape id="Freeform 527" o:spid="_x0000_s1061" style="position:absolute;left:3090;top:1196;width:238;height:288;visibility:visible;mso-wrap-style:square;v-text-anchor:top" coordsize="23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" path="m202,18r-59,l160,28r7,18l174,68r12,14l209,87,224,75r4,-24l219,34,202,18e" stroked="f">
                    <v:path arrowok="t" o:connecttype="custom" o:connectlocs="202,1214;143,1214;160,1224;167,1242;174,1264;186,1278;209,1283;224,1271;228,1247;219,1230;202,1214" o:connectangles="0,0,0,0,0,0,0,0,0,0,0"/>
                  </v:shape>
                </v:group>
              </v:group>
            </w:pict>
          </mc:Fallback>
        </mc:AlternateContent>
      </w:r>
      <w:r w:rsidR="000F0C19" w:rsidRPr="00920158">
        <w:rPr>
          <w:rFonts w:ascii="Arial" w:eastAsia="Arial" w:hAnsi="Arial" w:cs="Arial"/>
          <w:color w:val="FFFFFF"/>
          <w:sz w:val="48"/>
          <w:szCs w:val="48"/>
        </w:rPr>
        <w:t>Professional Service</w:t>
      </w:r>
    </w:p>
    <w:p w14:paraId="5B7241DB" w14:textId="77777777" w:rsidR="000F0C19" w:rsidRPr="00920158" w:rsidRDefault="000F0C19" w:rsidP="000F0C19">
      <w:pPr>
        <w:spacing w:after="0" w:line="200" w:lineRule="exact"/>
        <w:rPr>
          <w:rFonts w:ascii="Arial" w:hAnsi="Arial" w:cs="Arial"/>
          <w:sz w:val="20"/>
          <w:szCs w:val="20"/>
        </w:rPr>
      </w:pPr>
    </w:p>
    <w:p w14:paraId="49556698" w14:textId="77777777" w:rsidR="000F0C19" w:rsidRPr="00920158" w:rsidRDefault="000F0C19" w:rsidP="000F0C19">
      <w:pPr>
        <w:spacing w:after="0" w:line="200" w:lineRule="exact"/>
        <w:rPr>
          <w:rFonts w:ascii="Arial" w:hAnsi="Arial" w:cs="Arial"/>
          <w:sz w:val="20"/>
          <w:szCs w:val="20"/>
        </w:rPr>
      </w:pPr>
    </w:p>
    <w:p w14:paraId="6C4DAE9B" w14:textId="77777777" w:rsidR="000F0C19" w:rsidRPr="00920158" w:rsidRDefault="000F0C19" w:rsidP="000F0C19">
      <w:pPr>
        <w:spacing w:before="5" w:after="0" w:line="220" w:lineRule="exact"/>
        <w:rPr>
          <w:rFonts w:ascii="Arial" w:hAnsi="Arial" w:cs="Arial"/>
        </w:rPr>
      </w:pPr>
    </w:p>
    <w:p w14:paraId="7B3064E5" w14:textId="77777777" w:rsidR="000F0C19" w:rsidRPr="00920158" w:rsidRDefault="000F0C19" w:rsidP="000F0C19">
      <w:pPr>
        <w:tabs>
          <w:tab w:val="left" w:pos="5320"/>
        </w:tabs>
        <w:spacing w:after="0" w:line="1085" w:lineRule="exact"/>
        <w:ind w:left="2696" w:right="-72"/>
        <w:rPr>
          <w:rFonts w:ascii="Arial" w:eastAsia="Arial" w:hAnsi="Arial" w:cs="Arial"/>
          <w:sz w:val="96"/>
          <w:szCs w:val="96"/>
        </w:rPr>
      </w:pPr>
      <w:r w:rsidRPr="00920158">
        <w:rPr>
          <w:rFonts w:ascii="Arial" w:eastAsia="Arial" w:hAnsi="Arial" w:cs="Arial"/>
          <w:color w:val="808285"/>
          <w:position w:val="-3"/>
          <w:sz w:val="96"/>
          <w:szCs w:val="96"/>
        </w:rPr>
        <w:t>Short Contract</w:t>
      </w:r>
    </w:p>
    <w:p w14:paraId="0A9B9750" w14:textId="162631E7" w:rsidR="000F0C19" w:rsidRPr="00920158" w:rsidRDefault="003D53D2" w:rsidP="000F0C19">
      <w:pPr>
        <w:spacing w:after="0" w:line="200" w:lineRule="exac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Contract No:</w:t>
      </w:r>
    </w:p>
    <w:p w14:paraId="0E087DC1" w14:textId="77777777" w:rsidR="000F0C19" w:rsidRPr="00920158" w:rsidRDefault="000F0C19" w:rsidP="000F0C19">
      <w:pPr>
        <w:spacing w:after="0" w:line="200" w:lineRule="exact"/>
        <w:rPr>
          <w:rFonts w:ascii="Arial" w:hAnsi="Arial" w:cs="Arial"/>
          <w:sz w:val="20"/>
          <w:szCs w:val="20"/>
        </w:rPr>
      </w:pPr>
    </w:p>
    <w:p w14:paraId="76CD1699" w14:textId="77777777" w:rsidR="000F0C19" w:rsidRPr="00920158" w:rsidRDefault="000F0C19" w:rsidP="000F0C19">
      <w:pPr>
        <w:spacing w:after="0" w:line="200" w:lineRule="exact"/>
        <w:rPr>
          <w:rFonts w:ascii="Arial" w:hAnsi="Arial" w:cs="Arial"/>
          <w:sz w:val="20"/>
          <w:szCs w:val="20"/>
        </w:rPr>
      </w:pPr>
    </w:p>
    <w:p w14:paraId="34E8E258" w14:textId="77777777" w:rsidR="000F0C19" w:rsidRPr="00920158" w:rsidRDefault="000F0C19" w:rsidP="000F0C19">
      <w:pPr>
        <w:spacing w:before="2" w:after="0" w:line="240" w:lineRule="exact"/>
        <w:rPr>
          <w:rFonts w:ascii="Arial" w:hAnsi="Arial" w:cs="Arial"/>
          <w:sz w:val="24"/>
          <w:szCs w:val="24"/>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0F0C19" w:rsidRPr="00920158" w14:paraId="6850CEDE" w14:textId="77777777" w:rsidTr="0009576A">
        <w:trPr>
          <w:trHeight w:val="1431"/>
        </w:trPr>
        <w:tc>
          <w:tcPr>
            <w:tcW w:w="2700" w:type="dxa"/>
            <w:tcBorders>
              <w:right w:val="single" w:sz="4" w:space="0" w:color="auto"/>
            </w:tcBorders>
          </w:tcPr>
          <w:p w14:paraId="6540200F" w14:textId="77777777" w:rsidR="000F0C19" w:rsidRPr="00920158" w:rsidRDefault="000F0C19" w:rsidP="0009576A">
            <w:pPr>
              <w:spacing w:before="36" w:line="203" w:lineRule="exact"/>
              <w:ind w:right="65" w:hanging="115"/>
              <w:jc w:val="both"/>
              <w:rPr>
                <w:rFonts w:ascii="Arial" w:eastAsia="Arial" w:hAnsi="Arial" w:cs="Arial"/>
                <w:color w:val="231F20"/>
                <w:position w:val="-1"/>
                <w:sz w:val="18"/>
                <w:szCs w:val="18"/>
              </w:rPr>
            </w:pPr>
            <w:r w:rsidRPr="00920158">
              <w:rPr>
                <w:rFonts w:ascii="Arial" w:eastAsia="Arial" w:hAnsi="Arial" w:cs="Arial"/>
                <w:b/>
                <w:bCs/>
                <w:color w:val="231F20"/>
                <w:position w:val="-1"/>
                <w:sz w:val="24"/>
                <w:szCs w:val="24"/>
              </w:rPr>
              <w:t>A contract between</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931332339"/>
              <w:placeholder>
                <w:docPart w:val="7305F60CF08649D98E070E08F8B7BB0D"/>
              </w:placeholder>
            </w:sdtPr>
            <w:sdtContent>
              <w:sdt>
                <w:sdtPr>
                  <w:rPr>
                    <w:rFonts w:ascii="Arial" w:hAnsi="Arial" w:cs="Arial"/>
                    <w:sz w:val="18"/>
                    <w:szCs w:val="18"/>
                  </w:rPr>
                  <w:id w:val="1225257207"/>
                  <w:placeholder>
                    <w:docPart w:val="C4D02B797475464983556DFAFF6A4C7C"/>
                  </w:placeholder>
                </w:sdtPr>
                <w:sdtContent>
                  <w:sdt>
                    <w:sdtPr>
                      <w:rPr>
                        <w:rFonts w:ascii="Arial" w:hAnsi="Arial" w:cs="Arial"/>
                        <w:sz w:val="18"/>
                        <w:szCs w:val="18"/>
                      </w:rPr>
                      <w:id w:val="1872266299"/>
                      <w:placeholder>
                        <w:docPart w:val="3DEB969D70AE4B8A825F8C3DBCED67E9"/>
                      </w:placeholder>
                    </w:sdtPr>
                    <w:sdtContent>
                      <w:p w14:paraId="568CCF7A" w14:textId="77777777" w:rsidR="00A96E42" w:rsidRDefault="00A96E42" w:rsidP="00A96E42">
                        <w:pPr>
                          <w:spacing w:before="36" w:line="203" w:lineRule="exact"/>
                          <w:ind w:right="-20"/>
                          <w:rPr>
                            <w:rFonts w:ascii="Arial" w:hAnsi="Arial" w:cs="Arial"/>
                            <w:sz w:val="18"/>
                            <w:szCs w:val="18"/>
                          </w:rPr>
                        </w:pPr>
                        <w:r>
                          <w:rPr>
                            <w:rFonts w:ascii="Arial" w:hAnsi="Arial" w:cs="Arial"/>
                            <w:sz w:val="18"/>
                            <w:szCs w:val="18"/>
                          </w:rPr>
                          <w:t>Westcountry Rivers Trust</w:t>
                        </w:r>
                      </w:p>
                      <w:p w14:paraId="7300620B" w14:textId="77777777" w:rsidR="00A96E42" w:rsidRDefault="00A96E42" w:rsidP="00A96E42">
                        <w:pPr>
                          <w:spacing w:before="36" w:line="203" w:lineRule="exact"/>
                          <w:ind w:right="-20"/>
                          <w:rPr>
                            <w:rFonts w:ascii="Arial" w:hAnsi="Arial" w:cs="Arial"/>
                            <w:sz w:val="18"/>
                            <w:szCs w:val="18"/>
                          </w:rPr>
                        </w:pPr>
                        <w:r>
                          <w:rPr>
                            <w:rFonts w:ascii="Arial" w:hAnsi="Arial" w:cs="Arial"/>
                            <w:sz w:val="18"/>
                            <w:szCs w:val="18"/>
                          </w:rPr>
                          <w:t>Rain Charm House</w:t>
                        </w:r>
                      </w:p>
                      <w:p w14:paraId="70BE4152" w14:textId="77777777" w:rsidR="00A96E42" w:rsidRDefault="00A96E42" w:rsidP="00A96E42">
                        <w:pPr>
                          <w:spacing w:before="36" w:line="203" w:lineRule="exact"/>
                          <w:ind w:right="-20"/>
                          <w:rPr>
                            <w:rFonts w:ascii="Arial" w:hAnsi="Arial" w:cs="Arial"/>
                            <w:sz w:val="18"/>
                            <w:szCs w:val="18"/>
                          </w:rPr>
                        </w:pPr>
                        <w:r>
                          <w:rPr>
                            <w:rFonts w:ascii="Arial" w:hAnsi="Arial" w:cs="Arial"/>
                            <w:sz w:val="18"/>
                            <w:szCs w:val="18"/>
                          </w:rPr>
                          <w:t>Kyl Kober Parc</w:t>
                        </w:r>
                      </w:p>
                      <w:p w14:paraId="4DDCD469" w14:textId="77777777" w:rsidR="00A96E42" w:rsidRDefault="00A96E42" w:rsidP="00A96E42">
                        <w:pPr>
                          <w:spacing w:before="36" w:line="203" w:lineRule="exact"/>
                          <w:ind w:right="-20"/>
                          <w:rPr>
                            <w:rFonts w:ascii="Arial" w:hAnsi="Arial" w:cs="Arial"/>
                            <w:sz w:val="18"/>
                            <w:szCs w:val="18"/>
                          </w:rPr>
                        </w:pPr>
                        <w:r>
                          <w:rPr>
                            <w:rFonts w:ascii="Arial" w:hAnsi="Arial" w:cs="Arial"/>
                            <w:sz w:val="18"/>
                            <w:szCs w:val="18"/>
                          </w:rPr>
                          <w:t>Stoke Climsland</w:t>
                        </w:r>
                      </w:p>
                      <w:p w14:paraId="2BCD9018" w14:textId="77777777" w:rsidR="00A96E42" w:rsidRDefault="00A96E42" w:rsidP="00A96E42">
                        <w:pPr>
                          <w:spacing w:before="36" w:line="203" w:lineRule="exact"/>
                          <w:ind w:right="-20"/>
                          <w:rPr>
                            <w:rFonts w:ascii="Arial" w:hAnsi="Arial" w:cs="Arial"/>
                            <w:sz w:val="18"/>
                            <w:szCs w:val="18"/>
                          </w:rPr>
                        </w:pPr>
                        <w:r>
                          <w:rPr>
                            <w:rFonts w:ascii="Arial" w:hAnsi="Arial" w:cs="Arial"/>
                            <w:sz w:val="18"/>
                            <w:szCs w:val="18"/>
                          </w:rPr>
                          <w:t>Cornwall PL17 8PH</w:t>
                        </w:r>
                      </w:p>
                    </w:sdtContent>
                  </w:sdt>
                  <w:p w14:paraId="081DBB4B" w14:textId="77777777" w:rsidR="00A96E42" w:rsidRDefault="00A96E42" w:rsidP="00A96E42">
                    <w:pPr>
                      <w:spacing w:before="36" w:line="203" w:lineRule="exact"/>
                      <w:ind w:right="-20"/>
                      <w:rPr>
                        <w:rFonts w:ascii="Arial" w:hAnsi="Arial" w:cs="Arial"/>
                        <w:sz w:val="18"/>
                        <w:szCs w:val="18"/>
                      </w:rPr>
                    </w:pPr>
                  </w:p>
                  <w:p w14:paraId="681AD456" w14:textId="6C3457A6" w:rsidR="000F0C19" w:rsidRPr="00920158" w:rsidRDefault="00A96E42" w:rsidP="0009576A">
                    <w:pPr>
                      <w:spacing w:before="36" w:line="203" w:lineRule="exact"/>
                      <w:ind w:right="-20"/>
                      <w:rPr>
                        <w:rFonts w:ascii="Arial" w:hAnsi="Arial" w:cs="Arial"/>
                        <w:sz w:val="18"/>
                        <w:szCs w:val="18"/>
                      </w:rPr>
                    </w:pPr>
                    <w:r>
                      <w:rPr>
                        <w:rFonts w:ascii="Arial" w:hAnsi="Arial" w:cs="Arial"/>
                        <w:sz w:val="18"/>
                        <w:szCs w:val="18"/>
                      </w:rPr>
                      <w:t>Company Number 06545646</w:t>
                    </w:r>
                  </w:p>
                </w:sdtContent>
              </w:sdt>
            </w:sdtContent>
          </w:sdt>
        </w:tc>
      </w:tr>
    </w:tbl>
    <w:p w14:paraId="7F1CFC80" w14:textId="77777777" w:rsidR="000F0C19" w:rsidRPr="00920158" w:rsidRDefault="000F0C19" w:rsidP="000F0C19">
      <w:pPr>
        <w:spacing w:after="0" w:line="200" w:lineRule="exact"/>
        <w:rPr>
          <w:rFonts w:ascii="Arial" w:hAnsi="Arial" w:cs="Arial"/>
          <w:sz w:val="20"/>
          <w:szCs w:val="20"/>
        </w:rPr>
      </w:pPr>
    </w:p>
    <w:p w14:paraId="160FC33F" w14:textId="77777777" w:rsidR="000F0C19" w:rsidRPr="00920158" w:rsidRDefault="000F0C19" w:rsidP="000F0C19">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0F0C19" w:rsidRPr="00920158" w14:paraId="46F6A21F" w14:textId="77777777" w:rsidTr="0009576A">
        <w:trPr>
          <w:trHeight w:val="1431"/>
        </w:trPr>
        <w:tc>
          <w:tcPr>
            <w:tcW w:w="2700" w:type="dxa"/>
            <w:tcBorders>
              <w:right w:val="single" w:sz="4" w:space="0" w:color="auto"/>
            </w:tcBorders>
          </w:tcPr>
          <w:p w14:paraId="75C20E64" w14:textId="77777777" w:rsidR="000F0C19" w:rsidRPr="00920158" w:rsidRDefault="000F0C19" w:rsidP="0009576A">
            <w:pPr>
              <w:tabs>
                <w:tab w:val="left" w:pos="1955"/>
              </w:tabs>
              <w:spacing w:before="36" w:line="203" w:lineRule="exact"/>
              <w:ind w:right="335"/>
              <w:jc w:val="right"/>
              <w:rPr>
                <w:rFonts w:ascii="Arial" w:eastAsia="Arial" w:hAnsi="Arial" w:cs="Arial"/>
                <w:color w:val="231F20"/>
                <w:position w:val="-1"/>
                <w:sz w:val="18"/>
                <w:szCs w:val="18"/>
              </w:rPr>
            </w:pPr>
            <w:r w:rsidRPr="00920158">
              <w:rPr>
                <w:rFonts w:ascii="Arial" w:eastAsia="Arial" w:hAnsi="Arial" w:cs="Arial"/>
                <w:b/>
                <w:bCs/>
                <w:color w:val="231F20"/>
                <w:position w:val="-1"/>
                <w:sz w:val="24"/>
                <w:szCs w:val="24"/>
              </w:rPr>
              <w:t>and</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27297539"/>
              <w:placeholder>
                <w:docPart w:val="E2D8FA81C3F64737BEA0B4444815F15E"/>
              </w:placeholder>
            </w:sdtPr>
            <w:sdtContent>
              <w:p w14:paraId="30AF0F9C" w14:textId="0ADDC262" w:rsidR="000F0C19" w:rsidRPr="00920158" w:rsidRDefault="00A96E42" w:rsidP="0009576A">
                <w:pPr>
                  <w:spacing w:before="36" w:line="203" w:lineRule="exact"/>
                  <w:ind w:right="-20"/>
                  <w:rPr>
                    <w:rFonts w:ascii="Arial" w:hAnsi="Arial" w:cs="Arial"/>
                    <w:sz w:val="18"/>
                    <w:szCs w:val="18"/>
                  </w:rPr>
                </w:pPr>
                <w:r>
                  <w:rPr>
                    <w:rFonts w:ascii="Arial" w:hAnsi="Arial" w:cs="Arial"/>
                    <w:sz w:val="18"/>
                    <w:szCs w:val="18"/>
                  </w:rPr>
                  <w:t>TBC</w:t>
                </w:r>
              </w:p>
            </w:sdtContent>
          </w:sdt>
        </w:tc>
      </w:tr>
    </w:tbl>
    <w:p w14:paraId="7EB65FEA" w14:textId="77777777" w:rsidR="000F0C19" w:rsidRPr="00920158" w:rsidRDefault="000F0C19" w:rsidP="000F0C19">
      <w:pPr>
        <w:spacing w:after="0" w:line="200" w:lineRule="exact"/>
        <w:rPr>
          <w:rFonts w:ascii="Arial" w:hAnsi="Arial" w:cs="Arial"/>
          <w:sz w:val="20"/>
          <w:szCs w:val="20"/>
        </w:rPr>
      </w:pPr>
    </w:p>
    <w:p w14:paraId="358AA059" w14:textId="77777777" w:rsidR="000F0C19" w:rsidRPr="00920158" w:rsidRDefault="000F0C19" w:rsidP="000F0C19">
      <w:pPr>
        <w:spacing w:after="0" w:line="200" w:lineRule="exact"/>
        <w:rPr>
          <w:rFonts w:ascii="Arial" w:hAnsi="Arial" w:cs="Arial"/>
          <w:sz w:val="20"/>
          <w:szCs w:val="20"/>
        </w:rPr>
      </w:pPr>
    </w:p>
    <w:tbl>
      <w:tblPr>
        <w:tblStyle w:val="TableGrid"/>
        <w:tblW w:w="819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5490"/>
      </w:tblGrid>
      <w:tr w:rsidR="000F0C19" w:rsidRPr="00920158" w14:paraId="5ABF7B64" w14:textId="77777777" w:rsidTr="0009576A">
        <w:trPr>
          <w:trHeight w:val="1431"/>
        </w:trPr>
        <w:tc>
          <w:tcPr>
            <w:tcW w:w="2700" w:type="dxa"/>
            <w:tcBorders>
              <w:right w:val="single" w:sz="4" w:space="0" w:color="auto"/>
            </w:tcBorders>
          </w:tcPr>
          <w:p w14:paraId="2236586A" w14:textId="77777777" w:rsidR="000F0C19" w:rsidRPr="00920158" w:rsidRDefault="000F0C19" w:rsidP="0009576A">
            <w:pPr>
              <w:spacing w:before="36" w:line="203" w:lineRule="exact"/>
              <w:ind w:right="335" w:firstLine="965"/>
              <w:jc w:val="right"/>
              <w:rPr>
                <w:rFonts w:ascii="Arial" w:eastAsia="Arial" w:hAnsi="Arial" w:cs="Arial"/>
                <w:color w:val="231F20"/>
                <w:position w:val="-1"/>
                <w:sz w:val="18"/>
                <w:szCs w:val="18"/>
              </w:rPr>
            </w:pPr>
            <w:r w:rsidRPr="00920158">
              <w:rPr>
                <w:rFonts w:ascii="Arial" w:eastAsia="Arial" w:hAnsi="Arial" w:cs="Arial"/>
                <w:b/>
                <w:bCs/>
                <w:color w:val="231F20"/>
                <w:position w:val="-1"/>
                <w:sz w:val="24"/>
                <w:szCs w:val="24"/>
              </w:rPr>
              <w:t>for</w:t>
            </w:r>
          </w:p>
        </w:tc>
        <w:tc>
          <w:tcPr>
            <w:tcW w:w="54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44124090"/>
              <w:placeholder>
                <w:docPart w:val="6BCCFC560D694F648BE92F6CC0979752"/>
              </w:placeholder>
            </w:sdtPr>
            <w:sdtContent>
              <w:p w14:paraId="19EAAB6F" w14:textId="796F3F53" w:rsidR="000F0C19" w:rsidRPr="00920158" w:rsidRDefault="00CA3EED" w:rsidP="0009576A">
                <w:pPr>
                  <w:spacing w:before="36" w:line="203" w:lineRule="exact"/>
                  <w:ind w:right="-20"/>
                  <w:rPr>
                    <w:rFonts w:ascii="Arial" w:hAnsi="Arial" w:cs="Arial"/>
                    <w:sz w:val="18"/>
                    <w:szCs w:val="18"/>
                  </w:rPr>
                </w:pPr>
                <w:r>
                  <w:rPr>
                    <w:rFonts w:ascii="Arial" w:hAnsi="Arial" w:cs="Arial"/>
                    <w:sz w:val="18"/>
                    <w:szCs w:val="18"/>
                  </w:rPr>
                  <w:t>Wier removal pre-surveys and design</w:t>
                </w:r>
                <w:r w:rsidR="00486427">
                  <w:rPr>
                    <w:rFonts w:ascii="Arial" w:hAnsi="Arial" w:cs="Arial"/>
                    <w:sz w:val="18"/>
                    <w:szCs w:val="18"/>
                  </w:rPr>
                  <w:t xml:space="preserve"> for the River Fal, Cornwall</w:t>
                </w:r>
              </w:p>
            </w:sdtContent>
          </w:sdt>
        </w:tc>
      </w:tr>
    </w:tbl>
    <w:p w14:paraId="7EEDA2C3" w14:textId="77777777" w:rsidR="000F0C19" w:rsidRPr="00920158" w:rsidRDefault="000F0C19" w:rsidP="000F0C19">
      <w:pPr>
        <w:spacing w:after="0" w:line="200" w:lineRule="exact"/>
        <w:rPr>
          <w:rFonts w:ascii="Arial" w:hAnsi="Arial" w:cs="Arial"/>
          <w:sz w:val="20"/>
          <w:szCs w:val="20"/>
        </w:rPr>
      </w:pPr>
    </w:p>
    <w:p w14:paraId="7D8A0135" w14:textId="77777777" w:rsidR="000F0C19" w:rsidRPr="00920158" w:rsidRDefault="000F0C19" w:rsidP="000F0C19">
      <w:pPr>
        <w:spacing w:after="0" w:line="200" w:lineRule="exact"/>
        <w:rPr>
          <w:rFonts w:ascii="Arial" w:hAnsi="Arial" w:cs="Arial"/>
          <w:sz w:val="20"/>
          <w:szCs w:val="20"/>
        </w:rPr>
      </w:pPr>
    </w:p>
    <w:p w14:paraId="325D3D86" w14:textId="77777777" w:rsidR="000F0C19" w:rsidRPr="00920158" w:rsidRDefault="000F0C19" w:rsidP="000F0C19">
      <w:pPr>
        <w:spacing w:before="1" w:after="0" w:line="240" w:lineRule="exact"/>
        <w:rPr>
          <w:rFonts w:ascii="Arial" w:hAnsi="Arial" w:cs="Arial"/>
          <w:sz w:val="24"/>
          <w:szCs w:val="24"/>
        </w:rPr>
      </w:pPr>
    </w:p>
    <w:p w14:paraId="3E0E0D7B" w14:textId="77777777" w:rsidR="000F0C19" w:rsidRPr="00920158" w:rsidRDefault="000F0C19" w:rsidP="000F0C19">
      <w:pPr>
        <w:spacing w:before="36" w:after="0" w:line="240" w:lineRule="auto"/>
        <w:ind w:left="3809" w:right="4106" w:hanging="389"/>
        <w:jc w:val="center"/>
        <w:rPr>
          <w:rFonts w:ascii="Arial" w:eastAsia="Arial" w:hAnsi="Arial" w:cs="Arial"/>
          <w:sz w:val="18"/>
          <w:szCs w:val="18"/>
        </w:rPr>
      </w:pPr>
      <w:r w:rsidRPr="00920158">
        <w:rPr>
          <w:rFonts w:ascii="Arial" w:eastAsia="Arial" w:hAnsi="Arial" w:cs="Arial"/>
          <w:color w:val="231F20"/>
          <w:sz w:val="18"/>
          <w:szCs w:val="18"/>
        </w:rPr>
        <w:t>Contract Forms</w:t>
      </w:r>
    </w:p>
    <w:p w14:paraId="3C27EC52" w14:textId="77777777" w:rsidR="000F0C19" w:rsidRPr="00920158" w:rsidRDefault="000F0C19" w:rsidP="000F0C19">
      <w:pPr>
        <w:spacing w:before="3" w:after="0" w:line="180" w:lineRule="exact"/>
        <w:ind w:hanging="389"/>
        <w:rPr>
          <w:rFonts w:ascii="Arial" w:hAnsi="Arial" w:cs="Arial"/>
          <w:sz w:val="18"/>
          <w:szCs w:val="18"/>
        </w:rPr>
      </w:pPr>
    </w:p>
    <w:p w14:paraId="62A1C7F3" w14:textId="77777777" w:rsidR="000F0C19" w:rsidRPr="00920158" w:rsidRDefault="000F0C19" w:rsidP="000F0C19">
      <w:pPr>
        <w:spacing w:after="0" w:line="240" w:lineRule="auto"/>
        <w:ind w:left="3931" w:right="4031" w:hanging="389"/>
        <w:jc w:val="center"/>
        <w:rPr>
          <w:rFonts w:ascii="Arial" w:eastAsia="Arial" w:hAnsi="Arial" w:cs="Arial"/>
          <w:sz w:val="18"/>
          <w:szCs w:val="18"/>
        </w:rPr>
      </w:pPr>
      <w:r w:rsidRPr="00920158">
        <w:rPr>
          <w:rFonts w:ascii="Arial" w:eastAsia="Arial" w:hAnsi="Arial" w:cs="Arial"/>
          <w:color w:val="231F20"/>
          <w:sz w:val="18"/>
          <w:szCs w:val="18"/>
        </w:rPr>
        <w:t>Contract Data</w:t>
      </w:r>
    </w:p>
    <w:p w14:paraId="73809E06" w14:textId="77777777" w:rsidR="000F0C19" w:rsidRPr="00920158" w:rsidRDefault="000F0C19" w:rsidP="000F0C19">
      <w:pPr>
        <w:spacing w:before="3" w:after="0" w:line="180" w:lineRule="exact"/>
        <w:ind w:hanging="389"/>
        <w:rPr>
          <w:rFonts w:ascii="Arial" w:hAnsi="Arial" w:cs="Arial"/>
          <w:sz w:val="18"/>
          <w:szCs w:val="18"/>
        </w:rPr>
      </w:pPr>
    </w:p>
    <w:p w14:paraId="283B49D6" w14:textId="77777777" w:rsidR="000F0C19" w:rsidRPr="00920158" w:rsidRDefault="000F0C19" w:rsidP="009F7C6C">
      <w:pPr>
        <w:widowControl/>
        <w:autoSpaceDE w:val="0"/>
        <w:autoSpaceDN w:val="0"/>
        <w:adjustRightInd w:val="0"/>
        <w:spacing w:after="0" w:line="240" w:lineRule="auto"/>
        <w:ind w:firstLine="3989"/>
        <w:rPr>
          <w:rFonts w:ascii="Arial" w:eastAsia="Arial" w:hAnsi="Arial" w:cs="Arial"/>
          <w:sz w:val="18"/>
          <w:szCs w:val="18"/>
        </w:rPr>
      </w:pPr>
      <w:r w:rsidRPr="00920158">
        <w:rPr>
          <w:rFonts w:ascii="Arial" w:eastAsia="Arial" w:hAnsi="Arial" w:cs="Arial"/>
          <w:color w:val="231F20"/>
          <w:sz w:val="18"/>
          <w:szCs w:val="18"/>
        </w:rPr>
        <w:t xml:space="preserve">The </w:t>
      </w:r>
      <w:r w:rsidRPr="00920158">
        <w:rPr>
          <w:rFonts w:ascii="Arial" w:hAnsi="Arial" w:cs="Arial"/>
          <w:i/>
          <w:iCs/>
          <w:sz w:val="18"/>
          <w:szCs w:val="18"/>
        </w:rPr>
        <w:t>Consultant’s</w:t>
      </w:r>
      <w:r w:rsidRPr="00920158">
        <w:rPr>
          <w:rFonts w:ascii="Arial" w:eastAsia="Arial" w:hAnsi="Arial" w:cs="Arial"/>
          <w:i/>
          <w:color w:val="231F20"/>
          <w:sz w:val="18"/>
          <w:szCs w:val="18"/>
        </w:rPr>
        <w:t xml:space="preserve"> </w:t>
      </w:r>
      <w:r w:rsidRPr="00920158">
        <w:rPr>
          <w:rFonts w:ascii="Arial" w:eastAsia="Arial" w:hAnsi="Arial" w:cs="Arial"/>
          <w:color w:val="231F20"/>
          <w:sz w:val="18"/>
          <w:szCs w:val="18"/>
        </w:rPr>
        <w:t xml:space="preserve">Offer and </w:t>
      </w:r>
      <w:r w:rsidR="001A32E2" w:rsidRPr="00920158">
        <w:rPr>
          <w:rFonts w:ascii="Arial" w:eastAsia="Arial" w:hAnsi="Arial" w:cs="Arial"/>
          <w:color w:val="231F20"/>
          <w:sz w:val="18"/>
          <w:szCs w:val="18"/>
        </w:rPr>
        <w:t xml:space="preserve">the </w:t>
      </w:r>
      <w:r w:rsidRPr="00920158">
        <w:rPr>
          <w:rFonts w:ascii="Arial" w:eastAsia="Arial" w:hAnsi="Arial" w:cs="Arial"/>
          <w:i/>
          <w:color w:val="231F20"/>
          <w:sz w:val="18"/>
          <w:szCs w:val="18"/>
        </w:rPr>
        <w:t xml:space="preserve">Client’s </w:t>
      </w:r>
      <w:r w:rsidRPr="00920158">
        <w:rPr>
          <w:rFonts w:ascii="Arial" w:eastAsia="Arial" w:hAnsi="Arial" w:cs="Arial"/>
          <w:color w:val="231F20"/>
          <w:sz w:val="18"/>
          <w:szCs w:val="18"/>
        </w:rPr>
        <w:t>Acceptance</w:t>
      </w:r>
    </w:p>
    <w:p w14:paraId="058C61C0" w14:textId="77777777" w:rsidR="000F0C19" w:rsidRPr="00920158" w:rsidRDefault="000F0C19" w:rsidP="000F0C19">
      <w:pPr>
        <w:spacing w:before="3" w:after="0" w:line="180" w:lineRule="exact"/>
        <w:ind w:hanging="389"/>
        <w:rPr>
          <w:rFonts w:ascii="Arial" w:hAnsi="Arial" w:cs="Arial"/>
          <w:sz w:val="18"/>
          <w:szCs w:val="18"/>
        </w:rPr>
      </w:pPr>
    </w:p>
    <w:p w14:paraId="758EAF68" w14:textId="77777777" w:rsidR="000F0C19" w:rsidRPr="00920158" w:rsidRDefault="000F0C19" w:rsidP="000F0C19">
      <w:pPr>
        <w:spacing w:after="0" w:line="240" w:lineRule="auto"/>
        <w:ind w:left="3989" w:right="4443" w:hanging="389"/>
        <w:jc w:val="center"/>
        <w:rPr>
          <w:rFonts w:ascii="Arial" w:eastAsia="Arial" w:hAnsi="Arial" w:cs="Arial"/>
          <w:sz w:val="18"/>
          <w:szCs w:val="18"/>
        </w:rPr>
      </w:pPr>
      <w:r w:rsidRPr="00920158">
        <w:rPr>
          <w:rFonts w:ascii="Arial" w:eastAsia="Arial" w:hAnsi="Arial" w:cs="Arial"/>
          <w:color w:val="231F20"/>
          <w:sz w:val="18"/>
          <w:szCs w:val="18"/>
        </w:rPr>
        <w:t>Price List</w:t>
      </w:r>
    </w:p>
    <w:p w14:paraId="7DEC0C82" w14:textId="77777777" w:rsidR="000F0C19" w:rsidRPr="00920158" w:rsidRDefault="000F0C19" w:rsidP="000F0C19">
      <w:pPr>
        <w:spacing w:before="3" w:after="0" w:line="180" w:lineRule="exact"/>
        <w:ind w:hanging="389"/>
        <w:rPr>
          <w:rFonts w:ascii="Arial" w:hAnsi="Arial" w:cs="Arial"/>
          <w:sz w:val="18"/>
          <w:szCs w:val="18"/>
        </w:rPr>
      </w:pPr>
    </w:p>
    <w:p w14:paraId="63A8CE70" w14:textId="77777777" w:rsidR="000F0C19" w:rsidRPr="00920158" w:rsidRDefault="000F0C19" w:rsidP="000F0C19">
      <w:pPr>
        <w:spacing w:after="0" w:line="240" w:lineRule="auto"/>
        <w:ind w:left="3991" w:right="4647" w:hanging="389"/>
        <w:jc w:val="center"/>
        <w:rPr>
          <w:rFonts w:ascii="Arial" w:eastAsia="Arial" w:hAnsi="Arial" w:cs="Arial"/>
          <w:sz w:val="18"/>
          <w:szCs w:val="18"/>
        </w:rPr>
      </w:pPr>
      <w:r w:rsidRPr="00920158">
        <w:rPr>
          <w:rFonts w:ascii="Arial" w:eastAsia="Arial" w:hAnsi="Arial" w:cs="Arial"/>
          <w:color w:val="231F20"/>
          <w:sz w:val="18"/>
          <w:szCs w:val="18"/>
        </w:rPr>
        <w:t>Scope</w:t>
      </w:r>
    </w:p>
    <w:p w14:paraId="5E04783A" w14:textId="77777777" w:rsidR="000F0C19" w:rsidRPr="00920158" w:rsidRDefault="000F0C19" w:rsidP="000F0C19">
      <w:pPr>
        <w:spacing w:before="3" w:after="0" w:line="180" w:lineRule="exact"/>
        <w:ind w:hanging="389"/>
        <w:rPr>
          <w:rFonts w:ascii="Arial" w:hAnsi="Arial" w:cs="Arial"/>
          <w:sz w:val="18"/>
          <w:szCs w:val="18"/>
        </w:rPr>
      </w:pPr>
    </w:p>
    <w:p w14:paraId="6C85253B" w14:textId="77777777" w:rsidR="000F0C19" w:rsidRPr="00920158" w:rsidRDefault="000F0C19" w:rsidP="000F0C19">
      <w:pPr>
        <w:spacing w:after="0" w:line="200" w:lineRule="exact"/>
        <w:ind w:hanging="389"/>
        <w:rPr>
          <w:rFonts w:ascii="Arial" w:hAnsi="Arial" w:cs="Arial"/>
          <w:sz w:val="20"/>
          <w:szCs w:val="20"/>
        </w:rPr>
      </w:pPr>
    </w:p>
    <w:tbl>
      <w:tblPr>
        <w:tblStyle w:val="TableGrid"/>
        <w:tblW w:w="0" w:type="auto"/>
        <w:tblInd w:w="3798" w:type="dxa"/>
        <w:tblLook w:val="04A0" w:firstRow="1" w:lastRow="0" w:firstColumn="1" w:lastColumn="0" w:noHBand="0" w:noVBand="1"/>
      </w:tblPr>
      <w:tblGrid>
        <w:gridCol w:w="5220"/>
      </w:tblGrid>
      <w:tr w:rsidR="000F0C19" w:rsidRPr="00920158" w14:paraId="4880CD80" w14:textId="77777777" w:rsidTr="00E9724B">
        <w:trPr>
          <w:trHeight w:val="713"/>
        </w:trPr>
        <w:tc>
          <w:tcPr>
            <w:tcW w:w="5220" w:type="dxa"/>
            <w:vAlign w:val="center"/>
          </w:tcPr>
          <w:p w14:paraId="4AF2324F" w14:textId="77777777" w:rsidR="000F0C19" w:rsidRPr="00920158" w:rsidRDefault="000F0C19" w:rsidP="008862B0">
            <w:pPr>
              <w:spacing w:line="255" w:lineRule="auto"/>
              <w:rPr>
                <w:rFonts w:ascii="Arial" w:hAnsi="Arial" w:cs="Arial"/>
              </w:rPr>
            </w:pPr>
            <w:r w:rsidRPr="00920158">
              <w:rPr>
                <w:rFonts w:ascii="Arial" w:eastAsia="Arial" w:hAnsi="Arial" w:cs="Arial"/>
                <w:b/>
                <w:bCs/>
                <w:color w:val="231F20"/>
                <w:sz w:val="18"/>
                <w:szCs w:val="18"/>
              </w:rPr>
              <w:t>Notes about the contract are printed in boxes like this one. They are not part of the contract.</w:t>
            </w:r>
          </w:p>
        </w:tc>
      </w:tr>
    </w:tbl>
    <w:p w14:paraId="10588850" w14:textId="77777777" w:rsidR="000F0C19" w:rsidRPr="00920158" w:rsidRDefault="000F0C19" w:rsidP="000F0C19">
      <w:pPr>
        <w:spacing w:after="0" w:line="200" w:lineRule="exact"/>
        <w:rPr>
          <w:rFonts w:ascii="Arial" w:hAnsi="Arial" w:cs="Arial"/>
          <w:sz w:val="20"/>
          <w:szCs w:val="20"/>
        </w:rPr>
      </w:pPr>
    </w:p>
    <w:p w14:paraId="2F720C40" w14:textId="77777777" w:rsidR="00231771" w:rsidRPr="00920158" w:rsidRDefault="00231771" w:rsidP="000F0C19">
      <w:pPr>
        <w:spacing w:before="21" w:after="0" w:line="240" w:lineRule="auto"/>
        <w:ind w:left="112" w:right="-20"/>
        <w:rPr>
          <w:rFonts w:ascii="Arial" w:eastAsia="Arial" w:hAnsi="Arial" w:cs="Arial"/>
          <w:sz w:val="18"/>
          <w:szCs w:val="18"/>
        </w:rPr>
        <w:sectPr w:rsidR="00231771" w:rsidRPr="00920158" w:rsidSect="00757257">
          <w:footerReference w:type="default" r:id="rId11"/>
          <w:pgSz w:w="11907" w:h="16839" w:code="9"/>
          <w:pgMar w:top="1620" w:right="1040" w:bottom="274" w:left="1260" w:header="720" w:footer="720" w:gutter="0"/>
          <w:pgNumType w:start="1"/>
          <w:cols w:space="720"/>
          <w:docGrid w:linePitch="299"/>
        </w:sectPr>
      </w:pPr>
    </w:p>
    <w:p w14:paraId="454CCD04" w14:textId="21F82901" w:rsidR="000F0C19" w:rsidRPr="00920158" w:rsidRDefault="000F0C19" w:rsidP="000F0C19">
      <w:pPr>
        <w:spacing w:before="21" w:after="0" w:line="240" w:lineRule="auto"/>
        <w:ind w:left="112" w:right="-20"/>
        <w:rPr>
          <w:rFonts w:ascii="Arial" w:eastAsia="Arial" w:hAnsi="Arial" w:cs="Arial"/>
          <w:sz w:val="56"/>
          <w:szCs w:val="56"/>
        </w:rPr>
      </w:pPr>
      <w:r w:rsidRPr="00920158">
        <w:rPr>
          <w:rFonts w:ascii="Arial" w:eastAsia="Arial" w:hAnsi="Arial" w:cs="Arial"/>
          <w:sz w:val="18"/>
          <w:szCs w:val="18"/>
        </w:rPr>
        <w:br w:type="page"/>
      </w:r>
      <w:r w:rsidR="00505647">
        <w:rPr>
          <w:rFonts w:ascii="Arial" w:hAnsi="Arial" w:cs="Arial"/>
          <w:noProof/>
        </w:rPr>
        <w:lastRenderedPageBreak/>
        <mc:AlternateContent>
          <mc:Choice Requires="wpg">
            <w:drawing>
              <wp:anchor distT="0" distB="0" distL="114300" distR="114300" simplePos="0" relativeHeight="251658245" behindDoc="0" locked="0" layoutInCell="1" allowOverlap="1" wp14:anchorId="60A258C4" wp14:editId="0C513202">
                <wp:simplePos x="0" y="0"/>
                <wp:positionH relativeFrom="column">
                  <wp:posOffset>5993765</wp:posOffset>
                </wp:positionH>
                <wp:positionV relativeFrom="paragraph">
                  <wp:posOffset>-71755</wp:posOffset>
                </wp:positionV>
                <wp:extent cx="1270" cy="8604250"/>
                <wp:effectExtent l="12065" t="13970" r="5715" b="11430"/>
                <wp:wrapNone/>
                <wp:docPr id="917446461" name="Group 5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179" y="876"/>
                          <a:chExt cx="2" cy="13550"/>
                        </a:xfrm>
                      </wpg:grpSpPr>
                      <wps:wsp>
                        <wps:cNvPr id="973161060" name="Freeform 529"/>
                        <wps:cNvSpPr>
                          <a:spLocks/>
                        </wps:cNvSpPr>
                        <wps:spPr bwMode="auto">
                          <a:xfrm>
                            <a:off x="10179"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29FACF" id="Group 528" o:spid="_x0000_s1026" style="position:absolute;margin-left:471.95pt;margin-top:-5.65pt;width:.1pt;height:677.5pt;z-index:251658245" coordorigin="10179,876" coordsize="2,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">
                <v:shape id="Freeform 529" o:spid="_x0000_s1027" style="position:absolute;left:10179;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" path="m,l,13549e" filled="f" strokecolor="#231f20">
                  <v:path arrowok="t" o:connecttype="custom" o:connectlocs="0,876;0,14425" o:connectangles="0,0"/>
                </v:shape>
              </v:group>
            </w:pict>
          </mc:Fallback>
        </mc:AlternateContent>
      </w:r>
      <w:r w:rsidRPr="00920158">
        <w:rPr>
          <w:rFonts w:ascii="Arial" w:eastAsia="Arial" w:hAnsi="Arial" w:cs="Arial"/>
          <w:color w:val="FFFFFF"/>
          <w:spacing w:val="-30"/>
          <w:sz w:val="56"/>
          <w:szCs w:val="56"/>
        </w:rPr>
        <w:t>C</w:t>
      </w:r>
      <w:r w:rsidRPr="00920158">
        <w:rPr>
          <w:rFonts w:ascii="Arial" w:eastAsia="Arial" w:hAnsi="Arial" w:cs="Arial"/>
          <w:color w:val="FFFFFF"/>
          <w:spacing w:val="-7"/>
          <w:sz w:val="56"/>
          <w:szCs w:val="56"/>
        </w:rPr>
        <w:t>o</w:t>
      </w:r>
      <w:r w:rsidRPr="00920158">
        <w:rPr>
          <w:rFonts w:ascii="Arial" w:eastAsia="Arial" w:hAnsi="Arial" w:cs="Arial"/>
          <w:color w:val="FFFFFF"/>
          <w:spacing w:val="-15"/>
          <w:sz w:val="56"/>
          <w:szCs w:val="56"/>
        </w:rPr>
        <w:t>n</w:t>
      </w:r>
      <w:r w:rsidRPr="00920158">
        <w:rPr>
          <w:rFonts w:ascii="Arial" w:eastAsia="Arial" w:hAnsi="Arial" w:cs="Arial"/>
          <w:color w:val="FFFFFF"/>
          <w:spacing w:val="-9"/>
          <w:sz w:val="56"/>
          <w:szCs w:val="56"/>
        </w:rPr>
        <w:t>t</w:t>
      </w:r>
      <w:r w:rsidRPr="00920158">
        <w:rPr>
          <w:rFonts w:ascii="Arial" w:eastAsia="Arial" w:hAnsi="Arial" w:cs="Arial"/>
          <w:color w:val="FFFFFF"/>
          <w:spacing w:val="-14"/>
          <w:sz w:val="56"/>
          <w:szCs w:val="56"/>
        </w:rPr>
        <w:t>r</w:t>
      </w:r>
      <w:r w:rsidRPr="00920158">
        <w:rPr>
          <w:rFonts w:ascii="Arial" w:eastAsia="Arial" w:hAnsi="Arial" w:cs="Arial"/>
          <w:color w:val="FFFFFF"/>
          <w:spacing w:val="-7"/>
          <w:sz w:val="56"/>
          <w:szCs w:val="56"/>
        </w:rPr>
        <w:t>a</w:t>
      </w:r>
      <w:r w:rsidRPr="00920158">
        <w:rPr>
          <w:rFonts w:ascii="Arial" w:eastAsia="Arial" w:hAnsi="Arial" w:cs="Arial"/>
          <w:color w:val="FFFFFF"/>
          <w:spacing w:val="6"/>
          <w:sz w:val="56"/>
          <w:szCs w:val="56"/>
        </w:rPr>
        <w:t>c</w:t>
      </w:r>
      <w:r w:rsidRPr="00920158">
        <w:rPr>
          <w:rFonts w:ascii="Arial" w:eastAsia="Arial" w:hAnsi="Arial" w:cs="Arial"/>
          <w:color w:val="FFFFFF"/>
          <w:sz w:val="56"/>
          <w:szCs w:val="56"/>
        </w:rPr>
        <w:t>t</w:t>
      </w:r>
      <w:r w:rsidRPr="00920158">
        <w:rPr>
          <w:rFonts w:ascii="Arial" w:eastAsia="Arial" w:hAnsi="Arial" w:cs="Arial"/>
          <w:color w:val="FFFFFF"/>
          <w:spacing w:val="-44"/>
          <w:sz w:val="56"/>
          <w:szCs w:val="56"/>
        </w:rPr>
        <w:t xml:space="preserve"> </w:t>
      </w:r>
      <w:r w:rsidRPr="00920158">
        <w:rPr>
          <w:rFonts w:ascii="Arial" w:eastAsia="Arial" w:hAnsi="Arial" w:cs="Arial"/>
          <w:color w:val="FFFFFF"/>
          <w:spacing w:val="-15"/>
          <w:sz w:val="56"/>
          <w:szCs w:val="56"/>
        </w:rPr>
        <w:t>D</w:t>
      </w:r>
      <w:r w:rsidRPr="00920158">
        <w:rPr>
          <w:rFonts w:ascii="Arial" w:eastAsia="Arial" w:hAnsi="Arial" w:cs="Arial"/>
          <w:color w:val="FFFFFF"/>
          <w:spacing w:val="-11"/>
          <w:sz w:val="56"/>
          <w:szCs w:val="56"/>
        </w:rPr>
        <w:t>a</w:t>
      </w:r>
      <w:r w:rsidRPr="00920158">
        <w:rPr>
          <w:rFonts w:ascii="Arial" w:eastAsia="Arial" w:hAnsi="Arial" w:cs="Arial"/>
          <w:color w:val="FFFFFF"/>
          <w:spacing w:val="-2"/>
          <w:sz w:val="56"/>
          <w:szCs w:val="56"/>
        </w:rPr>
        <w:t>t</w:t>
      </w:r>
      <w:r w:rsidRPr="00920158">
        <w:rPr>
          <w:rFonts w:ascii="Arial" w:eastAsia="Arial" w:hAnsi="Arial" w:cs="Arial"/>
          <w:color w:val="FFFFFF"/>
          <w:sz w:val="56"/>
          <w:szCs w:val="56"/>
        </w:rPr>
        <w:t>a</w:t>
      </w:r>
    </w:p>
    <w:p w14:paraId="2E61DD28" w14:textId="5CDEF51D" w:rsidR="000F0C19" w:rsidRPr="00920158" w:rsidRDefault="00505647" w:rsidP="000F0C19">
      <w:pPr>
        <w:spacing w:before="9"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90" behindDoc="1" locked="0" layoutInCell="1" allowOverlap="1" wp14:anchorId="4F343982" wp14:editId="0B51D181">
                <wp:simplePos x="0" y="0"/>
                <wp:positionH relativeFrom="column">
                  <wp:posOffset>-151130</wp:posOffset>
                </wp:positionH>
                <wp:positionV relativeFrom="paragraph">
                  <wp:posOffset>52705</wp:posOffset>
                </wp:positionV>
                <wp:extent cx="6153785" cy="541655"/>
                <wp:effectExtent l="1270" t="0" r="0" b="2540"/>
                <wp:wrapNone/>
                <wp:docPr id="1451865329" name="Group 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541655"/>
                          <a:chOff x="487" y="1728"/>
                          <a:chExt cx="9694" cy="853"/>
                        </a:xfrm>
                      </wpg:grpSpPr>
                      <wps:wsp>
                        <wps:cNvPr id="2140020393" name="Freeform 662"/>
                        <wps:cNvSpPr>
                          <a:spLocks/>
                        </wps:cNvSpPr>
                        <wps:spPr bwMode="auto">
                          <a:xfrm>
                            <a:off x="487" y="1728"/>
                            <a:ext cx="9694" cy="853"/>
                          </a:xfrm>
                          <a:custGeom>
                            <a:avLst/>
                            <a:gdLst>
                              <a:gd name="T0" fmla="+- 0 487 487"/>
                              <a:gd name="T1" fmla="*/ T0 w 9694"/>
                              <a:gd name="T2" fmla="+- 0 2581 1728"/>
                              <a:gd name="T3" fmla="*/ 2581 h 853"/>
                              <a:gd name="T4" fmla="+- 0 10182 487"/>
                              <a:gd name="T5" fmla="*/ T4 w 9694"/>
                              <a:gd name="T6" fmla="+- 0 2581 1728"/>
                              <a:gd name="T7" fmla="*/ 2581 h 853"/>
                              <a:gd name="T8" fmla="+- 0 10182 487"/>
                              <a:gd name="T9" fmla="*/ T8 w 9694"/>
                              <a:gd name="T10" fmla="+- 0 1728 1728"/>
                              <a:gd name="T11" fmla="*/ 1728 h 853"/>
                              <a:gd name="T12" fmla="+- 0 487 487"/>
                              <a:gd name="T13" fmla="*/ T12 w 9694"/>
                              <a:gd name="T14" fmla="+- 0 1728 1728"/>
                              <a:gd name="T15" fmla="*/ 1728 h 853"/>
                              <a:gd name="T16" fmla="+- 0 487 487"/>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C6289D" id="Group 661" o:spid="_x0000_s1026" style="position:absolute;margin-left:-11.9pt;margin-top:4.15pt;width:484.55pt;height:42.65pt;z-index:-251658190" coordorigin="487,1728"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">
                <v:shape id="Freeform 662" o:spid="_x0000_s1027" style="position:absolute;left:487;top:1728;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" path="m,853r9695,l9695,,,,,853e" fillcolor="#a7a9ac" stroked="f">
                  <v:path arrowok="t" o:connecttype="custom" o:connectlocs="0,2581;9695,2581;9695,1728;0,1728;0,2581" o:connectangles="0,0,0,0,0"/>
                </v:shape>
              </v:group>
            </w:pict>
          </mc:Fallback>
        </mc:AlternateContent>
      </w:r>
      <w:r>
        <w:rPr>
          <w:rFonts w:ascii="Arial" w:hAnsi="Arial" w:cs="Arial"/>
          <w:noProof/>
        </w:rPr>
        <mc:AlternateContent>
          <mc:Choice Requires="wpg">
            <w:drawing>
              <wp:anchor distT="0" distB="0" distL="114300" distR="114300" simplePos="0" relativeHeight="251658289" behindDoc="1" locked="0" layoutInCell="1" allowOverlap="1" wp14:anchorId="218F160E" wp14:editId="063EA148">
                <wp:simplePos x="0" y="0"/>
                <wp:positionH relativeFrom="column">
                  <wp:posOffset>-151130</wp:posOffset>
                </wp:positionH>
                <wp:positionV relativeFrom="paragraph">
                  <wp:posOffset>-488315</wp:posOffset>
                </wp:positionV>
                <wp:extent cx="6153785" cy="541655"/>
                <wp:effectExtent l="1270" t="635" r="0" b="635"/>
                <wp:wrapNone/>
                <wp:docPr id="1046500628" name="Group 6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3785" cy="541655"/>
                          <a:chOff x="487" y="876"/>
                          <a:chExt cx="9694" cy="853"/>
                        </a:xfrm>
                      </wpg:grpSpPr>
                      <wps:wsp>
                        <wps:cNvPr id="1794358965" name="Freeform 660"/>
                        <wps:cNvSpPr>
                          <a:spLocks/>
                        </wps:cNvSpPr>
                        <wps:spPr bwMode="auto">
                          <a:xfrm>
                            <a:off x="487" y="876"/>
                            <a:ext cx="9694" cy="853"/>
                          </a:xfrm>
                          <a:custGeom>
                            <a:avLst/>
                            <a:gdLst>
                              <a:gd name="T0" fmla="+- 0 487 487"/>
                              <a:gd name="T1" fmla="*/ T0 w 9694"/>
                              <a:gd name="T2" fmla="+- 0 1728 876"/>
                              <a:gd name="T3" fmla="*/ 1728 h 853"/>
                              <a:gd name="T4" fmla="+- 0 10182 487"/>
                              <a:gd name="T5" fmla="*/ T4 w 9694"/>
                              <a:gd name="T6" fmla="+- 0 1728 876"/>
                              <a:gd name="T7" fmla="*/ 1728 h 853"/>
                              <a:gd name="T8" fmla="+- 0 10182 487"/>
                              <a:gd name="T9" fmla="*/ T8 w 9694"/>
                              <a:gd name="T10" fmla="+- 0 876 876"/>
                              <a:gd name="T11" fmla="*/ 876 h 853"/>
                              <a:gd name="T12" fmla="+- 0 487 487"/>
                              <a:gd name="T13" fmla="*/ T12 w 9694"/>
                              <a:gd name="T14" fmla="+- 0 876 876"/>
                              <a:gd name="T15" fmla="*/ 876 h 853"/>
                              <a:gd name="T16" fmla="+- 0 487 487"/>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B9AB2" id="Group 659" o:spid="_x0000_s1026" style="position:absolute;margin-left:-11.9pt;margin-top:-38.45pt;width:484.55pt;height:42.65pt;z-index:-251658191" coordorigin="487,876"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">
                <v:shape id="Freeform 660" o:spid="_x0000_s1027" style="position:absolute;left:487;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" path="m,852r9695,l9695,,,,,852e" fillcolor="#231f20" stroked="f">
                  <v:path arrowok="t" o:connecttype="custom" o:connectlocs="0,1728;9695,1728;9695,876;0,876;0,1728" o:connectangles="0,0,0,0,0"/>
                </v:shape>
              </v:group>
            </w:pict>
          </mc:Fallback>
        </mc:AlternateContent>
      </w:r>
      <w:r>
        <w:rPr>
          <w:rFonts w:ascii="Arial" w:hAnsi="Arial" w:cs="Arial"/>
          <w:noProof/>
          <w:sz w:val="20"/>
          <w:szCs w:val="20"/>
        </w:rPr>
        <mc:AlternateContent>
          <mc:Choice Requires="wpg">
            <w:drawing>
              <wp:anchor distT="0" distB="0" distL="114300" distR="114300" simplePos="0" relativeHeight="251658247" behindDoc="1" locked="0" layoutInCell="1" allowOverlap="1" wp14:anchorId="094DEB29" wp14:editId="3DD80FC8">
                <wp:simplePos x="0" y="0"/>
                <wp:positionH relativeFrom="column">
                  <wp:posOffset>-152400</wp:posOffset>
                </wp:positionH>
                <wp:positionV relativeFrom="paragraph">
                  <wp:posOffset>-494030</wp:posOffset>
                </wp:positionV>
                <wp:extent cx="6156960" cy="8604885"/>
                <wp:effectExtent l="9525" t="13970" r="5715" b="10795"/>
                <wp:wrapNone/>
                <wp:docPr id="1639665764" name="Group 5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4885"/>
                          <a:chOff x="500" y="847"/>
                          <a:chExt cx="9696" cy="13551"/>
                        </a:xfrm>
                      </wpg:grpSpPr>
                      <wpg:grpSp>
                        <wpg:cNvPr id="599520379" name="Group 533"/>
                        <wpg:cNvGrpSpPr>
                          <a:grpSpLocks/>
                        </wpg:cNvGrpSpPr>
                        <wpg:grpSpPr bwMode="auto">
                          <a:xfrm>
                            <a:off x="500" y="847"/>
                            <a:ext cx="2" cy="13550"/>
                            <a:chOff x="500" y="876"/>
                            <a:chExt cx="2" cy="13550"/>
                          </a:xfrm>
                        </wpg:grpSpPr>
                        <wps:wsp>
                          <wps:cNvPr id="1030541721" name="Freeform 534"/>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42541185" name="Group 535"/>
                        <wpg:cNvGrpSpPr>
                          <a:grpSpLocks/>
                        </wpg:cNvGrpSpPr>
                        <wpg:grpSpPr bwMode="auto">
                          <a:xfrm>
                            <a:off x="502" y="14396"/>
                            <a:ext cx="9694" cy="2"/>
                            <a:chOff x="492" y="2574"/>
                            <a:chExt cx="9694" cy="2"/>
                          </a:xfrm>
                        </wpg:grpSpPr>
                        <wps:wsp>
                          <wps:cNvPr id="1622844993" name="Freeform 536"/>
                          <wps:cNvSpPr>
                            <a:spLocks/>
                          </wps:cNvSpPr>
                          <wps:spPr bwMode="auto">
                            <a:xfrm>
                              <a:off x="492" y="2574"/>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824CFDE" id="Group 532" o:spid="_x0000_s1026" style="position:absolute;margin-left:-12pt;margin-top:-38.9pt;width:484.8pt;height:677.55pt;z-index:-251658233" coordorigin="500,847" coordsize="9696,13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">
                <v:group id="Group 533" o:spid="_x0000_s1027" style="position:absolute;left:500;top:847;width:2;height:13550" coordorigin="500,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">
                  <v:shape id="Freeform 534" o:spid="_x0000_s1028" style="position:absolute;left:50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" path="m,l,13549e" filled="f" strokecolor="#231f20">
                    <v:path arrowok="t" o:connecttype="custom" o:connectlocs="0,876;0,14425" o:connectangles="0,0"/>
                  </v:shape>
                </v:group>
                <v:group id="Group 535" o:spid="_x0000_s1029" style="position:absolute;left:502;top:14396;width:9694;height:2" coordorigin="492,2574"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">
                  <v:shape id="Freeform 536" o:spid="_x0000_s1030" style="position:absolute;left:492;top:2574;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" path="m,l9695,e" filled="f" strokecolor="#231f20">
                    <v:path arrowok="t" o:connecttype="custom" o:connectlocs="0,0;9695,0" o:connectangles="0,0"/>
                  </v:shape>
                </v:group>
              </v:group>
            </w:pict>
          </mc:Fallback>
        </mc:AlternateContent>
      </w:r>
    </w:p>
    <w:p w14:paraId="7B6E250A" w14:textId="77777777" w:rsidR="000F0C19" w:rsidRPr="00920158" w:rsidRDefault="000F0C19" w:rsidP="000F0C19">
      <w:pPr>
        <w:spacing w:after="0" w:line="633" w:lineRule="exact"/>
        <w:ind w:left="112" w:right="-20"/>
        <w:rPr>
          <w:rFonts w:ascii="Arial" w:eastAsia="Arial" w:hAnsi="Arial" w:cs="Arial"/>
          <w:color w:val="000000" w:themeColor="text1"/>
          <w:sz w:val="56"/>
          <w:szCs w:val="56"/>
        </w:rPr>
      </w:pPr>
      <w:r w:rsidRPr="00920158">
        <w:rPr>
          <w:rFonts w:ascii="Arial" w:eastAsia="Arial" w:hAnsi="Arial" w:cs="Arial"/>
          <w:color w:val="000000" w:themeColor="text1"/>
          <w:spacing w:val="-2"/>
          <w:position w:val="-2"/>
          <w:sz w:val="56"/>
          <w:szCs w:val="56"/>
        </w:rPr>
        <w:t>T</w:t>
      </w:r>
      <w:r w:rsidRPr="00920158">
        <w:rPr>
          <w:rFonts w:ascii="Arial" w:eastAsia="Arial" w:hAnsi="Arial" w:cs="Arial"/>
          <w:color w:val="000000" w:themeColor="text1"/>
          <w:spacing w:val="-7"/>
          <w:position w:val="-2"/>
          <w:sz w:val="56"/>
          <w:szCs w:val="56"/>
        </w:rPr>
        <w:t>h</w:t>
      </w:r>
      <w:r w:rsidRPr="00920158">
        <w:rPr>
          <w:rFonts w:ascii="Arial" w:eastAsia="Arial" w:hAnsi="Arial" w:cs="Arial"/>
          <w:color w:val="000000" w:themeColor="text1"/>
          <w:position w:val="-2"/>
          <w:sz w:val="56"/>
          <w:szCs w:val="56"/>
        </w:rPr>
        <w:t>e</w:t>
      </w:r>
      <w:r w:rsidRPr="00920158">
        <w:rPr>
          <w:rFonts w:ascii="Arial" w:eastAsia="Arial" w:hAnsi="Arial" w:cs="Arial"/>
          <w:color w:val="000000" w:themeColor="text1"/>
          <w:spacing w:val="20"/>
          <w:position w:val="-2"/>
          <w:sz w:val="56"/>
          <w:szCs w:val="56"/>
        </w:rPr>
        <w:t xml:space="preserve"> </w:t>
      </w:r>
      <w:r w:rsidRPr="00920158">
        <w:rPr>
          <w:rFonts w:ascii="Arial" w:eastAsia="Arial" w:hAnsi="Arial" w:cs="Arial"/>
          <w:i/>
          <w:color w:val="000000" w:themeColor="text1"/>
          <w:spacing w:val="-9"/>
          <w:position w:val="-2"/>
          <w:sz w:val="56"/>
          <w:szCs w:val="56"/>
        </w:rPr>
        <w:t>Cli</w:t>
      </w:r>
      <w:r w:rsidRPr="00920158">
        <w:rPr>
          <w:rFonts w:ascii="Arial" w:eastAsia="Arial" w:hAnsi="Arial" w:cs="Arial"/>
          <w:i/>
          <w:color w:val="000000" w:themeColor="text1"/>
          <w:spacing w:val="-3"/>
          <w:position w:val="-2"/>
          <w:sz w:val="56"/>
          <w:szCs w:val="56"/>
        </w:rPr>
        <w:t>e</w:t>
      </w:r>
      <w:r w:rsidRPr="00920158">
        <w:rPr>
          <w:rFonts w:ascii="Arial" w:eastAsia="Arial" w:hAnsi="Arial" w:cs="Arial"/>
          <w:i/>
          <w:color w:val="000000" w:themeColor="text1"/>
          <w:spacing w:val="-19"/>
          <w:position w:val="-2"/>
          <w:sz w:val="56"/>
          <w:szCs w:val="56"/>
        </w:rPr>
        <w:t>n</w:t>
      </w:r>
      <w:r w:rsidRPr="00920158">
        <w:rPr>
          <w:rFonts w:ascii="Arial" w:eastAsia="Arial" w:hAnsi="Arial" w:cs="Arial"/>
          <w:i/>
          <w:color w:val="000000" w:themeColor="text1"/>
          <w:spacing w:val="12"/>
          <w:position w:val="-2"/>
          <w:sz w:val="56"/>
          <w:szCs w:val="56"/>
        </w:rPr>
        <w:t>t</w:t>
      </w:r>
      <w:r w:rsidRPr="00920158">
        <w:rPr>
          <w:rFonts w:ascii="Arial" w:eastAsia="Arial" w:hAnsi="Arial" w:cs="Arial"/>
          <w:i/>
          <w:color w:val="000000" w:themeColor="text1"/>
          <w:spacing w:val="-21"/>
          <w:position w:val="-2"/>
          <w:sz w:val="56"/>
          <w:szCs w:val="56"/>
        </w:rPr>
        <w:t>’</w:t>
      </w:r>
      <w:r w:rsidRPr="00920158">
        <w:rPr>
          <w:rFonts w:ascii="Arial" w:eastAsia="Arial" w:hAnsi="Arial" w:cs="Arial"/>
          <w:i/>
          <w:color w:val="000000" w:themeColor="text1"/>
          <w:position w:val="-2"/>
          <w:sz w:val="56"/>
          <w:szCs w:val="56"/>
        </w:rPr>
        <w:t xml:space="preserve">s </w:t>
      </w:r>
      <w:r w:rsidRPr="00920158">
        <w:rPr>
          <w:rFonts w:ascii="Arial" w:eastAsia="Arial" w:hAnsi="Arial" w:cs="Arial"/>
          <w:color w:val="000000" w:themeColor="text1"/>
          <w:spacing w:val="-30"/>
          <w:position w:val="-2"/>
          <w:sz w:val="56"/>
          <w:szCs w:val="56"/>
        </w:rPr>
        <w:t>C</w:t>
      </w:r>
      <w:r w:rsidRPr="00920158">
        <w:rPr>
          <w:rFonts w:ascii="Arial" w:eastAsia="Arial" w:hAnsi="Arial" w:cs="Arial"/>
          <w:color w:val="000000" w:themeColor="text1"/>
          <w:spacing w:val="-7"/>
          <w:position w:val="-2"/>
          <w:sz w:val="56"/>
          <w:szCs w:val="56"/>
        </w:rPr>
        <w:t>o</w:t>
      </w:r>
      <w:r w:rsidRPr="00920158">
        <w:rPr>
          <w:rFonts w:ascii="Arial" w:eastAsia="Arial" w:hAnsi="Arial" w:cs="Arial"/>
          <w:color w:val="000000" w:themeColor="text1"/>
          <w:spacing w:val="-15"/>
          <w:position w:val="-2"/>
          <w:sz w:val="56"/>
          <w:szCs w:val="56"/>
        </w:rPr>
        <w:t>n</w:t>
      </w:r>
      <w:r w:rsidRPr="00920158">
        <w:rPr>
          <w:rFonts w:ascii="Arial" w:eastAsia="Arial" w:hAnsi="Arial" w:cs="Arial"/>
          <w:color w:val="000000" w:themeColor="text1"/>
          <w:spacing w:val="-9"/>
          <w:position w:val="-2"/>
          <w:sz w:val="56"/>
          <w:szCs w:val="56"/>
        </w:rPr>
        <w:t>t</w:t>
      </w:r>
      <w:r w:rsidRPr="00920158">
        <w:rPr>
          <w:rFonts w:ascii="Arial" w:eastAsia="Arial" w:hAnsi="Arial" w:cs="Arial"/>
          <w:color w:val="000000" w:themeColor="text1"/>
          <w:spacing w:val="-14"/>
          <w:position w:val="-2"/>
          <w:sz w:val="56"/>
          <w:szCs w:val="56"/>
        </w:rPr>
        <w:t>r</w:t>
      </w:r>
      <w:r w:rsidRPr="00920158">
        <w:rPr>
          <w:rFonts w:ascii="Arial" w:eastAsia="Arial" w:hAnsi="Arial" w:cs="Arial"/>
          <w:color w:val="000000" w:themeColor="text1"/>
          <w:spacing w:val="-7"/>
          <w:position w:val="-2"/>
          <w:sz w:val="56"/>
          <w:szCs w:val="56"/>
        </w:rPr>
        <w:t>a</w:t>
      </w:r>
      <w:r w:rsidRPr="00920158">
        <w:rPr>
          <w:rFonts w:ascii="Arial" w:eastAsia="Arial" w:hAnsi="Arial" w:cs="Arial"/>
          <w:color w:val="000000" w:themeColor="text1"/>
          <w:spacing w:val="6"/>
          <w:position w:val="-2"/>
          <w:sz w:val="56"/>
          <w:szCs w:val="56"/>
        </w:rPr>
        <w:t>c</w:t>
      </w:r>
      <w:r w:rsidRPr="00920158">
        <w:rPr>
          <w:rFonts w:ascii="Arial" w:eastAsia="Arial" w:hAnsi="Arial" w:cs="Arial"/>
          <w:color w:val="000000" w:themeColor="text1"/>
          <w:position w:val="-2"/>
          <w:sz w:val="56"/>
          <w:szCs w:val="56"/>
        </w:rPr>
        <w:t>t</w:t>
      </w:r>
      <w:r w:rsidRPr="00920158">
        <w:rPr>
          <w:rFonts w:ascii="Arial" w:eastAsia="Arial" w:hAnsi="Arial" w:cs="Arial"/>
          <w:color w:val="000000" w:themeColor="text1"/>
          <w:spacing w:val="-44"/>
          <w:position w:val="-2"/>
          <w:sz w:val="56"/>
          <w:szCs w:val="56"/>
        </w:rPr>
        <w:t xml:space="preserve"> </w:t>
      </w:r>
      <w:r w:rsidRPr="00920158">
        <w:rPr>
          <w:rFonts w:ascii="Arial" w:eastAsia="Arial" w:hAnsi="Arial" w:cs="Arial"/>
          <w:color w:val="000000" w:themeColor="text1"/>
          <w:spacing w:val="-15"/>
          <w:position w:val="-2"/>
          <w:sz w:val="56"/>
          <w:szCs w:val="56"/>
        </w:rPr>
        <w:t>D</w:t>
      </w:r>
      <w:r w:rsidRPr="00920158">
        <w:rPr>
          <w:rFonts w:ascii="Arial" w:eastAsia="Arial" w:hAnsi="Arial" w:cs="Arial"/>
          <w:color w:val="000000" w:themeColor="text1"/>
          <w:spacing w:val="-11"/>
          <w:position w:val="-2"/>
          <w:sz w:val="56"/>
          <w:szCs w:val="56"/>
        </w:rPr>
        <w:t>a</w:t>
      </w:r>
      <w:r w:rsidRPr="00920158">
        <w:rPr>
          <w:rFonts w:ascii="Arial" w:eastAsia="Arial" w:hAnsi="Arial" w:cs="Arial"/>
          <w:color w:val="000000" w:themeColor="text1"/>
          <w:spacing w:val="-2"/>
          <w:position w:val="-2"/>
          <w:sz w:val="56"/>
          <w:szCs w:val="56"/>
        </w:rPr>
        <w:t>t</w:t>
      </w:r>
      <w:r w:rsidRPr="00920158">
        <w:rPr>
          <w:rFonts w:ascii="Arial" w:eastAsia="Arial" w:hAnsi="Arial" w:cs="Arial"/>
          <w:color w:val="000000" w:themeColor="text1"/>
          <w:position w:val="-2"/>
          <w:sz w:val="56"/>
          <w:szCs w:val="56"/>
        </w:rPr>
        <w:t>a</w:t>
      </w:r>
    </w:p>
    <w:p w14:paraId="4B8FE4D9" w14:textId="77777777" w:rsidR="000F0C19" w:rsidRPr="00920158" w:rsidRDefault="000F0C19" w:rsidP="000F0C19">
      <w:pPr>
        <w:spacing w:before="6" w:after="0" w:line="100" w:lineRule="exact"/>
        <w:rPr>
          <w:rFonts w:ascii="Arial" w:hAnsi="Arial" w:cs="Arial"/>
          <w:sz w:val="10"/>
          <w:szCs w:val="10"/>
        </w:rPr>
      </w:pPr>
    </w:p>
    <w:p w14:paraId="6A4B282E" w14:textId="278946B9" w:rsidR="000F0C19" w:rsidRPr="00920158" w:rsidRDefault="00505647" w:rsidP="000F0C19">
      <w:pPr>
        <w:spacing w:after="0" w:line="200" w:lineRule="exact"/>
        <w:rPr>
          <w:rFonts w:ascii="Arial" w:hAnsi="Arial" w:cs="Arial"/>
          <w:sz w:val="20"/>
          <w:szCs w:val="20"/>
        </w:rPr>
      </w:pPr>
      <w:r>
        <w:rPr>
          <w:rFonts w:ascii="Arial" w:hAnsi="Arial" w:cs="Arial"/>
          <w:noProof/>
          <w:sz w:val="10"/>
          <w:szCs w:val="10"/>
        </w:rPr>
        <mc:AlternateContent>
          <mc:Choice Requires="wpg">
            <w:drawing>
              <wp:anchor distT="0" distB="0" distL="114300" distR="114300" simplePos="0" relativeHeight="251658246" behindDoc="1" locked="0" layoutInCell="1" allowOverlap="1" wp14:anchorId="0D432FBB" wp14:editId="01474E08">
                <wp:simplePos x="0" y="0"/>
                <wp:positionH relativeFrom="column">
                  <wp:posOffset>-157480</wp:posOffset>
                </wp:positionH>
                <wp:positionV relativeFrom="paragraph">
                  <wp:posOffset>-6350</wp:posOffset>
                </wp:positionV>
                <wp:extent cx="6155690" cy="1270"/>
                <wp:effectExtent l="13970" t="8255" r="12065" b="9525"/>
                <wp:wrapNone/>
                <wp:docPr id="839695425"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2574"/>
                          <a:chExt cx="9694" cy="2"/>
                        </a:xfrm>
                      </wpg:grpSpPr>
                      <wps:wsp>
                        <wps:cNvPr id="1525832069" name="Freeform 531"/>
                        <wps:cNvSpPr>
                          <a:spLocks/>
                        </wps:cNvSpPr>
                        <wps:spPr bwMode="auto">
                          <a:xfrm>
                            <a:off x="492" y="2574"/>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DF9E1A" id="Group 530" o:spid="_x0000_s1026" style="position:absolute;margin-left:-12.4pt;margin-top:-.5pt;width:484.7pt;height:.1pt;z-index:-251658234" coordorigin="492,2574"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">
                <v:shape id="Freeform 531" o:spid="_x0000_s1027" style="position:absolute;left:492;top:2574;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" path="m,l9695,e" filled="f" strokecolor="#231f20">
                  <v:path arrowok="t" o:connecttype="custom" o:connectlocs="0,0;9695,0" o:connectangles="0,0"/>
                </v:shape>
              </v:group>
            </w:pict>
          </mc:Fallback>
        </mc:AlternateContent>
      </w:r>
    </w:p>
    <w:p w14:paraId="60515443" w14:textId="77777777" w:rsidR="000F0C19" w:rsidRPr="00920158" w:rsidRDefault="000F0C19" w:rsidP="000F0C19">
      <w:pPr>
        <w:spacing w:after="0" w:line="200" w:lineRule="exact"/>
        <w:rPr>
          <w:rFonts w:ascii="Arial" w:hAnsi="Arial" w:cs="Arial"/>
          <w:sz w:val="20"/>
          <w:szCs w:val="20"/>
        </w:rPr>
      </w:pPr>
    </w:p>
    <w:p w14:paraId="2B1A693B" w14:textId="77777777" w:rsidR="000F0C19" w:rsidRPr="00920158" w:rsidRDefault="000F0C19" w:rsidP="000F0C19">
      <w:pPr>
        <w:spacing w:after="0" w:line="200" w:lineRule="exact"/>
        <w:rPr>
          <w:rFonts w:ascii="Arial" w:hAnsi="Arial" w:cs="Arial"/>
          <w:sz w:val="20"/>
          <w:szCs w:val="20"/>
        </w:rPr>
      </w:pPr>
    </w:p>
    <w:p w14:paraId="2F43BC93" w14:textId="77777777" w:rsidR="000F0C19" w:rsidRPr="00920158" w:rsidRDefault="000F0C19" w:rsidP="000F0C19">
      <w:pPr>
        <w:spacing w:before="37" w:after="0" w:line="203" w:lineRule="exact"/>
        <w:ind w:left="2772" w:right="-20"/>
        <w:rPr>
          <w:rFonts w:ascii="Arial" w:eastAsia="Arial" w:hAnsi="Arial" w:cs="Arial"/>
          <w:sz w:val="18"/>
          <w:szCs w:val="18"/>
        </w:rPr>
      </w:pPr>
      <w:r w:rsidRPr="00920158">
        <w:rPr>
          <w:rFonts w:ascii="Arial" w:eastAsia="Arial" w:hAnsi="Arial" w:cs="Arial"/>
          <w:color w:val="231F20"/>
          <w:position w:val="-1"/>
          <w:sz w:val="18"/>
          <w:szCs w:val="18"/>
        </w:rPr>
        <w:t xml:space="preserve">The </w:t>
      </w:r>
      <w:r w:rsidRPr="00920158">
        <w:rPr>
          <w:rFonts w:ascii="Arial" w:eastAsia="Arial" w:hAnsi="Arial" w:cs="Arial"/>
          <w:i/>
          <w:color w:val="231F20"/>
          <w:position w:val="-1"/>
          <w:sz w:val="18"/>
          <w:szCs w:val="18"/>
        </w:rPr>
        <w:t xml:space="preserve">Client </w:t>
      </w:r>
      <w:r w:rsidRPr="00920158">
        <w:rPr>
          <w:rFonts w:ascii="Arial" w:eastAsia="Arial" w:hAnsi="Arial" w:cs="Arial"/>
          <w:color w:val="231F20"/>
          <w:position w:val="-1"/>
          <w:sz w:val="18"/>
          <w:szCs w:val="18"/>
        </w:rPr>
        <w:t>is</w:t>
      </w:r>
    </w:p>
    <w:p w14:paraId="54A61976" w14:textId="77777777" w:rsidR="000F0C19" w:rsidRPr="00920158" w:rsidRDefault="000F0C19" w:rsidP="000F0C19">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C2BD849" w14:textId="77777777" w:rsidTr="0009576A">
        <w:trPr>
          <w:trHeight w:val="281"/>
        </w:trPr>
        <w:tc>
          <w:tcPr>
            <w:tcW w:w="2520" w:type="dxa"/>
            <w:tcBorders>
              <w:right w:val="single" w:sz="4" w:space="0" w:color="auto"/>
            </w:tcBorders>
          </w:tcPr>
          <w:p w14:paraId="032B9757"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32330126"/>
              <w:placeholder>
                <w:docPart w:val="A354DDD114D1483B992789795F964EE1"/>
              </w:placeholder>
            </w:sdtPr>
            <w:sdtContent>
              <w:p w14:paraId="3A59A56B" w14:textId="3670BC8F" w:rsidR="000F0C19" w:rsidRPr="00920158" w:rsidRDefault="00364253" w:rsidP="0009576A">
                <w:pPr>
                  <w:spacing w:before="36" w:line="203" w:lineRule="exact"/>
                  <w:ind w:right="-20"/>
                  <w:rPr>
                    <w:rFonts w:ascii="Arial" w:hAnsi="Arial" w:cs="Arial"/>
                    <w:sz w:val="18"/>
                    <w:szCs w:val="18"/>
                  </w:rPr>
                </w:pPr>
                <w:r>
                  <w:rPr>
                    <w:rFonts w:ascii="Arial" w:hAnsi="Arial" w:cs="Arial"/>
                    <w:sz w:val="18"/>
                    <w:szCs w:val="18"/>
                  </w:rPr>
                  <w:t>Westcountry Rivers Trust</w:t>
                </w:r>
              </w:p>
            </w:sdtContent>
          </w:sdt>
        </w:tc>
      </w:tr>
      <w:tr w:rsidR="000F0C19" w:rsidRPr="00920158" w14:paraId="2F10A6F5" w14:textId="77777777" w:rsidTr="0009576A">
        <w:tc>
          <w:tcPr>
            <w:tcW w:w="2520" w:type="dxa"/>
          </w:tcPr>
          <w:p w14:paraId="59152DE7" w14:textId="77777777" w:rsidR="000F0C19" w:rsidRPr="00920158" w:rsidRDefault="000F0C19" w:rsidP="0009576A">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1C8ED867" w14:textId="77777777" w:rsidR="000F0C19" w:rsidRPr="00920158" w:rsidRDefault="000F0C19" w:rsidP="0009576A">
            <w:pPr>
              <w:spacing w:line="150" w:lineRule="exact"/>
              <w:rPr>
                <w:rFonts w:ascii="Arial" w:hAnsi="Arial" w:cs="Arial"/>
                <w:sz w:val="15"/>
                <w:szCs w:val="15"/>
              </w:rPr>
            </w:pPr>
          </w:p>
        </w:tc>
      </w:tr>
      <w:tr w:rsidR="000F0C19" w:rsidRPr="00920158" w14:paraId="34409AB8" w14:textId="77777777" w:rsidTr="0009576A">
        <w:trPr>
          <w:trHeight w:val="731"/>
        </w:trPr>
        <w:tc>
          <w:tcPr>
            <w:tcW w:w="2520" w:type="dxa"/>
            <w:tcBorders>
              <w:right w:val="single" w:sz="4" w:space="0" w:color="auto"/>
            </w:tcBorders>
          </w:tcPr>
          <w:p w14:paraId="2CE1E00B" w14:textId="77777777" w:rsidR="000F0C19" w:rsidRPr="00920158" w:rsidRDefault="000F0C19" w:rsidP="0009576A">
            <w:pPr>
              <w:spacing w:before="36" w:line="203" w:lineRule="exact"/>
              <w:ind w:left="375" w:right="-295" w:hanging="490"/>
              <w:rPr>
                <w:rFonts w:ascii="Arial" w:eastAsia="Arial" w:hAnsi="Arial" w:cs="Arial"/>
                <w:color w:val="231F20"/>
                <w:position w:val="-1"/>
                <w:sz w:val="18"/>
                <w:szCs w:val="18"/>
              </w:rPr>
            </w:pP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d</w:t>
            </w:r>
            <w:r w:rsidRPr="00920158">
              <w:rPr>
                <w:rFonts w:ascii="Arial" w:eastAsia="Arial" w:hAnsi="Arial" w:cs="Arial"/>
                <w:color w:val="231F20"/>
                <w:position w:val="-1"/>
                <w:sz w:val="18"/>
                <w:szCs w:val="18"/>
              </w:rPr>
              <w:t>dr</w:t>
            </w:r>
            <w:r w:rsidRPr="00920158">
              <w:rPr>
                <w:rFonts w:ascii="Arial" w:eastAsia="Arial" w:hAnsi="Arial" w:cs="Arial"/>
                <w:color w:val="231F20"/>
                <w:spacing w:val="1"/>
                <w:position w:val="-1"/>
                <w:sz w:val="18"/>
                <w:szCs w:val="18"/>
              </w:rPr>
              <w:t>e</w:t>
            </w:r>
            <w:r w:rsidRPr="00920158">
              <w:rPr>
                <w:rFonts w:ascii="Arial" w:eastAsia="Arial" w:hAnsi="Arial" w:cs="Arial"/>
                <w:color w:val="231F20"/>
                <w:spacing w:val="2"/>
                <w:position w:val="-1"/>
                <w:sz w:val="18"/>
                <w:szCs w:val="18"/>
              </w:rPr>
              <w:t>s</w:t>
            </w:r>
            <w:r w:rsidRPr="00920158">
              <w:rPr>
                <w:rFonts w:ascii="Arial" w:eastAsia="Arial" w:hAnsi="Arial" w:cs="Arial"/>
                <w:color w:val="231F20"/>
                <w:position w:val="-1"/>
                <w:sz w:val="18"/>
                <w:szCs w:val="18"/>
              </w:rPr>
              <w:t>s</w:t>
            </w:r>
            <w:r w:rsidRPr="00920158">
              <w:rPr>
                <w:rFonts w:ascii="Arial" w:eastAsia="Arial" w:hAnsi="Arial" w:cs="Arial"/>
                <w:color w:val="231F20"/>
                <w:spacing w:val="5"/>
                <w:position w:val="-1"/>
                <w:sz w:val="18"/>
                <w:szCs w:val="18"/>
              </w:rPr>
              <w:t xml:space="preserve"> </w:t>
            </w:r>
            <w:r w:rsidRPr="00920158">
              <w:rPr>
                <w:rFonts w:ascii="Arial" w:eastAsia="Arial" w:hAnsi="Arial" w:cs="Arial"/>
                <w:color w:val="231F20"/>
                <w:spacing w:val="-2"/>
                <w:position w:val="-1"/>
                <w:sz w:val="18"/>
                <w:szCs w:val="18"/>
              </w:rPr>
              <w:t>f</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r</w:t>
            </w:r>
            <w:r w:rsidRPr="00920158">
              <w:rPr>
                <w:rFonts w:ascii="Arial" w:eastAsia="Arial" w:hAnsi="Arial" w:cs="Arial"/>
                <w:color w:val="231F20"/>
                <w:spacing w:val="9"/>
                <w:position w:val="-1"/>
                <w:sz w:val="18"/>
                <w:szCs w:val="18"/>
              </w:rPr>
              <w:t xml:space="preserve"> </w:t>
            </w:r>
            <w:r w:rsidRPr="00920158">
              <w:rPr>
                <w:rFonts w:ascii="Arial" w:eastAsia="Arial" w:hAnsi="Arial" w:cs="Arial"/>
                <w:color w:val="231F20"/>
                <w:spacing w:val="-1"/>
                <w:position w:val="-1"/>
                <w:sz w:val="18"/>
                <w:szCs w:val="18"/>
              </w:rPr>
              <w:t>c</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mmun</w:t>
            </w:r>
            <w:r w:rsidRPr="00920158">
              <w:rPr>
                <w:rFonts w:ascii="Arial" w:eastAsia="Arial" w:hAnsi="Arial" w:cs="Arial"/>
                <w:color w:val="231F20"/>
                <w:spacing w:val="1"/>
                <w:position w:val="-1"/>
                <w:sz w:val="18"/>
                <w:szCs w:val="18"/>
              </w:rPr>
              <w:t>i</w:t>
            </w:r>
            <w:r w:rsidRPr="00920158">
              <w:rPr>
                <w:rFonts w:ascii="Arial" w:eastAsia="Arial" w:hAnsi="Arial" w:cs="Arial"/>
                <w:color w:val="231F20"/>
                <w:spacing w:val="2"/>
                <w:position w:val="-1"/>
                <w:sz w:val="18"/>
                <w:szCs w:val="18"/>
              </w:rPr>
              <w:t>c</w:t>
            </w: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tio</w:t>
            </w:r>
            <w:r w:rsidRPr="00920158">
              <w:rPr>
                <w:rFonts w:ascii="Arial" w:eastAsia="Arial" w:hAnsi="Arial" w:cs="Arial"/>
                <w:color w:val="231F20"/>
                <w:spacing w:val="-1"/>
                <w:position w:val="-1"/>
                <w:sz w:val="18"/>
                <w:szCs w:val="18"/>
              </w:rPr>
              <w:t>n</w:t>
            </w:r>
            <w:r w:rsidRPr="00920158">
              <w:rPr>
                <w:rFonts w:ascii="Arial" w:eastAsia="Arial" w:hAnsi="Arial" w:cs="Arial"/>
                <w:color w:val="231F20"/>
                <w:position w:val="-1"/>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07931392"/>
              <w:placeholder>
                <w:docPart w:val="699465BC99814C47BBEA26A251BF5FFF"/>
              </w:placeholder>
            </w:sdtPr>
            <w:sdtContent>
              <w:sdt>
                <w:sdtPr>
                  <w:rPr>
                    <w:rFonts w:ascii="Arial" w:hAnsi="Arial" w:cs="Arial"/>
                    <w:sz w:val="18"/>
                    <w:szCs w:val="18"/>
                  </w:rPr>
                  <w:id w:val="-1509669371"/>
                  <w:placeholder>
                    <w:docPart w:val="F7C331F9069F4098A63D7355995666CF"/>
                  </w:placeholder>
                </w:sdtPr>
                <w:sdtContent>
                  <w:sdt>
                    <w:sdtPr>
                      <w:rPr>
                        <w:rFonts w:ascii="Arial" w:hAnsi="Arial" w:cs="Arial"/>
                        <w:sz w:val="18"/>
                        <w:szCs w:val="18"/>
                      </w:rPr>
                      <w:id w:val="228356521"/>
                      <w:placeholder>
                        <w:docPart w:val="C5D89C7FA27D45A7A2485702D87035B7"/>
                      </w:placeholder>
                    </w:sdtPr>
                    <w:sdtContent>
                      <w:p w14:paraId="705CD412" w14:textId="7A52A4CE" w:rsidR="000F0C19" w:rsidRPr="00920158" w:rsidRDefault="005E67FD" w:rsidP="0009576A">
                        <w:pPr>
                          <w:spacing w:before="36" w:line="203" w:lineRule="exact"/>
                          <w:ind w:right="-20"/>
                          <w:rPr>
                            <w:rFonts w:ascii="Arial" w:hAnsi="Arial" w:cs="Arial"/>
                            <w:sz w:val="18"/>
                            <w:szCs w:val="18"/>
                          </w:rPr>
                        </w:pPr>
                        <w:r>
                          <w:rPr>
                            <w:rFonts w:ascii="Arial" w:hAnsi="Arial" w:cs="Arial"/>
                            <w:sz w:val="18"/>
                            <w:szCs w:val="18"/>
                          </w:rPr>
                          <w:t>Rain Charm House, Kyl Cober Parc, Stoke Climsland, Cornwall, PL17 8PH</w:t>
                        </w:r>
                      </w:p>
                    </w:sdtContent>
                  </w:sdt>
                </w:sdtContent>
              </w:sdt>
            </w:sdtContent>
          </w:sdt>
        </w:tc>
      </w:tr>
    </w:tbl>
    <w:p w14:paraId="2D7C5924"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2DC19E04" w14:textId="77777777" w:rsidTr="0009576A">
        <w:trPr>
          <w:trHeight w:val="75"/>
        </w:trPr>
        <w:tc>
          <w:tcPr>
            <w:tcW w:w="2520" w:type="dxa"/>
            <w:tcBorders>
              <w:right w:val="single" w:sz="4" w:space="0" w:color="auto"/>
            </w:tcBorders>
          </w:tcPr>
          <w:p w14:paraId="16747AD2"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d</w:t>
            </w:r>
            <w:r w:rsidRPr="00920158">
              <w:rPr>
                <w:rFonts w:ascii="Arial" w:eastAsia="Arial" w:hAnsi="Arial" w:cs="Arial"/>
                <w:color w:val="231F20"/>
                <w:sz w:val="18"/>
                <w:szCs w:val="18"/>
              </w:rPr>
              <w:t>dr</w:t>
            </w:r>
            <w:r w:rsidRPr="00920158">
              <w:rPr>
                <w:rFonts w:ascii="Arial" w:eastAsia="Arial" w:hAnsi="Arial" w:cs="Arial"/>
                <w:color w:val="231F20"/>
                <w:spacing w:val="1"/>
                <w:sz w:val="18"/>
                <w:szCs w:val="18"/>
              </w:rPr>
              <w:t>e</w:t>
            </w:r>
            <w:r w:rsidRPr="00920158">
              <w:rPr>
                <w:rFonts w:ascii="Arial" w:eastAsia="Arial" w:hAnsi="Arial" w:cs="Arial"/>
                <w:color w:val="231F20"/>
                <w:spacing w:val="2"/>
                <w:sz w:val="18"/>
                <w:szCs w:val="18"/>
              </w:rPr>
              <w:t>s</w:t>
            </w:r>
            <w:r w:rsidRPr="00920158">
              <w:rPr>
                <w:rFonts w:ascii="Arial" w:eastAsia="Arial" w:hAnsi="Arial" w:cs="Arial"/>
                <w:color w:val="231F20"/>
                <w:sz w:val="18"/>
                <w:szCs w:val="18"/>
              </w:rPr>
              <w:t>s</w:t>
            </w:r>
            <w:r w:rsidRPr="00920158">
              <w:rPr>
                <w:rFonts w:ascii="Arial" w:eastAsia="Arial" w:hAnsi="Arial" w:cs="Arial"/>
                <w:color w:val="231F20"/>
                <w:spacing w:val="5"/>
                <w:sz w:val="18"/>
                <w:szCs w:val="18"/>
              </w:rPr>
              <w:t xml:space="preserve"> </w:t>
            </w:r>
            <w:r w:rsidRPr="00920158">
              <w:rPr>
                <w:rFonts w:ascii="Arial" w:eastAsia="Arial" w:hAnsi="Arial" w:cs="Arial"/>
                <w:color w:val="231F20"/>
                <w:spacing w:val="-2"/>
                <w:sz w:val="18"/>
                <w:szCs w:val="18"/>
              </w:rPr>
              <w:t>f</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r</w:t>
            </w:r>
            <w:r w:rsidRPr="00920158">
              <w:rPr>
                <w:rFonts w:ascii="Arial" w:eastAsia="Arial" w:hAnsi="Arial" w:cs="Arial"/>
                <w:color w:val="231F20"/>
                <w:spacing w:val="9"/>
                <w:sz w:val="18"/>
                <w:szCs w:val="18"/>
              </w:rPr>
              <w:t xml:space="preserve"> </w:t>
            </w:r>
            <w:r w:rsidRPr="00920158">
              <w:rPr>
                <w:rFonts w:ascii="Arial" w:eastAsia="Arial" w:hAnsi="Arial" w:cs="Arial"/>
                <w:color w:val="231F20"/>
                <w:spacing w:val="1"/>
                <w:sz w:val="18"/>
                <w:szCs w:val="18"/>
              </w:rPr>
              <w:t>el</w:t>
            </w:r>
            <w:r w:rsidRPr="00920158">
              <w:rPr>
                <w:rFonts w:ascii="Arial" w:eastAsia="Arial" w:hAnsi="Arial" w:cs="Arial"/>
                <w:color w:val="231F20"/>
                <w:spacing w:val="2"/>
                <w:sz w:val="18"/>
                <w:szCs w:val="18"/>
              </w:rPr>
              <w:t>e</w:t>
            </w:r>
            <w:r w:rsidRPr="00920158">
              <w:rPr>
                <w:rFonts w:ascii="Arial" w:eastAsia="Arial" w:hAnsi="Arial" w:cs="Arial"/>
                <w:color w:val="231F20"/>
                <w:spacing w:val="5"/>
                <w:sz w:val="18"/>
                <w:szCs w:val="18"/>
              </w:rPr>
              <w:t>c</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n</w:t>
            </w:r>
            <w:r w:rsidRPr="00920158">
              <w:rPr>
                <w:rFonts w:ascii="Arial" w:eastAsia="Arial" w:hAnsi="Arial" w:cs="Arial"/>
                <w:color w:val="231F20"/>
                <w:spacing w:val="1"/>
                <w:sz w:val="18"/>
                <w:szCs w:val="18"/>
              </w:rPr>
              <w:t>i</w:t>
            </w:r>
            <w:r w:rsidRPr="00920158">
              <w:rPr>
                <w:rFonts w:ascii="Arial" w:eastAsia="Arial" w:hAnsi="Arial" w:cs="Arial"/>
                <w:color w:val="231F20"/>
                <w:sz w:val="18"/>
                <w:szCs w:val="18"/>
              </w:rPr>
              <w:t xml:space="preserve">c </w:t>
            </w:r>
            <w:r w:rsidRPr="00920158">
              <w:rPr>
                <w:rFonts w:ascii="Arial" w:eastAsia="Arial" w:hAnsi="Arial" w:cs="Arial"/>
                <w:color w:val="231F20"/>
                <w:spacing w:val="-1"/>
                <w:sz w:val="18"/>
                <w:szCs w:val="18"/>
              </w:rPr>
              <w:t>c</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mmun</w:t>
            </w:r>
            <w:r w:rsidRPr="00920158">
              <w:rPr>
                <w:rFonts w:ascii="Arial" w:eastAsia="Arial" w:hAnsi="Arial" w:cs="Arial"/>
                <w:color w:val="231F20"/>
                <w:spacing w:val="1"/>
                <w:sz w:val="18"/>
                <w:szCs w:val="18"/>
              </w:rPr>
              <w:t>i</w:t>
            </w:r>
            <w:r w:rsidRPr="00920158">
              <w:rPr>
                <w:rFonts w:ascii="Arial" w:eastAsia="Arial" w:hAnsi="Arial" w:cs="Arial"/>
                <w:color w:val="231F20"/>
                <w:spacing w:val="2"/>
                <w:sz w:val="18"/>
                <w:szCs w:val="18"/>
              </w:rPr>
              <w:t>c</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tio</w:t>
            </w:r>
            <w:r w:rsidRPr="00920158">
              <w:rPr>
                <w:rFonts w:ascii="Arial" w:eastAsia="Arial" w:hAnsi="Arial" w:cs="Arial"/>
                <w:color w:val="231F20"/>
                <w:spacing w:val="-1"/>
                <w:sz w:val="18"/>
                <w:szCs w:val="18"/>
              </w:rPr>
              <w:t>n</w:t>
            </w:r>
            <w:r w:rsidRPr="00920158">
              <w:rPr>
                <w:rFonts w:ascii="Arial" w:eastAsia="Arial" w:hAnsi="Arial" w:cs="Arial"/>
                <w:color w:val="231F20"/>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72236961"/>
              <w:placeholder>
                <w:docPart w:val="4E23AFA8E87240E5A3E93B70E2AE4233"/>
              </w:placeholder>
            </w:sdtPr>
            <w:sdtContent>
              <w:p w14:paraId="0D987B5F" w14:textId="75CBAE0E" w:rsidR="000F0C19" w:rsidRPr="00920158" w:rsidRDefault="005E67FD" w:rsidP="0009576A">
                <w:pPr>
                  <w:spacing w:before="36" w:line="203" w:lineRule="exact"/>
                  <w:ind w:right="-20"/>
                  <w:rPr>
                    <w:rFonts w:ascii="Arial" w:hAnsi="Arial" w:cs="Arial"/>
                    <w:sz w:val="18"/>
                    <w:szCs w:val="18"/>
                  </w:rPr>
                </w:pPr>
                <w:r>
                  <w:rPr>
                    <w:rFonts w:ascii="Arial" w:hAnsi="Arial" w:cs="Arial"/>
                    <w:sz w:val="18"/>
                    <w:szCs w:val="18"/>
                  </w:rPr>
                  <w:t>craig@wrt.org.uk</w:t>
                </w:r>
              </w:p>
            </w:sdtContent>
          </w:sdt>
        </w:tc>
      </w:tr>
    </w:tbl>
    <w:p w14:paraId="77D7C343" w14:textId="77777777" w:rsidR="000F0C19" w:rsidRPr="00920158" w:rsidRDefault="000F0C19" w:rsidP="000F0C19">
      <w:pPr>
        <w:spacing w:after="0" w:line="200" w:lineRule="exact"/>
        <w:rPr>
          <w:rFonts w:ascii="Arial" w:hAnsi="Arial" w:cs="Arial"/>
          <w:sz w:val="20"/>
          <w:szCs w:val="20"/>
        </w:rPr>
      </w:pPr>
    </w:p>
    <w:p w14:paraId="2B6AC9F1"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0A228B72" w14:textId="77777777" w:rsidTr="0009576A">
        <w:trPr>
          <w:trHeight w:val="281"/>
        </w:trPr>
        <w:tc>
          <w:tcPr>
            <w:tcW w:w="2520" w:type="dxa"/>
            <w:tcBorders>
              <w:right w:val="single" w:sz="4" w:space="0" w:color="auto"/>
            </w:tcBorders>
          </w:tcPr>
          <w:p w14:paraId="3AD1EBE8"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position w:val="-1"/>
                <w:sz w:val="18"/>
                <w:szCs w:val="18"/>
              </w:rPr>
              <w:t>s</w:t>
            </w:r>
            <w:r w:rsidRPr="00920158">
              <w:rPr>
                <w:rFonts w:ascii="Arial" w:eastAsia="Arial" w:hAnsi="Arial" w:cs="Arial"/>
                <w:i/>
                <w:color w:val="231F20"/>
                <w:spacing w:val="2"/>
                <w:position w:val="-1"/>
                <w:sz w:val="18"/>
                <w:szCs w:val="18"/>
              </w:rPr>
              <w:t>e</w:t>
            </w:r>
            <w:r w:rsidRPr="00920158">
              <w:rPr>
                <w:rFonts w:ascii="Arial" w:eastAsia="Arial" w:hAnsi="Arial" w:cs="Arial"/>
                <w:i/>
                <w:color w:val="231F20"/>
                <w:spacing w:val="5"/>
                <w:position w:val="-1"/>
                <w:sz w:val="18"/>
                <w:szCs w:val="18"/>
              </w:rPr>
              <w:t>r</w:t>
            </w:r>
            <w:r w:rsidRPr="00920158">
              <w:rPr>
                <w:rFonts w:ascii="Arial" w:eastAsia="Arial" w:hAnsi="Arial" w:cs="Arial"/>
                <w:i/>
                <w:color w:val="231F20"/>
                <w:spacing w:val="1"/>
                <w:position w:val="-1"/>
                <w:sz w:val="18"/>
                <w:szCs w:val="18"/>
              </w:rPr>
              <w:t>v</w:t>
            </w:r>
            <w:r w:rsidRPr="00920158">
              <w:rPr>
                <w:rFonts w:ascii="Arial" w:eastAsia="Arial" w:hAnsi="Arial" w:cs="Arial"/>
                <w:i/>
                <w:color w:val="231F20"/>
                <w:position w:val="-1"/>
                <w:sz w:val="18"/>
                <w:szCs w:val="18"/>
              </w:rPr>
              <w:t>i</w:t>
            </w:r>
            <w:r w:rsidRPr="00920158">
              <w:rPr>
                <w:rFonts w:ascii="Arial" w:eastAsia="Arial" w:hAnsi="Arial" w:cs="Arial"/>
                <w:i/>
                <w:color w:val="231F20"/>
                <w:spacing w:val="-1"/>
                <w:position w:val="-1"/>
                <w:sz w:val="18"/>
                <w:szCs w:val="18"/>
              </w:rPr>
              <w:t>c</w:t>
            </w:r>
            <w:r w:rsidRPr="00920158">
              <w:rPr>
                <w:rFonts w:ascii="Arial" w:eastAsia="Arial" w:hAnsi="Arial" w:cs="Arial"/>
                <w:i/>
                <w:color w:val="231F20"/>
                <w:position w:val="-1"/>
                <w:sz w:val="18"/>
                <w:szCs w:val="18"/>
              </w:rPr>
              <w:t>e</w:t>
            </w:r>
            <w:r w:rsidRPr="00920158">
              <w:rPr>
                <w:rFonts w:ascii="Arial" w:eastAsia="Arial" w:hAnsi="Arial" w:cs="Arial"/>
                <w:i/>
                <w:color w:val="231F20"/>
                <w:spacing w:val="6"/>
                <w:position w:val="-1"/>
                <w:sz w:val="18"/>
                <w:szCs w:val="18"/>
              </w:rPr>
              <w:t xml:space="preserve"> </w:t>
            </w:r>
            <w:r w:rsidRPr="00920158">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659541032"/>
              <w:placeholder>
                <w:docPart w:val="13B489584E26415E841DC28D9C7B3637"/>
              </w:placeholder>
            </w:sdtPr>
            <w:sdtContent>
              <w:sdt>
                <w:sdtPr>
                  <w:rPr>
                    <w:rFonts w:ascii="Arial" w:hAnsi="Arial" w:cs="Arial"/>
                    <w:sz w:val="18"/>
                    <w:szCs w:val="18"/>
                  </w:rPr>
                  <w:id w:val="-772940257"/>
                  <w:placeholder>
                    <w:docPart w:val="42BE8024E645427AA48EC9797D58FFFA"/>
                  </w:placeholder>
                </w:sdtPr>
                <w:sdtContent>
                  <w:p w14:paraId="2253F674" w14:textId="085DCE8D" w:rsidR="000F0C19" w:rsidRPr="00920158" w:rsidRDefault="00CA3EFC" w:rsidP="0009576A">
                    <w:pPr>
                      <w:spacing w:before="36" w:line="203" w:lineRule="exact"/>
                      <w:ind w:right="-20"/>
                      <w:rPr>
                        <w:rFonts w:ascii="Arial" w:hAnsi="Arial" w:cs="Arial"/>
                        <w:sz w:val="18"/>
                        <w:szCs w:val="18"/>
                      </w:rPr>
                    </w:pPr>
                    <w:r>
                      <w:rPr>
                        <w:rFonts w:ascii="Arial" w:hAnsi="Arial" w:cs="Arial"/>
                        <w:sz w:val="18"/>
                        <w:szCs w:val="18"/>
                      </w:rPr>
                      <w:t>Wier removal pre-surveys and design for the River Fal, Cornwall</w:t>
                    </w:r>
                  </w:p>
                </w:sdtContent>
              </w:sdt>
            </w:sdtContent>
          </w:sdt>
        </w:tc>
      </w:tr>
    </w:tbl>
    <w:p w14:paraId="6A4C5CF1"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184CC09" w14:textId="77777777" w:rsidTr="0009576A">
        <w:trPr>
          <w:trHeight w:val="281"/>
        </w:trPr>
        <w:tc>
          <w:tcPr>
            <w:tcW w:w="2520" w:type="dxa"/>
            <w:tcBorders>
              <w:right w:val="single" w:sz="4" w:space="0" w:color="auto"/>
            </w:tcBorders>
          </w:tcPr>
          <w:p w14:paraId="0E96832A"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spacing w:val="2"/>
                <w:position w:val="-1"/>
                <w:sz w:val="18"/>
                <w:szCs w:val="18"/>
              </w:rPr>
              <w:t>s</w:t>
            </w:r>
            <w:r w:rsidRPr="00920158">
              <w:rPr>
                <w:rFonts w:ascii="Arial" w:eastAsia="Arial" w:hAnsi="Arial" w:cs="Arial"/>
                <w:i/>
                <w:color w:val="231F20"/>
                <w:position w:val="-1"/>
                <w:sz w:val="18"/>
                <w:szCs w:val="18"/>
              </w:rPr>
              <w:t>ta</w:t>
            </w:r>
            <w:r w:rsidRPr="00920158">
              <w:rPr>
                <w:rFonts w:ascii="Arial" w:eastAsia="Arial" w:hAnsi="Arial" w:cs="Arial"/>
                <w:i/>
                <w:color w:val="231F20"/>
                <w:spacing w:val="6"/>
                <w:position w:val="-1"/>
                <w:sz w:val="18"/>
                <w:szCs w:val="18"/>
              </w:rPr>
              <w:t>r</w:t>
            </w:r>
            <w:r w:rsidRPr="00920158">
              <w:rPr>
                <w:rFonts w:ascii="Arial" w:eastAsia="Arial" w:hAnsi="Arial" w:cs="Arial"/>
                <w:i/>
                <w:color w:val="231F20"/>
                <w:position w:val="-1"/>
                <w:sz w:val="18"/>
                <w:szCs w:val="18"/>
              </w:rPr>
              <w:t>ting d</w:t>
            </w:r>
            <w:r w:rsidRPr="00920158">
              <w:rPr>
                <w:rFonts w:ascii="Arial" w:eastAsia="Arial" w:hAnsi="Arial" w:cs="Arial"/>
                <w:i/>
                <w:color w:val="231F20"/>
                <w:spacing w:val="-3"/>
                <w:position w:val="-1"/>
                <w:sz w:val="18"/>
                <w:szCs w:val="18"/>
              </w:rPr>
              <w:t>a</w:t>
            </w:r>
            <w:r w:rsidRPr="00920158">
              <w:rPr>
                <w:rFonts w:ascii="Arial" w:eastAsia="Arial" w:hAnsi="Arial" w:cs="Arial"/>
                <w:i/>
                <w:color w:val="231F20"/>
                <w:position w:val="-1"/>
                <w:sz w:val="18"/>
                <w:szCs w:val="18"/>
              </w:rPr>
              <w:t>te</w:t>
            </w:r>
            <w:r w:rsidRPr="00920158">
              <w:rPr>
                <w:rFonts w:ascii="Arial" w:eastAsia="Arial" w:hAnsi="Arial" w:cs="Arial"/>
                <w:i/>
                <w:color w:val="231F20"/>
                <w:spacing w:val="-13"/>
                <w:position w:val="-1"/>
                <w:sz w:val="18"/>
                <w:szCs w:val="18"/>
              </w:rPr>
              <w:t xml:space="preserve"> </w:t>
            </w:r>
            <w:r w:rsidRPr="00920158">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326906401"/>
              <w:placeholder>
                <w:docPart w:val="9D00A77244424FCAAEACB64494DAEF7C"/>
              </w:placeholder>
            </w:sdtPr>
            <w:sdtContent>
              <w:p w14:paraId="3F328E2B" w14:textId="0D301C69" w:rsidR="000F0C19" w:rsidRPr="00920158" w:rsidRDefault="0053314F" w:rsidP="0009576A">
                <w:pPr>
                  <w:spacing w:before="36" w:line="203" w:lineRule="exact"/>
                  <w:ind w:right="-20"/>
                  <w:rPr>
                    <w:rFonts w:ascii="Arial" w:hAnsi="Arial" w:cs="Arial"/>
                    <w:sz w:val="18"/>
                    <w:szCs w:val="18"/>
                  </w:rPr>
                </w:pPr>
                <w:r>
                  <w:rPr>
                    <w:rFonts w:ascii="Arial" w:hAnsi="Arial" w:cs="Arial"/>
                    <w:sz w:val="18"/>
                    <w:szCs w:val="18"/>
                  </w:rPr>
                  <w:t>28/09/2026</w:t>
                </w:r>
              </w:p>
            </w:sdtContent>
          </w:sdt>
        </w:tc>
      </w:tr>
    </w:tbl>
    <w:p w14:paraId="2E942287"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76963E7F" w14:textId="77777777" w:rsidTr="0009576A">
        <w:trPr>
          <w:trHeight w:val="281"/>
        </w:trPr>
        <w:tc>
          <w:tcPr>
            <w:tcW w:w="2520" w:type="dxa"/>
            <w:tcBorders>
              <w:right w:val="single" w:sz="4" w:space="0" w:color="auto"/>
            </w:tcBorders>
          </w:tcPr>
          <w:p w14:paraId="03FD63CC"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spacing w:val="-1"/>
                <w:position w:val="-1"/>
                <w:sz w:val="18"/>
                <w:szCs w:val="18"/>
              </w:rPr>
              <w:t>c</w:t>
            </w:r>
            <w:r w:rsidRPr="00920158">
              <w:rPr>
                <w:rFonts w:ascii="Arial" w:eastAsia="Arial" w:hAnsi="Arial" w:cs="Arial"/>
                <w:i/>
                <w:color w:val="231F20"/>
                <w:spacing w:val="1"/>
                <w:position w:val="-1"/>
                <w:sz w:val="18"/>
                <w:szCs w:val="18"/>
              </w:rPr>
              <w:t>o</w:t>
            </w:r>
            <w:r w:rsidRPr="00920158">
              <w:rPr>
                <w:rFonts w:ascii="Arial" w:eastAsia="Arial" w:hAnsi="Arial" w:cs="Arial"/>
                <w:i/>
                <w:color w:val="231F20"/>
                <w:position w:val="-1"/>
                <w:sz w:val="18"/>
                <w:szCs w:val="18"/>
              </w:rPr>
              <w:t>m</w:t>
            </w:r>
            <w:r w:rsidRPr="00920158">
              <w:rPr>
                <w:rFonts w:ascii="Arial" w:eastAsia="Arial" w:hAnsi="Arial" w:cs="Arial"/>
                <w:i/>
                <w:color w:val="231F20"/>
                <w:spacing w:val="1"/>
                <w:position w:val="-1"/>
                <w:sz w:val="18"/>
                <w:szCs w:val="18"/>
              </w:rPr>
              <w:t>pl</w:t>
            </w:r>
            <w:r w:rsidRPr="00920158">
              <w:rPr>
                <w:rFonts w:ascii="Arial" w:eastAsia="Arial" w:hAnsi="Arial" w:cs="Arial"/>
                <w:i/>
                <w:color w:val="231F20"/>
                <w:position w:val="-1"/>
                <w:sz w:val="18"/>
                <w:szCs w:val="18"/>
              </w:rPr>
              <w:t>eti</w:t>
            </w:r>
            <w:r w:rsidRPr="00920158">
              <w:rPr>
                <w:rFonts w:ascii="Arial" w:eastAsia="Arial" w:hAnsi="Arial" w:cs="Arial"/>
                <w:i/>
                <w:color w:val="231F20"/>
                <w:spacing w:val="1"/>
                <w:position w:val="-1"/>
                <w:sz w:val="18"/>
                <w:szCs w:val="18"/>
              </w:rPr>
              <w:t>o</w:t>
            </w:r>
            <w:r w:rsidRPr="00920158">
              <w:rPr>
                <w:rFonts w:ascii="Arial" w:eastAsia="Arial" w:hAnsi="Arial" w:cs="Arial"/>
                <w:i/>
                <w:color w:val="231F20"/>
                <w:position w:val="-1"/>
                <w:sz w:val="18"/>
                <w:szCs w:val="18"/>
              </w:rPr>
              <w:t>n</w:t>
            </w:r>
            <w:r w:rsidRPr="00920158">
              <w:rPr>
                <w:rFonts w:ascii="Arial" w:eastAsia="Arial" w:hAnsi="Arial" w:cs="Arial"/>
                <w:i/>
                <w:color w:val="231F20"/>
                <w:spacing w:val="-12"/>
                <w:position w:val="-1"/>
                <w:sz w:val="18"/>
                <w:szCs w:val="18"/>
              </w:rPr>
              <w:t xml:space="preserve"> </w:t>
            </w:r>
            <w:r w:rsidRPr="00920158">
              <w:rPr>
                <w:rFonts w:ascii="Arial" w:eastAsia="Arial" w:hAnsi="Arial" w:cs="Arial"/>
                <w:i/>
                <w:color w:val="231F20"/>
                <w:position w:val="-1"/>
                <w:sz w:val="18"/>
                <w:szCs w:val="18"/>
              </w:rPr>
              <w:t>d</w:t>
            </w:r>
            <w:r w:rsidRPr="00920158">
              <w:rPr>
                <w:rFonts w:ascii="Arial" w:eastAsia="Arial" w:hAnsi="Arial" w:cs="Arial"/>
                <w:i/>
                <w:color w:val="231F20"/>
                <w:spacing w:val="-3"/>
                <w:position w:val="-1"/>
                <w:sz w:val="18"/>
                <w:szCs w:val="18"/>
              </w:rPr>
              <w:t>a</w:t>
            </w:r>
            <w:r w:rsidRPr="00920158">
              <w:rPr>
                <w:rFonts w:ascii="Arial" w:eastAsia="Arial" w:hAnsi="Arial" w:cs="Arial"/>
                <w:i/>
                <w:color w:val="231F20"/>
                <w:position w:val="-1"/>
                <w:sz w:val="18"/>
                <w:szCs w:val="18"/>
              </w:rPr>
              <w:t>te</w:t>
            </w:r>
            <w:r w:rsidRPr="00920158">
              <w:rPr>
                <w:rFonts w:ascii="Arial" w:eastAsia="Arial" w:hAnsi="Arial" w:cs="Arial"/>
                <w:i/>
                <w:color w:val="231F20"/>
                <w:spacing w:val="-13"/>
                <w:position w:val="-1"/>
                <w:sz w:val="18"/>
                <w:szCs w:val="18"/>
              </w:rPr>
              <w:t xml:space="preserve"> </w:t>
            </w:r>
            <w:r w:rsidRPr="00920158">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94423577"/>
              <w:placeholder>
                <w:docPart w:val="A6C6B66E9E7047B2882402F5B542162F"/>
              </w:placeholder>
            </w:sdtPr>
            <w:sdtContent>
              <w:p w14:paraId="2AEA38EA" w14:textId="5FB99D1D" w:rsidR="000F0C19" w:rsidRPr="00920158" w:rsidRDefault="0053314F" w:rsidP="0009576A">
                <w:pPr>
                  <w:spacing w:before="36" w:line="203" w:lineRule="exact"/>
                  <w:ind w:right="-20"/>
                  <w:rPr>
                    <w:rFonts w:ascii="Arial" w:hAnsi="Arial" w:cs="Arial"/>
                    <w:sz w:val="18"/>
                    <w:szCs w:val="18"/>
                  </w:rPr>
                </w:pPr>
                <w:r>
                  <w:rPr>
                    <w:rFonts w:ascii="Arial" w:hAnsi="Arial" w:cs="Arial"/>
                    <w:sz w:val="18"/>
                    <w:szCs w:val="18"/>
                  </w:rPr>
                  <w:t>30/06/2027</w:t>
                </w:r>
              </w:p>
            </w:sdtContent>
          </w:sdt>
        </w:tc>
      </w:tr>
    </w:tbl>
    <w:p w14:paraId="7CE89800"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0F288C39" w14:textId="77777777" w:rsidTr="0009576A">
        <w:trPr>
          <w:trHeight w:val="281"/>
        </w:trPr>
        <w:tc>
          <w:tcPr>
            <w:tcW w:w="2520" w:type="dxa"/>
            <w:tcBorders>
              <w:right w:val="single" w:sz="4" w:space="0" w:color="auto"/>
            </w:tcBorders>
          </w:tcPr>
          <w:p w14:paraId="021C4099"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z w:val="18"/>
                <w:szCs w:val="18"/>
              </w:rPr>
              <w:t xml:space="preserve">The </w:t>
            </w:r>
            <w:r w:rsidRPr="00920158">
              <w:rPr>
                <w:rFonts w:ascii="Arial" w:eastAsia="Arial" w:hAnsi="Arial" w:cs="Arial"/>
                <w:i/>
                <w:color w:val="231F20"/>
                <w:sz w:val="18"/>
                <w:szCs w:val="18"/>
              </w:rPr>
              <w:t xml:space="preserve">delay damages </w:t>
            </w:r>
            <w:r w:rsidRPr="00920158">
              <w:rPr>
                <w:rFonts w:ascii="Arial" w:eastAsia="Arial" w:hAnsi="Arial" w:cs="Arial"/>
                <w:color w:val="231F20"/>
                <w:sz w:val="18"/>
                <w:szCs w:val="18"/>
              </w:rPr>
              <w:t>are</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8284929"/>
              <w:placeholder>
                <w:docPart w:val="DDFBF1EC2BA442AA9E51D86A6FD2B3EA"/>
              </w:placeholder>
            </w:sdtPr>
            <w:sdtContent>
              <w:p w14:paraId="10E6E628" w14:textId="09E6DFB4" w:rsidR="000F0C19" w:rsidRPr="00920158" w:rsidRDefault="008D6371" w:rsidP="0009576A">
                <w:pPr>
                  <w:spacing w:before="36" w:line="203" w:lineRule="exact"/>
                  <w:ind w:right="-20"/>
                  <w:rPr>
                    <w:rFonts w:ascii="Arial" w:hAnsi="Arial" w:cs="Arial"/>
                    <w:sz w:val="18"/>
                    <w:szCs w:val="18"/>
                  </w:rPr>
                </w:pPr>
                <w:r>
                  <w:rPr>
                    <w:rFonts w:ascii="Arial" w:hAnsi="Arial" w:cs="Arial"/>
                    <w:sz w:val="18"/>
                    <w:szCs w:val="18"/>
                  </w:rPr>
                  <w:t>£0</w:t>
                </w:r>
              </w:p>
            </w:sdtContent>
          </w:sdt>
        </w:tc>
        <w:tc>
          <w:tcPr>
            <w:tcW w:w="2430" w:type="dxa"/>
            <w:tcBorders>
              <w:left w:val="single" w:sz="4" w:space="0" w:color="auto"/>
            </w:tcBorders>
          </w:tcPr>
          <w:p w14:paraId="05184555"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z w:val="18"/>
                <w:szCs w:val="18"/>
              </w:rPr>
              <w:t>per day</w:t>
            </w:r>
          </w:p>
        </w:tc>
      </w:tr>
    </w:tbl>
    <w:p w14:paraId="21981EFB" w14:textId="77777777" w:rsidR="000F0C19" w:rsidRPr="00920158" w:rsidRDefault="000F0C19" w:rsidP="000F0C19">
      <w:pPr>
        <w:spacing w:before="10" w:after="0" w:line="140" w:lineRule="exact"/>
        <w:rPr>
          <w:rFonts w:ascii="Arial" w:hAnsi="Arial" w:cs="Arial"/>
          <w:sz w:val="14"/>
          <w:szCs w:val="14"/>
        </w:rPr>
      </w:pPr>
    </w:p>
    <w:p w14:paraId="63E94678" w14:textId="77777777" w:rsidR="000F0C19" w:rsidRPr="00920158" w:rsidRDefault="000F0C19" w:rsidP="000F0C19">
      <w:pPr>
        <w:spacing w:before="10" w:after="0" w:line="140" w:lineRule="exact"/>
        <w:rPr>
          <w:rFonts w:ascii="Arial" w:hAnsi="Arial" w:cs="Arial"/>
          <w:sz w:val="14"/>
          <w:szCs w:val="14"/>
        </w:rPr>
      </w:pPr>
    </w:p>
    <w:p w14:paraId="074147C8"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7EE9709A" w14:textId="77777777" w:rsidTr="0009576A">
        <w:trPr>
          <w:trHeight w:val="281"/>
        </w:trPr>
        <w:tc>
          <w:tcPr>
            <w:tcW w:w="2520" w:type="dxa"/>
            <w:tcBorders>
              <w:right w:val="single" w:sz="4" w:space="0" w:color="auto"/>
            </w:tcBorders>
          </w:tcPr>
          <w:p w14:paraId="6E6B837E"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position w:val="-1"/>
                <w:sz w:val="18"/>
                <w:szCs w:val="18"/>
              </w:rPr>
              <w:t>l</w:t>
            </w:r>
            <w:r w:rsidRPr="00920158">
              <w:rPr>
                <w:rFonts w:ascii="Arial" w:eastAsia="Arial" w:hAnsi="Arial" w:cs="Arial"/>
                <w:i/>
                <w:color w:val="231F20"/>
                <w:spacing w:val="-1"/>
                <w:position w:val="-1"/>
                <w:sz w:val="18"/>
                <w:szCs w:val="18"/>
              </w:rPr>
              <w:t>a</w:t>
            </w:r>
            <w:r w:rsidRPr="00920158">
              <w:rPr>
                <w:rFonts w:ascii="Arial" w:eastAsia="Arial" w:hAnsi="Arial" w:cs="Arial"/>
                <w:i/>
                <w:color w:val="231F20"/>
                <w:position w:val="-1"/>
                <w:sz w:val="18"/>
                <w:szCs w:val="18"/>
              </w:rPr>
              <w:t>w</w:t>
            </w:r>
            <w:r w:rsidRPr="00920158">
              <w:rPr>
                <w:rFonts w:ascii="Arial" w:eastAsia="Arial" w:hAnsi="Arial" w:cs="Arial"/>
                <w:i/>
                <w:color w:val="231F20"/>
                <w:spacing w:val="-2"/>
                <w:position w:val="-1"/>
                <w:sz w:val="18"/>
                <w:szCs w:val="18"/>
              </w:rPr>
              <w:t xml:space="preserve"> o</w:t>
            </w:r>
            <w:r w:rsidRPr="00920158">
              <w:rPr>
                <w:rFonts w:ascii="Arial" w:eastAsia="Arial" w:hAnsi="Arial" w:cs="Arial"/>
                <w:i/>
                <w:color w:val="231F20"/>
                <w:position w:val="-1"/>
                <w:sz w:val="18"/>
                <w:szCs w:val="18"/>
              </w:rPr>
              <w:t>f</w:t>
            </w:r>
            <w:r w:rsidRPr="00920158">
              <w:rPr>
                <w:rFonts w:ascii="Arial" w:eastAsia="Arial" w:hAnsi="Arial" w:cs="Arial"/>
                <w:i/>
                <w:color w:val="231F20"/>
                <w:spacing w:val="9"/>
                <w:position w:val="-1"/>
                <w:sz w:val="18"/>
                <w:szCs w:val="18"/>
              </w:rPr>
              <w:t xml:space="preserve"> </w:t>
            </w:r>
            <w:r w:rsidRPr="00920158">
              <w:rPr>
                <w:rFonts w:ascii="Arial" w:eastAsia="Arial" w:hAnsi="Arial" w:cs="Arial"/>
                <w:i/>
                <w:color w:val="231F20"/>
                <w:position w:val="-1"/>
                <w:sz w:val="18"/>
                <w:szCs w:val="18"/>
              </w:rPr>
              <w:t>the</w:t>
            </w:r>
            <w:r w:rsidRPr="00920158">
              <w:rPr>
                <w:rFonts w:ascii="Arial" w:eastAsia="Arial" w:hAnsi="Arial" w:cs="Arial"/>
                <w:i/>
                <w:color w:val="231F20"/>
                <w:spacing w:val="-2"/>
                <w:position w:val="-1"/>
                <w:sz w:val="18"/>
                <w:szCs w:val="18"/>
              </w:rPr>
              <w:t xml:space="preserve"> </w:t>
            </w:r>
            <w:r w:rsidRPr="00920158">
              <w:rPr>
                <w:rFonts w:ascii="Arial" w:eastAsia="Arial" w:hAnsi="Arial" w:cs="Arial"/>
                <w:i/>
                <w:color w:val="231F20"/>
                <w:spacing w:val="-1"/>
                <w:position w:val="-1"/>
                <w:sz w:val="18"/>
                <w:szCs w:val="18"/>
              </w:rPr>
              <w:t>c</w:t>
            </w:r>
            <w:r w:rsidRPr="00920158">
              <w:rPr>
                <w:rFonts w:ascii="Arial" w:eastAsia="Arial" w:hAnsi="Arial" w:cs="Arial"/>
                <w:i/>
                <w:color w:val="231F20"/>
                <w:spacing w:val="1"/>
                <w:position w:val="-1"/>
                <w:sz w:val="18"/>
                <w:szCs w:val="18"/>
              </w:rPr>
              <w:t>o</w:t>
            </w:r>
            <w:r w:rsidRPr="00920158">
              <w:rPr>
                <w:rFonts w:ascii="Arial" w:eastAsia="Arial" w:hAnsi="Arial" w:cs="Arial"/>
                <w:i/>
                <w:color w:val="231F20"/>
                <w:spacing w:val="-3"/>
                <w:position w:val="-1"/>
                <w:sz w:val="18"/>
                <w:szCs w:val="18"/>
              </w:rPr>
              <w:t>n</w:t>
            </w:r>
            <w:r w:rsidRPr="00920158">
              <w:rPr>
                <w:rFonts w:ascii="Arial" w:eastAsia="Arial" w:hAnsi="Arial" w:cs="Arial"/>
                <w:i/>
                <w:color w:val="231F20"/>
                <w:spacing w:val="1"/>
                <w:position w:val="-1"/>
                <w:sz w:val="18"/>
                <w:szCs w:val="18"/>
              </w:rPr>
              <w:t>tra</w:t>
            </w:r>
            <w:r w:rsidRPr="00920158">
              <w:rPr>
                <w:rFonts w:ascii="Arial" w:eastAsia="Arial" w:hAnsi="Arial" w:cs="Arial"/>
                <w:i/>
                <w:color w:val="231F20"/>
                <w:spacing w:val="4"/>
                <w:position w:val="-1"/>
                <w:sz w:val="18"/>
                <w:szCs w:val="18"/>
              </w:rPr>
              <w:t>c</w:t>
            </w:r>
            <w:r w:rsidRPr="00920158">
              <w:rPr>
                <w:rFonts w:ascii="Arial" w:eastAsia="Arial" w:hAnsi="Arial" w:cs="Arial"/>
                <w:i/>
                <w:color w:val="231F20"/>
                <w:position w:val="-1"/>
                <w:sz w:val="18"/>
                <w:szCs w:val="18"/>
              </w:rPr>
              <w:t>t</w:t>
            </w:r>
            <w:r w:rsidRPr="00920158">
              <w:rPr>
                <w:rFonts w:ascii="Arial" w:eastAsia="Arial" w:hAnsi="Arial" w:cs="Arial"/>
                <w:i/>
                <w:color w:val="231F20"/>
                <w:spacing w:val="-14"/>
                <w:position w:val="-1"/>
                <w:sz w:val="18"/>
                <w:szCs w:val="18"/>
              </w:rPr>
              <w:t xml:space="preserve"> </w:t>
            </w:r>
            <w:r w:rsidRPr="00920158">
              <w:rPr>
                <w:rFonts w:ascii="Arial" w:eastAsia="Arial" w:hAnsi="Arial" w:cs="Arial"/>
                <w:color w:val="231F20"/>
                <w:position w:val="-1"/>
                <w:sz w:val="18"/>
                <w:szCs w:val="18"/>
              </w:rPr>
              <w:t>is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85500408"/>
              <w:placeholder>
                <w:docPart w:val="0F4E1E41D32C4E72B9460291FA8C138D"/>
              </w:placeholder>
            </w:sdtPr>
            <w:sdtContent>
              <w:p w14:paraId="2DA06FB0" w14:textId="66C498EA" w:rsidR="000F0C19" w:rsidRPr="00920158" w:rsidRDefault="00B82EC6" w:rsidP="0009576A">
                <w:pPr>
                  <w:spacing w:before="36" w:line="203" w:lineRule="exact"/>
                  <w:ind w:right="-20"/>
                  <w:rPr>
                    <w:rFonts w:ascii="Arial" w:hAnsi="Arial" w:cs="Arial"/>
                    <w:sz w:val="18"/>
                    <w:szCs w:val="18"/>
                  </w:rPr>
                </w:pPr>
                <w:r>
                  <w:rPr>
                    <w:rFonts w:ascii="Arial" w:hAnsi="Arial" w:cs="Arial"/>
                    <w:sz w:val="18"/>
                    <w:szCs w:val="18"/>
                  </w:rPr>
                  <w:t>The law of England and Wales</w:t>
                </w:r>
              </w:p>
            </w:sdtContent>
          </w:sdt>
        </w:tc>
      </w:tr>
    </w:tbl>
    <w:p w14:paraId="5C91B097" w14:textId="77777777" w:rsidR="000F0C19" w:rsidRPr="00920158" w:rsidRDefault="000F0C19" w:rsidP="000F0C19">
      <w:pPr>
        <w:spacing w:before="10" w:after="0" w:line="140" w:lineRule="exact"/>
        <w:rPr>
          <w:rFonts w:ascii="Arial" w:hAnsi="Arial" w:cs="Arial"/>
          <w:sz w:val="14"/>
          <w:szCs w:val="14"/>
        </w:rPr>
      </w:pPr>
    </w:p>
    <w:p w14:paraId="5C307961" w14:textId="77777777" w:rsidR="000F0C19" w:rsidRPr="00920158" w:rsidRDefault="000F0C19" w:rsidP="000F0C19">
      <w:pPr>
        <w:spacing w:before="10" w:after="0" w:line="140" w:lineRule="exact"/>
        <w:rPr>
          <w:rFonts w:ascii="Arial" w:hAnsi="Arial" w:cs="Arial"/>
          <w:sz w:val="14"/>
          <w:szCs w:val="14"/>
        </w:rPr>
      </w:pPr>
    </w:p>
    <w:p w14:paraId="4AAD66FD"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69D0AD74" w14:textId="77777777" w:rsidTr="0009576A">
        <w:trPr>
          <w:trHeight w:val="281"/>
        </w:trPr>
        <w:tc>
          <w:tcPr>
            <w:tcW w:w="2520" w:type="dxa"/>
            <w:tcBorders>
              <w:right w:val="single" w:sz="4" w:space="0" w:color="auto"/>
            </w:tcBorders>
          </w:tcPr>
          <w:p w14:paraId="7954CF33"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pacing w:val="2"/>
                <w:sz w:val="18"/>
                <w:szCs w:val="18"/>
              </w:rPr>
              <w:t>pe</w:t>
            </w:r>
            <w:r w:rsidRPr="00920158">
              <w:rPr>
                <w:rFonts w:ascii="Arial" w:eastAsia="Arial" w:hAnsi="Arial" w:cs="Arial"/>
                <w:i/>
                <w:color w:val="231F20"/>
                <w:spacing w:val="1"/>
                <w:sz w:val="18"/>
                <w:szCs w:val="18"/>
              </w:rPr>
              <w:t>r</w:t>
            </w:r>
            <w:r w:rsidRPr="00920158">
              <w:rPr>
                <w:rFonts w:ascii="Arial" w:eastAsia="Arial" w:hAnsi="Arial" w:cs="Arial"/>
                <w:i/>
                <w:color w:val="231F20"/>
                <w:sz w:val="18"/>
                <w:szCs w:val="18"/>
              </w:rPr>
              <w:t>i</w:t>
            </w:r>
            <w:r w:rsidRPr="00920158">
              <w:rPr>
                <w:rFonts w:ascii="Arial" w:eastAsia="Arial" w:hAnsi="Arial" w:cs="Arial"/>
                <w:i/>
                <w:color w:val="231F20"/>
                <w:spacing w:val="2"/>
                <w:sz w:val="18"/>
                <w:szCs w:val="18"/>
              </w:rPr>
              <w:t>o</w:t>
            </w:r>
            <w:r w:rsidRPr="00920158">
              <w:rPr>
                <w:rFonts w:ascii="Arial" w:eastAsia="Arial" w:hAnsi="Arial" w:cs="Arial"/>
                <w:i/>
                <w:color w:val="231F20"/>
                <w:sz w:val="18"/>
                <w:szCs w:val="18"/>
              </w:rPr>
              <w:t>d</w:t>
            </w:r>
            <w:r w:rsidRPr="00920158">
              <w:rPr>
                <w:rFonts w:ascii="Arial" w:eastAsia="Arial" w:hAnsi="Arial" w:cs="Arial"/>
                <w:i/>
                <w:color w:val="231F20"/>
                <w:spacing w:val="-11"/>
                <w:sz w:val="18"/>
                <w:szCs w:val="18"/>
              </w:rPr>
              <w:t xml:space="preserve"> </w:t>
            </w:r>
            <w:r w:rsidRPr="00920158">
              <w:rPr>
                <w:rFonts w:ascii="Arial" w:eastAsia="Arial" w:hAnsi="Arial" w:cs="Arial"/>
                <w:i/>
                <w:color w:val="231F20"/>
                <w:sz w:val="18"/>
                <w:szCs w:val="18"/>
              </w:rPr>
              <w:t>f</w:t>
            </w:r>
            <w:r w:rsidRPr="00920158">
              <w:rPr>
                <w:rFonts w:ascii="Arial" w:eastAsia="Arial" w:hAnsi="Arial" w:cs="Arial"/>
                <w:i/>
                <w:color w:val="231F20"/>
                <w:spacing w:val="1"/>
                <w:sz w:val="18"/>
                <w:szCs w:val="18"/>
              </w:rPr>
              <w:t>o</w:t>
            </w:r>
            <w:r w:rsidRPr="00920158">
              <w:rPr>
                <w:rFonts w:ascii="Arial" w:eastAsia="Arial" w:hAnsi="Arial" w:cs="Arial"/>
                <w:i/>
                <w:color w:val="231F20"/>
                <w:sz w:val="18"/>
                <w:szCs w:val="18"/>
              </w:rPr>
              <w:t>r</w:t>
            </w:r>
            <w:r w:rsidRPr="00920158">
              <w:rPr>
                <w:rFonts w:ascii="Arial" w:eastAsia="Arial" w:hAnsi="Arial" w:cs="Arial"/>
                <w:i/>
                <w:color w:val="231F20"/>
                <w:spacing w:val="9"/>
                <w:sz w:val="18"/>
                <w:szCs w:val="18"/>
              </w:rPr>
              <w:t xml:space="preserve"> </w:t>
            </w:r>
            <w:r w:rsidRPr="00920158">
              <w:rPr>
                <w:rFonts w:ascii="Arial" w:eastAsia="Arial" w:hAnsi="Arial" w:cs="Arial"/>
                <w:i/>
                <w:color w:val="231F20"/>
                <w:sz w:val="18"/>
                <w:szCs w:val="18"/>
              </w:rPr>
              <w:t>r</w:t>
            </w:r>
            <w:r w:rsidRPr="00920158">
              <w:rPr>
                <w:rFonts w:ascii="Arial" w:eastAsia="Arial" w:hAnsi="Arial" w:cs="Arial"/>
                <w:i/>
                <w:color w:val="231F20"/>
                <w:spacing w:val="2"/>
                <w:sz w:val="18"/>
                <w:szCs w:val="18"/>
              </w:rPr>
              <w:t>e</w:t>
            </w:r>
            <w:r w:rsidRPr="00920158">
              <w:rPr>
                <w:rFonts w:ascii="Arial" w:eastAsia="Arial" w:hAnsi="Arial" w:cs="Arial"/>
                <w:i/>
                <w:color w:val="231F20"/>
                <w:spacing w:val="1"/>
                <w:sz w:val="18"/>
                <w:szCs w:val="18"/>
              </w:rPr>
              <w:t>pl</w:t>
            </w:r>
            <w:r w:rsidRPr="00920158">
              <w:rPr>
                <w:rFonts w:ascii="Arial" w:eastAsia="Arial" w:hAnsi="Arial" w:cs="Arial"/>
                <w:i/>
                <w:color w:val="231F20"/>
                <w:sz w:val="18"/>
                <w:szCs w:val="18"/>
              </w:rPr>
              <w:t>y</w:t>
            </w:r>
            <w:r w:rsidRPr="00920158">
              <w:rPr>
                <w:rFonts w:ascii="Arial" w:eastAsia="Arial" w:hAnsi="Arial" w:cs="Arial"/>
                <w:i/>
                <w:color w:val="231F20"/>
                <w:spacing w:val="5"/>
                <w:sz w:val="18"/>
                <w:szCs w:val="18"/>
              </w:rPr>
              <w:t xml:space="preserve"> </w:t>
            </w:r>
            <w:r w:rsidRPr="00920158">
              <w:rPr>
                <w:rFonts w:ascii="Arial" w:eastAsia="Arial" w:hAnsi="Arial" w:cs="Arial"/>
                <w:color w:val="231F20"/>
                <w:sz w:val="18"/>
                <w:szCs w:val="18"/>
              </w:rPr>
              <w:t>is</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54097498"/>
              <w:placeholder>
                <w:docPart w:val="CC54EBA6FB45427D8C1EEA5FB0B50A38"/>
              </w:placeholder>
            </w:sdtPr>
            <w:sdtContent>
              <w:p w14:paraId="459DC8D2" w14:textId="17BD28B1" w:rsidR="000F0C19" w:rsidRPr="00920158" w:rsidRDefault="00111915" w:rsidP="0009576A">
                <w:pPr>
                  <w:spacing w:before="36" w:line="203" w:lineRule="exact"/>
                  <w:ind w:right="-20"/>
                  <w:rPr>
                    <w:rFonts w:ascii="Arial" w:hAnsi="Arial" w:cs="Arial"/>
                    <w:sz w:val="18"/>
                    <w:szCs w:val="18"/>
                  </w:rPr>
                </w:pPr>
                <w:r>
                  <w:rPr>
                    <w:rFonts w:ascii="Arial" w:hAnsi="Arial" w:cs="Arial"/>
                    <w:sz w:val="18"/>
                    <w:szCs w:val="18"/>
                  </w:rPr>
                  <w:t>One</w:t>
                </w:r>
              </w:p>
            </w:sdtContent>
          </w:sdt>
        </w:tc>
        <w:tc>
          <w:tcPr>
            <w:tcW w:w="2430" w:type="dxa"/>
            <w:tcBorders>
              <w:left w:val="single" w:sz="4" w:space="0" w:color="auto"/>
            </w:tcBorders>
          </w:tcPr>
          <w:p w14:paraId="512DEC57"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z w:val="18"/>
                <w:szCs w:val="18"/>
              </w:rPr>
              <w:t>weeks</w:t>
            </w:r>
          </w:p>
        </w:tc>
      </w:tr>
    </w:tbl>
    <w:p w14:paraId="059B31E8" w14:textId="77777777" w:rsidR="000F0C19" w:rsidRPr="00920158" w:rsidRDefault="000F0C19" w:rsidP="000F0C19">
      <w:pPr>
        <w:spacing w:before="10" w:after="0" w:line="140" w:lineRule="exact"/>
        <w:rPr>
          <w:rFonts w:ascii="Arial" w:hAnsi="Arial" w:cs="Arial"/>
          <w:sz w:val="14"/>
          <w:szCs w:val="14"/>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3CC6290C" w14:textId="77777777" w:rsidTr="0009576A">
        <w:trPr>
          <w:trHeight w:val="281"/>
        </w:trPr>
        <w:tc>
          <w:tcPr>
            <w:tcW w:w="2520" w:type="dxa"/>
            <w:tcBorders>
              <w:right w:val="single" w:sz="4" w:space="0" w:color="auto"/>
            </w:tcBorders>
          </w:tcPr>
          <w:p w14:paraId="2DD640F0"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pacing w:val="1"/>
                <w:sz w:val="18"/>
                <w:szCs w:val="18"/>
              </w:rPr>
              <w:t>d</w:t>
            </w:r>
            <w:r w:rsidRPr="00920158">
              <w:rPr>
                <w:rFonts w:ascii="Arial" w:eastAsia="Arial" w:hAnsi="Arial" w:cs="Arial"/>
                <w:i/>
                <w:color w:val="231F20"/>
                <w:sz w:val="18"/>
                <w:szCs w:val="18"/>
              </w:rPr>
              <w:t>ef</w:t>
            </w:r>
            <w:r w:rsidRPr="00920158">
              <w:rPr>
                <w:rFonts w:ascii="Arial" w:eastAsia="Arial" w:hAnsi="Arial" w:cs="Arial"/>
                <w:i/>
                <w:color w:val="231F20"/>
                <w:spacing w:val="3"/>
                <w:sz w:val="18"/>
                <w:szCs w:val="18"/>
              </w:rPr>
              <w:t>e</w:t>
            </w:r>
            <w:r w:rsidRPr="00920158">
              <w:rPr>
                <w:rFonts w:ascii="Arial" w:eastAsia="Arial" w:hAnsi="Arial" w:cs="Arial"/>
                <w:i/>
                <w:color w:val="231F20"/>
                <w:spacing w:val="4"/>
                <w:sz w:val="18"/>
                <w:szCs w:val="18"/>
              </w:rPr>
              <w:t>ct</w:t>
            </w:r>
            <w:r w:rsidRPr="00920158">
              <w:rPr>
                <w:rFonts w:ascii="Arial" w:eastAsia="Arial" w:hAnsi="Arial" w:cs="Arial"/>
                <w:i/>
                <w:color w:val="231F20"/>
                <w:sz w:val="18"/>
                <w:szCs w:val="18"/>
              </w:rPr>
              <w:t>s d</w:t>
            </w:r>
            <w:r w:rsidRPr="00920158">
              <w:rPr>
                <w:rFonts w:ascii="Arial" w:eastAsia="Arial" w:hAnsi="Arial" w:cs="Arial"/>
                <w:i/>
                <w:color w:val="231F20"/>
                <w:spacing w:val="-3"/>
                <w:sz w:val="18"/>
                <w:szCs w:val="18"/>
              </w:rPr>
              <w:t>a</w:t>
            </w:r>
            <w:r w:rsidRPr="00920158">
              <w:rPr>
                <w:rFonts w:ascii="Arial" w:eastAsia="Arial" w:hAnsi="Arial" w:cs="Arial"/>
                <w:i/>
                <w:color w:val="231F20"/>
                <w:sz w:val="18"/>
                <w:szCs w:val="18"/>
              </w:rPr>
              <w:t>te</w:t>
            </w:r>
            <w:r w:rsidRPr="00920158">
              <w:rPr>
                <w:rFonts w:ascii="Arial" w:eastAsia="Arial" w:hAnsi="Arial" w:cs="Arial"/>
                <w:i/>
                <w:color w:val="231F20"/>
                <w:spacing w:val="-13"/>
                <w:sz w:val="18"/>
                <w:szCs w:val="18"/>
              </w:rPr>
              <w:t xml:space="preserve"> </w:t>
            </w:r>
            <w:r w:rsidRPr="00920158">
              <w:rPr>
                <w:rFonts w:ascii="Arial" w:eastAsia="Arial" w:hAnsi="Arial" w:cs="Arial"/>
                <w:color w:val="231F20"/>
                <w:sz w:val="18"/>
                <w:szCs w:val="18"/>
              </w:rPr>
              <w:t>is</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61985003"/>
              <w:placeholder>
                <w:docPart w:val="1BA89CAD039E40D9A7CE774110CC86EB"/>
              </w:placeholder>
            </w:sdtPr>
            <w:sdtContent>
              <w:p w14:paraId="0F85FEBF" w14:textId="05ED1EA4" w:rsidR="000F0C19" w:rsidRPr="00920158" w:rsidRDefault="00111915" w:rsidP="0009576A">
                <w:pPr>
                  <w:spacing w:before="36" w:line="203" w:lineRule="exact"/>
                  <w:ind w:right="-20"/>
                  <w:rPr>
                    <w:rFonts w:ascii="Arial" w:hAnsi="Arial" w:cs="Arial"/>
                    <w:sz w:val="18"/>
                    <w:szCs w:val="18"/>
                  </w:rPr>
                </w:pPr>
                <w:r>
                  <w:rPr>
                    <w:rFonts w:ascii="Arial" w:hAnsi="Arial" w:cs="Arial"/>
                    <w:sz w:val="18"/>
                    <w:szCs w:val="18"/>
                  </w:rPr>
                  <w:t>Two</w:t>
                </w:r>
              </w:p>
            </w:sdtContent>
          </w:sdt>
        </w:tc>
        <w:tc>
          <w:tcPr>
            <w:tcW w:w="2430" w:type="dxa"/>
            <w:tcBorders>
              <w:left w:val="single" w:sz="4" w:space="0" w:color="auto"/>
            </w:tcBorders>
          </w:tcPr>
          <w:p w14:paraId="228AAAC6"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z w:val="18"/>
                <w:szCs w:val="18"/>
              </w:rPr>
              <w:t>weeks after Completion</w:t>
            </w:r>
          </w:p>
        </w:tc>
      </w:tr>
    </w:tbl>
    <w:p w14:paraId="19219744" w14:textId="77777777" w:rsidR="000F0C19" w:rsidRPr="00920158" w:rsidRDefault="000F0C19" w:rsidP="000F0C19">
      <w:pPr>
        <w:spacing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3690"/>
        <w:gridCol w:w="2430"/>
      </w:tblGrid>
      <w:tr w:rsidR="000F0C19" w:rsidRPr="00920158" w14:paraId="16BFEABF" w14:textId="77777777" w:rsidTr="0009576A">
        <w:trPr>
          <w:trHeight w:val="281"/>
        </w:trPr>
        <w:tc>
          <w:tcPr>
            <w:tcW w:w="2520" w:type="dxa"/>
            <w:tcBorders>
              <w:right w:val="single" w:sz="4" w:space="0" w:color="auto"/>
            </w:tcBorders>
          </w:tcPr>
          <w:p w14:paraId="38B4C061"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z w:val="18"/>
                <w:szCs w:val="18"/>
              </w:rPr>
              <w:t>a</w:t>
            </w:r>
            <w:r w:rsidRPr="00920158">
              <w:rPr>
                <w:rFonts w:ascii="Arial" w:eastAsia="Arial" w:hAnsi="Arial" w:cs="Arial"/>
                <w:i/>
                <w:color w:val="231F20"/>
                <w:spacing w:val="3"/>
                <w:sz w:val="18"/>
                <w:szCs w:val="18"/>
              </w:rPr>
              <w:t>s</w:t>
            </w:r>
            <w:r w:rsidRPr="00920158">
              <w:rPr>
                <w:rFonts w:ascii="Arial" w:eastAsia="Arial" w:hAnsi="Arial" w:cs="Arial"/>
                <w:i/>
                <w:color w:val="231F20"/>
                <w:sz w:val="18"/>
                <w:szCs w:val="18"/>
              </w:rPr>
              <w:t>s</w:t>
            </w:r>
            <w:r w:rsidRPr="00920158">
              <w:rPr>
                <w:rFonts w:ascii="Arial" w:eastAsia="Arial" w:hAnsi="Arial" w:cs="Arial"/>
                <w:i/>
                <w:color w:val="231F20"/>
                <w:spacing w:val="1"/>
                <w:sz w:val="18"/>
                <w:szCs w:val="18"/>
              </w:rPr>
              <w:t>e</w:t>
            </w:r>
            <w:r w:rsidRPr="00920158">
              <w:rPr>
                <w:rFonts w:ascii="Arial" w:eastAsia="Arial" w:hAnsi="Arial" w:cs="Arial"/>
                <w:i/>
                <w:color w:val="231F20"/>
                <w:spacing w:val="3"/>
                <w:sz w:val="18"/>
                <w:szCs w:val="18"/>
              </w:rPr>
              <w:t>s</w:t>
            </w:r>
            <w:r w:rsidRPr="00920158">
              <w:rPr>
                <w:rFonts w:ascii="Arial" w:eastAsia="Arial" w:hAnsi="Arial" w:cs="Arial"/>
                <w:i/>
                <w:color w:val="231F20"/>
                <w:spacing w:val="-1"/>
                <w:sz w:val="18"/>
                <w:szCs w:val="18"/>
              </w:rPr>
              <w:t>s</w:t>
            </w:r>
            <w:r w:rsidRPr="00920158">
              <w:rPr>
                <w:rFonts w:ascii="Arial" w:eastAsia="Arial" w:hAnsi="Arial" w:cs="Arial"/>
                <w:i/>
                <w:color w:val="231F20"/>
                <w:spacing w:val="1"/>
                <w:sz w:val="18"/>
                <w:szCs w:val="18"/>
              </w:rPr>
              <w:t>m</w:t>
            </w:r>
            <w:r w:rsidRPr="00920158">
              <w:rPr>
                <w:rFonts w:ascii="Arial" w:eastAsia="Arial" w:hAnsi="Arial" w:cs="Arial"/>
                <w:i/>
                <w:color w:val="231F20"/>
                <w:spacing w:val="2"/>
                <w:sz w:val="18"/>
                <w:szCs w:val="18"/>
              </w:rPr>
              <w:t>e</w:t>
            </w:r>
            <w:r w:rsidRPr="00920158">
              <w:rPr>
                <w:rFonts w:ascii="Arial" w:eastAsia="Arial" w:hAnsi="Arial" w:cs="Arial"/>
                <w:i/>
                <w:color w:val="231F20"/>
                <w:spacing w:val="-3"/>
                <w:sz w:val="18"/>
                <w:szCs w:val="18"/>
              </w:rPr>
              <w:t>n</w:t>
            </w:r>
            <w:r w:rsidRPr="00920158">
              <w:rPr>
                <w:rFonts w:ascii="Arial" w:eastAsia="Arial" w:hAnsi="Arial" w:cs="Arial"/>
                <w:i/>
                <w:color w:val="231F20"/>
                <w:sz w:val="18"/>
                <w:szCs w:val="18"/>
              </w:rPr>
              <w:t>t d</w:t>
            </w:r>
            <w:r w:rsidRPr="00920158">
              <w:rPr>
                <w:rFonts w:ascii="Arial" w:eastAsia="Arial" w:hAnsi="Arial" w:cs="Arial"/>
                <w:i/>
                <w:color w:val="231F20"/>
                <w:spacing w:val="-2"/>
                <w:sz w:val="18"/>
                <w:szCs w:val="18"/>
              </w:rPr>
              <w:t>a</w:t>
            </w:r>
            <w:r w:rsidRPr="00920158">
              <w:rPr>
                <w:rFonts w:ascii="Arial" w:eastAsia="Arial" w:hAnsi="Arial" w:cs="Arial"/>
                <w:i/>
                <w:color w:val="231F20"/>
                <w:sz w:val="18"/>
                <w:szCs w:val="18"/>
              </w:rPr>
              <w:t>y</w:t>
            </w:r>
            <w:r w:rsidRPr="00920158">
              <w:rPr>
                <w:rFonts w:ascii="Arial" w:eastAsia="Arial" w:hAnsi="Arial" w:cs="Arial"/>
                <w:i/>
                <w:color w:val="231F20"/>
                <w:spacing w:val="18"/>
                <w:sz w:val="18"/>
                <w:szCs w:val="18"/>
              </w:rPr>
              <w:t xml:space="preserve"> </w:t>
            </w:r>
            <w:r w:rsidRPr="00920158">
              <w:rPr>
                <w:rFonts w:ascii="Arial" w:eastAsia="Arial" w:hAnsi="Arial" w:cs="Arial"/>
                <w:color w:val="231F20"/>
                <w:sz w:val="18"/>
                <w:szCs w:val="18"/>
              </w:rPr>
              <w:t>is</w:t>
            </w:r>
            <w:r w:rsidRPr="00920158">
              <w:rPr>
                <w:rFonts w:ascii="Arial" w:eastAsia="Arial" w:hAnsi="Arial" w:cs="Arial"/>
                <w:color w:val="231F20"/>
                <w:spacing w:val="1"/>
                <w:sz w:val="18"/>
                <w:szCs w:val="18"/>
              </w:rPr>
              <w:t xml:space="preserve"> th</w:t>
            </w:r>
            <w:r w:rsidRPr="00920158">
              <w:rPr>
                <w:rFonts w:ascii="Arial" w:eastAsia="Arial" w:hAnsi="Arial" w:cs="Arial"/>
                <w:color w:val="231F20"/>
                <w:sz w:val="18"/>
                <w:szCs w:val="18"/>
              </w:rPr>
              <w:t>e</w:t>
            </w:r>
          </w:p>
        </w:tc>
        <w:tc>
          <w:tcPr>
            <w:tcW w:w="36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66678614"/>
              <w:placeholder>
                <w:docPart w:val="DB02680BE6BA4412B0A7C6D124E8D673"/>
              </w:placeholder>
            </w:sdtPr>
            <w:sdtContent>
              <w:p w14:paraId="09451751" w14:textId="646FC2F4" w:rsidR="000F0C19" w:rsidRPr="00920158" w:rsidRDefault="00111915" w:rsidP="0009576A">
                <w:pPr>
                  <w:spacing w:before="36" w:line="203" w:lineRule="exact"/>
                  <w:ind w:right="-20"/>
                  <w:rPr>
                    <w:rFonts w:ascii="Arial" w:hAnsi="Arial" w:cs="Arial"/>
                    <w:sz w:val="18"/>
                    <w:szCs w:val="18"/>
                  </w:rPr>
                </w:pPr>
                <w:r>
                  <w:rPr>
                    <w:rFonts w:ascii="Arial" w:hAnsi="Arial" w:cs="Arial"/>
                    <w:sz w:val="18"/>
                    <w:szCs w:val="18"/>
                  </w:rPr>
                  <w:t>Last Thursday</w:t>
                </w:r>
              </w:p>
            </w:sdtContent>
          </w:sdt>
        </w:tc>
        <w:tc>
          <w:tcPr>
            <w:tcW w:w="2430" w:type="dxa"/>
            <w:tcBorders>
              <w:left w:val="single" w:sz="4" w:space="0" w:color="auto"/>
            </w:tcBorders>
          </w:tcPr>
          <w:p w14:paraId="3A9C3C3E"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pacing w:val="3"/>
                <w:sz w:val="18"/>
                <w:szCs w:val="18"/>
              </w:rPr>
              <w:t>of each month</w:t>
            </w:r>
          </w:p>
        </w:tc>
      </w:tr>
    </w:tbl>
    <w:p w14:paraId="5B9D5B28" w14:textId="77777777" w:rsidR="000F0C19" w:rsidRPr="00920158" w:rsidRDefault="000F0C19" w:rsidP="000F0C19">
      <w:pPr>
        <w:spacing w:after="0" w:line="200" w:lineRule="exact"/>
        <w:rPr>
          <w:rFonts w:ascii="Arial" w:hAnsi="Arial" w:cs="Arial"/>
          <w:sz w:val="20"/>
          <w:szCs w:val="20"/>
        </w:rPr>
      </w:pPr>
    </w:p>
    <w:p w14:paraId="3EBEE918" w14:textId="77777777" w:rsidR="000F0C19" w:rsidRPr="00920158" w:rsidRDefault="000F0C19" w:rsidP="000F0C19">
      <w:pPr>
        <w:spacing w:before="3" w:after="0" w:line="180" w:lineRule="exact"/>
        <w:rPr>
          <w:rFonts w:ascii="Arial" w:hAnsi="Arial" w:cs="Arial"/>
          <w:sz w:val="18"/>
          <w:szCs w:val="18"/>
        </w:rPr>
      </w:pPr>
    </w:p>
    <w:p w14:paraId="3D011636" w14:textId="77777777" w:rsidR="000F0C19" w:rsidRPr="00920158" w:rsidRDefault="000F0C19" w:rsidP="000F0C19">
      <w:pPr>
        <w:spacing w:after="0" w:line="240" w:lineRule="auto"/>
        <w:ind w:left="232" w:right="-20"/>
        <w:rPr>
          <w:rFonts w:ascii="Arial" w:eastAsia="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color w:val="231F20"/>
          <w:spacing w:val="1"/>
          <w:sz w:val="18"/>
          <w:szCs w:val="18"/>
        </w:rPr>
        <w:t>U</w:t>
      </w:r>
      <w:r w:rsidRPr="00920158">
        <w:rPr>
          <w:rFonts w:ascii="Arial" w:eastAsia="Arial" w:hAnsi="Arial" w:cs="Arial"/>
          <w:color w:val="231F20"/>
          <w:sz w:val="18"/>
          <w:szCs w:val="18"/>
        </w:rPr>
        <w:t>ni</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d</w:t>
      </w:r>
      <w:r w:rsidRPr="00920158">
        <w:rPr>
          <w:rFonts w:ascii="Arial" w:eastAsia="Arial" w:hAnsi="Arial" w:cs="Arial"/>
          <w:color w:val="231F20"/>
          <w:spacing w:val="-12"/>
          <w:sz w:val="18"/>
          <w:szCs w:val="18"/>
        </w:rPr>
        <w:t xml:space="preserve"> </w:t>
      </w:r>
      <w:r w:rsidRPr="00920158">
        <w:rPr>
          <w:rFonts w:ascii="Arial" w:eastAsia="Arial" w:hAnsi="Arial" w:cs="Arial"/>
          <w:color w:val="231F20"/>
          <w:spacing w:val="2"/>
          <w:sz w:val="18"/>
          <w:szCs w:val="18"/>
        </w:rPr>
        <w:t>K</w:t>
      </w:r>
      <w:r w:rsidRPr="00920158">
        <w:rPr>
          <w:rFonts w:ascii="Arial" w:eastAsia="Arial" w:hAnsi="Arial" w:cs="Arial"/>
          <w:color w:val="231F20"/>
          <w:spacing w:val="-1"/>
          <w:sz w:val="18"/>
          <w:szCs w:val="18"/>
        </w:rPr>
        <w:t>i</w:t>
      </w:r>
      <w:r w:rsidRPr="00920158">
        <w:rPr>
          <w:rFonts w:ascii="Arial" w:eastAsia="Arial" w:hAnsi="Arial" w:cs="Arial"/>
          <w:color w:val="231F20"/>
          <w:sz w:val="18"/>
          <w:szCs w:val="18"/>
        </w:rPr>
        <w:t>n</w:t>
      </w:r>
      <w:r w:rsidRPr="00920158">
        <w:rPr>
          <w:rFonts w:ascii="Arial" w:eastAsia="Arial" w:hAnsi="Arial" w:cs="Arial"/>
          <w:color w:val="231F20"/>
          <w:spacing w:val="1"/>
          <w:sz w:val="18"/>
          <w:szCs w:val="18"/>
        </w:rPr>
        <w:t>g</w:t>
      </w:r>
      <w:r w:rsidRPr="00920158">
        <w:rPr>
          <w:rFonts w:ascii="Arial" w:eastAsia="Arial" w:hAnsi="Arial" w:cs="Arial"/>
          <w:color w:val="231F20"/>
          <w:spacing w:val="2"/>
          <w:sz w:val="18"/>
          <w:szCs w:val="18"/>
        </w:rPr>
        <w:t>d</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m</w:t>
      </w:r>
      <w:r w:rsidRPr="00920158">
        <w:rPr>
          <w:rFonts w:ascii="Arial" w:eastAsia="Arial" w:hAnsi="Arial" w:cs="Arial"/>
          <w:color w:val="231F20"/>
          <w:spacing w:val="-11"/>
          <w:sz w:val="18"/>
          <w:szCs w:val="18"/>
        </w:rPr>
        <w:t xml:space="preserve"> </w:t>
      </w:r>
      <w:r w:rsidRPr="00920158">
        <w:rPr>
          <w:rFonts w:ascii="Arial" w:eastAsia="Arial" w:hAnsi="Arial" w:cs="Arial"/>
          <w:color w:val="231F20"/>
          <w:spacing w:val="3"/>
          <w:sz w:val="18"/>
          <w:szCs w:val="18"/>
        </w:rPr>
        <w:t>H</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using</w:t>
      </w:r>
      <w:r w:rsidRPr="00920158">
        <w:rPr>
          <w:rFonts w:ascii="Arial" w:eastAsia="Arial" w:hAnsi="Arial" w:cs="Arial"/>
          <w:color w:val="231F20"/>
          <w:spacing w:val="5"/>
          <w:sz w:val="18"/>
          <w:szCs w:val="18"/>
        </w:rPr>
        <w:t xml:space="preserve"> </w:t>
      </w:r>
      <w:r w:rsidRPr="00920158">
        <w:rPr>
          <w:rFonts w:ascii="Arial" w:eastAsia="Arial" w:hAnsi="Arial" w:cs="Arial"/>
          <w:color w:val="231F20"/>
          <w:sz w:val="18"/>
          <w:szCs w:val="18"/>
        </w:rPr>
        <w:t>G</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n</w:t>
      </w:r>
      <w:r w:rsidRPr="00920158">
        <w:rPr>
          <w:rFonts w:ascii="Arial" w:eastAsia="Arial" w:hAnsi="Arial" w:cs="Arial"/>
          <w:color w:val="231F20"/>
          <w:spacing w:val="4"/>
          <w:sz w:val="18"/>
          <w:szCs w:val="18"/>
        </w:rPr>
        <w:t>t</w:t>
      </w:r>
      <w:r w:rsidRPr="00920158">
        <w:rPr>
          <w:rFonts w:ascii="Arial" w:eastAsia="Arial" w:hAnsi="Arial" w:cs="Arial"/>
          <w:color w:val="231F20"/>
          <w:sz w:val="18"/>
          <w:szCs w:val="18"/>
        </w:rPr>
        <w:t xml:space="preserve">s, </w:t>
      </w:r>
      <w:r w:rsidRPr="00920158">
        <w:rPr>
          <w:rFonts w:ascii="Arial" w:eastAsia="Arial" w:hAnsi="Arial" w:cs="Arial"/>
          <w:color w:val="231F20"/>
          <w:spacing w:val="-6"/>
          <w:sz w:val="18"/>
          <w:szCs w:val="18"/>
        </w:rPr>
        <w:t>C</w:t>
      </w:r>
      <w:r w:rsidRPr="00920158">
        <w:rPr>
          <w:rFonts w:ascii="Arial" w:eastAsia="Arial" w:hAnsi="Arial" w:cs="Arial"/>
          <w:color w:val="231F20"/>
          <w:spacing w:val="1"/>
          <w:sz w:val="18"/>
          <w:szCs w:val="18"/>
        </w:rPr>
        <w:t>o</w:t>
      </w:r>
      <w:r w:rsidRPr="00920158">
        <w:rPr>
          <w:rFonts w:ascii="Arial" w:eastAsia="Arial" w:hAnsi="Arial" w:cs="Arial"/>
          <w:color w:val="231F20"/>
          <w:spacing w:val="-1"/>
          <w:sz w:val="18"/>
          <w:szCs w:val="18"/>
        </w:rPr>
        <w:t>n</w:t>
      </w:r>
      <w:r w:rsidRPr="00920158">
        <w:rPr>
          <w:rFonts w:ascii="Arial" w:eastAsia="Arial" w:hAnsi="Arial" w:cs="Arial"/>
          <w:color w:val="231F20"/>
          <w:spacing w:val="3"/>
          <w:sz w:val="18"/>
          <w:szCs w:val="18"/>
        </w:rPr>
        <w:t>s</w:t>
      </w:r>
      <w:r w:rsidRPr="00920158">
        <w:rPr>
          <w:rFonts w:ascii="Arial" w:eastAsia="Arial" w:hAnsi="Arial" w:cs="Arial"/>
          <w:color w:val="231F20"/>
          <w:spacing w:val="1"/>
          <w:sz w:val="18"/>
          <w:szCs w:val="18"/>
        </w:rPr>
        <w:t>tru</w:t>
      </w:r>
      <w:r w:rsidRPr="00920158">
        <w:rPr>
          <w:rFonts w:ascii="Arial" w:eastAsia="Arial" w:hAnsi="Arial" w:cs="Arial"/>
          <w:color w:val="231F20"/>
          <w:spacing w:val="5"/>
          <w:sz w:val="18"/>
          <w:szCs w:val="18"/>
        </w:rPr>
        <w:t>c</w:t>
      </w:r>
      <w:r w:rsidRPr="00920158">
        <w:rPr>
          <w:rFonts w:ascii="Arial" w:eastAsia="Arial" w:hAnsi="Arial" w:cs="Arial"/>
          <w:color w:val="231F20"/>
          <w:spacing w:val="1"/>
          <w:sz w:val="18"/>
          <w:szCs w:val="18"/>
        </w:rPr>
        <w:t>tio</w:t>
      </w:r>
      <w:r w:rsidRPr="00920158">
        <w:rPr>
          <w:rFonts w:ascii="Arial" w:eastAsia="Arial" w:hAnsi="Arial" w:cs="Arial"/>
          <w:color w:val="231F20"/>
          <w:sz w:val="18"/>
          <w:szCs w:val="18"/>
        </w:rPr>
        <w:t>n and</w:t>
      </w:r>
      <w:r w:rsidRPr="00920158">
        <w:rPr>
          <w:rFonts w:ascii="Arial" w:eastAsia="Arial" w:hAnsi="Arial" w:cs="Arial"/>
          <w:color w:val="231F20"/>
          <w:spacing w:val="-11"/>
          <w:sz w:val="18"/>
          <w:szCs w:val="18"/>
        </w:rPr>
        <w:t xml:space="preserve"> </w:t>
      </w:r>
      <w:r w:rsidRPr="00920158">
        <w:rPr>
          <w:rFonts w:ascii="Arial" w:eastAsia="Arial" w:hAnsi="Arial" w:cs="Arial"/>
          <w:color w:val="231F20"/>
          <w:spacing w:val="1"/>
          <w:sz w:val="18"/>
          <w:szCs w:val="18"/>
        </w:rPr>
        <w:t>Re</w:t>
      </w:r>
      <w:r w:rsidRPr="00920158">
        <w:rPr>
          <w:rFonts w:ascii="Arial" w:eastAsia="Arial" w:hAnsi="Arial" w:cs="Arial"/>
          <w:color w:val="231F20"/>
          <w:spacing w:val="2"/>
          <w:sz w:val="18"/>
          <w:szCs w:val="18"/>
        </w:rPr>
        <w:t>g</w:t>
      </w:r>
      <w:r w:rsidRPr="00920158">
        <w:rPr>
          <w:rFonts w:ascii="Arial" w:eastAsia="Arial" w:hAnsi="Arial" w:cs="Arial"/>
          <w:color w:val="231F20"/>
          <w:spacing w:val="1"/>
          <w:sz w:val="18"/>
          <w:szCs w:val="18"/>
        </w:rPr>
        <w:t>ene</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tio</w:t>
      </w:r>
      <w:r w:rsidRPr="00920158">
        <w:rPr>
          <w:rFonts w:ascii="Arial" w:eastAsia="Arial" w:hAnsi="Arial" w:cs="Arial"/>
          <w:color w:val="231F20"/>
          <w:sz w:val="18"/>
          <w:szCs w:val="18"/>
        </w:rPr>
        <w:t>n A</w:t>
      </w:r>
      <w:r w:rsidRPr="00920158">
        <w:rPr>
          <w:rFonts w:ascii="Arial" w:eastAsia="Arial" w:hAnsi="Arial" w:cs="Arial"/>
          <w:color w:val="231F20"/>
          <w:spacing w:val="5"/>
          <w:sz w:val="18"/>
          <w:szCs w:val="18"/>
        </w:rPr>
        <w:t>c</w:t>
      </w:r>
      <w:r w:rsidRPr="00920158">
        <w:rPr>
          <w:rFonts w:ascii="Arial" w:eastAsia="Arial" w:hAnsi="Arial" w:cs="Arial"/>
          <w:color w:val="231F20"/>
          <w:sz w:val="18"/>
          <w:szCs w:val="18"/>
        </w:rPr>
        <w:t>t</w:t>
      </w:r>
      <w:r w:rsidRPr="00920158">
        <w:rPr>
          <w:rFonts w:ascii="Arial" w:eastAsia="Arial" w:hAnsi="Arial" w:cs="Arial"/>
          <w:color w:val="231F20"/>
          <w:spacing w:val="-1"/>
          <w:sz w:val="18"/>
          <w:szCs w:val="18"/>
        </w:rPr>
        <w:t xml:space="preserve"> </w:t>
      </w:r>
      <w:r w:rsidRPr="00920158">
        <w:rPr>
          <w:rFonts w:ascii="Arial" w:eastAsia="Arial" w:hAnsi="Arial" w:cs="Arial"/>
          <w:color w:val="231F20"/>
          <w:spacing w:val="-9"/>
          <w:sz w:val="18"/>
          <w:szCs w:val="18"/>
        </w:rPr>
        <w:t>(1</w:t>
      </w:r>
      <w:r w:rsidRPr="00920158">
        <w:rPr>
          <w:rFonts w:ascii="Arial" w:eastAsia="Arial" w:hAnsi="Arial" w:cs="Arial"/>
          <w:color w:val="231F20"/>
          <w:spacing w:val="2"/>
          <w:sz w:val="18"/>
          <w:szCs w:val="18"/>
        </w:rPr>
        <w:t>9</w:t>
      </w:r>
      <w:r w:rsidRPr="00920158">
        <w:rPr>
          <w:rFonts w:ascii="Arial" w:eastAsia="Arial" w:hAnsi="Arial" w:cs="Arial"/>
          <w:color w:val="231F20"/>
          <w:spacing w:val="4"/>
          <w:sz w:val="18"/>
          <w:szCs w:val="18"/>
        </w:rPr>
        <w:t>9</w:t>
      </w:r>
      <w:r w:rsidRPr="00920158">
        <w:rPr>
          <w:rFonts w:ascii="Arial" w:eastAsia="Arial" w:hAnsi="Arial" w:cs="Arial"/>
          <w:color w:val="231F20"/>
          <w:sz w:val="18"/>
          <w:szCs w:val="18"/>
        </w:rPr>
        <w:t>6)</w:t>
      </w:r>
      <w:r w:rsidRPr="00920158">
        <w:rPr>
          <w:rFonts w:ascii="Arial" w:eastAsia="Arial" w:hAnsi="Arial" w:cs="Arial"/>
          <w:color w:val="231F20"/>
          <w:spacing w:val="8"/>
          <w:sz w:val="18"/>
          <w:szCs w:val="18"/>
        </w:rPr>
        <w:t xml:space="preserve"> </w:t>
      </w:r>
      <w:r w:rsidRPr="00920158">
        <w:rPr>
          <w:rFonts w:ascii="Arial" w:eastAsia="Arial" w:hAnsi="Arial" w:cs="Arial"/>
          <w:b/>
          <w:bCs/>
          <w:color w:val="231F20"/>
          <w:spacing w:val="2"/>
          <w:sz w:val="18"/>
          <w:szCs w:val="18"/>
          <w:u w:val="single" w:color="231F20"/>
        </w:rPr>
        <w:t>d</w:t>
      </w:r>
      <w:r w:rsidRPr="00920158">
        <w:rPr>
          <w:rFonts w:ascii="Arial" w:eastAsia="Arial" w:hAnsi="Arial" w:cs="Arial"/>
          <w:b/>
          <w:bCs/>
          <w:color w:val="231F20"/>
          <w:spacing w:val="3"/>
          <w:sz w:val="18"/>
          <w:szCs w:val="18"/>
          <w:u w:val="single" w:color="231F20"/>
        </w:rPr>
        <w:t>oe</w:t>
      </w:r>
      <w:r w:rsidRPr="00920158">
        <w:rPr>
          <w:rFonts w:ascii="Arial" w:eastAsia="Arial" w:hAnsi="Arial" w:cs="Arial"/>
          <w:b/>
          <w:bCs/>
          <w:color w:val="231F20"/>
          <w:spacing w:val="1"/>
          <w:sz w:val="18"/>
          <w:szCs w:val="18"/>
          <w:u w:val="single" w:color="231F20"/>
        </w:rPr>
        <w:t>s</w:t>
      </w:r>
      <w:r w:rsidRPr="00920158">
        <w:rPr>
          <w:rFonts w:ascii="Arial" w:eastAsia="Arial" w:hAnsi="Arial" w:cs="Arial"/>
          <w:b/>
          <w:bCs/>
          <w:color w:val="231F20"/>
          <w:spacing w:val="-6"/>
          <w:sz w:val="18"/>
          <w:szCs w:val="18"/>
          <w:u w:val="single" w:color="231F20"/>
        </w:rPr>
        <w:t>/</w:t>
      </w:r>
      <w:r w:rsidRPr="00920158">
        <w:rPr>
          <w:rFonts w:ascii="Arial" w:eastAsia="Arial" w:hAnsi="Arial" w:cs="Arial"/>
          <w:b/>
          <w:bCs/>
          <w:color w:val="231F20"/>
          <w:spacing w:val="2"/>
          <w:sz w:val="18"/>
          <w:szCs w:val="18"/>
          <w:u w:val="single" w:color="231F20"/>
        </w:rPr>
        <w:t>d</w:t>
      </w:r>
      <w:r w:rsidRPr="00920158">
        <w:rPr>
          <w:rFonts w:ascii="Arial" w:eastAsia="Arial" w:hAnsi="Arial" w:cs="Arial"/>
          <w:b/>
          <w:bCs/>
          <w:color w:val="231F20"/>
          <w:spacing w:val="3"/>
          <w:sz w:val="18"/>
          <w:szCs w:val="18"/>
          <w:u w:val="single" w:color="231F20"/>
        </w:rPr>
        <w:t>oes</w:t>
      </w:r>
      <w:r w:rsidRPr="00920158">
        <w:rPr>
          <w:rFonts w:ascii="Arial" w:eastAsia="Arial" w:hAnsi="Arial" w:cs="Arial"/>
          <w:b/>
          <w:bCs/>
          <w:color w:val="231F20"/>
          <w:spacing w:val="-3"/>
          <w:sz w:val="18"/>
          <w:szCs w:val="18"/>
          <w:u w:val="single" w:color="231F20"/>
        </w:rPr>
        <w:t xml:space="preserve"> </w:t>
      </w:r>
      <w:r w:rsidRPr="00920158">
        <w:rPr>
          <w:rFonts w:ascii="Arial" w:eastAsia="Arial" w:hAnsi="Arial" w:cs="Arial"/>
          <w:b/>
          <w:bCs/>
          <w:color w:val="231F20"/>
          <w:spacing w:val="1"/>
          <w:sz w:val="18"/>
          <w:szCs w:val="18"/>
          <w:u w:val="single" w:color="231F20"/>
        </w:rPr>
        <w:t>no</w:t>
      </w:r>
      <w:r w:rsidRPr="00920158">
        <w:rPr>
          <w:rFonts w:ascii="Arial" w:eastAsia="Arial" w:hAnsi="Arial" w:cs="Arial"/>
          <w:b/>
          <w:bCs/>
          <w:color w:val="231F20"/>
          <w:sz w:val="18"/>
          <w:szCs w:val="18"/>
          <w:u w:val="single" w:color="231F20"/>
        </w:rPr>
        <w:t>t</w:t>
      </w:r>
      <w:r w:rsidRPr="00920158">
        <w:rPr>
          <w:rFonts w:ascii="Arial" w:eastAsia="Arial" w:hAnsi="Arial" w:cs="Arial"/>
          <w:b/>
          <w:bCs/>
          <w:color w:val="231F20"/>
          <w:spacing w:val="10"/>
          <w:sz w:val="18"/>
          <w:szCs w:val="18"/>
        </w:rPr>
        <w:t xml:space="preserve"> </w:t>
      </w:r>
      <w:r w:rsidRPr="00920158">
        <w:rPr>
          <w:rFonts w:ascii="Arial" w:eastAsia="Arial" w:hAnsi="Arial" w:cs="Arial"/>
          <w:color w:val="231F20"/>
          <w:spacing w:val="1"/>
          <w:sz w:val="18"/>
          <w:szCs w:val="18"/>
        </w:rPr>
        <w:t>appl</w:t>
      </w:r>
      <w:r w:rsidRPr="00920158">
        <w:rPr>
          <w:rFonts w:ascii="Arial" w:eastAsia="Arial" w:hAnsi="Arial" w:cs="Arial"/>
          <w:color w:val="231F20"/>
          <w:sz w:val="18"/>
          <w:szCs w:val="18"/>
        </w:rPr>
        <w:t>y</w:t>
      </w:r>
    </w:p>
    <w:p w14:paraId="6DBDDCF2" w14:textId="77777777" w:rsidR="000F0C19" w:rsidRPr="00920158" w:rsidRDefault="000F0C19" w:rsidP="000F0C19">
      <w:pPr>
        <w:spacing w:before="13" w:after="0" w:line="452" w:lineRule="auto"/>
        <w:ind w:left="2772" w:right="-190" w:firstLine="4338"/>
        <w:rPr>
          <w:rFonts w:ascii="Arial" w:eastAsia="Arial" w:hAnsi="Arial" w:cs="Arial"/>
          <w:color w:val="231F20"/>
          <w:sz w:val="18"/>
          <w:szCs w:val="18"/>
        </w:rPr>
      </w:pPr>
      <w:r w:rsidRPr="00920158">
        <w:rPr>
          <w:rFonts w:ascii="Arial" w:eastAsia="Arial" w:hAnsi="Arial" w:cs="Arial"/>
          <w:color w:val="231F20"/>
          <w:spacing w:val="-5"/>
          <w:sz w:val="18"/>
          <w:szCs w:val="18"/>
        </w:rPr>
        <w:t>(</w:t>
      </w:r>
      <w:r w:rsidRPr="00920158">
        <w:rPr>
          <w:rFonts w:ascii="Arial" w:eastAsia="Arial" w:hAnsi="Arial" w:cs="Arial"/>
          <w:color w:val="231F20"/>
          <w:spacing w:val="2"/>
          <w:sz w:val="18"/>
          <w:szCs w:val="18"/>
        </w:rPr>
        <w:t>d</w:t>
      </w:r>
      <w:r w:rsidRPr="00920158">
        <w:rPr>
          <w:rFonts w:ascii="Arial" w:eastAsia="Arial" w:hAnsi="Arial" w:cs="Arial"/>
          <w:color w:val="231F20"/>
          <w:spacing w:val="1"/>
          <w:sz w:val="18"/>
          <w:szCs w:val="18"/>
        </w:rPr>
        <w:t>el</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 xml:space="preserve">e </w:t>
      </w:r>
      <w:r w:rsidRPr="00920158">
        <w:rPr>
          <w:rFonts w:ascii="Arial" w:eastAsia="Arial" w:hAnsi="Arial" w:cs="Arial"/>
          <w:color w:val="231F20"/>
          <w:spacing w:val="1"/>
          <w:sz w:val="18"/>
          <w:szCs w:val="18"/>
        </w:rPr>
        <w:t>a</w:t>
      </w:r>
      <w:r w:rsidRPr="00920158">
        <w:rPr>
          <w:rFonts w:ascii="Arial" w:eastAsia="Arial" w:hAnsi="Arial" w:cs="Arial"/>
          <w:color w:val="231F20"/>
          <w:sz w:val="18"/>
          <w:szCs w:val="18"/>
        </w:rPr>
        <w:t>s</w:t>
      </w:r>
      <w:r w:rsidRPr="00920158">
        <w:rPr>
          <w:rFonts w:ascii="Arial" w:eastAsia="Arial" w:hAnsi="Arial" w:cs="Arial"/>
          <w:color w:val="231F20"/>
          <w:spacing w:val="9"/>
          <w:sz w:val="18"/>
          <w:szCs w:val="18"/>
        </w:rPr>
        <w:t xml:space="preserve"> </w:t>
      </w:r>
      <w:r w:rsidRPr="00920158">
        <w:rPr>
          <w:rFonts w:ascii="Arial" w:eastAsia="Arial" w:hAnsi="Arial" w:cs="Arial"/>
          <w:color w:val="231F20"/>
          <w:spacing w:val="1"/>
          <w:sz w:val="18"/>
          <w:szCs w:val="18"/>
        </w:rPr>
        <w:t>app</w:t>
      </w:r>
      <w:r w:rsidRPr="00920158">
        <w:rPr>
          <w:rFonts w:ascii="Arial" w:eastAsia="Arial" w:hAnsi="Arial" w:cs="Arial"/>
          <w:color w:val="231F20"/>
          <w:spacing w:val="-1"/>
          <w:sz w:val="18"/>
          <w:szCs w:val="18"/>
        </w:rPr>
        <w:t>l</w:t>
      </w:r>
      <w:r w:rsidRPr="00920158">
        <w:rPr>
          <w:rFonts w:ascii="Arial" w:eastAsia="Arial" w:hAnsi="Arial" w:cs="Arial"/>
          <w:color w:val="231F20"/>
          <w:spacing w:val="1"/>
          <w:sz w:val="18"/>
          <w:szCs w:val="18"/>
        </w:rPr>
        <w:t>i</w:t>
      </w:r>
      <w:r w:rsidRPr="00920158">
        <w:rPr>
          <w:rFonts w:ascii="Arial" w:eastAsia="Arial" w:hAnsi="Arial" w:cs="Arial"/>
          <w:color w:val="231F20"/>
          <w:spacing w:val="2"/>
          <w:sz w:val="18"/>
          <w:szCs w:val="18"/>
        </w:rPr>
        <w:t>c</w:t>
      </w:r>
      <w:r w:rsidRPr="00920158">
        <w:rPr>
          <w:rFonts w:ascii="Arial" w:eastAsia="Arial" w:hAnsi="Arial" w:cs="Arial"/>
          <w:color w:val="231F20"/>
          <w:spacing w:val="1"/>
          <w:sz w:val="18"/>
          <w:szCs w:val="18"/>
        </w:rPr>
        <w:t>abl</w:t>
      </w:r>
      <w:r w:rsidRPr="00920158">
        <w:rPr>
          <w:rFonts w:ascii="Arial" w:eastAsia="Arial" w:hAnsi="Arial" w:cs="Arial"/>
          <w:color w:val="231F20"/>
          <w:spacing w:val="-5"/>
          <w:sz w:val="18"/>
          <w:szCs w:val="18"/>
        </w:rPr>
        <w:t>e</w:t>
      </w:r>
      <w:r w:rsidRPr="00920158">
        <w:rPr>
          <w:rFonts w:ascii="Arial" w:eastAsia="Arial" w:hAnsi="Arial" w:cs="Arial"/>
          <w:color w:val="231F20"/>
          <w:sz w:val="18"/>
          <w:szCs w:val="18"/>
        </w:rPr>
        <w:t>)</w:t>
      </w:r>
    </w:p>
    <w:p w14:paraId="27D22D1F" w14:textId="77777777" w:rsidR="000F0C19" w:rsidRPr="00920158" w:rsidRDefault="000F0C19" w:rsidP="000F0C19">
      <w:pPr>
        <w:spacing w:before="13" w:after="0" w:line="452" w:lineRule="auto"/>
        <w:ind w:left="2772" w:right="-190" w:firstLine="18"/>
        <w:rPr>
          <w:rFonts w:ascii="Arial" w:eastAsia="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z w:val="18"/>
          <w:szCs w:val="18"/>
        </w:rPr>
        <w:t>Ad</w:t>
      </w:r>
      <w:r w:rsidRPr="00920158">
        <w:rPr>
          <w:rFonts w:ascii="Arial" w:eastAsia="Arial" w:hAnsi="Arial" w:cs="Arial"/>
          <w:i/>
          <w:color w:val="231F20"/>
          <w:spacing w:val="-1"/>
          <w:sz w:val="18"/>
          <w:szCs w:val="18"/>
        </w:rPr>
        <w:t>j</w:t>
      </w:r>
      <w:r w:rsidRPr="00920158">
        <w:rPr>
          <w:rFonts w:ascii="Arial" w:eastAsia="Arial" w:hAnsi="Arial" w:cs="Arial"/>
          <w:i/>
          <w:color w:val="231F20"/>
          <w:sz w:val="18"/>
          <w:szCs w:val="18"/>
        </w:rPr>
        <w:t>udi</w:t>
      </w:r>
      <w:r w:rsidRPr="00920158">
        <w:rPr>
          <w:rFonts w:ascii="Arial" w:eastAsia="Arial" w:hAnsi="Arial" w:cs="Arial"/>
          <w:i/>
          <w:color w:val="231F20"/>
          <w:spacing w:val="1"/>
          <w:sz w:val="18"/>
          <w:szCs w:val="18"/>
        </w:rPr>
        <w:t>c</w:t>
      </w:r>
      <w:r w:rsidRPr="00920158">
        <w:rPr>
          <w:rFonts w:ascii="Arial" w:eastAsia="Arial" w:hAnsi="Arial" w:cs="Arial"/>
          <w:i/>
          <w:color w:val="231F20"/>
          <w:spacing w:val="-3"/>
          <w:sz w:val="18"/>
          <w:szCs w:val="18"/>
        </w:rPr>
        <w:t>a</w:t>
      </w:r>
      <w:r w:rsidRPr="00920158">
        <w:rPr>
          <w:rFonts w:ascii="Arial" w:eastAsia="Arial" w:hAnsi="Arial" w:cs="Arial"/>
          <w:i/>
          <w:color w:val="231F20"/>
          <w:sz w:val="18"/>
          <w:szCs w:val="18"/>
        </w:rPr>
        <w:t>t</w:t>
      </w:r>
      <w:r w:rsidRPr="00920158">
        <w:rPr>
          <w:rFonts w:ascii="Arial" w:eastAsia="Arial" w:hAnsi="Arial" w:cs="Arial"/>
          <w:i/>
          <w:color w:val="231F20"/>
          <w:spacing w:val="1"/>
          <w:sz w:val="18"/>
          <w:szCs w:val="18"/>
        </w:rPr>
        <w:t>o</w:t>
      </w:r>
      <w:r w:rsidRPr="00920158">
        <w:rPr>
          <w:rFonts w:ascii="Arial" w:eastAsia="Arial" w:hAnsi="Arial" w:cs="Arial"/>
          <w:i/>
          <w:color w:val="231F20"/>
          <w:sz w:val="18"/>
          <w:szCs w:val="18"/>
        </w:rPr>
        <w:t>r</w:t>
      </w:r>
      <w:r w:rsidRPr="00920158">
        <w:rPr>
          <w:rFonts w:ascii="Arial" w:eastAsia="Arial" w:hAnsi="Arial" w:cs="Arial"/>
          <w:i/>
          <w:color w:val="231F20"/>
          <w:spacing w:val="-13"/>
          <w:sz w:val="18"/>
          <w:szCs w:val="18"/>
        </w:rPr>
        <w:t xml:space="preserve"> </w:t>
      </w:r>
      <w:r w:rsidRPr="00920158">
        <w:rPr>
          <w:rFonts w:ascii="Arial" w:eastAsia="Arial" w:hAnsi="Arial" w:cs="Arial"/>
          <w:color w:val="231F20"/>
          <w:sz w:val="18"/>
          <w:szCs w:val="18"/>
        </w:rPr>
        <w:t>is</w:t>
      </w: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4DF37DF7" w14:textId="77777777" w:rsidTr="0009576A">
        <w:trPr>
          <w:trHeight w:val="281"/>
        </w:trPr>
        <w:tc>
          <w:tcPr>
            <w:tcW w:w="2520" w:type="dxa"/>
            <w:tcBorders>
              <w:right w:val="single" w:sz="4" w:space="0" w:color="auto"/>
            </w:tcBorders>
          </w:tcPr>
          <w:p w14:paraId="4519C5D1"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z w:val="18"/>
                <w:szCs w:val="18"/>
              </w:rPr>
              <w:t>Name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55288225"/>
              <w:placeholder>
                <w:docPart w:val="4DD220BEA251497D826E9C145683ACC9"/>
              </w:placeholder>
            </w:sdtPr>
            <w:sdtContent>
              <w:sdt>
                <w:sdtPr>
                  <w:rPr>
                    <w:rFonts w:ascii="Arial" w:hAnsi="Arial" w:cs="Arial"/>
                    <w:sz w:val="18"/>
                    <w:szCs w:val="18"/>
                  </w:rPr>
                  <w:id w:val="1143848200"/>
                  <w:placeholder>
                    <w:docPart w:val="510CC53A61F24F4C871B9B152DC6B325"/>
                  </w:placeholder>
                </w:sdtPr>
                <w:sdtContent>
                  <w:sdt>
                    <w:sdtPr>
                      <w:rPr>
                        <w:rFonts w:ascii="Arial" w:hAnsi="Arial" w:cs="Arial"/>
                        <w:sz w:val="18"/>
                        <w:szCs w:val="18"/>
                      </w:rPr>
                      <w:id w:val="645319994"/>
                      <w:placeholder>
                        <w:docPart w:val="0D55297846314C6FBD974CB0F7AB87D4"/>
                      </w:placeholder>
                    </w:sdtPr>
                    <w:sdtContent>
                      <w:p w14:paraId="08C6CEAD" w14:textId="1F8CEB44" w:rsidR="000F0C19" w:rsidRPr="00920158" w:rsidRDefault="000518B4" w:rsidP="0009576A">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sdtContent>
              </w:sdt>
            </w:sdtContent>
          </w:sdt>
        </w:tc>
      </w:tr>
      <w:tr w:rsidR="000F0C19" w:rsidRPr="00920158" w14:paraId="4B3057E7" w14:textId="77777777" w:rsidTr="0009576A">
        <w:tc>
          <w:tcPr>
            <w:tcW w:w="2520" w:type="dxa"/>
          </w:tcPr>
          <w:p w14:paraId="113452A3" w14:textId="77777777" w:rsidR="000F0C19" w:rsidRPr="00920158" w:rsidRDefault="000F0C19" w:rsidP="0009576A">
            <w:pPr>
              <w:spacing w:line="150" w:lineRule="exact"/>
              <w:ind w:right="65"/>
              <w:jc w:val="right"/>
              <w:rPr>
                <w:rFonts w:ascii="Arial" w:hAnsi="Arial" w:cs="Arial"/>
                <w:sz w:val="15"/>
                <w:szCs w:val="15"/>
              </w:rPr>
            </w:pPr>
          </w:p>
        </w:tc>
        <w:tc>
          <w:tcPr>
            <w:tcW w:w="6120" w:type="dxa"/>
            <w:tcBorders>
              <w:top w:val="single" w:sz="4" w:space="0" w:color="auto"/>
              <w:bottom w:val="single" w:sz="4" w:space="0" w:color="auto"/>
            </w:tcBorders>
          </w:tcPr>
          <w:p w14:paraId="1F52EBE4" w14:textId="77777777" w:rsidR="000F0C19" w:rsidRPr="00920158" w:rsidRDefault="000F0C19" w:rsidP="0009576A">
            <w:pPr>
              <w:spacing w:line="150" w:lineRule="exact"/>
              <w:rPr>
                <w:rFonts w:ascii="Arial" w:hAnsi="Arial" w:cs="Arial"/>
                <w:sz w:val="15"/>
                <w:szCs w:val="15"/>
              </w:rPr>
            </w:pPr>
          </w:p>
        </w:tc>
      </w:tr>
      <w:tr w:rsidR="000F0C19" w:rsidRPr="00920158" w14:paraId="4020961B" w14:textId="77777777" w:rsidTr="0009576A">
        <w:trPr>
          <w:trHeight w:val="731"/>
        </w:trPr>
        <w:tc>
          <w:tcPr>
            <w:tcW w:w="2520" w:type="dxa"/>
            <w:tcBorders>
              <w:right w:val="single" w:sz="4" w:space="0" w:color="auto"/>
            </w:tcBorders>
          </w:tcPr>
          <w:p w14:paraId="18A91D1A" w14:textId="77777777" w:rsidR="000F0C19" w:rsidRPr="00920158" w:rsidRDefault="000F0C19" w:rsidP="0009576A">
            <w:pPr>
              <w:spacing w:before="36" w:line="203" w:lineRule="exact"/>
              <w:ind w:left="375" w:right="-295" w:hanging="490"/>
              <w:rPr>
                <w:rFonts w:ascii="Arial" w:eastAsia="Arial" w:hAnsi="Arial" w:cs="Arial"/>
                <w:color w:val="231F20"/>
                <w:position w:val="-1"/>
                <w:sz w:val="18"/>
                <w:szCs w:val="18"/>
              </w:rPr>
            </w:pP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d</w:t>
            </w:r>
            <w:r w:rsidRPr="00920158">
              <w:rPr>
                <w:rFonts w:ascii="Arial" w:eastAsia="Arial" w:hAnsi="Arial" w:cs="Arial"/>
                <w:color w:val="231F20"/>
                <w:position w:val="-1"/>
                <w:sz w:val="18"/>
                <w:szCs w:val="18"/>
              </w:rPr>
              <w:t>dr</w:t>
            </w:r>
            <w:r w:rsidRPr="00920158">
              <w:rPr>
                <w:rFonts w:ascii="Arial" w:eastAsia="Arial" w:hAnsi="Arial" w:cs="Arial"/>
                <w:color w:val="231F20"/>
                <w:spacing w:val="1"/>
                <w:position w:val="-1"/>
                <w:sz w:val="18"/>
                <w:szCs w:val="18"/>
              </w:rPr>
              <w:t>e</w:t>
            </w:r>
            <w:r w:rsidRPr="00920158">
              <w:rPr>
                <w:rFonts w:ascii="Arial" w:eastAsia="Arial" w:hAnsi="Arial" w:cs="Arial"/>
                <w:color w:val="231F20"/>
                <w:spacing w:val="2"/>
                <w:position w:val="-1"/>
                <w:sz w:val="18"/>
                <w:szCs w:val="18"/>
              </w:rPr>
              <w:t>s</w:t>
            </w:r>
            <w:r w:rsidRPr="00920158">
              <w:rPr>
                <w:rFonts w:ascii="Arial" w:eastAsia="Arial" w:hAnsi="Arial" w:cs="Arial"/>
                <w:color w:val="231F20"/>
                <w:position w:val="-1"/>
                <w:sz w:val="18"/>
                <w:szCs w:val="18"/>
              </w:rPr>
              <w:t>s</w:t>
            </w:r>
            <w:r w:rsidRPr="00920158">
              <w:rPr>
                <w:rFonts w:ascii="Arial" w:eastAsia="Arial" w:hAnsi="Arial" w:cs="Arial"/>
                <w:color w:val="231F20"/>
                <w:spacing w:val="5"/>
                <w:position w:val="-1"/>
                <w:sz w:val="18"/>
                <w:szCs w:val="18"/>
              </w:rPr>
              <w:t xml:space="preserve"> </w:t>
            </w:r>
            <w:r w:rsidRPr="00920158">
              <w:rPr>
                <w:rFonts w:ascii="Arial" w:eastAsia="Arial" w:hAnsi="Arial" w:cs="Arial"/>
                <w:color w:val="231F20"/>
                <w:spacing w:val="-2"/>
                <w:position w:val="-1"/>
                <w:sz w:val="18"/>
                <w:szCs w:val="18"/>
              </w:rPr>
              <w:t>f</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r</w:t>
            </w:r>
            <w:r w:rsidRPr="00920158">
              <w:rPr>
                <w:rFonts w:ascii="Arial" w:eastAsia="Arial" w:hAnsi="Arial" w:cs="Arial"/>
                <w:color w:val="231F20"/>
                <w:spacing w:val="9"/>
                <w:position w:val="-1"/>
                <w:sz w:val="18"/>
                <w:szCs w:val="18"/>
              </w:rPr>
              <w:t xml:space="preserve"> </w:t>
            </w:r>
            <w:r w:rsidRPr="00920158">
              <w:rPr>
                <w:rFonts w:ascii="Arial" w:eastAsia="Arial" w:hAnsi="Arial" w:cs="Arial"/>
                <w:color w:val="231F20"/>
                <w:spacing w:val="-1"/>
                <w:position w:val="-1"/>
                <w:sz w:val="18"/>
                <w:szCs w:val="18"/>
              </w:rPr>
              <w:t>c</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mmun</w:t>
            </w:r>
            <w:r w:rsidRPr="00920158">
              <w:rPr>
                <w:rFonts w:ascii="Arial" w:eastAsia="Arial" w:hAnsi="Arial" w:cs="Arial"/>
                <w:color w:val="231F20"/>
                <w:spacing w:val="1"/>
                <w:position w:val="-1"/>
                <w:sz w:val="18"/>
                <w:szCs w:val="18"/>
              </w:rPr>
              <w:t>i</w:t>
            </w:r>
            <w:r w:rsidRPr="00920158">
              <w:rPr>
                <w:rFonts w:ascii="Arial" w:eastAsia="Arial" w:hAnsi="Arial" w:cs="Arial"/>
                <w:color w:val="231F20"/>
                <w:spacing w:val="2"/>
                <w:position w:val="-1"/>
                <w:sz w:val="18"/>
                <w:szCs w:val="18"/>
              </w:rPr>
              <w:t>c</w:t>
            </w: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tio</w:t>
            </w:r>
            <w:r w:rsidRPr="00920158">
              <w:rPr>
                <w:rFonts w:ascii="Arial" w:eastAsia="Arial" w:hAnsi="Arial" w:cs="Arial"/>
                <w:color w:val="231F20"/>
                <w:spacing w:val="-1"/>
                <w:position w:val="-1"/>
                <w:sz w:val="18"/>
                <w:szCs w:val="18"/>
              </w:rPr>
              <w:t>n</w:t>
            </w:r>
            <w:r w:rsidRPr="00920158">
              <w:rPr>
                <w:rFonts w:ascii="Arial" w:eastAsia="Arial" w:hAnsi="Arial" w:cs="Arial"/>
                <w:color w:val="231F20"/>
                <w:position w:val="-1"/>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380517076"/>
              <w:placeholder>
                <w:docPart w:val="7D4FB421E0C74814848F0EBD2107DDAC"/>
              </w:placeholder>
            </w:sdtPr>
            <w:sdtContent>
              <w:sdt>
                <w:sdtPr>
                  <w:rPr>
                    <w:rFonts w:ascii="Arial" w:hAnsi="Arial" w:cs="Arial"/>
                    <w:sz w:val="16"/>
                    <w:szCs w:val="16"/>
                  </w:rPr>
                  <w:id w:val="1816983682"/>
                  <w:placeholder>
                    <w:docPart w:val="95BB68AF2DF94F8086AFE9BB08BD8F94"/>
                  </w:placeholder>
                </w:sdtPr>
                <w:sdtContent>
                  <w:sdt>
                    <w:sdtPr>
                      <w:rPr>
                        <w:rFonts w:ascii="Arial" w:hAnsi="Arial" w:cs="Arial"/>
                        <w:sz w:val="16"/>
                        <w:szCs w:val="16"/>
                      </w:rPr>
                      <w:id w:val="-1882013354"/>
                      <w:placeholder>
                        <w:docPart w:val="FED015D4676A4BD68D9BEC1667B0ADDB"/>
                      </w:placeholder>
                    </w:sdtPr>
                    <w:sdtContent>
                      <w:p w14:paraId="0398635F" w14:textId="77777777" w:rsidR="00F85255" w:rsidRPr="002E3426" w:rsidRDefault="00F85255" w:rsidP="00F85255">
                        <w:pPr>
                          <w:spacing w:before="36" w:line="203" w:lineRule="exact"/>
                          <w:ind w:right="-20"/>
                          <w:rPr>
                            <w:rFonts w:ascii="Arial" w:hAnsi="Arial" w:cs="Arial"/>
                            <w:sz w:val="18"/>
                            <w:szCs w:val="18"/>
                          </w:rPr>
                        </w:pPr>
                        <w:r w:rsidRPr="002E3426">
                          <w:rPr>
                            <w:rFonts w:ascii="Arial" w:hAnsi="Arial" w:cs="Arial"/>
                            <w:sz w:val="18"/>
                            <w:szCs w:val="18"/>
                          </w:rPr>
                          <w:t xml:space="preserve">Construction Industry Council (CIC) </w:t>
                        </w:r>
                      </w:p>
                      <w:p w14:paraId="0828E318" w14:textId="77777777" w:rsidR="00F85255" w:rsidRPr="002E3426" w:rsidRDefault="00F85255" w:rsidP="00F85255">
                        <w:pPr>
                          <w:spacing w:before="36" w:line="203" w:lineRule="exact"/>
                          <w:ind w:right="-20"/>
                          <w:rPr>
                            <w:rFonts w:ascii="Arial" w:hAnsi="Arial" w:cs="Arial"/>
                            <w:sz w:val="18"/>
                            <w:szCs w:val="18"/>
                          </w:rPr>
                        </w:pPr>
                        <w:r w:rsidRPr="002E3426">
                          <w:rPr>
                            <w:rFonts w:ascii="Arial" w:hAnsi="Arial" w:cs="Arial"/>
                            <w:sz w:val="18"/>
                            <w:szCs w:val="18"/>
                          </w:rPr>
                          <w:t xml:space="preserve">The Building Centre </w:t>
                        </w:r>
                      </w:p>
                      <w:p w14:paraId="239CD04F" w14:textId="77777777" w:rsidR="00F85255" w:rsidRPr="002E3426" w:rsidRDefault="00F85255" w:rsidP="00F85255">
                        <w:pPr>
                          <w:spacing w:before="36" w:line="203" w:lineRule="exact"/>
                          <w:ind w:right="-20"/>
                          <w:rPr>
                            <w:rFonts w:ascii="Arial" w:hAnsi="Arial" w:cs="Arial"/>
                            <w:sz w:val="18"/>
                            <w:szCs w:val="18"/>
                          </w:rPr>
                        </w:pPr>
                        <w:r w:rsidRPr="002E3426">
                          <w:rPr>
                            <w:rFonts w:ascii="Arial" w:hAnsi="Arial" w:cs="Arial"/>
                            <w:sz w:val="18"/>
                            <w:szCs w:val="18"/>
                          </w:rPr>
                          <w:t xml:space="preserve">26 Store Street </w:t>
                        </w:r>
                      </w:p>
                      <w:p w14:paraId="2ACE1C4E" w14:textId="0D881C9A" w:rsidR="000F0C19" w:rsidRPr="00F85255" w:rsidRDefault="00F85255" w:rsidP="0009576A">
                        <w:pPr>
                          <w:spacing w:before="36" w:line="203" w:lineRule="exact"/>
                          <w:ind w:right="-20"/>
                          <w:rPr>
                            <w:rFonts w:ascii="Arial" w:hAnsi="Arial" w:cs="Arial"/>
                            <w:sz w:val="16"/>
                            <w:szCs w:val="16"/>
                          </w:rPr>
                        </w:pPr>
                        <w:r w:rsidRPr="002E3426">
                          <w:rPr>
                            <w:rFonts w:ascii="Arial" w:hAnsi="Arial" w:cs="Arial"/>
                            <w:sz w:val="18"/>
                            <w:szCs w:val="18"/>
                          </w:rPr>
                          <w:t>London WC1E 7BT</w:t>
                        </w:r>
                      </w:p>
                    </w:sdtContent>
                  </w:sdt>
                </w:sdtContent>
              </w:sdt>
            </w:sdtContent>
          </w:sdt>
        </w:tc>
      </w:tr>
    </w:tbl>
    <w:p w14:paraId="3D2B655F"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238D1282" w14:textId="77777777" w:rsidTr="0009576A">
        <w:trPr>
          <w:trHeight w:val="75"/>
        </w:trPr>
        <w:tc>
          <w:tcPr>
            <w:tcW w:w="2520" w:type="dxa"/>
            <w:tcBorders>
              <w:right w:val="single" w:sz="4" w:space="0" w:color="auto"/>
            </w:tcBorders>
          </w:tcPr>
          <w:p w14:paraId="44DCC601" w14:textId="77777777" w:rsidR="000F0C19" w:rsidRPr="00920158" w:rsidRDefault="000F0C19" w:rsidP="0009576A">
            <w:pPr>
              <w:spacing w:before="36" w:line="203" w:lineRule="exact"/>
              <w:ind w:right="65"/>
              <w:jc w:val="right"/>
              <w:rPr>
                <w:rFonts w:ascii="Arial" w:eastAsia="Arial" w:hAnsi="Arial" w:cs="Arial"/>
                <w:color w:val="231F20"/>
                <w:position w:val="-1"/>
                <w:sz w:val="18"/>
                <w:szCs w:val="18"/>
              </w:rPr>
            </w:pP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d</w:t>
            </w:r>
            <w:r w:rsidRPr="00920158">
              <w:rPr>
                <w:rFonts w:ascii="Arial" w:eastAsia="Arial" w:hAnsi="Arial" w:cs="Arial"/>
                <w:color w:val="231F20"/>
                <w:sz w:val="18"/>
                <w:szCs w:val="18"/>
              </w:rPr>
              <w:t>dr</w:t>
            </w:r>
            <w:r w:rsidRPr="00920158">
              <w:rPr>
                <w:rFonts w:ascii="Arial" w:eastAsia="Arial" w:hAnsi="Arial" w:cs="Arial"/>
                <w:color w:val="231F20"/>
                <w:spacing w:val="1"/>
                <w:sz w:val="18"/>
                <w:szCs w:val="18"/>
              </w:rPr>
              <w:t>e</w:t>
            </w:r>
            <w:r w:rsidRPr="00920158">
              <w:rPr>
                <w:rFonts w:ascii="Arial" w:eastAsia="Arial" w:hAnsi="Arial" w:cs="Arial"/>
                <w:color w:val="231F20"/>
                <w:spacing w:val="2"/>
                <w:sz w:val="18"/>
                <w:szCs w:val="18"/>
              </w:rPr>
              <w:t>s</w:t>
            </w:r>
            <w:r w:rsidRPr="00920158">
              <w:rPr>
                <w:rFonts w:ascii="Arial" w:eastAsia="Arial" w:hAnsi="Arial" w:cs="Arial"/>
                <w:color w:val="231F20"/>
                <w:sz w:val="18"/>
                <w:szCs w:val="18"/>
              </w:rPr>
              <w:t>s</w:t>
            </w:r>
            <w:r w:rsidRPr="00920158">
              <w:rPr>
                <w:rFonts w:ascii="Arial" w:eastAsia="Arial" w:hAnsi="Arial" w:cs="Arial"/>
                <w:color w:val="231F20"/>
                <w:spacing w:val="5"/>
                <w:sz w:val="18"/>
                <w:szCs w:val="18"/>
              </w:rPr>
              <w:t xml:space="preserve"> </w:t>
            </w:r>
            <w:r w:rsidRPr="00920158">
              <w:rPr>
                <w:rFonts w:ascii="Arial" w:eastAsia="Arial" w:hAnsi="Arial" w:cs="Arial"/>
                <w:color w:val="231F20"/>
                <w:spacing w:val="-2"/>
                <w:sz w:val="18"/>
                <w:szCs w:val="18"/>
              </w:rPr>
              <w:t>f</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r</w:t>
            </w:r>
            <w:r w:rsidRPr="00920158">
              <w:rPr>
                <w:rFonts w:ascii="Arial" w:eastAsia="Arial" w:hAnsi="Arial" w:cs="Arial"/>
                <w:color w:val="231F20"/>
                <w:spacing w:val="9"/>
                <w:sz w:val="18"/>
                <w:szCs w:val="18"/>
              </w:rPr>
              <w:t xml:space="preserve"> </w:t>
            </w:r>
            <w:r w:rsidRPr="00920158">
              <w:rPr>
                <w:rFonts w:ascii="Arial" w:eastAsia="Arial" w:hAnsi="Arial" w:cs="Arial"/>
                <w:color w:val="231F20"/>
                <w:spacing w:val="1"/>
                <w:sz w:val="18"/>
                <w:szCs w:val="18"/>
              </w:rPr>
              <w:t>el</w:t>
            </w:r>
            <w:r w:rsidRPr="00920158">
              <w:rPr>
                <w:rFonts w:ascii="Arial" w:eastAsia="Arial" w:hAnsi="Arial" w:cs="Arial"/>
                <w:color w:val="231F20"/>
                <w:spacing w:val="2"/>
                <w:sz w:val="18"/>
                <w:szCs w:val="18"/>
              </w:rPr>
              <w:t>e</w:t>
            </w:r>
            <w:r w:rsidRPr="00920158">
              <w:rPr>
                <w:rFonts w:ascii="Arial" w:eastAsia="Arial" w:hAnsi="Arial" w:cs="Arial"/>
                <w:color w:val="231F20"/>
                <w:spacing w:val="5"/>
                <w:sz w:val="18"/>
                <w:szCs w:val="18"/>
              </w:rPr>
              <w:t>c</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n</w:t>
            </w:r>
            <w:r w:rsidRPr="00920158">
              <w:rPr>
                <w:rFonts w:ascii="Arial" w:eastAsia="Arial" w:hAnsi="Arial" w:cs="Arial"/>
                <w:color w:val="231F20"/>
                <w:spacing w:val="1"/>
                <w:sz w:val="18"/>
                <w:szCs w:val="18"/>
              </w:rPr>
              <w:t>i</w:t>
            </w:r>
            <w:r w:rsidRPr="00920158">
              <w:rPr>
                <w:rFonts w:ascii="Arial" w:eastAsia="Arial" w:hAnsi="Arial" w:cs="Arial"/>
                <w:color w:val="231F20"/>
                <w:sz w:val="18"/>
                <w:szCs w:val="18"/>
              </w:rPr>
              <w:t xml:space="preserve">c </w:t>
            </w:r>
            <w:r w:rsidRPr="00920158">
              <w:rPr>
                <w:rFonts w:ascii="Arial" w:eastAsia="Arial" w:hAnsi="Arial" w:cs="Arial"/>
                <w:color w:val="231F20"/>
                <w:spacing w:val="-1"/>
                <w:sz w:val="18"/>
                <w:szCs w:val="18"/>
              </w:rPr>
              <w:t>c</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mmun</w:t>
            </w:r>
            <w:r w:rsidRPr="00920158">
              <w:rPr>
                <w:rFonts w:ascii="Arial" w:eastAsia="Arial" w:hAnsi="Arial" w:cs="Arial"/>
                <w:color w:val="231F20"/>
                <w:spacing w:val="1"/>
                <w:sz w:val="18"/>
                <w:szCs w:val="18"/>
              </w:rPr>
              <w:t>i</w:t>
            </w:r>
            <w:r w:rsidRPr="00920158">
              <w:rPr>
                <w:rFonts w:ascii="Arial" w:eastAsia="Arial" w:hAnsi="Arial" w:cs="Arial"/>
                <w:color w:val="231F20"/>
                <w:spacing w:val="2"/>
                <w:sz w:val="18"/>
                <w:szCs w:val="18"/>
              </w:rPr>
              <w:t>c</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tio</w:t>
            </w:r>
            <w:r w:rsidRPr="00920158">
              <w:rPr>
                <w:rFonts w:ascii="Arial" w:eastAsia="Arial" w:hAnsi="Arial" w:cs="Arial"/>
                <w:color w:val="231F20"/>
                <w:spacing w:val="-1"/>
                <w:sz w:val="18"/>
                <w:szCs w:val="18"/>
              </w:rPr>
              <w:t>n</w:t>
            </w:r>
            <w:r w:rsidRPr="00920158">
              <w:rPr>
                <w:rFonts w:ascii="Arial" w:eastAsia="Arial" w:hAnsi="Arial" w:cs="Arial"/>
                <w:color w:val="231F20"/>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83393338"/>
              <w:placeholder>
                <w:docPart w:val="7E17A1657CC643C8B0CB3EE14D56C9DA"/>
              </w:placeholder>
            </w:sdtPr>
            <w:sdtContent>
              <w:p w14:paraId="64A4DBB1" w14:textId="707C2CB5" w:rsidR="000F0C19" w:rsidRPr="00920158" w:rsidRDefault="005439AA" w:rsidP="0009576A">
                <w:pPr>
                  <w:spacing w:before="36" w:line="203" w:lineRule="exact"/>
                  <w:ind w:right="-20"/>
                  <w:rPr>
                    <w:rFonts w:ascii="Arial" w:hAnsi="Arial" w:cs="Arial"/>
                    <w:sz w:val="18"/>
                    <w:szCs w:val="18"/>
                  </w:rPr>
                </w:pPr>
                <w:hyperlink r:id="rId12" w:history="1">
                  <w:r w:rsidRPr="002E3426">
                    <w:rPr>
                      <w:rStyle w:val="Hyperlink"/>
                      <w:rFonts w:ascii="Arial" w:hAnsi="Arial" w:cs="Arial"/>
                      <w:sz w:val="18"/>
                      <w:szCs w:val="18"/>
                    </w:rPr>
                    <w:t>enquiries@cic.org.uk</w:t>
                  </w:r>
                </w:hyperlink>
              </w:p>
            </w:sdtContent>
          </w:sdt>
        </w:tc>
      </w:tr>
    </w:tbl>
    <w:p w14:paraId="760BCCB5" w14:textId="77777777" w:rsidR="000F0C19" w:rsidRPr="00920158" w:rsidRDefault="000F0C19" w:rsidP="000F0C19">
      <w:pPr>
        <w:spacing w:before="10" w:after="0" w:line="140" w:lineRule="exact"/>
        <w:rPr>
          <w:rFonts w:ascii="Arial" w:hAnsi="Arial" w:cs="Arial"/>
          <w:sz w:val="14"/>
          <w:szCs w:val="14"/>
        </w:rPr>
      </w:pPr>
    </w:p>
    <w:p w14:paraId="3DB92088" w14:textId="77777777" w:rsidR="000F0C19" w:rsidRPr="00920158" w:rsidRDefault="000F0C19" w:rsidP="000F0C19">
      <w:pPr>
        <w:spacing w:after="0" w:line="200" w:lineRule="exact"/>
        <w:rPr>
          <w:rFonts w:ascii="Arial" w:hAnsi="Arial" w:cs="Arial"/>
          <w:sz w:val="20"/>
          <w:szCs w:val="20"/>
        </w:rPr>
      </w:pPr>
    </w:p>
    <w:p w14:paraId="0221E717" w14:textId="77777777" w:rsidR="000F0C19" w:rsidRPr="00920158" w:rsidRDefault="000F0C19" w:rsidP="000F0C19">
      <w:pPr>
        <w:spacing w:after="0" w:line="200" w:lineRule="exact"/>
        <w:rPr>
          <w:rFonts w:ascii="Arial" w:hAnsi="Arial" w:cs="Arial"/>
          <w:sz w:val="20"/>
          <w:szCs w:val="20"/>
        </w:rPr>
      </w:pPr>
    </w:p>
    <w:p w14:paraId="69AAFD1F" w14:textId="77777777" w:rsidR="000F0C19" w:rsidRPr="00920158" w:rsidRDefault="000F0C19" w:rsidP="000F0C19">
      <w:pPr>
        <w:spacing w:before="3" w:after="0" w:line="220" w:lineRule="exact"/>
        <w:rPr>
          <w:rFonts w:ascii="Arial" w:hAnsi="Arial" w:cs="Arial"/>
        </w:rPr>
      </w:pPr>
    </w:p>
    <w:p w14:paraId="5FBD8F10" w14:textId="77777777" w:rsidR="00231771" w:rsidRPr="00920158" w:rsidRDefault="00231771" w:rsidP="000F0C19">
      <w:pPr>
        <w:spacing w:after="0"/>
        <w:rPr>
          <w:rFonts w:ascii="Arial" w:hAnsi="Arial" w:cs="Arial"/>
        </w:rPr>
        <w:sectPr w:rsidR="00231771" w:rsidRPr="00920158" w:rsidSect="00231771">
          <w:footerReference w:type="default" r:id="rId13"/>
          <w:type w:val="continuous"/>
          <w:pgSz w:w="11907" w:h="16839" w:code="9"/>
          <w:pgMar w:top="1620" w:right="1040" w:bottom="274" w:left="1260" w:header="720" w:footer="720" w:gutter="0"/>
          <w:pgNumType w:start="1"/>
          <w:cols w:space="720"/>
          <w:docGrid w:linePitch="299"/>
        </w:sectPr>
      </w:pPr>
    </w:p>
    <w:p w14:paraId="062652E0"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1040" w:bottom="274" w:left="1260" w:header="720" w:footer="720" w:gutter="0"/>
          <w:pgNumType w:start="1"/>
          <w:cols w:space="720"/>
          <w:docGrid w:linePitch="299"/>
        </w:sectPr>
      </w:pPr>
    </w:p>
    <w:p w14:paraId="07460ABC" w14:textId="296C0ACD" w:rsidR="000F0C19" w:rsidRPr="00920158" w:rsidRDefault="00505647" w:rsidP="000F0C19">
      <w:pPr>
        <w:spacing w:before="21" w:after="0" w:line="240" w:lineRule="auto"/>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91" behindDoc="1" locked="0" layoutInCell="1" allowOverlap="1" wp14:anchorId="658AD65F" wp14:editId="6043F071">
                <wp:simplePos x="0" y="0"/>
                <wp:positionH relativeFrom="column">
                  <wp:posOffset>-157480</wp:posOffset>
                </wp:positionH>
                <wp:positionV relativeFrom="paragraph">
                  <wp:posOffset>-80010</wp:posOffset>
                </wp:positionV>
                <wp:extent cx="6141720" cy="541655"/>
                <wp:effectExtent l="4445" t="0" r="0" b="0"/>
                <wp:wrapNone/>
                <wp:docPr id="174883176" name="Group 6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720" cy="541655"/>
                          <a:chOff x="487" y="876"/>
                          <a:chExt cx="9694" cy="853"/>
                        </a:xfrm>
                      </wpg:grpSpPr>
                      <wps:wsp>
                        <wps:cNvPr id="764187538" name="Freeform 664"/>
                        <wps:cNvSpPr>
                          <a:spLocks/>
                        </wps:cNvSpPr>
                        <wps:spPr bwMode="auto">
                          <a:xfrm>
                            <a:off x="487" y="876"/>
                            <a:ext cx="9694" cy="853"/>
                          </a:xfrm>
                          <a:custGeom>
                            <a:avLst/>
                            <a:gdLst>
                              <a:gd name="T0" fmla="+- 0 487 487"/>
                              <a:gd name="T1" fmla="*/ T0 w 9694"/>
                              <a:gd name="T2" fmla="+- 0 1728 876"/>
                              <a:gd name="T3" fmla="*/ 1728 h 853"/>
                              <a:gd name="T4" fmla="+- 0 10182 487"/>
                              <a:gd name="T5" fmla="*/ T4 w 9694"/>
                              <a:gd name="T6" fmla="+- 0 1728 876"/>
                              <a:gd name="T7" fmla="*/ 1728 h 853"/>
                              <a:gd name="T8" fmla="+- 0 10182 487"/>
                              <a:gd name="T9" fmla="*/ T8 w 9694"/>
                              <a:gd name="T10" fmla="+- 0 876 876"/>
                              <a:gd name="T11" fmla="*/ 876 h 853"/>
                              <a:gd name="T12" fmla="+- 0 487 487"/>
                              <a:gd name="T13" fmla="*/ T12 w 9694"/>
                              <a:gd name="T14" fmla="+- 0 876 876"/>
                              <a:gd name="T15" fmla="*/ 876 h 853"/>
                              <a:gd name="T16" fmla="+- 0 487 487"/>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BF3E5" id="Group 663" o:spid="_x0000_s1026" style="position:absolute;margin-left:-12.4pt;margin-top:-6.3pt;width:483.6pt;height:42.65pt;z-index:-251658189" coordorigin="487,876"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">
                <v:shape id="Freeform 664" o:spid="_x0000_s1027" style="position:absolute;left:487;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" path="m,852r9695,l9695,,,,,852e" fillcolor="#231f20" stroked="f">
                  <v:path arrowok="t" o:connecttype="custom" o:connectlocs="0,1728;9695,1728;9695,876;0,876;0,1728" o:connectangles="0,0,0,0,0"/>
                </v:shape>
              </v:group>
            </w:pict>
          </mc:Fallback>
        </mc:AlternateContent>
      </w:r>
      <w:r>
        <w:rPr>
          <w:rFonts w:ascii="Arial" w:hAnsi="Arial" w:cs="Arial"/>
          <w:noProof/>
        </w:rPr>
        <mc:AlternateContent>
          <mc:Choice Requires="wpg">
            <w:drawing>
              <wp:anchor distT="0" distB="0" distL="114300" distR="114300" simplePos="0" relativeHeight="251658250" behindDoc="1" locked="0" layoutInCell="1" allowOverlap="1" wp14:anchorId="1A4EF89E" wp14:editId="3BF5FDF1">
                <wp:simplePos x="0" y="0"/>
                <wp:positionH relativeFrom="column">
                  <wp:posOffset>-167640</wp:posOffset>
                </wp:positionH>
                <wp:positionV relativeFrom="paragraph">
                  <wp:posOffset>-71755</wp:posOffset>
                </wp:positionV>
                <wp:extent cx="6155690" cy="8604250"/>
                <wp:effectExtent l="13335" t="13970" r="12700" b="11430"/>
                <wp:wrapNone/>
                <wp:docPr id="832367757" name="Group 5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4250"/>
                          <a:chOff x="656" y="876"/>
                          <a:chExt cx="9694" cy="13550"/>
                        </a:xfrm>
                      </wpg:grpSpPr>
                      <wpg:grpSp>
                        <wpg:cNvPr id="685896634" name="Group 542"/>
                        <wpg:cNvGrpSpPr>
                          <a:grpSpLocks/>
                        </wpg:cNvGrpSpPr>
                        <wpg:grpSpPr bwMode="auto">
                          <a:xfrm>
                            <a:off x="670" y="876"/>
                            <a:ext cx="2" cy="13550"/>
                            <a:chOff x="670" y="876"/>
                            <a:chExt cx="2" cy="13550"/>
                          </a:xfrm>
                        </wpg:grpSpPr>
                        <wps:wsp>
                          <wps:cNvPr id="920132325" name="Freeform 543"/>
                          <wps:cNvSpPr>
                            <a:spLocks/>
                          </wps:cNvSpPr>
                          <wps:spPr bwMode="auto">
                            <a:xfrm>
                              <a:off x="67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7236298" name="Group 544"/>
                        <wpg:cNvGrpSpPr>
                          <a:grpSpLocks/>
                        </wpg:cNvGrpSpPr>
                        <wpg:grpSpPr bwMode="auto">
                          <a:xfrm>
                            <a:off x="656" y="14424"/>
                            <a:ext cx="9694" cy="2"/>
                            <a:chOff x="663" y="2573"/>
                            <a:chExt cx="9694" cy="2"/>
                          </a:xfrm>
                        </wpg:grpSpPr>
                        <wps:wsp>
                          <wps:cNvPr id="1273438295" name="Freeform 54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1154474" id="Group 541" o:spid="_x0000_s1026" style="position:absolute;margin-left:-13.2pt;margin-top:-5.65pt;width:484.7pt;height:677.5pt;z-index:-251658230" coordorigin="656,876" coordsize="9694,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">
                <v:group id="Group 542" o:spid="_x0000_s1027" style="position:absolute;left:670;top:876;width:2;height:13550" coordorigin="670,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">
                  <v:shape id="Freeform 543" o:spid="_x0000_s1028" style="position:absolute;left:67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" path="m,l,13549e" filled="f" strokecolor="#231f20">
                    <v:path arrowok="t" o:connecttype="custom" o:connectlocs="0,876;0,14425" o:connectangles="0,0"/>
                  </v:shape>
                </v:group>
                <v:group id="Group 544" o:spid="_x0000_s1029" style="position:absolute;left:656;top:14424;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">
                  <v:shape id="Freeform 545"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"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48" behindDoc="1" locked="0" layoutInCell="1" allowOverlap="1" wp14:anchorId="62A493C6" wp14:editId="6B1BF555">
                <wp:simplePos x="0" y="0"/>
                <wp:positionH relativeFrom="column">
                  <wp:posOffset>5988050</wp:posOffset>
                </wp:positionH>
                <wp:positionV relativeFrom="paragraph">
                  <wp:posOffset>-71755</wp:posOffset>
                </wp:positionV>
                <wp:extent cx="1270" cy="8604250"/>
                <wp:effectExtent l="6350" t="13970" r="11430" b="11430"/>
                <wp:wrapNone/>
                <wp:docPr id="2094222013" name="Group 5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350" y="876"/>
                          <a:chExt cx="2" cy="13550"/>
                        </a:xfrm>
                      </wpg:grpSpPr>
                      <wps:wsp>
                        <wps:cNvPr id="947311944" name="Freeform 538"/>
                        <wps:cNvSpPr>
                          <a:spLocks/>
                        </wps:cNvSpPr>
                        <wps:spPr bwMode="auto">
                          <a:xfrm>
                            <a:off x="1035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3B8B75" id="Group 537" o:spid="_x0000_s1026" style="position:absolute;margin-left:471.5pt;margin-top:-5.65pt;width:.1pt;height:677.5pt;z-index:-251658232" coordorigin="10350,876" coordsize="2,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">
                <v:shape id="Freeform 538" o:spid="_x0000_s1027" style="position:absolute;left:1035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" path="m,l,13549e" filled="f" strokecolor="#231f20">
                  <v:path arrowok="t" o:connecttype="custom" o:connectlocs="0,876;0,14425" o:connectangles="0,0"/>
                </v:shape>
              </v:group>
            </w:pict>
          </mc:Fallback>
        </mc:AlternateContent>
      </w:r>
      <w:r w:rsidR="000F0C19" w:rsidRPr="00920158">
        <w:rPr>
          <w:rFonts w:ascii="Arial" w:eastAsia="Arial" w:hAnsi="Arial" w:cs="Arial"/>
          <w:color w:val="FFFFFF"/>
          <w:spacing w:val="-30"/>
          <w:sz w:val="56"/>
          <w:szCs w:val="56"/>
        </w:rPr>
        <w:t>C</w:t>
      </w:r>
      <w:r w:rsidR="000F0C19" w:rsidRPr="00920158">
        <w:rPr>
          <w:rFonts w:ascii="Arial" w:eastAsia="Arial" w:hAnsi="Arial" w:cs="Arial"/>
          <w:color w:val="FFFFFF"/>
          <w:spacing w:val="-7"/>
          <w:sz w:val="56"/>
          <w:szCs w:val="56"/>
        </w:rPr>
        <w:t>o</w:t>
      </w:r>
      <w:r w:rsidR="000F0C19" w:rsidRPr="00920158">
        <w:rPr>
          <w:rFonts w:ascii="Arial" w:eastAsia="Arial" w:hAnsi="Arial" w:cs="Arial"/>
          <w:color w:val="FFFFFF"/>
          <w:spacing w:val="-15"/>
          <w:sz w:val="56"/>
          <w:szCs w:val="56"/>
        </w:rPr>
        <w:t>n</w:t>
      </w:r>
      <w:r w:rsidR="000F0C19" w:rsidRPr="00920158">
        <w:rPr>
          <w:rFonts w:ascii="Arial" w:eastAsia="Arial" w:hAnsi="Arial" w:cs="Arial"/>
          <w:color w:val="FFFFFF"/>
          <w:spacing w:val="-9"/>
          <w:sz w:val="56"/>
          <w:szCs w:val="56"/>
        </w:rPr>
        <w:t>t</w:t>
      </w:r>
      <w:r w:rsidR="000F0C19" w:rsidRPr="00920158">
        <w:rPr>
          <w:rFonts w:ascii="Arial" w:eastAsia="Arial" w:hAnsi="Arial" w:cs="Arial"/>
          <w:color w:val="FFFFFF"/>
          <w:spacing w:val="-14"/>
          <w:sz w:val="56"/>
          <w:szCs w:val="56"/>
        </w:rPr>
        <w:t>r</w:t>
      </w:r>
      <w:r w:rsidR="000F0C19" w:rsidRPr="00920158">
        <w:rPr>
          <w:rFonts w:ascii="Arial" w:eastAsia="Arial" w:hAnsi="Arial" w:cs="Arial"/>
          <w:color w:val="FFFFFF"/>
          <w:spacing w:val="-7"/>
          <w:sz w:val="56"/>
          <w:szCs w:val="56"/>
        </w:rPr>
        <w:t>a</w:t>
      </w:r>
      <w:r w:rsidR="000F0C19" w:rsidRPr="00920158">
        <w:rPr>
          <w:rFonts w:ascii="Arial" w:eastAsia="Arial" w:hAnsi="Arial" w:cs="Arial"/>
          <w:color w:val="FFFFFF"/>
          <w:spacing w:val="6"/>
          <w:sz w:val="56"/>
          <w:szCs w:val="56"/>
        </w:rPr>
        <w:t>c</w:t>
      </w:r>
      <w:r w:rsidR="000F0C19" w:rsidRPr="00920158">
        <w:rPr>
          <w:rFonts w:ascii="Arial" w:eastAsia="Arial" w:hAnsi="Arial" w:cs="Arial"/>
          <w:color w:val="FFFFFF"/>
          <w:sz w:val="56"/>
          <w:szCs w:val="56"/>
        </w:rPr>
        <w:t>t</w:t>
      </w:r>
      <w:r w:rsidR="000F0C19" w:rsidRPr="00920158">
        <w:rPr>
          <w:rFonts w:ascii="Arial" w:eastAsia="Arial" w:hAnsi="Arial" w:cs="Arial"/>
          <w:color w:val="FFFFFF"/>
          <w:spacing w:val="-44"/>
          <w:sz w:val="56"/>
          <w:szCs w:val="56"/>
        </w:rPr>
        <w:t xml:space="preserve"> </w:t>
      </w:r>
      <w:r w:rsidR="000F0C19" w:rsidRPr="00920158">
        <w:rPr>
          <w:rFonts w:ascii="Arial" w:eastAsia="Arial" w:hAnsi="Arial" w:cs="Arial"/>
          <w:color w:val="FFFFFF"/>
          <w:spacing w:val="-15"/>
          <w:sz w:val="56"/>
          <w:szCs w:val="56"/>
        </w:rPr>
        <w:t>D</w:t>
      </w:r>
      <w:r w:rsidR="000F0C19" w:rsidRPr="00920158">
        <w:rPr>
          <w:rFonts w:ascii="Arial" w:eastAsia="Arial" w:hAnsi="Arial" w:cs="Arial"/>
          <w:color w:val="FFFFFF"/>
          <w:spacing w:val="-11"/>
          <w:sz w:val="56"/>
          <w:szCs w:val="56"/>
        </w:rPr>
        <w:t>a</w:t>
      </w:r>
      <w:r w:rsidR="000F0C19" w:rsidRPr="00920158">
        <w:rPr>
          <w:rFonts w:ascii="Arial" w:eastAsia="Arial" w:hAnsi="Arial" w:cs="Arial"/>
          <w:color w:val="FFFFFF"/>
          <w:spacing w:val="-2"/>
          <w:sz w:val="56"/>
          <w:szCs w:val="56"/>
        </w:rPr>
        <w:t>t</w:t>
      </w:r>
      <w:r w:rsidR="000F0C19" w:rsidRPr="00920158">
        <w:rPr>
          <w:rFonts w:ascii="Arial" w:eastAsia="Arial" w:hAnsi="Arial" w:cs="Arial"/>
          <w:color w:val="FFFFFF"/>
          <w:sz w:val="56"/>
          <w:szCs w:val="56"/>
        </w:rPr>
        <w:t>a</w:t>
      </w:r>
    </w:p>
    <w:p w14:paraId="251679FB" w14:textId="5CB2FA25" w:rsidR="000F0C19" w:rsidRPr="00920158" w:rsidRDefault="00505647" w:rsidP="000F0C19">
      <w:pPr>
        <w:spacing w:before="9" w:after="0" w:line="200" w:lineRule="exact"/>
        <w:rPr>
          <w:rFonts w:ascii="Arial" w:hAnsi="Arial" w:cs="Arial"/>
          <w:sz w:val="20"/>
          <w:szCs w:val="20"/>
        </w:rPr>
      </w:pPr>
      <w:r>
        <w:rPr>
          <w:rFonts w:ascii="Arial" w:hAnsi="Arial" w:cs="Arial"/>
          <w:noProof/>
        </w:rPr>
        <mc:AlternateContent>
          <mc:Choice Requires="wpg">
            <w:drawing>
              <wp:anchor distT="0" distB="0" distL="114300" distR="114300" simplePos="0" relativeHeight="251658292" behindDoc="1" locked="0" layoutInCell="1" allowOverlap="1" wp14:anchorId="5EC5EC9E" wp14:editId="05605BEB">
                <wp:simplePos x="0" y="0"/>
                <wp:positionH relativeFrom="column">
                  <wp:posOffset>-157480</wp:posOffset>
                </wp:positionH>
                <wp:positionV relativeFrom="paragraph">
                  <wp:posOffset>38735</wp:posOffset>
                </wp:positionV>
                <wp:extent cx="6141720" cy="541655"/>
                <wp:effectExtent l="4445" t="3810" r="0" b="0"/>
                <wp:wrapNone/>
                <wp:docPr id="1351808805" name="Group 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1720" cy="541655"/>
                          <a:chOff x="487" y="1728"/>
                          <a:chExt cx="9694" cy="853"/>
                        </a:xfrm>
                      </wpg:grpSpPr>
                      <wps:wsp>
                        <wps:cNvPr id="1356570280" name="Freeform 666"/>
                        <wps:cNvSpPr>
                          <a:spLocks/>
                        </wps:cNvSpPr>
                        <wps:spPr bwMode="auto">
                          <a:xfrm>
                            <a:off x="487" y="1728"/>
                            <a:ext cx="9694" cy="853"/>
                          </a:xfrm>
                          <a:custGeom>
                            <a:avLst/>
                            <a:gdLst>
                              <a:gd name="T0" fmla="+- 0 487 487"/>
                              <a:gd name="T1" fmla="*/ T0 w 9694"/>
                              <a:gd name="T2" fmla="+- 0 2581 1728"/>
                              <a:gd name="T3" fmla="*/ 2581 h 853"/>
                              <a:gd name="T4" fmla="+- 0 10182 487"/>
                              <a:gd name="T5" fmla="*/ T4 w 9694"/>
                              <a:gd name="T6" fmla="+- 0 2581 1728"/>
                              <a:gd name="T7" fmla="*/ 2581 h 853"/>
                              <a:gd name="T8" fmla="+- 0 10182 487"/>
                              <a:gd name="T9" fmla="*/ T8 w 9694"/>
                              <a:gd name="T10" fmla="+- 0 1728 1728"/>
                              <a:gd name="T11" fmla="*/ 1728 h 853"/>
                              <a:gd name="T12" fmla="+- 0 487 487"/>
                              <a:gd name="T13" fmla="*/ T12 w 9694"/>
                              <a:gd name="T14" fmla="+- 0 1728 1728"/>
                              <a:gd name="T15" fmla="*/ 1728 h 853"/>
                              <a:gd name="T16" fmla="+- 0 487 487"/>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2E7FDF" id="Group 665" o:spid="_x0000_s1026" style="position:absolute;margin-left:-12.4pt;margin-top:3.05pt;width:483.6pt;height:42.65pt;z-index:-251658188" coordorigin="487,1728"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">
                <v:shape id="Freeform 666" o:spid="_x0000_s1027" style="position:absolute;left:487;top:1728;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" path="m,853r9695,l9695,,,,,853e" fillcolor="#a7a9ac" stroked="f">
                  <v:path arrowok="t" o:connecttype="custom" o:connectlocs="0,2581;9695,2581;9695,1728;0,1728;0,2581" o:connectangles="0,0,0,0,0"/>
                </v:shape>
              </v:group>
            </w:pict>
          </mc:Fallback>
        </mc:AlternateContent>
      </w:r>
    </w:p>
    <w:p w14:paraId="6A52680D" w14:textId="77777777" w:rsidR="000F0C19" w:rsidRPr="00920158" w:rsidRDefault="000F0C19" w:rsidP="000F0C19">
      <w:pPr>
        <w:spacing w:after="0" w:line="633" w:lineRule="exact"/>
        <w:ind w:left="103" w:right="-20"/>
        <w:rPr>
          <w:rFonts w:ascii="Arial" w:eastAsia="Arial" w:hAnsi="Arial" w:cs="Arial"/>
          <w:sz w:val="56"/>
          <w:szCs w:val="56"/>
        </w:rPr>
      </w:pPr>
      <w:r w:rsidRPr="00920158">
        <w:rPr>
          <w:rFonts w:ascii="Arial" w:eastAsia="Arial" w:hAnsi="Arial" w:cs="Arial"/>
          <w:color w:val="231F20"/>
          <w:spacing w:val="-2"/>
          <w:position w:val="-2"/>
          <w:sz w:val="56"/>
          <w:szCs w:val="56"/>
        </w:rPr>
        <w:t>T</w:t>
      </w:r>
      <w:r w:rsidRPr="00920158">
        <w:rPr>
          <w:rFonts w:ascii="Arial" w:eastAsia="Arial" w:hAnsi="Arial" w:cs="Arial"/>
          <w:color w:val="231F20"/>
          <w:spacing w:val="-7"/>
          <w:position w:val="-2"/>
          <w:sz w:val="56"/>
          <w:szCs w:val="56"/>
        </w:rPr>
        <w:t>h</w:t>
      </w:r>
      <w:r w:rsidRPr="00920158">
        <w:rPr>
          <w:rFonts w:ascii="Arial" w:eastAsia="Arial" w:hAnsi="Arial" w:cs="Arial"/>
          <w:color w:val="231F20"/>
          <w:position w:val="-2"/>
          <w:sz w:val="56"/>
          <w:szCs w:val="56"/>
        </w:rPr>
        <w:t>e</w:t>
      </w:r>
      <w:r w:rsidRPr="00920158">
        <w:rPr>
          <w:rFonts w:ascii="Arial" w:eastAsia="Arial" w:hAnsi="Arial" w:cs="Arial"/>
          <w:color w:val="231F20"/>
          <w:spacing w:val="20"/>
          <w:position w:val="-2"/>
          <w:sz w:val="56"/>
          <w:szCs w:val="56"/>
        </w:rPr>
        <w:t xml:space="preserve"> </w:t>
      </w:r>
      <w:r w:rsidRPr="00920158">
        <w:rPr>
          <w:rFonts w:ascii="Arial" w:eastAsia="Arial" w:hAnsi="Arial" w:cs="Arial"/>
          <w:i/>
          <w:color w:val="231F20"/>
          <w:spacing w:val="-9"/>
          <w:position w:val="-2"/>
          <w:sz w:val="56"/>
          <w:szCs w:val="56"/>
        </w:rPr>
        <w:t>Cli</w:t>
      </w:r>
      <w:r w:rsidRPr="00920158">
        <w:rPr>
          <w:rFonts w:ascii="Arial" w:eastAsia="Arial" w:hAnsi="Arial" w:cs="Arial"/>
          <w:i/>
          <w:color w:val="231F20"/>
          <w:spacing w:val="-3"/>
          <w:position w:val="-2"/>
          <w:sz w:val="56"/>
          <w:szCs w:val="56"/>
        </w:rPr>
        <w:t>e</w:t>
      </w:r>
      <w:r w:rsidRPr="00920158">
        <w:rPr>
          <w:rFonts w:ascii="Arial" w:eastAsia="Arial" w:hAnsi="Arial" w:cs="Arial"/>
          <w:i/>
          <w:color w:val="231F20"/>
          <w:spacing w:val="-19"/>
          <w:position w:val="-2"/>
          <w:sz w:val="56"/>
          <w:szCs w:val="56"/>
        </w:rPr>
        <w:t>n</w:t>
      </w:r>
      <w:r w:rsidRPr="00920158">
        <w:rPr>
          <w:rFonts w:ascii="Arial" w:eastAsia="Arial" w:hAnsi="Arial" w:cs="Arial"/>
          <w:i/>
          <w:color w:val="231F20"/>
          <w:spacing w:val="12"/>
          <w:position w:val="-2"/>
          <w:sz w:val="56"/>
          <w:szCs w:val="56"/>
        </w:rPr>
        <w:t>t</w:t>
      </w:r>
      <w:r w:rsidRPr="00920158">
        <w:rPr>
          <w:rFonts w:ascii="Arial" w:eastAsia="Arial" w:hAnsi="Arial" w:cs="Arial"/>
          <w:i/>
          <w:color w:val="231F20"/>
          <w:spacing w:val="-21"/>
          <w:position w:val="-2"/>
          <w:sz w:val="56"/>
          <w:szCs w:val="56"/>
        </w:rPr>
        <w:t>’</w:t>
      </w:r>
      <w:r w:rsidRPr="00920158">
        <w:rPr>
          <w:rFonts w:ascii="Arial" w:eastAsia="Arial" w:hAnsi="Arial" w:cs="Arial"/>
          <w:i/>
          <w:color w:val="231F20"/>
          <w:position w:val="-2"/>
          <w:sz w:val="56"/>
          <w:szCs w:val="56"/>
        </w:rPr>
        <w:t xml:space="preserve">s </w:t>
      </w:r>
      <w:r w:rsidRPr="00920158">
        <w:rPr>
          <w:rFonts w:ascii="Arial" w:eastAsia="Arial" w:hAnsi="Arial" w:cs="Arial"/>
          <w:color w:val="231F20"/>
          <w:spacing w:val="-30"/>
          <w:position w:val="-2"/>
          <w:sz w:val="56"/>
          <w:szCs w:val="56"/>
        </w:rPr>
        <w:t>C</w:t>
      </w:r>
      <w:r w:rsidRPr="00920158">
        <w:rPr>
          <w:rFonts w:ascii="Arial" w:eastAsia="Arial" w:hAnsi="Arial" w:cs="Arial"/>
          <w:color w:val="231F20"/>
          <w:spacing w:val="-7"/>
          <w:position w:val="-2"/>
          <w:sz w:val="56"/>
          <w:szCs w:val="56"/>
        </w:rPr>
        <w:t>o</w:t>
      </w:r>
      <w:r w:rsidRPr="00920158">
        <w:rPr>
          <w:rFonts w:ascii="Arial" w:eastAsia="Arial" w:hAnsi="Arial" w:cs="Arial"/>
          <w:color w:val="231F20"/>
          <w:spacing w:val="-15"/>
          <w:position w:val="-2"/>
          <w:sz w:val="56"/>
          <w:szCs w:val="56"/>
        </w:rPr>
        <w:t>n</w:t>
      </w:r>
      <w:r w:rsidRPr="00920158">
        <w:rPr>
          <w:rFonts w:ascii="Arial" w:eastAsia="Arial" w:hAnsi="Arial" w:cs="Arial"/>
          <w:color w:val="231F20"/>
          <w:spacing w:val="-9"/>
          <w:position w:val="-2"/>
          <w:sz w:val="56"/>
          <w:szCs w:val="56"/>
        </w:rPr>
        <w:t>t</w:t>
      </w:r>
      <w:r w:rsidRPr="00920158">
        <w:rPr>
          <w:rFonts w:ascii="Arial" w:eastAsia="Arial" w:hAnsi="Arial" w:cs="Arial"/>
          <w:color w:val="231F20"/>
          <w:spacing w:val="-14"/>
          <w:position w:val="-2"/>
          <w:sz w:val="56"/>
          <w:szCs w:val="56"/>
        </w:rPr>
        <w:t>r</w:t>
      </w:r>
      <w:r w:rsidRPr="00920158">
        <w:rPr>
          <w:rFonts w:ascii="Arial" w:eastAsia="Arial" w:hAnsi="Arial" w:cs="Arial"/>
          <w:color w:val="231F20"/>
          <w:spacing w:val="-7"/>
          <w:position w:val="-2"/>
          <w:sz w:val="56"/>
          <w:szCs w:val="56"/>
        </w:rPr>
        <w:t>a</w:t>
      </w:r>
      <w:r w:rsidRPr="00920158">
        <w:rPr>
          <w:rFonts w:ascii="Arial" w:eastAsia="Arial" w:hAnsi="Arial" w:cs="Arial"/>
          <w:color w:val="231F20"/>
          <w:spacing w:val="6"/>
          <w:position w:val="-2"/>
          <w:sz w:val="56"/>
          <w:szCs w:val="56"/>
        </w:rPr>
        <w:t>c</w:t>
      </w:r>
      <w:r w:rsidRPr="00920158">
        <w:rPr>
          <w:rFonts w:ascii="Arial" w:eastAsia="Arial" w:hAnsi="Arial" w:cs="Arial"/>
          <w:color w:val="231F20"/>
          <w:position w:val="-2"/>
          <w:sz w:val="56"/>
          <w:szCs w:val="56"/>
        </w:rPr>
        <w:t>t</w:t>
      </w:r>
      <w:r w:rsidRPr="00920158">
        <w:rPr>
          <w:rFonts w:ascii="Arial" w:eastAsia="Arial" w:hAnsi="Arial" w:cs="Arial"/>
          <w:color w:val="231F20"/>
          <w:spacing w:val="-44"/>
          <w:position w:val="-2"/>
          <w:sz w:val="56"/>
          <w:szCs w:val="56"/>
        </w:rPr>
        <w:t xml:space="preserve"> </w:t>
      </w:r>
      <w:r w:rsidRPr="00920158">
        <w:rPr>
          <w:rFonts w:ascii="Arial" w:eastAsia="Arial" w:hAnsi="Arial" w:cs="Arial"/>
          <w:color w:val="231F20"/>
          <w:spacing w:val="-15"/>
          <w:position w:val="-2"/>
          <w:sz w:val="56"/>
          <w:szCs w:val="56"/>
        </w:rPr>
        <w:t>D</w:t>
      </w:r>
      <w:r w:rsidRPr="00920158">
        <w:rPr>
          <w:rFonts w:ascii="Arial" w:eastAsia="Arial" w:hAnsi="Arial" w:cs="Arial"/>
          <w:color w:val="231F20"/>
          <w:spacing w:val="-11"/>
          <w:position w:val="-2"/>
          <w:sz w:val="56"/>
          <w:szCs w:val="56"/>
        </w:rPr>
        <w:t>a</w:t>
      </w:r>
      <w:r w:rsidRPr="00920158">
        <w:rPr>
          <w:rFonts w:ascii="Arial" w:eastAsia="Arial" w:hAnsi="Arial" w:cs="Arial"/>
          <w:color w:val="231F20"/>
          <w:spacing w:val="-2"/>
          <w:position w:val="-2"/>
          <w:sz w:val="56"/>
          <w:szCs w:val="56"/>
        </w:rPr>
        <w:t>t</w:t>
      </w:r>
      <w:r w:rsidRPr="00920158">
        <w:rPr>
          <w:rFonts w:ascii="Arial" w:eastAsia="Arial" w:hAnsi="Arial" w:cs="Arial"/>
          <w:color w:val="231F20"/>
          <w:position w:val="-2"/>
          <w:sz w:val="56"/>
          <w:szCs w:val="56"/>
        </w:rPr>
        <w:t>a</w:t>
      </w:r>
    </w:p>
    <w:p w14:paraId="766E9AB4" w14:textId="2101A800" w:rsidR="000F0C19" w:rsidRPr="00920158" w:rsidRDefault="00505647"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49" behindDoc="1" locked="0" layoutInCell="1" allowOverlap="1" wp14:anchorId="6A13537F" wp14:editId="0ABA1D45">
                <wp:simplePos x="0" y="0"/>
                <wp:positionH relativeFrom="column">
                  <wp:posOffset>-163195</wp:posOffset>
                </wp:positionH>
                <wp:positionV relativeFrom="paragraph">
                  <wp:posOffset>49530</wp:posOffset>
                </wp:positionV>
                <wp:extent cx="6155690" cy="1270"/>
                <wp:effectExtent l="8255" t="6350" r="8255" b="11430"/>
                <wp:wrapNone/>
                <wp:docPr id="1335600077" name="Group 5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2573"/>
                          <a:chExt cx="9694" cy="2"/>
                        </a:xfrm>
                      </wpg:grpSpPr>
                      <wps:wsp>
                        <wps:cNvPr id="338982497" name="Freeform 540"/>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0CFEAE" id="Group 539" o:spid="_x0000_s1026" style="position:absolute;margin-left:-12.85pt;margin-top:3.9pt;width:484.7pt;height:.1pt;z-index:-251658231" coordorigin="663,2573"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">
                <v:shape id="Freeform 540" o:spid="_x0000_s1027"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" path="m,l9694,e" filled="f" strokecolor="#231f20">
                  <v:path arrowok="t" o:connecttype="custom" o:connectlocs="0,0;9694,0" o:connectangles="0,0"/>
                </v:shape>
              </v:group>
            </w:pict>
          </mc:Fallback>
        </mc:AlternateContent>
      </w:r>
    </w:p>
    <w:p w14:paraId="0C31DF62"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60"/>
        <w:gridCol w:w="900"/>
        <w:gridCol w:w="4680"/>
      </w:tblGrid>
      <w:tr w:rsidR="000F0C19" w:rsidRPr="00920158" w14:paraId="717C6C62" w14:textId="77777777" w:rsidTr="0009576A">
        <w:trPr>
          <w:trHeight w:val="281"/>
        </w:trPr>
        <w:tc>
          <w:tcPr>
            <w:tcW w:w="3060" w:type="dxa"/>
            <w:tcBorders>
              <w:right w:val="single" w:sz="4" w:space="0" w:color="auto"/>
            </w:tcBorders>
          </w:tcPr>
          <w:p w14:paraId="70536CF8" w14:textId="77777777" w:rsidR="000F0C19" w:rsidRPr="00920158" w:rsidRDefault="000F0C19" w:rsidP="0009576A">
            <w:pPr>
              <w:spacing w:before="36" w:line="203" w:lineRule="exact"/>
              <w:ind w:left="-115" w:right="65"/>
              <w:rPr>
                <w:rFonts w:ascii="Arial" w:eastAsia="Arial" w:hAnsi="Arial" w:cs="Arial"/>
                <w:color w:val="231F20"/>
                <w:position w:val="-1"/>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color w:val="231F20"/>
                <w:sz w:val="18"/>
                <w:szCs w:val="18"/>
              </w:rPr>
              <w:t>i</w:t>
            </w:r>
            <w:r w:rsidRPr="00920158">
              <w:rPr>
                <w:rFonts w:ascii="Arial" w:eastAsia="Arial" w:hAnsi="Arial" w:cs="Arial"/>
                <w:color w:val="231F20"/>
                <w:spacing w:val="-1"/>
                <w:sz w:val="18"/>
                <w:szCs w:val="18"/>
              </w:rPr>
              <w:t>nt</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r</w:t>
            </w:r>
            <w:r w:rsidRPr="00920158">
              <w:rPr>
                <w:rFonts w:ascii="Arial" w:eastAsia="Arial" w:hAnsi="Arial" w:cs="Arial"/>
                <w:color w:val="231F20"/>
                <w:spacing w:val="1"/>
                <w:sz w:val="18"/>
                <w:szCs w:val="18"/>
              </w:rPr>
              <w:t>e</w:t>
            </w:r>
            <w:r w:rsidRPr="00920158">
              <w:rPr>
                <w:rFonts w:ascii="Arial" w:eastAsia="Arial" w:hAnsi="Arial" w:cs="Arial"/>
                <w:color w:val="231F20"/>
                <w:spacing w:val="3"/>
                <w:sz w:val="18"/>
                <w:szCs w:val="18"/>
              </w:rPr>
              <w:t>s</w:t>
            </w:r>
            <w:r w:rsidRPr="00920158">
              <w:rPr>
                <w:rFonts w:ascii="Arial" w:eastAsia="Arial" w:hAnsi="Arial" w:cs="Arial"/>
                <w:color w:val="231F20"/>
                <w:sz w:val="18"/>
                <w:szCs w:val="18"/>
              </w:rPr>
              <w:t xml:space="preserve">t </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e</w:t>
            </w:r>
            <w:r w:rsidRPr="00920158">
              <w:rPr>
                <w:rFonts w:ascii="Arial" w:eastAsia="Arial" w:hAnsi="Arial" w:cs="Arial"/>
                <w:color w:val="231F20"/>
                <w:spacing w:val="-13"/>
                <w:sz w:val="18"/>
                <w:szCs w:val="18"/>
              </w:rPr>
              <w:t xml:space="preserve"> </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n la</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e</w:t>
            </w:r>
            <w:r w:rsidRPr="00920158">
              <w:rPr>
                <w:rFonts w:ascii="Arial" w:eastAsia="Arial" w:hAnsi="Arial" w:cs="Arial"/>
                <w:color w:val="231F20"/>
                <w:spacing w:val="-13"/>
                <w:sz w:val="18"/>
                <w:szCs w:val="18"/>
              </w:rPr>
              <w:t xml:space="preserve"> </w:t>
            </w:r>
            <w:r w:rsidRPr="00920158">
              <w:rPr>
                <w:rFonts w:ascii="Arial" w:eastAsia="Arial" w:hAnsi="Arial" w:cs="Arial"/>
                <w:color w:val="231F20"/>
                <w:spacing w:val="1"/>
                <w:sz w:val="18"/>
                <w:szCs w:val="18"/>
              </w:rPr>
              <w:t>p</w:t>
            </w:r>
            <w:r w:rsidRPr="00920158">
              <w:rPr>
                <w:rFonts w:ascii="Arial" w:eastAsia="Arial" w:hAnsi="Arial" w:cs="Arial"/>
                <w:color w:val="231F20"/>
                <w:spacing w:val="-1"/>
                <w:sz w:val="18"/>
                <w:szCs w:val="18"/>
              </w:rPr>
              <w:t>a</w:t>
            </w:r>
            <w:r w:rsidRPr="00920158">
              <w:rPr>
                <w:rFonts w:ascii="Arial" w:eastAsia="Arial" w:hAnsi="Arial" w:cs="Arial"/>
                <w:color w:val="231F20"/>
                <w:spacing w:val="2"/>
                <w:sz w:val="18"/>
                <w:szCs w:val="18"/>
              </w:rPr>
              <w:t>ym</w:t>
            </w:r>
            <w:r w:rsidRPr="00920158">
              <w:rPr>
                <w:rFonts w:ascii="Arial" w:eastAsia="Arial" w:hAnsi="Arial" w:cs="Arial"/>
                <w:color w:val="231F20"/>
                <w:spacing w:val="1"/>
                <w:sz w:val="18"/>
                <w:szCs w:val="18"/>
              </w:rPr>
              <w:t>e</w:t>
            </w:r>
            <w:r w:rsidRPr="00920158">
              <w:rPr>
                <w:rFonts w:ascii="Arial" w:eastAsia="Arial" w:hAnsi="Arial" w:cs="Arial"/>
                <w:color w:val="231F20"/>
                <w:spacing w:val="-1"/>
                <w:sz w:val="18"/>
                <w:szCs w:val="18"/>
              </w:rPr>
              <w:t>n</w:t>
            </w:r>
            <w:r w:rsidRPr="00920158">
              <w:rPr>
                <w:rFonts w:ascii="Arial" w:eastAsia="Arial" w:hAnsi="Arial" w:cs="Arial"/>
                <w:color w:val="231F20"/>
                <w:sz w:val="18"/>
                <w:szCs w:val="18"/>
              </w:rPr>
              <w:t>t</w:t>
            </w:r>
            <w:r w:rsidRPr="00920158">
              <w:rPr>
                <w:rFonts w:ascii="Arial" w:eastAsia="Arial" w:hAnsi="Arial" w:cs="Arial"/>
                <w:color w:val="231F20"/>
                <w:spacing w:val="6"/>
                <w:sz w:val="18"/>
                <w:szCs w:val="18"/>
              </w:rPr>
              <w:t xml:space="preserve"> </w:t>
            </w:r>
            <w:r w:rsidRPr="00920158">
              <w:rPr>
                <w:rFonts w:ascii="Arial" w:eastAsia="Arial" w:hAnsi="Arial" w:cs="Arial"/>
                <w:color w:val="231F20"/>
                <w:sz w:val="18"/>
                <w:szCs w:val="18"/>
              </w:rPr>
              <w:t>is</w:t>
            </w:r>
          </w:p>
        </w:tc>
        <w:tc>
          <w:tcPr>
            <w:tcW w:w="9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87120179"/>
              <w:placeholder>
                <w:docPart w:val="C80091A3A0504E27BEB64E68FF9B04BF"/>
              </w:placeholder>
            </w:sdtPr>
            <w:sdtContent>
              <w:p w14:paraId="4B88530A" w14:textId="78679B6A" w:rsidR="000F0C19" w:rsidRPr="00920158" w:rsidRDefault="00294BC6" w:rsidP="0009576A">
                <w:pPr>
                  <w:spacing w:before="36" w:line="203" w:lineRule="exact"/>
                  <w:ind w:right="-20"/>
                  <w:rPr>
                    <w:rFonts w:ascii="Arial" w:hAnsi="Arial" w:cs="Arial"/>
                    <w:sz w:val="18"/>
                    <w:szCs w:val="18"/>
                  </w:rPr>
                </w:pPr>
                <w:r>
                  <w:rPr>
                    <w:rFonts w:ascii="Arial" w:hAnsi="Arial" w:cs="Arial"/>
                    <w:sz w:val="18"/>
                    <w:szCs w:val="18"/>
                  </w:rPr>
                  <w:t>0.15</w:t>
                </w:r>
              </w:p>
            </w:sdtContent>
          </w:sdt>
        </w:tc>
        <w:tc>
          <w:tcPr>
            <w:tcW w:w="4680" w:type="dxa"/>
            <w:tcBorders>
              <w:left w:val="single" w:sz="4" w:space="0" w:color="auto"/>
            </w:tcBorders>
          </w:tcPr>
          <w:p w14:paraId="47E684AB"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z w:val="18"/>
                <w:szCs w:val="18"/>
              </w:rPr>
              <w:t>%</w:t>
            </w:r>
            <w:r w:rsidRPr="00920158">
              <w:rPr>
                <w:rFonts w:ascii="Arial" w:eastAsia="Arial" w:hAnsi="Arial" w:cs="Arial"/>
                <w:color w:val="231F20"/>
                <w:spacing w:val="19"/>
                <w:sz w:val="18"/>
                <w:szCs w:val="18"/>
              </w:rPr>
              <w:t xml:space="preserve"> </w:t>
            </w:r>
            <w:r w:rsidRPr="00920158">
              <w:rPr>
                <w:rFonts w:ascii="Arial" w:eastAsia="Arial" w:hAnsi="Arial" w:cs="Arial"/>
                <w:color w:val="231F20"/>
                <w:spacing w:val="2"/>
                <w:sz w:val="18"/>
                <w:szCs w:val="18"/>
              </w:rPr>
              <w:t>p</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r</w:t>
            </w:r>
            <w:r w:rsidRPr="00920158">
              <w:rPr>
                <w:rFonts w:ascii="Arial" w:eastAsia="Arial" w:hAnsi="Arial" w:cs="Arial"/>
                <w:color w:val="231F20"/>
                <w:spacing w:val="-11"/>
                <w:sz w:val="18"/>
                <w:szCs w:val="18"/>
              </w:rPr>
              <w:t xml:space="preserve"> </w:t>
            </w:r>
            <w:r w:rsidRPr="00920158">
              <w:rPr>
                <w:rFonts w:ascii="Arial" w:eastAsia="Arial" w:hAnsi="Arial" w:cs="Arial"/>
                <w:color w:val="231F20"/>
                <w:spacing w:val="-1"/>
                <w:sz w:val="18"/>
                <w:szCs w:val="18"/>
              </w:rPr>
              <w:t>c</w:t>
            </w:r>
            <w:r w:rsidRPr="00920158">
              <w:rPr>
                <w:rFonts w:ascii="Arial" w:eastAsia="Arial" w:hAnsi="Arial" w:cs="Arial"/>
                <w:color w:val="231F20"/>
                <w:spacing w:val="1"/>
                <w:sz w:val="18"/>
                <w:szCs w:val="18"/>
              </w:rPr>
              <w:t>ompl</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color w:val="231F20"/>
                <w:sz w:val="18"/>
                <w:szCs w:val="18"/>
              </w:rPr>
              <w:t>w</w:t>
            </w:r>
            <w:r w:rsidRPr="00920158">
              <w:rPr>
                <w:rFonts w:ascii="Arial" w:eastAsia="Arial" w:hAnsi="Arial" w:cs="Arial"/>
                <w:color w:val="231F20"/>
                <w:spacing w:val="2"/>
                <w:sz w:val="18"/>
                <w:szCs w:val="18"/>
              </w:rPr>
              <w:t>e</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k</w:t>
            </w:r>
            <w:r w:rsidRPr="00920158">
              <w:rPr>
                <w:rFonts w:ascii="Arial" w:eastAsia="Arial" w:hAnsi="Arial" w:cs="Arial"/>
                <w:color w:val="231F20"/>
                <w:spacing w:val="-13"/>
                <w:sz w:val="18"/>
                <w:szCs w:val="18"/>
              </w:rPr>
              <w:t xml:space="preserve"> </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f</w:t>
            </w:r>
            <w:r w:rsidRPr="00920158">
              <w:rPr>
                <w:rFonts w:ascii="Arial" w:eastAsia="Arial" w:hAnsi="Arial" w:cs="Arial"/>
                <w:color w:val="231F20"/>
                <w:spacing w:val="9"/>
                <w:sz w:val="18"/>
                <w:szCs w:val="18"/>
              </w:rPr>
              <w:t xml:space="preserve"> </w:t>
            </w:r>
            <w:r w:rsidRPr="00920158">
              <w:rPr>
                <w:rFonts w:ascii="Arial" w:eastAsia="Arial" w:hAnsi="Arial" w:cs="Arial"/>
                <w:color w:val="231F20"/>
                <w:spacing w:val="2"/>
                <w:sz w:val="18"/>
                <w:szCs w:val="18"/>
              </w:rPr>
              <w:t>d</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l</w:t>
            </w:r>
            <w:r w:rsidRPr="00920158">
              <w:rPr>
                <w:rFonts w:ascii="Arial" w:eastAsia="Arial" w:hAnsi="Arial" w:cs="Arial"/>
                <w:color w:val="231F20"/>
                <w:spacing w:val="-1"/>
                <w:sz w:val="18"/>
                <w:szCs w:val="18"/>
              </w:rPr>
              <w:t>a</w:t>
            </w:r>
            <w:r w:rsidRPr="00920158">
              <w:rPr>
                <w:rFonts w:ascii="Arial" w:eastAsia="Arial" w:hAnsi="Arial" w:cs="Arial"/>
                <w:color w:val="231F20"/>
                <w:spacing w:val="-8"/>
                <w:sz w:val="18"/>
                <w:szCs w:val="18"/>
              </w:rPr>
              <w:t>y</w:t>
            </w:r>
            <w:r w:rsidRPr="00920158">
              <w:rPr>
                <w:rFonts w:ascii="Arial" w:eastAsia="Arial" w:hAnsi="Arial" w:cs="Arial"/>
                <w:color w:val="231F20"/>
                <w:sz w:val="18"/>
                <w:szCs w:val="18"/>
              </w:rPr>
              <w:t>.</w:t>
            </w:r>
          </w:p>
        </w:tc>
      </w:tr>
    </w:tbl>
    <w:p w14:paraId="4D56EAC1" w14:textId="77777777" w:rsidR="000F0C19" w:rsidRPr="00920158" w:rsidRDefault="000F0C19" w:rsidP="000F0C19">
      <w:pPr>
        <w:spacing w:before="1" w:after="0" w:line="150" w:lineRule="exact"/>
        <w:rPr>
          <w:rFonts w:ascii="Arial" w:hAnsi="Arial" w:cs="Arial"/>
          <w:sz w:val="15"/>
          <w:szCs w:val="15"/>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2805DD05" w14:textId="77777777" w:rsidTr="0009576A">
        <w:trPr>
          <w:trHeight w:val="245"/>
        </w:trPr>
        <w:tc>
          <w:tcPr>
            <w:tcW w:w="8640" w:type="dxa"/>
            <w:tcBorders>
              <w:top w:val="single" w:sz="4" w:space="0" w:color="auto"/>
              <w:left w:val="single" w:sz="4" w:space="0" w:color="auto"/>
              <w:bottom w:val="single" w:sz="4" w:space="0" w:color="auto"/>
              <w:right w:val="single" w:sz="4" w:space="0" w:color="auto"/>
            </w:tcBorders>
            <w:vAlign w:val="center"/>
          </w:tcPr>
          <w:p w14:paraId="1A78D165" w14:textId="77777777" w:rsidR="000F0C19" w:rsidRPr="00920158" w:rsidRDefault="000F0C19" w:rsidP="0009576A">
            <w:pPr>
              <w:spacing w:line="203" w:lineRule="exact"/>
              <w:ind w:left="-115" w:right="-20" w:firstLine="90"/>
              <w:jc w:val="both"/>
              <w:rPr>
                <w:rFonts w:ascii="Arial" w:hAnsi="Arial" w:cs="Arial"/>
                <w:sz w:val="18"/>
                <w:szCs w:val="18"/>
              </w:rPr>
            </w:pPr>
            <w:r w:rsidRPr="00920158">
              <w:rPr>
                <w:rFonts w:ascii="Arial" w:eastAsia="Arial" w:hAnsi="Arial" w:cs="Arial"/>
                <w:b/>
                <w:bCs/>
                <w:color w:val="231F20"/>
                <w:spacing w:val="3"/>
                <w:position w:val="-1"/>
                <w:sz w:val="18"/>
                <w:szCs w:val="18"/>
              </w:rPr>
              <w:t>I</w:t>
            </w:r>
            <w:r w:rsidRPr="00920158">
              <w:rPr>
                <w:rFonts w:ascii="Arial" w:eastAsia="Arial" w:hAnsi="Arial" w:cs="Arial"/>
                <w:b/>
                <w:bCs/>
                <w:color w:val="231F20"/>
                <w:spacing w:val="2"/>
                <w:position w:val="-1"/>
                <w:sz w:val="18"/>
                <w:szCs w:val="18"/>
              </w:rPr>
              <w:t>nse</w:t>
            </w:r>
            <w:r w:rsidRPr="00920158">
              <w:rPr>
                <w:rFonts w:ascii="Arial" w:eastAsia="Arial" w:hAnsi="Arial" w:cs="Arial"/>
                <w:b/>
                <w:bCs/>
                <w:color w:val="231F20"/>
                <w:spacing w:val="6"/>
                <w:position w:val="-1"/>
                <w:sz w:val="18"/>
                <w:szCs w:val="18"/>
              </w:rPr>
              <w:t>r</w:t>
            </w:r>
            <w:r w:rsidRPr="00920158">
              <w:rPr>
                <w:rFonts w:ascii="Arial" w:eastAsia="Arial" w:hAnsi="Arial" w:cs="Arial"/>
                <w:b/>
                <w:bCs/>
                <w:color w:val="231F20"/>
                <w:position w:val="-1"/>
                <w:sz w:val="18"/>
                <w:szCs w:val="18"/>
              </w:rPr>
              <w:t xml:space="preserve">t a </w:t>
            </w:r>
            <w:r w:rsidRPr="00920158">
              <w:rPr>
                <w:rFonts w:ascii="Arial" w:eastAsia="Arial" w:hAnsi="Arial" w:cs="Arial"/>
                <w:b/>
                <w:bCs/>
                <w:color w:val="231F20"/>
                <w:spacing w:val="-1"/>
                <w:position w:val="-1"/>
                <w:sz w:val="18"/>
                <w:szCs w:val="18"/>
              </w:rPr>
              <w:t>r</w:t>
            </w:r>
            <w:r w:rsidRPr="00920158">
              <w:rPr>
                <w:rFonts w:ascii="Arial" w:eastAsia="Arial" w:hAnsi="Arial" w:cs="Arial"/>
                <w:b/>
                <w:bCs/>
                <w:color w:val="231F20"/>
                <w:spacing w:val="1"/>
                <w:position w:val="-1"/>
                <w:sz w:val="18"/>
                <w:szCs w:val="18"/>
              </w:rPr>
              <w:t>at</w:t>
            </w:r>
            <w:r w:rsidRPr="00920158">
              <w:rPr>
                <w:rFonts w:ascii="Arial" w:eastAsia="Arial" w:hAnsi="Arial" w:cs="Arial"/>
                <w:b/>
                <w:bCs/>
                <w:color w:val="231F20"/>
                <w:position w:val="-1"/>
                <w:sz w:val="18"/>
                <w:szCs w:val="18"/>
              </w:rPr>
              <w:t>e</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o</w:t>
            </w:r>
            <w:r w:rsidRPr="00920158">
              <w:rPr>
                <w:rFonts w:ascii="Arial" w:eastAsia="Arial" w:hAnsi="Arial" w:cs="Arial"/>
                <w:b/>
                <w:bCs/>
                <w:color w:val="231F20"/>
                <w:spacing w:val="1"/>
                <w:position w:val="-1"/>
                <w:sz w:val="18"/>
                <w:szCs w:val="18"/>
              </w:rPr>
              <w:t>nl</w:t>
            </w:r>
            <w:r w:rsidRPr="00920158">
              <w:rPr>
                <w:rFonts w:ascii="Arial" w:eastAsia="Arial" w:hAnsi="Arial" w:cs="Arial"/>
                <w:b/>
                <w:bCs/>
                <w:color w:val="231F20"/>
                <w:position w:val="-1"/>
                <w:sz w:val="18"/>
                <w:szCs w:val="18"/>
              </w:rPr>
              <w:t>y if</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position w:val="-1"/>
                <w:sz w:val="18"/>
                <w:szCs w:val="18"/>
              </w:rPr>
              <w:t xml:space="preserve">a </w:t>
            </w:r>
            <w:r w:rsidRPr="00920158">
              <w:rPr>
                <w:rFonts w:ascii="Arial" w:eastAsia="Arial" w:hAnsi="Arial" w:cs="Arial"/>
                <w:b/>
                <w:bCs/>
                <w:color w:val="231F20"/>
                <w:spacing w:val="-1"/>
                <w:position w:val="-1"/>
                <w:sz w:val="18"/>
                <w:szCs w:val="18"/>
              </w:rPr>
              <w:t>r</w:t>
            </w:r>
            <w:r w:rsidRPr="00920158">
              <w:rPr>
                <w:rFonts w:ascii="Arial" w:eastAsia="Arial" w:hAnsi="Arial" w:cs="Arial"/>
                <w:b/>
                <w:bCs/>
                <w:color w:val="231F20"/>
                <w:spacing w:val="1"/>
                <w:position w:val="-1"/>
                <w:sz w:val="18"/>
                <w:szCs w:val="18"/>
              </w:rPr>
              <w:t>at</w:t>
            </w:r>
            <w:r w:rsidRPr="00920158">
              <w:rPr>
                <w:rFonts w:ascii="Arial" w:eastAsia="Arial" w:hAnsi="Arial" w:cs="Arial"/>
                <w:b/>
                <w:bCs/>
                <w:color w:val="231F20"/>
                <w:position w:val="-1"/>
                <w:sz w:val="18"/>
                <w:szCs w:val="18"/>
              </w:rPr>
              <w:t>e</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les</w:t>
            </w:r>
            <w:r w:rsidRPr="00920158">
              <w:rPr>
                <w:rFonts w:ascii="Arial" w:eastAsia="Arial" w:hAnsi="Arial" w:cs="Arial"/>
                <w:b/>
                <w:bCs/>
                <w:color w:val="231F20"/>
                <w:position w:val="-1"/>
                <w:sz w:val="18"/>
                <w:szCs w:val="18"/>
              </w:rPr>
              <w:t>s</w:t>
            </w:r>
            <w:r w:rsidRPr="00920158">
              <w:rPr>
                <w:rFonts w:ascii="Arial" w:eastAsia="Arial" w:hAnsi="Arial" w:cs="Arial"/>
                <w:b/>
                <w:bCs/>
                <w:color w:val="231F20"/>
                <w:spacing w:val="7"/>
                <w:position w:val="-1"/>
                <w:sz w:val="18"/>
                <w:szCs w:val="18"/>
              </w:rPr>
              <w:t xml:space="preserve"> </w:t>
            </w:r>
            <w:r w:rsidRPr="00920158">
              <w:rPr>
                <w:rFonts w:ascii="Arial" w:eastAsia="Arial" w:hAnsi="Arial" w:cs="Arial"/>
                <w:b/>
                <w:bCs/>
                <w:color w:val="231F20"/>
                <w:spacing w:val="2"/>
                <w:position w:val="-1"/>
                <w:sz w:val="18"/>
                <w:szCs w:val="18"/>
              </w:rPr>
              <w:t>t</w:t>
            </w:r>
            <w:r w:rsidRPr="00920158">
              <w:rPr>
                <w:rFonts w:ascii="Arial" w:eastAsia="Arial" w:hAnsi="Arial" w:cs="Arial"/>
                <w:b/>
                <w:bCs/>
                <w:color w:val="231F20"/>
                <w:spacing w:val="1"/>
                <w:position w:val="-1"/>
                <w:sz w:val="18"/>
                <w:szCs w:val="18"/>
              </w:rPr>
              <w:t>h</w:t>
            </w:r>
            <w:r w:rsidRPr="00920158">
              <w:rPr>
                <w:rFonts w:ascii="Arial" w:eastAsia="Arial" w:hAnsi="Arial" w:cs="Arial"/>
                <w:b/>
                <w:bCs/>
                <w:color w:val="231F20"/>
                <w:spacing w:val="2"/>
                <w:position w:val="-1"/>
                <w:sz w:val="18"/>
                <w:szCs w:val="18"/>
              </w:rPr>
              <w:t>a</w:t>
            </w:r>
            <w:r w:rsidRPr="00920158">
              <w:rPr>
                <w:rFonts w:ascii="Arial" w:eastAsia="Arial" w:hAnsi="Arial" w:cs="Arial"/>
                <w:b/>
                <w:bCs/>
                <w:color w:val="231F20"/>
                <w:position w:val="-1"/>
                <w:sz w:val="18"/>
                <w:szCs w:val="18"/>
              </w:rPr>
              <w:t>n</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0</w:t>
            </w:r>
            <w:r w:rsidRPr="00920158">
              <w:rPr>
                <w:rFonts w:ascii="Arial" w:eastAsia="Arial" w:hAnsi="Arial" w:cs="Arial"/>
                <w:b/>
                <w:bCs/>
                <w:color w:val="231F20"/>
                <w:spacing w:val="4"/>
                <w:position w:val="-1"/>
                <w:sz w:val="18"/>
                <w:szCs w:val="18"/>
              </w:rPr>
              <w:t>.</w:t>
            </w:r>
            <w:r w:rsidRPr="00920158">
              <w:rPr>
                <w:rFonts w:ascii="Arial" w:eastAsia="Arial" w:hAnsi="Arial" w:cs="Arial"/>
                <w:b/>
                <w:bCs/>
                <w:color w:val="231F20"/>
                <w:spacing w:val="-5"/>
                <w:position w:val="-1"/>
                <w:sz w:val="18"/>
                <w:szCs w:val="18"/>
              </w:rPr>
              <w:t>5</w:t>
            </w:r>
            <w:r w:rsidRPr="00920158">
              <w:rPr>
                <w:rFonts w:ascii="Arial" w:eastAsia="Arial" w:hAnsi="Arial" w:cs="Arial"/>
                <w:b/>
                <w:bCs/>
                <w:color w:val="231F20"/>
                <w:position w:val="-1"/>
                <w:sz w:val="18"/>
                <w:szCs w:val="18"/>
              </w:rPr>
              <w:t>%</w:t>
            </w:r>
            <w:r w:rsidRPr="00920158">
              <w:rPr>
                <w:rFonts w:ascii="Arial" w:eastAsia="Arial" w:hAnsi="Arial" w:cs="Arial"/>
                <w:b/>
                <w:bCs/>
                <w:color w:val="231F20"/>
                <w:spacing w:val="19"/>
                <w:position w:val="-1"/>
                <w:sz w:val="18"/>
                <w:szCs w:val="18"/>
              </w:rPr>
              <w:t xml:space="preserve"> </w:t>
            </w:r>
            <w:r w:rsidRPr="00920158">
              <w:rPr>
                <w:rFonts w:ascii="Arial" w:eastAsia="Arial" w:hAnsi="Arial" w:cs="Arial"/>
                <w:b/>
                <w:bCs/>
                <w:color w:val="231F20"/>
                <w:spacing w:val="3"/>
                <w:position w:val="-1"/>
                <w:sz w:val="18"/>
                <w:szCs w:val="18"/>
              </w:rPr>
              <w:t>p</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r w</w:t>
            </w:r>
            <w:r w:rsidRPr="00920158">
              <w:rPr>
                <w:rFonts w:ascii="Arial" w:eastAsia="Arial" w:hAnsi="Arial" w:cs="Arial"/>
                <w:b/>
                <w:bCs/>
                <w:color w:val="231F20"/>
                <w:spacing w:val="3"/>
                <w:position w:val="-1"/>
                <w:sz w:val="18"/>
                <w:szCs w:val="18"/>
              </w:rPr>
              <w:t>e</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k</w:t>
            </w:r>
            <w:r w:rsidRPr="00920158">
              <w:rPr>
                <w:rFonts w:ascii="Arial" w:eastAsia="Arial" w:hAnsi="Arial" w:cs="Arial"/>
                <w:b/>
                <w:bCs/>
                <w:color w:val="231F20"/>
                <w:spacing w:val="19"/>
                <w:position w:val="-1"/>
                <w:sz w:val="18"/>
                <w:szCs w:val="18"/>
              </w:rPr>
              <w:t xml:space="preserve"> </w:t>
            </w:r>
            <w:r w:rsidRPr="00920158">
              <w:rPr>
                <w:rFonts w:ascii="Arial" w:eastAsia="Arial" w:hAnsi="Arial" w:cs="Arial"/>
                <w:b/>
                <w:bCs/>
                <w:color w:val="231F20"/>
                <w:spacing w:val="1"/>
                <w:position w:val="-1"/>
                <w:sz w:val="18"/>
                <w:szCs w:val="18"/>
              </w:rPr>
              <w:t>o</w:t>
            </w:r>
            <w:r w:rsidRPr="00920158">
              <w:rPr>
                <w:rFonts w:ascii="Arial" w:eastAsia="Arial" w:hAnsi="Arial" w:cs="Arial"/>
                <w:b/>
                <w:bCs/>
                <w:color w:val="231F20"/>
                <w:position w:val="-1"/>
                <w:sz w:val="18"/>
                <w:szCs w:val="18"/>
              </w:rPr>
              <w:t>f</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de</w:t>
            </w:r>
            <w:r w:rsidRPr="00920158">
              <w:rPr>
                <w:rFonts w:ascii="Arial" w:eastAsia="Arial" w:hAnsi="Arial" w:cs="Arial"/>
                <w:b/>
                <w:bCs/>
                <w:color w:val="231F20"/>
                <w:spacing w:val="1"/>
                <w:position w:val="-1"/>
                <w:sz w:val="18"/>
                <w:szCs w:val="18"/>
              </w:rPr>
              <w:t>l</w:t>
            </w:r>
            <w:r w:rsidRPr="00920158">
              <w:rPr>
                <w:rFonts w:ascii="Arial" w:eastAsia="Arial" w:hAnsi="Arial" w:cs="Arial"/>
                <w:b/>
                <w:bCs/>
                <w:color w:val="231F20"/>
                <w:spacing w:val="-1"/>
                <w:position w:val="-1"/>
                <w:sz w:val="18"/>
                <w:szCs w:val="18"/>
              </w:rPr>
              <w:t>a</w:t>
            </w:r>
            <w:r w:rsidRPr="00920158">
              <w:rPr>
                <w:rFonts w:ascii="Arial" w:eastAsia="Arial" w:hAnsi="Arial" w:cs="Arial"/>
                <w:b/>
                <w:bCs/>
                <w:color w:val="231F20"/>
                <w:position w:val="-1"/>
                <w:sz w:val="18"/>
                <w:szCs w:val="18"/>
              </w:rPr>
              <w:t xml:space="preserve">y </w:t>
            </w:r>
            <w:r w:rsidRPr="00920158">
              <w:rPr>
                <w:rFonts w:ascii="Arial" w:eastAsia="Arial" w:hAnsi="Arial" w:cs="Arial"/>
                <w:b/>
                <w:bCs/>
                <w:color w:val="231F20"/>
                <w:spacing w:val="1"/>
                <w:position w:val="-1"/>
                <w:sz w:val="18"/>
                <w:szCs w:val="18"/>
              </w:rPr>
              <w:t>h</w:t>
            </w:r>
            <w:r w:rsidRPr="00920158">
              <w:rPr>
                <w:rFonts w:ascii="Arial" w:eastAsia="Arial" w:hAnsi="Arial" w:cs="Arial"/>
                <w:b/>
                <w:bCs/>
                <w:color w:val="231F20"/>
                <w:spacing w:val="3"/>
                <w:position w:val="-1"/>
                <w:sz w:val="18"/>
                <w:szCs w:val="18"/>
              </w:rPr>
              <w:t>a</w:t>
            </w:r>
            <w:r w:rsidRPr="00920158">
              <w:rPr>
                <w:rFonts w:ascii="Arial" w:eastAsia="Arial" w:hAnsi="Arial" w:cs="Arial"/>
                <w:b/>
                <w:bCs/>
                <w:color w:val="231F20"/>
                <w:position w:val="-1"/>
                <w:sz w:val="18"/>
                <w:szCs w:val="18"/>
              </w:rPr>
              <w:t>s</w:t>
            </w:r>
            <w:r w:rsidRPr="00920158">
              <w:rPr>
                <w:rFonts w:ascii="Arial" w:eastAsia="Arial" w:hAnsi="Arial" w:cs="Arial"/>
                <w:b/>
                <w:bCs/>
                <w:color w:val="231F20"/>
                <w:spacing w:val="4"/>
                <w:position w:val="-1"/>
                <w:sz w:val="18"/>
                <w:szCs w:val="18"/>
              </w:rPr>
              <w:t xml:space="preserve"> </w:t>
            </w:r>
            <w:r w:rsidRPr="00920158">
              <w:rPr>
                <w:rFonts w:ascii="Arial" w:eastAsia="Arial" w:hAnsi="Arial" w:cs="Arial"/>
                <w:b/>
                <w:bCs/>
                <w:color w:val="231F20"/>
                <w:spacing w:val="3"/>
                <w:position w:val="-1"/>
                <w:sz w:val="18"/>
                <w:szCs w:val="18"/>
              </w:rPr>
              <w:t>be</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 xml:space="preserve">n </w:t>
            </w:r>
            <w:r w:rsidRPr="00920158">
              <w:rPr>
                <w:rFonts w:ascii="Arial" w:eastAsia="Arial" w:hAnsi="Arial" w:cs="Arial"/>
                <w:b/>
                <w:bCs/>
                <w:color w:val="231F20"/>
                <w:spacing w:val="2"/>
                <w:position w:val="-1"/>
                <w:sz w:val="18"/>
                <w:szCs w:val="18"/>
              </w:rPr>
              <w:t>a</w:t>
            </w:r>
            <w:r w:rsidRPr="00920158">
              <w:rPr>
                <w:rFonts w:ascii="Arial" w:eastAsia="Arial" w:hAnsi="Arial" w:cs="Arial"/>
                <w:b/>
                <w:bCs/>
                <w:color w:val="231F20"/>
                <w:spacing w:val="1"/>
                <w:position w:val="-1"/>
                <w:sz w:val="18"/>
                <w:szCs w:val="18"/>
              </w:rPr>
              <w:t>g</w:t>
            </w:r>
            <w:r w:rsidRPr="00920158">
              <w:rPr>
                <w:rFonts w:ascii="Arial" w:eastAsia="Arial" w:hAnsi="Arial" w:cs="Arial"/>
                <w:b/>
                <w:bCs/>
                <w:color w:val="231F20"/>
                <w:spacing w:val="2"/>
                <w:position w:val="-1"/>
                <w:sz w:val="18"/>
                <w:szCs w:val="18"/>
              </w:rPr>
              <w:t>r</w:t>
            </w:r>
            <w:r w:rsidRPr="00920158">
              <w:rPr>
                <w:rFonts w:ascii="Arial" w:eastAsia="Arial" w:hAnsi="Arial" w:cs="Arial"/>
                <w:b/>
                <w:bCs/>
                <w:color w:val="231F20"/>
                <w:spacing w:val="3"/>
                <w:position w:val="-1"/>
                <w:sz w:val="18"/>
                <w:szCs w:val="18"/>
              </w:rPr>
              <w:t>ee</w:t>
            </w:r>
            <w:r w:rsidRPr="00920158">
              <w:rPr>
                <w:rFonts w:ascii="Arial" w:eastAsia="Arial" w:hAnsi="Arial" w:cs="Arial"/>
                <w:b/>
                <w:bCs/>
                <w:color w:val="231F20"/>
                <w:spacing w:val="2"/>
                <w:position w:val="-1"/>
                <w:sz w:val="18"/>
                <w:szCs w:val="18"/>
              </w:rPr>
              <w:t>d</w:t>
            </w:r>
            <w:r w:rsidRPr="00920158">
              <w:rPr>
                <w:rFonts w:ascii="Arial" w:eastAsia="Arial" w:hAnsi="Arial" w:cs="Arial"/>
                <w:b/>
                <w:bCs/>
                <w:color w:val="231F20"/>
                <w:position w:val="-1"/>
                <w:sz w:val="18"/>
                <w:szCs w:val="18"/>
              </w:rPr>
              <w:t>.</w:t>
            </w:r>
          </w:p>
        </w:tc>
      </w:tr>
    </w:tbl>
    <w:p w14:paraId="03FCCDAE" w14:textId="77777777" w:rsidR="000F0C19" w:rsidRPr="00920158" w:rsidRDefault="000F0C19" w:rsidP="000F0C19">
      <w:pPr>
        <w:spacing w:before="2"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031301C" w14:textId="77777777" w:rsidTr="0009576A">
        <w:trPr>
          <w:trHeight w:val="1262"/>
        </w:trPr>
        <w:tc>
          <w:tcPr>
            <w:tcW w:w="2520" w:type="dxa"/>
            <w:tcBorders>
              <w:right w:val="single" w:sz="4" w:space="0" w:color="auto"/>
            </w:tcBorders>
          </w:tcPr>
          <w:p w14:paraId="146B3CEB" w14:textId="77777777" w:rsidR="000F0C19" w:rsidRPr="00920158" w:rsidRDefault="000F0C19" w:rsidP="0009576A">
            <w:pPr>
              <w:spacing w:before="36" w:line="203" w:lineRule="exact"/>
              <w:ind w:left="1235" w:right="-20" w:hanging="1080"/>
              <w:rPr>
                <w:rFonts w:ascii="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z w:val="18"/>
                <w:szCs w:val="18"/>
              </w:rPr>
              <w:t>Cli</w:t>
            </w:r>
            <w:r w:rsidRPr="00920158">
              <w:rPr>
                <w:rFonts w:ascii="Arial" w:eastAsia="Arial" w:hAnsi="Arial" w:cs="Arial"/>
                <w:i/>
                <w:color w:val="231F20"/>
                <w:spacing w:val="2"/>
                <w:sz w:val="18"/>
                <w:szCs w:val="18"/>
              </w:rPr>
              <w:t>e</w:t>
            </w:r>
            <w:r w:rsidRPr="00920158">
              <w:rPr>
                <w:rFonts w:ascii="Arial" w:eastAsia="Arial" w:hAnsi="Arial" w:cs="Arial"/>
                <w:i/>
                <w:color w:val="231F20"/>
                <w:spacing w:val="-3"/>
                <w:sz w:val="18"/>
                <w:szCs w:val="18"/>
              </w:rPr>
              <w:t>n</w:t>
            </w:r>
            <w:r w:rsidRPr="00920158">
              <w:rPr>
                <w:rFonts w:ascii="Arial" w:eastAsia="Arial" w:hAnsi="Arial" w:cs="Arial"/>
                <w:i/>
                <w:color w:val="231F20"/>
                <w:sz w:val="18"/>
                <w:szCs w:val="18"/>
              </w:rPr>
              <w:t xml:space="preserve">t </w:t>
            </w:r>
            <w:r w:rsidRPr="00920158">
              <w:rPr>
                <w:rFonts w:ascii="Arial" w:eastAsia="Arial" w:hAnsi="Arial" w:cs="Arial"/>
                <w:color w:val="231F20"/>
                <w:sz w:val="18"/>
                <w:szCs w:val="18"/>
              </w:rPr>
              <w:t>p</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o</w:t>
            </w:r>
            <w:r w:rsidRPr="00920158">
              <w:rPr>
                <w:rFonts w:ascii="Arial" w:eastAsia="Arial" w:hAnsi="Arial" w:cs="Arial"/>
                <w:color w:val="231F20"/>
                <w:spacing w:val="2"/>
                <w:sz w:val="18"/>
                <w:szCs w:val="18"/>
              </w:rPr>
              <w:t>v</w:t>
            </w:r>
            <w:r w:rsidRPr="00920158">
              <w:rPr>
                <w:rFonts w:ascii="Arial" w:eastAsia="Arial" w:hAnsi="Arial" w:cs="Arial"/>
                <w:color w:val="231F20"/>
                <w:spacing w:val="1"/>
                <w:sz w:val="18"/>
                <w:szCs w:val="18"/>
              </w:rPr>
              <w:t>i</w:t>
            </w:r>
            <w:r w:rsidRPr="00920158">
              <w:rPr>
                <w:rFonts w:ascii="Arial" w:eastAsia="Arial" w:hAnsi="Arial" w:cs="Arial"/>
                <w:color w:val="231F20"/>
                <w:spacing w:val="2"/>
                <w:sz w:val="18"/>
                <w:szCs w:val="18"/>
              </w:rPr>
              <w:t>d</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 xml:space="preserve">s </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 xml:space="preserve">his </w:t>
            </w:r>
            <w:r w:rsidRPr="00920158">
              <w:rPr>
                <w:rFonts w:ascii="Arial" w:eastAsia="Arial" w:hAnsi="Arial" w:cs="Arial"/>
                <w:color w:val="231F20"/>
                <w:spacing w:val="-1"/>
                <w:sz w:val="18"/>
                <w:szCs w:val="18"/>
              </w:rPr>
              <w:t>ins</w:t>
            </w:r>
            <w:r w:rsidRPr="00920158">
              <w:rPr>
                <w:rFonts w:ascii="Arial" w:eastAsia="Arial" w:hAnsi="Arial" w:cs="Arial"/>
                <w:color w:val="231F20"/>
                <w:sz w:val="18"/>
                <w:szCs w:val="18"/>
              </w:rPr>
              <w:t>u</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n</w:t>
            </w:r>
            <w:r w:rsidRPr="00920158">
              <w:rPr>
                <w:rFonts w:ascii="Arial" w:eastAsia="Arial" w:hAnsi="Arial" w:cs="Arial"/>
                <w:color w:val="231F20"/>
                <w:spacing w:val="-1"/>
                <w:sz w:val="18"/>
                <w:szCs w:val="18"/>
              </w:rPr>
              <w:t>c</w:t>
            </w:r>
            <w:r w:rsidRPr="00920158">
              <w:rPr>
                <w:rFonts w:ascii="Arial" w:eastAsia="Arial" w:hAnsi="Arial" w:cs="Arial"/>
                <w:color w:val="231F20"/>
                <w:sz w:val="18"/>
                <w:szCs w:val="18"/>
              </w:rPr>
              <w:t>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66341127"/>
              <w:placeholder>
                <w:docPart w:val="86B5F4618D814D82847737FCA3135B28"/>
              </w:placeholder>
            </w:sdtPr>
            <w:sdtContent>
              <w:p w14:paraId="710CB964" w14:textId="659E5BAC" w:rsidR="000F0C19" w:rsidRPr="00920158" w:rsidRDefault="00294BC6" w:rsidP="0009576A">
                <w:pPr>
                  <w:spacing w:before="36" w:line="203" w:lineRule="exact"/>
                  <w:ind w:right="-20"/>
                  <w:rPr>
                    <w:rFonts w:ascii="Arial" w:hAnsi="Arial" w:cs="Arial"/>
                    <w:sz w:val="18"/>
                    <w:szCs w:val="18"/>
                  </w:rPr>
                </w:pPr>
                <w:r>
                  <w:rPr>
                    <w:rFonts w:ascii="Arial" w:hAnsi="Arial" w:cs="Arial"/>
                    <w:sz w:val="18"/>
                    <w:szCs w:val="18"/>
                  </w:rPr>
                  <w:t>None</w:t>
                </w:r>
              </w:p>
            </w:sdtContent>
          </w:sdt>
        </w:tc>
      </w:tr>
    </w:tbl>
    <w:p w14:paraId="4A0F6289" w14:textId="77777777" w:rsidR="000F0C19" w:rsidRPr="00920158" w:rsidRDefault="000F0C19" w:rsidP="000F0C19">
      <w:pPr>
        <w:spacing w:before="2"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0A437F68" w14:textId="77777777" w:rsidTr="0009576A">
        <w:trPr>
          <w:trHeight w:val="308"/>
        </w:trPr>
        <w:tc>
          <w:tcPr>
            <w:tcW w:w="8640" w:type="dxa"/>
            <w:tcBorders>
              <w:top w:val="single" w:sz="4" w:space="0" w:color="auto"/>
              <w:left w:val="single" w:sz="4" w:space="0" w:color="auto"/>
              <w:bottom w:val="single" w:sz="4" w:space="0" w:color="auto"/>
              <w:right w:val="single" w:sz="4" w:space="0" w:color="auto"/>
            </w:tcBorders>
            <w:vAlign w:val="center"/>
          </w:tcPr>
          <w:p w14:paraId="4B43FCBB" w14:textId="77777777" w:rsidR="000F0C19" w:rsidRPr="00920158" w:rsidRDefault="000F0C19" w:rsidP="0009576A">
            <w:pPr>
              <w:spacing w:line="203" w:lineRule="exact"/>
              <w:ind w:left="-115" w:right="-20" w:firstLine="90"/>
              <w:jc w:val="both"/>
              <w:rPr>
                <w:rFonts w:ascii="Arial" w:hAnsi="Arial" w:cs="Arial"/>
                <w:sz w:val="18"/>
                <w:szCs w:val="18"/>
              </w:rPr>
            </w:pPr>
            <w:r w:rsidRPr="00920158">
              <w:rPr>
                <w:rFonts w:ascii="Arial" w:eastAsia="Arial" w:hAnsi="Arial" w:cs="Arial"/>
                <w:b/>
                <w:bCs/>
                <w:color w:val="231F20"/>
                <w:spacing w:val="3"/>
                <w:position w:val="-1"/>
                <w:sz w:val="18"/>
                <w:szCs w:val="18"/>
              </w:rPr>
              <w:t>O</w:t>
            </w:r>
            <w:r w:rsidRPr="00920158">
              <w:rPr>
                <w:rFonts w:ascii="Arial" w:eastAsia="Arial" w:hAnsi="Arial" w:cs="Arial"/>
                <w:b/>
                <w:bCs/>
                <w:color w:val="231F20"/>
                <w:spacing w:val="1"/>
                <w:position w:val="-1"/>
                <w:sz w:val="18"/>
                <w:szCs w:val="18"/>
              </w:rPr>
              <w:t>nl</w:t>
            </w:r>
            <w:r w:rsidRPr="00920158">
              <w:rPr>
                <w:rFonts w:ascii="Arial" w:eastAsia="Arial" w:hAnsi="Arial" w:cs="Arial"/>
                <w:b/>
                <w:bCs/>
                <w:color w:val="231F20"/>
                <w:position w:val="-1"/>
                <w:sz w:val="18"/>
                <w:szCs w:val="18"/>
              </w:rPr>
              <w:t xml:space="preserve">y </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n</w:t>
            </w:r>
            <w:r w:rsidRPr="00920158">
              <w:rPr>
                <w:rFonts w:ascii="Arial" w:eastAsia="Arial" w:hAnsi="Arial" w:cs="Arial"/>
                <w:b/>
                <w:bCs/>
                <w:color w:val="231F20"/>
                <w:spacing w:val="1"/>
                <w:position w:val="-1"/>
                <w:sz w:val="18"/>
                <w:szCs w:val="18"/>
              </w:rPr>
              <w:t>t</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r</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d</w:t>
            </w:r>
            <w:r w:rsidRPr="00920158">
              <w:rPr>
                <w:rFonts w:ascii="Arial" w:eastAsia="Arial" w:hAnsi="Arial" w:cs="Arial"/>
                <w:b/>
                <w:bCs/>
                <w:color w:val="231F20"/>
                <w:spacing w:val="1"/>
                <w:position w:val="-1"/>
                <w:sz w:val="18"/>
                <w:szCs w:val="18"/>
              </w:rPr>
              <w:t>e</w:t>
            </w:r>
            <w:r w:rsidRPr="00920158">
              <w:rPr>
                <w:rFonts w:ascii="Arial" w:eastAsia="Arial" w:hAnsi="Arial" w:cs="Arial"/>
                <w:b/>
                <w:bCs/>
                <w:color w:val="231F20"/>
                <w:spacing w:val="3"/>
                <w:position w:val="-1"/>
                <w:sz w:val="18"/>
                <w:szCs w:val="18"/>
              </w:rPr>
              <w:t>t</w:t>
            </w:r>
            <w:r w:rsidRPr="00920158">
              <w:rPr>
                <w:rFonts w:ascii="Arial" w:eastAsia="Arial" w:hAnsi="Arial" w:cs="Arial"/>
                <w:b/>
                <w:bCs/>
                <w:color w:val="231F20"/>
                <w:spacing w:val="1"/>
                <w:position w:val="-1"/>
                <w:sz w:val="18"/>
                <w:szCs w:val="18"/>
              </w:rPr>
              <w:t>ai</w:t>
            </w:r>
            <w:r w:rsidRPr="00920158">
              <w:rPr>
                <w:rFonts w:ascii="Arial" w:eastAsia="Arial" w:hAnsi="Arial" w:cs="Arial"/>
                <w:b/>
                <w:bCs/>
                <w:color w:val="231F20"/>
                <w:spacing w:val="2"/>
                <w:position w:val="-1"/>
                <w:sz w:val="18"/>
                <w:szCs w:val="18"/>
              </w:rPr>
              <w:t>l</w:t>
            </w:r>
            <w:r w:rsidRPr="00920158">
              <w:rPr>
                <w:rFonts w:ascii="Arial" w:eastAsia="Arial" w:hAnsi="Arial" w:cs="Arial"/>
                <w:b/>
                <w:bCs/>
                <w:color w:val="231F20"/>
                <w:position w:val="-1"/>
                <w:sz w:val="18"/>
                <w:szCs w:val="18"/>
              </w:rPr>
              <w:t xml:space="preserve">s </w:t>
            </w:r>
            <w:r w:rsidRPr="00920158">
              <w:rPr>
                <w:rFonts w:ascii="Arial" w:eastAsia="Arial" w:hAnsi="Arial" w:cs="Arial"/>
                <w:b/>
                <w:bCs/>
                <w:color w:val="231F20"/>
                <w:spacing w:val="2"/>
                <w:position w:val="-1"/>
                <w:sz w:val="18"/>
                <w:szCs w:val="18"/>
              </w:rPr>
              <w:t>her</w:t>
            </w:r>
            <w:r w:rsidRPr="00920158">
              <w:rPr>
                <w:rFonts w:ascii="Arial" w:eastAsia="Arial" w:hAnsi="Arial" w:cs="Arial"/>
                <w:b/>
                <w:bCs/>
                <w:color w:val="231F20"/>
                <w:position w:val="-1"/>
                <w:sz w:val="18"/>
                <w:szCs w:val="18"/>
              </w:rPr>
              <w:t>e if</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th</w:t>
            </w:r>
            <w:r w:rsidRPr="00920158">
              <w:rPr>
                <w:rFonts w:ascii="Arial" w:eastAsia="Arial" w:hAnsi="Arial" w:cs="Arial"/>
                <w:b/>
                <w:bCs/>
                <w:color w:val="231F20"/>
                <w:position w:val="-1"/>
                <w:sz w:val="18"/>
                <w:szCs w:val="18"/>
              </w:rPr>
              <w:t>e</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i/>
                <w:color w:val="231F20"/>
                <w:spacing w:val="3"/>
                <w:position w:val="-1"/>
                <w:sz w:val="18"/>
                <w:szCs w:val="18"/>
              </w:rPr>
              <w:t>C</w:t>
            </w:r>
            <w:r w:rsidRPr="00920158">
              <w:rPr>
                <w:rFonts w:ascii="Arial" w:eastAsia="Arial" w:hAnsi="Arial" w:cs="Arial"/>
                <w:b/>
                <w:bCs/>
                <w:i/>
                <w:color w:val="231F20"/>
                <w:spacing w:val="2"/>
                <w:position w:val="-1"/>
                <w:sz w:val="18"/>
                <w:szCs w:val="18"/>
              </w:rPr>
              <w:t>l</w:t>
            </w:r>
            <w:r w:rsidRPr="00920158">
              <w:rPr>
                <w:rFonts w:ascii="Arial" w:eastAsia="Arial" w:hAnsi="Arial" w:cs="Arial"/>
                <w:b/>
                <w:bCs/>
                <w:i/>
                <w:color w:val="231F20"/>
                <w:spacing w:val="1"/>
                <w:position w:val="-1"/>
                <w:sz w:val="18"/>
                <w:szCs w:val="18"/>
              </w:rPr>
              <w:t>i</w:t>
            </w:r>
            <w:r w:rsidRPr="00920158">
              <w:rPr>
                <w:rFonts w:ascii="Arial" w:eastAsia="Arial" w:hAnsi="Arial" w:cs="Arial"/>
                <w:b/>
                <w:bCs/>
                <w:i/>
                <w:color w:val="231F20"/>
                <w:spacing w:val="2"/>
                <w:position w:val="-1"/>
                <w:sz w:val="18"/>
                <w:szCs w:val="18"/>
              </w:rPr>
              <w:t>e</w:t>
            </w:r>
            <w:r w:rsidRPr="00920158">
              <w:rPr>
                <w:rFonts w:ascii="Arial" w:eastAsia="Arial" w:hAnsi="Arial" w:cs="Arial"/>
                <w:b/>
                <w:bCs/>
                <w:i/>
                <w:color w:val="231F20"/>
                <w:position w:val="-1"/>
                <w:sz w:val="18"/>
                <w:szCs w:val="18"/>
              </w:rPr>
              <w:t>nt</w:t>
            </w:r>
            <w:r w:rsidRPr="00920158">
              <w:rPr>
                <w:rFonts w:ascii="Arial" w:eastAsia="Arial" w:hAnsi="Arial" w:cs="Arial"/>
                <w:b/>
                <w:bCs/>
                <w:i/>
                <w:color w:val="231F20"/>
                <w:spacing w:val="-12"/>
                <w:position w:val="-1"/>
                <w:sz w:val="18"/>
                <w:szCs w:val="18"/>
              </w:rPr>
              <w:t xml:space="preserve"> </w:t>
            </w:r>
            <w:r w:rsidRPr="00920158">
              <w:rPr>
                <w:rFonts w:ascii="Arial" w:eastAsia="Arial" w:hAnsi="Arial" w:cs="Arial"/>
                <w:b/>
                <w:bCs/>
                <w:color w:val="231F20"/>
                <w:spacing w:val="2"/>
                <w:position w:val="-1"/>
                <w:sz w:val="18"/>
                <w:szCs w:val="18"/>
              </w:rPr>
              <w:t>i</w:t>
            </w:r>
            <w:r w:rsidRPr="00920158">
              <w:rPr>
                <w:rFonts w:ascii="Arial" w:eastAsia="Arial" w:hAnsi="Arial" w:cs="Arial"/>
                <w:b/>
                <w:bCs/>
                <w:color w:val="231F20"/>
                <w:position w:val="-1"/>
                <w:sz w:val="18"/>
                <w:szCs w:val="18"/>
              </w:rPr>
              <w:t>s</w:t>
            </w:r>
            <w:r w:rsidRPr="00920158">
              <w:rPr>
                <w:rFonts w:ascii="Arial" w:eastAsia="Arial" w:hAnsi="Arial" w:cs="Arial"/>
                <w:b/>
                <w:bCs/>
                <w:color w:val="231F20"/>
                <w:spacing w:val="7"/>
                <w:position w:val="-1"/>
                <w:sz w:val="18"/>
                <w:szCs w:val="18"/>
              </w:rPr>
              <w:t xml:space="preserve"> </w:t>
            </w:r>
            <w:r w:rsidRPr="00920158">
              <w:rPr>
                <w:rFonts w:ascii="Arial" w:eastAsia="Arial" w:hAnsi="Arial" w:cs="Arial"/>
                <w:b/>
                <w:bCs/>
                <w:color w:val="231F20"/>
                <w:spacing w:val="1"/>
                <w:position w:val="-1"/>
                <w:sz w:val="18"/>
                <w:szCs w:val="18"/>
              </w:rPr>
              <w:t>t</w:t>
            </w:r>
            <w:r w:rsidRPr="00920158">
              <w:rPr>
                <w:rFonts w:ascii="Arial" w:eastAsia="Arial" w:hAnsi="Arial" w:cs="Arial"/>
                <w:b/>
                <w:bCs/>
                <w:color w:val="231F20"/>
                <w:position w:val="-1"/>
                <w:sz w:val="18"/>
                <w:szCs w:val="18"/>
              </w:rPr>
              <w:t>o</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pr</w:t>
            </w:r>
            <w:r w:rsidRPr="00920158">
              <w:rPr>
                <w:rFonts w:ascii="Arial" w:eastAsia="Arial" w:hAnsi="Arial" w:cs="Arial"/>
                <w:b/>
                <w:bCs/>
                <w:color w:val="231F20"/>
                <w:spacing w:val="-2"/>
                <w:position w:val="-1"/>
                <w:sz w:val="18"/>
                <w:szCs w:val="18"/>
              </w:rPr>
              <w:t>o</w:t>
            </w:r>
            <w:r w:rsidRPr="00920158">
              <w:rPr>
                <w:rFonts w:ascii="Arial" w:eastAsia="Arial" w:hAnsi="Arial" w:cs="Arial"/>
                <w:b/>
                <w:bCs/>
                <w:color w:val="231F20"/>
                <w:spacing w:val="1"/>
                <w:position w:val="-1"/>
                <w:sz w:val="18"/>
                <w:szCs w:val="18"/>
              </w:rPr>
              <w:t>v</w:t>
            </w:r>
            <w:r w:rsidRPr="00920158">
              <w:rPr>
                <w:rFonts w:ascii="Arial" w:eastAsia="Arial" w:hAnsi="Arial" w:cs="Arial"/>
                <w:b/>
                <w:bCs/>
                <w:color w:val="231F20"/>
                <w:spacing w:val="2"/>
                <w:position w:val="-1"/>
                <w:sz w:val="18"/>
                <w:szCs w:val="18"/>
              </w:rPr>
              <w:t>id</w:t>
            </w:r>
            <w:r w:rsidRPr="00920158">
              <w:rPr>
                <w:rFonts w:ascii="Arial" w:eastAsia="Arial" w:hAnsi="Arial" w:cs="Arial"/>
                <w:b/>
                <w:bCs/>
                <w:color w:val="231F20"/>
                <w:position w:val="-1"/>
                <w:sz w:val="18"/>
                <w:szCs w:val="18"/>
              </w:rPr>
              <w:t xml:space="preserve">e </w:t>
            </w:r>
            <w:r w:rsidRPr="00920158">
              <w:rPr>
                <w:rFonts w:ascii="Arial" w:eastAsia="Arial" w:hAnsi="Arial" w:cs="Arial"/>
                <w:b/>
                <w:bCs/>
                <w:color w:val="231F20"/>
                <w:spacing w:val="1"/>
                <w:position w:val="-1"/>
                <w:sz w:val="18"/>
                <w:szCs w:val="18"/>
              </w:rPr>
              <w:t>i</w:t>
            </w:r>
            <w:r w:rsidRPr="00920158">
              <w:rPr>
                <w:rFonts w:ascii="Arial" w:eastAsia="Arial" w:hAnsi="Arial" w:cs="Arial"/>
                <w:b/>
                <w:bCs/>
                <w:color w:val="231F20"/>
                <w:spacing w:val="2"/>
                <w:position w:val="-1"/>
                <w:sz w:val="18"/>
                <w:szCs w:val="18"/>
              </w:rPr>
              <w:t>n</w:t>
            </w:r>
            <w:r w:rsidRPr="00920158">
              <w:rPr>
                <w:rFonts w:ascii="Arial" w:eastAsia="Arial" w:hAnsi="Arial" w:cs="Arial"/>
                <w:b/>
                <w:bCs/>
                <w:color w:val="231F20"/>
                <w:spacing w:val="1"/>
                <w:position w:val="-1"/>
                <w:sz w:val="18"/>
                <w:szCs w:val="18"/>
              </w:rPr>
              <w:t>su</w:t>
            </w:r>
            <w:r w:rsidRPr="00920158">
              <w:rPr>
                <w:rFonts w:ascii="Arial" w:eastAsia="Arial" w:hAnsi="Arial" w:cs="Arial"/>
                <w:b/>
                <w:bCs/>
                <w:color w:val="231F20"/>
                <w:spacing w:val="-1"/>
                <w:position w:val="-1"/>
                <w:sz w:val="18"/>
                <w:szCs w:val="18"/>
              </w:rPr>
              <w:t>r</w:t>
            </w:r>
            <w:r w:rsidRPr="00920158">
              <w:rPr>
                <w:rFonts w:ascii="Arial" w:eastAsia="Arial" w:hAnsi="Arial" w:cs="Arial"/>
                <w:b/>
                <w:bCs/>
                <w:color w:val="231F20"/>
                <w:spacing w:val="2"/>
                <w:position w:val="-1"/>
                <w:sz w:val="18"/>
                <w:szCs w:val="18"/>
              </w:rPr>
              <w:t>an</w:t>
            </w:r>
            <w:r w:rsidRPr="00920158">
              <w:rPr>
                <w:rFonts w:ascii="Arial" w:eastAsia="Arial" w:hAnsi="Arial" w:cs="Arial"/>
                <w:b/>
                <w:bCs/>
                <w:color w:val="231F20"/>
                <w:spacing w:val="1"/>
                <w:position w:val="-1"/>
                <w:sz w:val="18"/>
                <w:szCs w:val="18"/>
              </w:rPr>
              <w:t>c</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w:t>
            </w:r>
          </w:p>
        </w:tc>
      </w:tr>
    </w:tbl>
    <w:p w14:paraId="5A7B7AB8" w14:textId="77777777" w:rsidR="000F0C19" w:rsidRPr="00920158" w:rsidRDefault="000F0C19" w:rsidP="000F0C19">
      <w:pPr>
        <w:spacing w:before="37" w:after="0" w:line="203" w:lineRule="exact"/>
        <w:ind w:left="223" w:right="-20"/>
        <w:rPr>
          <w:rFonts w:ascii="Arial" w:eastAsia="Arial" w:hAnsi="Arial" w:cs="Arial"/>
          <w:color w:val="231F20"/>
          <w:spacing w:val="3"/>
          <w:position w:val="-1"/>
          <w:sz w:val="18"/>
          <w:szCs w:val="18"/>
        </w:rPr>
      </w:pPr>
    </w:p>
    <w:p w14:paraId="4E1FB8B0" w14:textId="77777777" w:rsidR="000F0C19" w:rsidRPr="00920158" w:rsidRDefault="000F0C19" w:rsidP="000F0C19">
      <w:pPr>
        <w:spacing w:before="37" w:after="0" w:line="203" w:lineRule="exact"/>
        <w:ind w:left="223" w:right="-20"/>
        <w:rPr>
          <w:rFonts w:ascii="Arial" w:eastAsia="Arial" w:hAnsi="Arial" w:cs="Arial"/>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spacing w:val="-2"/>
          <w:position w:val="-1"/>
          <w:sz w:val="18"/>
          <w:szCs w:val="18"/>
        </w:rPr>
        <w:t>C</w:t>
      </w:r>
      <w:r w:rsidRPr="00920158">
        <w:rPr>
          <w:rFonts w:ascii="Arial" w:eastAsia="Arial" w:hAnsi="Arial" w:cs="Arial"/>
          <w:i/>
          <w:color w:val="231F20"/>
          <w:spacing w:val="1"/>
          <w:position w:val="-1"/>
          <w:sz w:val="18"/>
          <w:szCs w:val="18"/>
        </w:rPr>
        <w:t>o</w:t>
      </w:r>
      <w:r w:rsidRPr="00920158">
        <w:rPr>
          <w:rFonts w:ascii="Arial" w:eastAsia="Arial" w:hAnsi="Arial" w:cs="Arial"/>
          <w:i/>
          <w:color w:val="231F20"/>
          <w:spacing w:val="-1"/>
          <w:position w:val="-1"/>
          <w:sz w:val="18"/>
          <w:szCs w:val="18"/>
        </w:rPr>
        <w:t>ns</w:t>
      </w:r>
      <w:r w:rsidRPr="00920158">
        <w:rPr>
          <w:rFonts w:ascii="Arial" w:eastAsia="Arial" w:hAnsi="Arial" w:cs="Arial"/>
          <w:i/>
          <w:color w:val="231F20"/>
          <w:position w:val="-1"/>
          <w:sz w:val="18"/>
          <w:szCs w:val="18"/>
        </w:rPr>
        <w:t>u</w:t>
      </w:r>
      <w:r w:rsidRPr="00920158">
        <w:rPr>
          <w:rFonts w:ascii="Arial" w:eastAsia="Arial" w:hAnsi="Arial" w:cs="Arial"/>
          <w:i/>
          <w:color w:val="231F20"/>
          <w:spacing w:val="1"/>
          <w:position w:val="-1"/>
          <w:sz w:val="18"/>
          <w:szCs w:val="18"/>
        </w:rPr>
        <w:t>l</w:t>
      </w:r>
      <w:r w:rsidRPr="00920158">
        <w:rPr>
          <w:rFonts w:ascii="Arial" w:eastAsia="Arial" w:hAnsi="Arial" w:cs="Arial"/>
          <w:i/>
          <w:color w:val="231F20"/>
          <w:position w:val="-1"/>
          <w:sz w:val="18"/>
          <w:szCs w:val="18"/>
        </w:rPr>
        <w:t>ta</w:t>
      </w:r>
      <w:r w:rsidRPr="00920158">
        <w:rPr>
          <w:rFonts w:ascii="Arial" w:eastAsia="Arial" w:hAnsi="Arial" w:cs="Arial"/>
          <w:i/>
          <w:color w:val="231F20"/>
          <w:spacing w:val="-3"/>
          <w:position w:val="-1"/>
          <w:sz w:val="18"/>
          <w:szCs w:val="18"/>
        </w:rPr>
        <w:t>n</w:t>
      </w:r>
      <w:r w:rsidRPr="00920158">
        <w:rPr>
          <w:rFonts w:ascii="Arial" w:eastAsia="Arial" w:hAnsi="Arial" w:cs="Arial"/>
          <w:i/>
          <w:color w:val="231F20"/>
          <w:position w:val="-1"/>
          <w:sz w:val="18"/>
          <w:szCs w:val="18"/>
        </w:rPr>
        <w:t xml:space="preserve">t </w:t>
      </w:r>
      <w:r w:rsidRPr="00920158">
        <w:rPr>
          <w:rFonts w:ascii="Arial" w:eastAsia="Arial" w:hAnsi="Arial" w:cs="Arial"/>
          <w:color w:val="231F20"/>
          <w:position w:val="-1"/>
          <w:sz w:val="18"/>
          <w:szCs w:val="18"/>
        </w:rPr>
        <w:t>p</w:t>
      </w:r>
      <w:r w:rsidRPr="00920158">
        <w:rPr>
          <w:rFonts w:ascii="Arial" w:eastAsia="Arial" w:hAnsi="Arial" w:cs="Arial"/>
          <w:color w:val="231F20"/>
          <w:spacing w:val="-1"/>
          <w:position w:val="-1"/>
          <w:sz w:val="18"/>
          <w:szCs w:val="18"/>
        </w:rPr>
        <w:t>r</w:t>
      </w:r>
      <w:r w:rsidRPr="00920158">
        <w:rPr>
          <w:rFonts w:ascii="Arial" w:eastAsia="Arial" w:hAnsi="Arial" w:cs="Arial"/>
          <w:color w:val="231F20"/>
          <w:position w:val="-1"/>
          <w:sz w:val="18"/>
          <w:szCs w:val="18"/>
        </w:rPr>
        <w:t>o</w:t>
      </w:r>
      <w:r w:rsidRPr="00920158">
        <w:rPr>
          <w:rFonts w:ascii="Arial" w:eastAsia="Arial" w:hAnsi="Arial" w:cs="Arial"/>
          <w:color w:val="231F20"/>
          <w:spacing w:val="2"/>
          <w:position w:val="-1"/>
          <w:sz w:val="18"/>
          <w:szCs w:val="18"/>
        </w:rPr>
        <w:t>v</w:t>
      </w:r>
      <w:r w:rsidRPr="00920158">
        <w:rPr>
          <w:rFonts w:ascii="Arial" w:eastAsia="Arial" w:hAnsi="Arial" w:cs="Arial"/>
          <w:color w:val="231F20"/>
          <w:spacing w:val="1"/>
          <w:position w:val="-1"/>
          <w:sz w:val="18"/>
          <w:szCs w:val="18"/>
        </w:rPr>
        <w:t>i</w:t>
      </w:r>
      <w:r w:rsidRPr="00920158">
        <w:rPr>
          <w:rFonts w:ascii="Arial" w:eastAsia="Arial" w:hAnsi="Arial" w:cs="Arial"/>
          <w:color w:val="231F20"/>
          <w:spacing w:val="2"/>
          <w:position w:val="-1"/>
          <w:sz w:val="18"/>
          <w:szCs w:val="18"/>
        </w:rPr>
        <w:t>d</w:t>
      </w:r>
      <w:r w:rsidRPr="00920158">
        <w:rPr>
          <w:rFonts w:ascii="Arial" w:eastAsia="Arial" w:hAnsi="Arial" w:cs="Arial"/>
          <w:color w:val="231F20"/>
          <w:spacing w:val="1"/>
          <w:position w:val="-1"/>
          <w:sz w:val="18"/>
          <w:szCs w:val="18"/>
        </w:rPr>
        <w:t>e</w:t>
      </w:r>
      <w:r w:rsidRPr="00920158">
        <w:rPr>
          <w:rFonts w:ascii="Arial" w:eastAsia="Arial" w:hAnsi="Arial" w:cs="Arial"/>
          <w:color w:val="231F20"/>
          <w:position w:val="-1"/>
          <w:sz w:val="18"/>
          <w:szCs w:val="18"/>
        </w:rPr>
        <w:t xml:space="preserve">s </w:t>
      </w:r>
      <w:r w:rsidRPr="00920158">
        <w:rPr>
          <w:rFonts w:ascii="Arial" w:eastAsia="Arial" w:hAnsi="Arial" w:cs="Arial"/>
          <w:color w:val="231F20"/>
          <w:spacing w:val="1"/>
          <w:position w:val="-1"/>
          <w:sz w:val="18"/>
          <w:szCs w:val="18"/>
        </w:rPr>
        <w:t>th</w:t>
      </w:r>
      <w:r w:rsidRPr="00920158">
        <w:rPr>
          <w:rFonts w:ascii="Arial" w:eastAsia="Arial" w:hAnsi="Arial" w:cs="Arial"/>
          <w:color w:val="231F20"/>
          <w:position w:val="-1"/>
          <w:sz w:val="18"/>
          <w:szCs w:val="18"/>
        </w:rPr>
        <w:t>e</w:t>
      </w:r>
      <w:r w:rsidRPr="00920158">
        <w:rPr>
          <w:rFonts w:ascii="Arial" w:eastAsia="Arial" w:hAnsi="Arial" w:cs="Arial"/>
          <w:color w:val="231F20"/>
          <w:spacing w:val="-1"/>
          <w:position w:val="-1"/>
          <w:sz w:val="18"/>
          <w:szCs w:val="18"/>
        </w:rPr>
        <w:t xml:space="preserve"> </w:t>
      </w:r>
      <w:r w:rsidRPr="00920158">
        <w:rPr>
          <w:rFonts w:ascii="Arial" w:eastAsia="Arial" w:hAnsi="Arial" w:cs="Arial"/>
          <w:color w:val="231F20"/>
          <w:spacing w:val="-2"/>
          <w:position w:val="-1"/>
          <w:sz w:val="18"/>
          <w:szCs w:val="18"/>
        </w:rPr>
        <w:t>f</w:t>
      </w:r>
      <w:r w:rsidRPr="00920158">
        <w:rPr>
          <w:rFonts w:ascii="Arial" w:eastAsia="Arial" w:hAnsi="Arial" w:cs="Arial"/>
          <w:color w:val="231F20"/>
          <w:spacing w:val="1"/>
          <w:position w:val="-1"/>
          <w:sz w:val="18"/>
          <w:szCs w:val="18"/>
        </w:rPr>
        <w:t>o</w:t>
      </w:r>
      <w:r w:rsidRPr="00920158">
        <w:rPr>
          <w:rFonts w:ascii="Arial" w:eastAsia="Arial" w:hAnsi="Arial" w:cs="Arial"/>
          <w:color w:val="231F20"/>
          <w:spacing w:val="-1"/>
          <w:position w:val="-1"/>
          <w:sz w:val="18"/>
          <w:szCs w:val="18"/>
        </w:rPr>
        <w:t>l</w:t>
      </w:r>
      <w:r w:rsidRPr="00920158">
        <w:rPr>
          <w:rFonts w:ascii="Arial" w:eastAsia="Arial" w:hAnsi="Arial" w:cs="Arial"/>
          <w:color w:val="231F20"/>
          <w:spacing w:val="1"/>
          <w:position w:val="-1"/>
          <w:sz w:val="18"/>
          <w:szCs w:val="18"/>
        </w:rPr>
        <w:t>l</w:t>
      </w:r>
      <w:r w:rsidRPr="00920158">
        <w:rPr>
          <w:rFonts w:ascii="Arial" w:eastAsia="Arial" w:hAnsi="Arial" w:cs="Arial"/>
          <w:color w:val="231F20"/>
          <w:position w:val="-1"/>
          <w:sz w:val="18"/>
          <w:szCs w:val="18"/>
        </w:rPr>
        <w:t>o</w:t>
      </w:r>
      <w:r w:rsidRPr="00920158">
        <w:rPr>
          <w:rFonts w:ascii="Arial" w:eastAsia="Arial" w:hAnsi="Arial" w:cs="Arial"/>
          <w:color w:val="231F20"/>
          <w:spacing w:val="2"/>
          <w:position w:val="-1"/>
          <w:sz w:val="18"/>
          <w:szCs w:val="18"/>
        </w:rPr>
        <w:t>w</w:t>
      </w:r>
      <w:r w:rsidRPr="00920158">
        <w:rPr>
          <w:rFonts w:ascii="Arial" w:eastAsia="Arial" w:hAnsi="Arial" w:cs="Arial"/>
          <w:color w:val="231F20"/>
          <w:spacing w:val="-1"/>
          <w:position w:val="-1"/>
          <w:sz w:val="18"/>
          <w:szCs w:val="18"/>
        </w:rPr>
        <w:t>i</w:t>
      </w:r>
      <w:r w:rsidRPr="00920158">
        <w:rPr>
          <w:rFonts w:ascii="Arial" w:eastAsia="Arial" w:hAnsi="Arial" w:cs="Arial"/>
          <w:color w:val="231F20"/>
          <w:position w:val="-1"/>
          <w:sz w:val="18"/>
          <w:szCs w:val="18"/>
        </w:rPr>
        <w:t>ng</w:t>
      </w:r>
      <w:r w:rsidRPr="00920158">
        <w:rPr>
          <w:rFonts w:ascii="Arial" w:eastAsia="Arial" w:hAnsi="Arial" w:cs="Arial"/>
          <w:color w:val="231F20"/>
          <w:spacing w:val="19"/>
          <w:position w:val="-1"/>
          <w:sz w:val="18"/>
          <w:szCs w:val="18"/>
        </w:rPr>
        <w:t xml:space="preserve"> </w:t>
      </w:r>
      <w:r w:rsidRPr="00920158">
        <w:rPr>
          <w:rFonts w:ascii="Arial" w:eastAsia="Arial" w:hAnsi="Arial" w:cs="Arial"/>
          <w:color w:val="231F20"/>
          <w:spacing w:val="-1"/>
          <w:position w:val="-1"/>
          <w:sz w:val="18"/>
          <w:szCs w:val="18"/>
        </w:rPr>
        <w:t>ins</w:t>
      </w:r>
      <w:r w:rsidRPr="00920158">
        <w:rPr>
          <w:rFonts w:ascii="Arial" w:eastAsia="Arial" w:hAnsi="Arial" w:cs="Arial"/>
          <w:color w:val="231F20"/>
          <w:position w:val="-1"/>
          <w:sz w:val="18"/>
          <w:szCs w:val="18"/>
        </w:rPr>
        <w:t>u</w:t>
      </w:r>
      <w:r w:rsidRPr="00920158">
        <w:rPr>
          <w:rFonts w:ascii="Arial" w:eastAsia="Arial" w:hAnsi="Arial" w:cs="Arial"/>
          <w:color w:val="231F20"/>
          <w:spacing w:val="-1"/>
          <w:position w:val="-1"/>
          <w:sz w:val="18"/>
          <w:szCs w:val="18"/>
        </w:rPr>
        <w:t>r</w:t>
      </w: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n</w:t>
      </w:r>
      <w:r w:rsidRPr="00920158">
        <w:rPr>
          <w:rFonts w:ascii="Arial" w:eastAsia="Arial" w:hAnsi="Arial" w:cs="Arial"/>
          <w:color w:val="231F20"/>
          <w:spacing w:val="-1"/>
          <w:position w:val="-1"/>
          <w:sz w:val="18"/>
          <w:szCs w:val="18"/>
        </w:rPr>
        <w:t>c</w:t>
      </w:r>
      <w:r w:rsidRPr="00920158">
        <w:rPr>
          <w:rFonts w:ascii="Arial" w:eastAsia="Arial" w:hAnsi="Arial" w:cs="Arial"/>
          <w:color w:val="231F20"/>
          <w:position w:val="-1"/>
          <w:sz w:val="18"/>
          <w:szCs w:val="18"/>
        </w:rPr>
        <w:t>e</w:t>
      </w:r>
      <w:r w:rsidRPr="00920158">
        <w:rPr>
          <w:rFonts w:ascii="Arial" w:eastAsia="Arial" w:hAnsi="Arial" w:cs="Arial"/>
          <w:color w:val="231F20"/>
          <w:spacing w:val="4"/>
          <w:position w:val="-1"/>
          <w:sz w:val="18"/>
          <w:szCs w:val="18"/>
        </w:rPr>
        <w:t xml:space="preserve"> </w:t>
      </w:r>
      <w:r w:rsidRPr="00920158">
        <w:rPr>
          <w:rFonts w:ascii="Arial" w:eastAsia="Arial" w:hAnsi="Arial" w:cs="Arial"/>
          <w:color w:val="231F20"/>
          <w:spacing w:val="-1"/>
          <w:position w:val="-1"/>
          <w:sz w:val="18"/>
          <w:szCs w:val="18"/>
        </w:rPr>
        <w:t>c</w:t>
      </w:r>
      <w:r w:rsidRPr="00920158">
        <w:rPr>
          <w:rFonts w:ascii="Arial" w:eastAsia="Arial" w:hAnsi="Arial" w:cs="Arial"/>
          <w:color w:val="231F20"/>
          <w:position w:val="-1"/>
          <w:sz w:val="18"/>
          <w:szCs w:val="18"/>
        </w:rPr>
        <w:t>ov</w:t>
      </w:r>
      <w:r w:rsidRPr="00920158">
        <w:rPr>
          <w:rFonts w:ascii="Arial" w:eastAsia="Arial" w:hAnsi="Arial" w:cs="Arial"/>
          <w:color w:val="231F20"/>
          <w:spacing w:val="1"/>
          <w:position w:val="-1"/>
          <w:sz w:val="18"/>
          <w:szCs w:val="18"/>
        </w:rPr>
        <w:t>e</w:t>
      </w:r>
      <w:r w:rsidRPr="00920158">
        <w:rPr>
          <w:rFonts w:ascii="Arial" w:eastAsia="Arial" w:hAnsi="Arial" w:cs="Arial"/>
          <w:color w:val="231F20"/>
          <w:position w:val="-1"/>
          <w:sz w:val="18"/>
          <w:szCs w:val="18"/>
        </w:rPr>
        <w:t>r</w:t>
      </w:r>
    </w:p>
    <w:p w14:paraId="31FD1B98"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3060"/>
        <w:gridCol w:w="2700"/>
        <w:gridCol w:w="2880"/>
      </w:tblGrid>
      <w:tr w:rsidR="000F0C19" w:rsidRPr="00920158" w14:paraId="6AC51880" w14:textId="77777777" w:rsidTr="0009576A">
        <w:trPr>
          <w:trHeight w:val="822"/>
        </w:trPr>
        <w:tc>
          <w:tcPr>
            <w:tcW w:w="3060" w:type="dxa"/>
            <w:tcBorders>
              <w:top w:val="nil"/>
              <w:bottom w:val="nil"/>
              <w:right w:val="nil"/>
            </w:tcBorders>
            <w:shd w:val="clear" w:color="auto" w:fill="201F1A"/>
            <w:vAlign w:val="center"/>
          </w:tcPr>
          <w:p w14:paraId="56186006" w14:textId="77777777" w:rsidR="000F0C19" w:rsidRPr="00920158" w:rsidRDefault="000F0C19" w:rsidP="0009576A">
            <w:pPr>
              <w:rPr>
                <w:rFonts w:ascii="Arial" w:hAnsi="Arial" w:cs="Arial"/>
                <w:sz w:val="20"/>
                <w:szCs w:val="20"/>
              </w:rPr>
            </w:pPr>
            <w:r w:rsidRPr="00920158">
              <w:rPr>
                <w:rFonts w:ascii="Arial" w:hAnsi="Arial" w:cs="Arial"/>
                <w:sz w:val="20"/>
                <w:szCs w:val="20"/>
              </w:rPr>
              <w:t>INSURANCE AGAINST</w:t>
            </w:r>
          </w:p>
        </w:tc>
        <w:tc>
          <w:tcPr>
            <w:tcW w:w="2700" w:type="dxa"/>
            <w:tcBorders>
              <w:top w:val="nil"/>
              <w:left w:val="nil"/>
              <w:bottom w:val="nil"/>
              <w:right w:val="nil"/>
            </w:tcBorders>
            <w:shd w:val="clear" w:color="auto" w:fill="201F1A"/>
            <w:vAlign w:val="center"/>
          </w:tcPr>
          <w:p w14:paraId="00289CCD" w14:textId="77777777" w:rsidR="000F0C19" w:rsidRPr="00920158" w:rsidRDefault="000F0C19" w:rsidP="001A32E2">
            <w:pPr>
              <w:rPr>
                <w:rFonts w:ascii="Arial" w:hAnsi="Arial" w:cs="Arial"/>
                <w:sz w:val="20"/>
                <w:szCs w:val="20"/>
              </w:rPr>
            </w:pPr>
            <w:r w:rsidRPr="00920158">
              <w:rPr>
                <w:rFonts w:ascii="Arial" w:hAnsi="Arial" w:cs="Arial"/>
                <w:sz w:val="20"/>
                <w:szCs w:val="20"/>
              </w:rPr>
              <w:t>MINIMU</w:t>
            </w:r>
            <w:r w:rsidR="001A32E2" w:rsidRPr="00920158">
              <w:rPr>
                <w:rFonts w:ascii="Arial" w:hAnsi="Arial" w:cs="Arial"/>
                <w:sz w:val="20"/>
                <w:szCs w:val="20"/>
              </w:rPr>
              <w:t>M</w:t>
            </w:r>
            <w:r w:rsidRPr="00920158">
              <w:rPr>
                <w:rFonts w:ascii="Arial" w:hAnsi="Arial" w:cs="Arial"/>
                <w:sz w:val="20"/>
                <w:szCs w:val="20"/>
              </w:rPr>
              <w:t xml:space="preserve"> AMOUNT OF COVER</w:t>
            </w:r>
          </w:p>
        </w:tc>
        <w:tc>
          <w:tcPr>
            <w:tcW w:w="2880" w:type="dxa"/>
            <w:tcBorders>
              <w:top w:val="nil"/>
              <w:left w:val="nil"/>
              <w:bottom w:val="nil"/>
            </w:tcBorders>
            <w:shd w:val="clear" w:color="auto" w:fill="201F1A"/>
            <w:vAlign w:val="center"/>
          </w:tcPr>
          <w:p w14:paraId="3114170D" w14:textId="77777777" w:rsidR="000F0C19" w:rsidRPr="00920158" w:rsidRDefault="000F0C19" w:rsidP="0009576A">
            <w:pPr>
              <w:rPr>
                <w:rFonts w:ascii="Arial" w:hAnsi="Arial" w:cs="Arial"/>
                <w:sz w:val="20"/>
                <w:szCs w:val="20"/>
              </w:rPr>
            </w:pPr>
            <w:r w:rsidRPr="00920158">
              <w:rPr>
                <w:rFonts w:ascii="Arial" w:hAnsi="Arial" w:cs="Arial"/>
                <w:sz w:val="20"/>
                <w:szCs w:val="20"/>
              </w:rPr>
              <w:t>PERIOD FOLLOWING COMPLETION OR EARLIER TERMINATION</w:t>
            </w:r>
          </w:p>
        </w:tc>
      </w:tr>
      <w:tr w:rsidR="000F0C19" w:rsidRPr="00920158" w14:paraId="0B6E02EB" w14:textId="77777777" w:rsidTr="0009576A">
        <w:trPr>
          <w:trHeight w:val="360"/>
        </w:trPr>
        <w:tc>
          <w:tcPr>
            <w:tcW w:w="3060" w:type="dxa"/>
            <w:vMerge w:val="restart"/>
            <w:tcBorders>
              <w:top w:val="nil"/>
            </w:tcBorders>
            <w:shd w:val="clear" w:color="auto" w:fill="F2F2F2" w:themeFill="background1" w:themeFillShade="F2"/>
          </w:tcPr>
          <w:p w14:paraId="2649D95E"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pacing w:val="1"/>
                <w:sz w:val="16"/>
                <w:szCs w:val="16"/>
              </w:rPr>
              <w:t>L</w:t>
            </w:r>
            <w:r w:rsidRPr="00920158">
              <w:rPr>
                <w:rFonts w:ascii="Arial" w:eastAsia="Arial" w:hAnsi="Arial" w:cs="Arial"/>
                <w:color w:val="231F20"/>
                <w:spacing w:val="-1"/>
                <w:sz w:val="16"/>
                <w:szCs w:val="16"/>
              </w:rPr>
              <w:t>i</w:t>
            </w:r>
            <w:r w:rsidRPr="00920158">
              <w:rPr>
                <w:rFonts w:ascii="Arial" w:eastAsia="Arial" w:hAnsi="Arial" w:cs="Arial"/>
                <w:color w:val="231F20"/>
                <w:sz w:val="16"/>
                <w:szCs w:val="16"/>
              </w:rPr>
              <w:t>ab</w:t>
            </w:r>
            <w:r w:rsidRPr="00920158">
              <w:rPr>
                <w:rFonts w:ascii="Arial" w:eastAsia="Arial" w:hAnsi="Arial" w:cs="Arial"/>
                <w:color w:val="231F20"/>
                <w:spacing w:val="-1"/>
                <w:sz w:val="16"/>
                <w:szCs w:val="16"/>
              </w:rPr>
              <w:t>ili</w:t>
            </w:r>
            <w:r w:rsidRPr="00920158">
              <w:rPr>
                <w:rFonts w:ascii="Arial" w:eastAsia="Arial" w:hAnsi="Arial" w:cs="Arial"/>
                <w:color w:val="231F20"/>
                <w:spacing w:val="4"/>
                <w:sz w:val="16"/>
                <w:szCs w:val="16"/>
              </w:rPr>
              <w:t>t</w:t>
            </w:r>
            <w:r w:rsidRPr="00920158">
              <w:rPr>
                <w:rFonts w:ascii="Arial" w:eastAsia="Arial" w:hAnsi="Arial" w:cs="Arial"/>
                <w:color w:val="231F20"/>
                <w:sz w:val="16"/>
                <w:szCs w:val="16"/>
              </w:rPr>
              <w:t>y</w:t>
            </w:r>
            <w:r w:rsidRPr="00920158">
              <w:rPr>
                <w:rFonts w:ascii="Arial" w:eastAsia="Arial" w:hAnsi="Arial" w:cs="Arial"/>
                <w:color w:val="231F20"/>
                <w:spacing w:val="-3"/>
                <w:sz w:val="16"/>
                <w:szCs w:val="16"/>
              </w:rPr>
              <w:t xml:space="preserve"> </w:t>
            </w:r>
            <w:r w:rsidRPr="00920158">
              <w:rPr>
                <w:rFonts w:ascii="Arial" w:eastAsia="Arial" w:hAnsi="Arial" w:cs="Arial"/>
                <w:color w:val="231F20"/>
                <w:spacing w:val="-1"/>
                <w:sz w:val="16"/>
                <w:szCs w:val="16"/>
              </w:rPr>
              <w:t>o</w:t>
            </w:r>
            <w:r w:rsidRPr="00920158">
              <w:rPr>
                <w:rFonts w:ascii="Arial" w:eastAsia="Arial" w:hAnsi="Arial" w:cs="Arial"/>
                <w:color w:val="231F20"/>
                <w:sz w:val="16"/>
                <w:szCs w:val="16"/>
              </w:rPr>
              <w:t>f</w:t>
            </w:r>
            <w:r w:rsidRPr="00920158">
              <w:rPr>
                <w:rFonts w:ascii="Arial" w:eastAsia="Arial" w:hAnsi="Arial" w:cs="Arial"/>
                <w:color w:val="231F20"/>
                <w:spacing w:val="5"/>
                <w:sz w:val="16"/>
                <w:szCs w:val="16"/>
              </w:rPr>
              <w:t xml:space="preserve"> </w:t>
            </w:r>
            <w:r w:rsidRPr="00920158">
              <w:rPr>
                <w:rFonts w:ascii="Arial" w:eastAsia="Arial" w:hAnsi="Arial" w:cs="Arial"/>
                <w:color w:val="231F20"/>
                <w:sz w:val="16"/>
                <w:szCs w:val="16"/>
              </w:rPr>
              <w:t>the</w:t>
            </w:r>
            <w:r w:rsidRPr="00920158">
              <w:rPr>
                <w:rFonts w:ascii="Arial" w:eastAsia="Arial" w:hAnsi="Arial" w:cs="Arial"/>
                <w:color w:val="231F20"/>
                <w:spacing w:val="-4"/>
                <w:sz w:val="16"/>
                <w:szCs w:val="16"/>
              </w:rPr>
              <w:t xml:space="preserve"> </w:t>
            </w:r>
            <w:r w:rsidRPr="00920158">
              <w:rPr>
                <w:rFonts w:ascii="Arial" w:eastAsia="Arial" w:hAnsi="Arial" w:cs="Arial"/>
                <w:i/>
                <w:color w:val="231F20"/>
                <w:spacing w:val="-3"/>
                <w:sz w:val="16"/>
                <w:szCs w:val="16"/>
              </w:rPr>
              <w:t>C</w:t>
            </w:r>
            <w:r w:rsidRPr="00920158">
              <w:rPr>
                <w:rFonts w:ascii="Arial" w:eastAsia="Arial" w:hAnsi="Arial" w:cs="Arial"/>
                <w:i/>
                <w:color w:val="231F20"/>
                <w:sz w:val="16"/>
                <w:szCs w:val="16"/>
              </w:rPr>
              <w:t>o</w:t>
            </w:r>
            <w:r w:rsidRPr="00920158">
              <w:rPr>
                <w:rFonts w:ascii="Arial" w:eastAsia="Arial" w:hAnsi="Arial" w:cs="Arial"/>
                <w:i/>
                <w:color w:val="231F20"/>
                <w:spacing w:val="-2"/>
                <w:sz w:val="16"/>
                <w:szCs w:val="16"/>
              </w:rPr>
              <w:t>ns</w:t>
            </w:r>
            <w:r w:rsidRPr="00920158">
              <w:rPr>
                <w:rFonts w:ascii="Arial" w:eastAsia="Arial" w:hAnsi="Arial" w:cs="Arial"/>
                <w:i/>
                <w:color w:val="231F20"/>
                <w:spacing w:val="-1"/>
                <w:sz w:val="16"/>
                <w:szCs w:val="16"/>
              </w:rPr>
              <w:t>ulta</w:t>
            </w:r>
            <w:r w:rsidRPr="00920158">
              <w:rPr>
                <w:rFonts w:ascii="Arial" w:eastAsia="Arial" w:hAnsi="Arial" w:cs="Arial"/>
                <w:i/>
                <w:color w:val="231F20"/>
                <w:spacing w:val="-3"/>
                <w:sz w:val="16"/>
                <w:szCs w:val="16"/>
              </w:rPr>
              <w:t>n</w:t>
            </w:r>
            <w:r w:rsidRPr="00920158">
              <w:rPr>
                <w:rFonts w:ascii="Arial" w:eastAsia="Arial" w:hAnsi="Arial" w:cs="Arial"/>
                <w:i/>
                <w:color w:val="231F20"/>
                <w:sz w:val="16"/>
                <w:szCs w:val="16"/>
              </w:rPr>
              <w:t>t</w:t>
            </w:r>
            <w:r w:rsidRPr="00920158">
              <w:rPr>
                <w:rFonts w:ascii="Arial" w:eastAsia="Arial" w:hAnsi="Arial" w:cs="Arial"/>
                <w:i/>
                <w:color w:val="231F20"/>
                <w:spacing w:val="-3"/>
                <w:sz w:val="16"/>
                <w:szCs w:val="16"/>
              </w:rPr>
              <w:t xml:space="preserve"> </w:t>
            </w:r>
            <w:r w:rsidRPr="00920158">
              <w:rPr>
                <w:rFonts w:ascii="Arial" w:eastAsia="Arial" w:hAnsi="Arial" w:cs="Arial"/>
                <w:color w:val="231F20"/>
                <w:spacing w:val="-2"/>
                <w:sz w:val="16"/>
                <w:szCs w:val="16"/>
              </w:rPr>
              <w:t>f</w:t>
            </w:r>
            <w:r w:rsidRPr="00920158">
              <w:rPr>
                <w:rFonts w:ascii="Arial" w:eastAsia="Arial" w:hAnsi="Arial" w:cs="Arial"/>
                <w:color w:val="231F20"/>
                <w:sz w:val="16"/>
                <w:szCs w:val="16"/>
              </w:rPr>
              <w:t>or</w:t>
            </w:r>
            <w:r w:rsidRPr="00920158">
              <w:rPr>
                <w:rFonts w:ascii="Arial" w:eastAsia="Arial" w:hAnsi="Arial" w:cs="Arial"/>
                <w:color w:val="231F20"/>
                <w:spacing w:val="5"/>
                <w:sz w:val="16"/>
                <w:szCs w:val="16"/>
              </w:rPr>
              <w:t xml:space="preserve"> </w:t>
            </w:r>
            <w:r w:rsidRPr="00920158">
              <w:rPr>
                <w:rFonts w:ascii="Arial" w:eastAsia="Arial" w:hAnsi="Arial" w:cs="Arial"/>
                <w:color w:val="231F20"/>
                <w:spacing w:val="-1"/>
                <w:sz w:val="16"/>
                <w:szCs w:val="16"/>
              </w:rPr>
              <w:t>claim</w:t>
            </w:r>
            <w:r w:rsidRPr="00920158">
              <w:rPr>
                <w:rFonts w:ascii="Arial" w:eastAsia="Arial" w:hAnsi="Arial" w:cs="Arial"/>
                <w:color w:val="231F20"/>
                <w:sz w:val="16"/>
                <w:szCs w:val="16"/>
              </w:rPr>
              <w:t xml:space="preserve">s </w:t>
            </w:r>
            <w:r w:rsidRPr="00920158">
              <w:rPr>
                <w:rFonts w:ascii="Arial" w:eastAsia="Arial" w:hAnsi="Arial" w:cs="Arial"/>
                <w:color w:val="231F20"/>
                <w:spacing w:val="-1"/>
                <w:sz w:val="16"/>
                <w:szCs w:val="16"/>
              </w:rPr>
              <w:t>m</w:t>
            </w:r>
            <w:r w:rsidRPr="00920158">
              <w:rPr>
                <w:rFonts w:ascii="Arial" w:eastAsia="Arial" w:hAnsi="Arial" w:cs="Arial"/>
                <w:color w:val="231F20"/>
                <w:sz w:val="16"/>
                <w:szCs w:val="16"/>
              </w:rPr>
              <w:t>a</w:t>
            </w:r>
            <w:r w:rsidRPr="00920158">
              <w:rPr>
                <w:rFonts w:ascii="Arial" w:eastAsia="Arial" w:hAnsi="Arial" w:cs="Arial"/>
                <w:color w:val="231F20"/>
                <w:spacing w:val="1"/>
                <w:sz w:val="16"/>
                <w:szCs w:val="16"/>
              </w:rPr>
              <w:t>d</w:t>
            </w:r>
            <w:r w:rsidRPr="00920158">
              <w:rPr>
                <w:rFonts w:ascii="Arial" w:eastAsia="Arial" w:hAnsi="Arial" w:cs="Arial"/>
                <w:color w:val="231F20"/>
                <w:sz w:val="16"/>
                <w:szCs w:val="16"/>
              </w:rPr>
              <w:t>e a</w:t>
            </w:r>
            <w:r w:rsidRPr="00920158">
              <w:rPr>
                <w:rFonts w:ascii="Arial" w:eastAsia="Arial" w:hAnsi="Arial" w:cs="Arial"/>
                <w:color w:val="231F20"/>
                <w:spacing w:val="-1"/>
                <w:sz w:val="16"/>
                <w:szCs w:val="16"/>
              </w:rPr>
              <w:t>gain</w:t>
            </w:r>
            <w:r w:rsidRPr="00920158">
              <w:rPr>
                <w:rFonts w:ascii="Arial" w:eastAsia="Arial" w:hAnsi="Arial" w:cs="Arial"/>
                <w:color w:val="231F20"/>
                <w:spacing w:val="1"/>
                <w:sz w:val="16"/>
                <w:szCs w:val="16"/>
              </w:rPr>
              <w:t>s</w:t>
            </w:r>
            <w:r w:rsidRPr="00920158">
              <w:rPr>
                <w:rFonts w:ascii="Arial" w:eastAsia="Arial" w:hAnsi="Arial" w:cs="Arial"/>
                <w:color w:val="231F20"/>
                <w:sz w:val="16"/>
                <w:szCs w:val="16"/>
              </w:rPr>
              <w:t>t</w:t>
            </w:r>
            <w:r w:rsidRPr="00920158">
              <w:rPr>
                <w:rFonts w:ascii="Arial" w:eastAsia="Arial" w:hAnsi="Arial" w:cs="Arial"/>
                <w:color w:val="231F20"/>
                <w:spacing w:val="-3"/>
                <w:sz w:val="16"/>
                <w:szCs w:val="16"/>
              </w:rPr>
              <w:t xml:space="preserve"> </w:t>
            </w:r>
            <w:r w:rsidRPr="00920158">
              <w:rPr>
                <w:rFonts w:ascii="Arial" w:eastAsia="Arial" w:hAnsi="Arial" w:cs="Arial"/>
                <w:color w:val="231F20"/>
                <w:spacing w:val="-1"/>
                <w:sz w:val="16"/>
                <w:szCs w:val="16"/>
              </w:rPr>
              <w:t>i</w:t>
            </w:r>
            <w:r w:rsidRPr="00920158">
              <w:rPr>
                <w:rFonts w:ascii="Arial" w:eastAsia="Arial" w:hAnsi="Arial" w:cs="Arial"/>
                <w:color w:val="231F20"/>
                <w:sz w:val="16"/>
                <w:szCs w:val="16"/>
              </w:rPr>
              <w:t>t</w:t>
            </w:r>
            <w:r w:rsidRPr="00920158">
              <w:rPr>
                <w:rFonts w:ascii="Arial" w:eastAsia="Arial" w:hAnsi="Arial" w:cs="Arial"/>
                <w:color w:val="231F20"/>
                <w:spacing w:val="5"/>
                <w:sz w:val="16"/>
                <w:szCs w:val="16"/>
              </w:rPr>
              <w:t xml:space="preserve"> </w:t>
            </w:r>
            <w:r w:rsidRPr="00920158">
              <w:rPr>
                <w:rFonts w:ascii="Arial" w:eastAsia="Arial" w:hAnsi="Arial" w:cs="Arial"/>
                <w:color w:val="231F20"/>
                <w:spacing w:val="-1"/>
                <w:sz w:val="16"/>
                <w:szCs w:val="16"/>
              </w:rPr>
              <w:t>a</w:t>
            </w:r>
            <w:r w:rsidRPr="00920158">
              <w:rPr>
                <w:rFonts w:ascii="Arial" w:eastAsia="Arial" w:hAnsi="Arial" w:cs="Arial"/>
                <w:color w:val="231F20"/>
                <w:sz w:val="16"/>
                <w:szCs w:val="16"/>
              </w:rPr>
              <w:t>r</w:t>
            </w:r>
            <w:r w:rsidRPr="00920158">
              <w:rPr>
                <w:rFonts w:ascii="Arial" w:eastAsia="Arial" w:hAnsi="Arial" w:cs="Arial"/>
                <w:color w:val="231F20"/>
                <w:spacing w:val="-1"/>
                <w:sz w:val="16"/>
                <w:szCs w:val="16"/>
              </w:rPr>
              <w:t>isin</w:t>
            </w:r>
            <w:r w:rsidRPr="00920158">
              <w:rPr>
                <w:rFonts w:ascii="Arial" w:eastAsia="Arial" w:hAnsi="Arial" w:cs="Arial"/>
                <w:color w:val="231F20"/>
                <w:sz w:val="16"/>
                <w:szCs w:val="16"/>
              </w:rPr>
              <w:t>g</w:t>
            </w:r>
            <w:r w:rsidRPr="00920158">
              <w:rPr>
                <w:rFonts w:ascii="Arial" w:eastAsia="Arial" w:hAnsi="Arial" w:cs="Arial"/>
                <w:color w:val="231F20"/>
                <w:spacing w:val="-3"/>
                <w:sz w:val="16"/>
                <w:szCs w:val="16"/>
              </w:rPr>
              <w:t xml:space="preserve"> </w:t>
            </w:r>
            <w:r w:rsidRPr="00920158">
              <w:rPr>
                <w:rFonts w:ascii="Arial" w:eastAsia="Arial" w:hAnsi="Arial" w:cs="Arial"/>
                <w:color w:val="231F20"/>
                <w:sz w:val="16"/>
                <w:szCs w:val="16"/>
              </w:rPr>
              <w:t>out</w:t>
            </w:r>
            <w:r w:rsidRPr="00920158">
              <w:rPr>
                <w:rFonts w:ascii="Arial" w:eastAsia="Arial" w:hAnsi="Arial" w:cs="Arial"/>
                <w:color w:val="231F20"/>
                <w:spacing w:val="5"/>
                <w:sz w:val="16"/>
                <w:szCs w:val="16"/>
              </w:rPr>
              <w:t xml:space="preserve"> </w:t>
            </w:r>
            <w:r w:rsidRPr="00920158">
              <w:rPr>
                <w:rFonts w:ascii="Arial" w:eastAsia="Arial" w:hAnsi="Arial" w:cs="Arial"/>
                <w:color w:val="231F20"/>
                <w:spacing w:val="-1"/>
                <w:sz w:val="16"/>
                <w:szCs w:val="16"/>
              </w:rPr>
              <w:t>o</w:t>
            </w:r>
            <w:r w:rsidRPr="00920158">
              <w:rPr>
                <w:rFonts w:ascii="Arial" w:eastAsia="Arial" w:hAnsi="Arial" w:cs="Arial"/>
                <w:color w:val="231F20"/>
                <w:sz w:val="16"/>
                <w:szCs w:val="16"/>
              </w:rPr>
              <w:t>f</w:t>
            </w:r>
            <w:r w:rsidRPr="00920158">
              <w:rPr>
                <w:rFonts w:ascii="Arial" w:eastAsia="Arial" w:hAnsi="Arial" w:cs="Arial"/>
                <w:color w:val="231F20"/>
                <w:spacing w:val="5"/>
                <w:sz w:val="16"/>
                <w:szCs w:val="16"/>
              </w:rPr>
              <w:t xml:space="preserve"> </w:t>
            </w:r>
            <w:r w:rsidRPr="00920158">
              <w:rPr>
                <w:rFonts w:ascii="Arial" w:eastAsia="Arial" w:hAnsi="Arial" w:cs="Arial"/>
                <w:color w:val="231F20"/>
                <w:sz w:val="16"/>
                <w:szCs w:val="16"/>
              </w:rPr>
              <w:t xml:space="preserve">the </w:t>
            </w:r>
            <w:r w:rsidRPr="00920158">
              <w:rPr>
                <w:rFonts w:ascii="Arial" w:eastAsia="Arial" w:hAnsi="Arial" w:cs="Arial"/>
                <w:i/>
                <w:color w:val="231F20"/>
                <w:spacing w:val="-3"/>
                <w:sz w:val="16"/>
                <w:szCs w:val="16"/>
              </w:rPr>
              <w:t>C</w:t>
            </w:r>
            <w:r w:rsidRPr="00920158">
              <w:rPr>
                <w:rFonts w:ascii="Arial" w:eastAsia="Arial" w:hAnsi="Arial" w:cs="Arial"/>
                <w:i/>
                <w:color w:val="231F20"/>
                <w:sz w:val="16"/>
                <w:szCs w:val="16"/>
              </w:rPr>
              <w:t>o</w:t>
            </w:r>
            <w:r w:rsidRPr="00920158">
              <w:rPr>
                <w:rFonts w:ascii="Arial" w:eastAsia="Arial" w:hAnsi="Arial" w:cs="Arial"/>
                <w:i/>
                <w:color w:val="231F20"/>
                <w:spacing w:val="-2"/>
                <w:sz w:val="16"/>
                <w:szCs w:val="16"/>
              </w:rPr>
              <w:t>ns</w:t>
            </w:r>
            <w:r w:rsidRPr="00920158">
              <w:rPr>
                <w:rFonts w:ascii="Arial" w:eastAsia="Arial" w:hAnsi="Arial" w:cs="Arial"/>
                <w:i/>
                <w:color w:val="231F20"/>
                <w:spacing w:val="-1"/>
                <w:sz w:val="16"/>
                <w:szCs w:val="16"/>
              </w:rPr>
              <w:t>ulta</w:t>
            </w:r>
            <w:r w:rsidRPr="00920158">
              <w:rPr>
                <w:rFonts w:ascii="Arial" w:eastAsia="Arial" w:hAnsi="Arial" w:cs="Arial"/>
                <w:i/>
                <w:color w:val="231F20"/>
                <w:spacing w:val="-3"/>
                <w:sz w:val="16"/>
                <w:szCs w:val="16"/>
              </w:rPr>
              <w:t>n</w:t>
            </w:r>
            <w:r w:rsidRPr="00920158">
              <w:rPr>
                <w:rFonts w:ascii="Arial" w:eastAsia="Arial" w:hAnsi="Arial" w:cs="Arial"/>
                <w:i/>
                <w:color w:val="231F20"/>
                <w:spacing w:val="5"/>
                <w:sz w:val="16"/>
                <w:szCs w:val="16"/>
              </w:rPr>
              <w:t>t</w:t>
            </w:r>
            <w:r w:rsidRPr="00920158">
              <w:rPr>
                <w:rFonts w:ascii="Arial" w:eastAsia="Arial" w:hAnsi="Arial" w:cs="Arial"/>
                <w:i/>
                <w:color w:val="231F20"/>
                <w:spacing w:val="-4"/>
                <w:sz w:val="16"/>
                <w:szCs w:val="16"/>
              </w:rPr>
              <w:t>’</w:t>
            </w:r>
            <w:r w:rsidRPr="00920158">
              <w:rPr>
                <w:rFonts w:ascii="Arial" w:eastAsia="Arial" w:hAnsi="Arial" w:cs="Arial"/>
                <w:i/>
                <w:color w:val="231F20"/>
                <w:sz w:val="16"/>
                <w:szCs w:val="16"/>
              </w:rPr>
              <w:t>s</w:t>
            </w:r>
            <w:r w:rsidRPr="00920158">
              <w:rPr>
                <w:rFonts w:ascii="Arial" w:eastAsia="Arial" w:hAnsi="Arial" w:cs="Arial"/>
                <w:i/>
                <w:color w:val="231F20"/>
                <w:spacing w:val="-3"/>
                <w:sz w:val="16"/>
                <w:szCs w:val="16"/>
              </w:rPr>
              <w:t xml:space="preserve"> </w:t>
            </w:r>
            <w:r w:rsidRPr="00920158">
              <w:rPr>
                <w:rFonts w:ascii="Arial" w:eastAsia="Arial" w:hAnsi="Arial" w:cs="Arial"/>
                <w:color w:val="231F20"/>
                <w:spacing w:val="-3"/>
                <w:sz w:val="16"/>
                <w:szCs w:val="16"/>
              </w:rPr>
              <w:t>f</w:t>
            </w:r>
            <w:r w:rsidRPr="00920158">
              <w:rPr>
                <w:rFonts w:ascii="Arial" w:eastAsia="Arial" w:hAnsi="Arial" w:cs="Arial"/>
                <w:color w:val="231F20"/>
                <w:spacing w:val="-1"/>
                <w:sz w:val="16"/>
                <w:szCs w:val="16"/>
              </w:rPr>
              <w:t>ailur</w:t>
            </w:r>
            <w:r w:rsidRPr="00920158">
              <w:rPr>
                <w:rFonts w:ascii="Arial" w:eastAsia="Arial" w:hAnsi="Arial" w:cs="Arial"/>
                <w:color w:val="231F20"/>
                <w:sz w:val="16"/>
                <w:szCs w:val="16"/>
              </w:rPr>
              <w:t>e</w:t>
            </w:r>
            <w:r w:rsidRPr="00920158">
              <w:rPr>
                <w:rFonts w:ascii="Arial" w:eastAsia="Arial" w:hAnsi="Arial" w:cs="Arial"/>
                <w:color w:val="231F20"/>
                <w:spacing w:val="-14"/>
                <w:sz w:val="16"/>
                <w:szCs w:val="16"/>
              </w:rPr>
              <w:t xml:space="preserve"> </w:t>
            </w:r>
            <w:r w:rsidRPr="00920158">
              <w:rPr>
                <w:rFonts w:ascii="Arial" w:eastAsia="Arial" w:hAnsi="Arial" w:cs="Arial"/>
                <w:color w:val="231F20"/>
                <w:spacing w:val="-2"/>
                <w:sz w:val="16"/>
                <w:szCs w:val="16"/>
              </w:rPr>
              <w:t>t</w:t>
            </w:r>
            <w:r w:rsidRPr="00920158">
              <w:rPr>
                <w:rFonts w:ascii="Arial" w:eastAsia="Arial" w:hAnsi="Arial" w:cs="Arial"/>
                <w:color w:val="231F20"/>
                <w:sz w:val="16"/>
                <w:szCs w:val="16"/>
              </w:rPr>
              <w:t>o</w:t>
            </w:r>
            <w:r w:rsidRPr="00920158">
              <w:rPr>
                <w:rFonts w:ascii="Arial" w:eastAsia="Arial" w:hAnsi="Arial" w:cs="Arial"/>
                <w:color w:val="231F20"/>
                <w:spacing w:val="5"/>
                <w:sz w:val="16"/>
                <w:szCs w:val="16"/>
              </w:rPr>
              <w:t xml:space="preserve"> </w:t>
            </w:r>
            <w:r w:rsidRPr="00920158">
              <w:rPr>
                <w:rFonts w:ascii="Arial" w:eastAsia="Arial" w:hAnsi="Arial" w:cs="Arial"/>
                <w:color w:val="231F20"/>
                <w:spacing w:val="-1"/>
                <w:sz w:val="16"/>
                <w:szCs w:val="16"/>
              </w:rPr>
              <w:t>u</w:t>
            </w:r>
            <w:r w:rsidRPr="00920158">
              <w:rPr>
                <w:rFonts w:ascii="Arial" w:eastAsia="Arial" w:hAnsi="Arial" w:cs="Arial"/>
                <w:color w:val="231F20"/>
                <w:spacing w:val="1"/>
                <w:sz w:val="16"/>
                <w:szCs w:val="16"/>
              </w:rPr>
              <w:t>s</w:t>
            </w:r>
            <w:r w:rsidRPr="00920158">
              <w:rPr>
                <w:rFonts w:ascii="Arial" w:eastAsia="Arial" w:hAnsi="Arial" w:cs="Arial"/>
                <w:color w:val="231F20"/>
                <w:sz w:val="16"/>
                <w:szCs w:val="16"/>
              </w:rPr>
              <w:t>e</w:t>
            </w:r>
            <w:r w:rsidRPr="00920158">
              <w:rPr>
                <w:rFonts w:ascii="Arial" w:eastAsia="Arial" w:hAnsi="Arial" w:cs="Arial"/>
                <w:color w:val="231F20"/>
                <w:spacing w:val="2"/>
                <w:sz w:val="16"/>
                <w:szCs w:val="16"/>
              </w:rPr>
              <w:t xml:space="preserve"> </w:t>
            </w:r>
            <w:r w:rsidRPr="00920158">
              <w:rPr>
                <w:rFonts w:ascii="Arial" w:eastAsia="Arial" w:hAnsi="Arial" w:cs="Arial"/>
                <w:color w:val="231F20"/>
                <w:sz w:val="16"/>
                <w:szCs w:val="16"/>
              </w:rPr>
              <w:t>the</w:t>
            </w:r>
            <w:r w:rsidRPr="00920158">
              <w:rPr>
                <w:rFonts w:ascii="Arial" w:eastAsia="Arial" w:hAnsi="Arial" w:cs="Arial"/>
                <w:color w:val="231F20"/>
                <w:spacing w:val="-4"/>
                <w:sz w:val="16"/>
                <w:szCs w:val="16"/>
              </w:rPr>
              <w:t xml:space="preserve"> </w:t>
            </w:r>
            <w:r w:rsidRPr="00920158">
              <w:rPr>
                <w:rFonts w:ascii="Arial" w:eastAsia="Arial" w:hAnsi="Arial" w:cs="Arial"/>
                <w:color w:val="231F20"/>
                <w:spacing w:val="-1"/>
                <w:sz w:val="16"/>
                <w:szCs w:val="16"/>
              </w:rPr>
              <w:t>s</w:t>
            </w:r>
            <w:r w:rsidRPr="00920158">
              <w:rPr>
                <w:rFonts w:ascii="Arial" w:eastAsia="Arial" w:hAnsi="Arial" w:cs="Arial"/>
                <w:color w:val="231F20"/>
                <w:sz w:val="16"/>
                <w:szCs w:val="16"/>
              </w:rPr>
              <w:t>k</w:t>
            </w:r>
            <w:r w:rsidRPr="00920158">
              <w:rPr>
                <w:rFonts w:ascii="Arial" w:eastAsia="Arial" w:hAnsi="Arial" w:cs="Arial"/>
                <w:color w:val="231F20"/>
                <w:spacing w:val="-1"/>
                <w:sz w:val="16"/>
                <w:szCs w:val="16"/>
              </w:rPr>
              <w:t>il</w:t>
            </w:r>
            <w:r w:rsidRPr="00920158">
              <w:rPr>
                <w:rFonts w:ascii="Arial" w:eastAsia="Arial" w:hAnsi="Arial" w:cs="Arial"/>
                <w:color w:val="231F20"/>
                <w:sz w:val="16"/>
                <w:szCs w:val="16"/>
              </w:rPr>
              <w:t>l</w:t>
            </w:r>
            <w:r w:rsidRPr="00920158">
              <w:rPr>
                <w:rFonts w:ascii="Arial" w:eastAsia="Arial" w:hAnsi="Arial" w:cs="Arial"/>
                <w:color w:val="231F20"/>
                <w:spacing w:val="-3"/>
                <w:sz w:val="16"/>
                <w:szCs w:val="16"/>
              </w:rPr>
              <w:t xml:space="preserve"> </w:t>
            </w:r>
            <w:r w:rsidRPr="00920158">
              <w:rPr>
                <w:rFonts w:ascii="Arial" w:eastAsia="Arial" w:hAnsi="Arial" w:cs="Arial"/>
                <w:color w:val="231F20"/>
                <w:spacing w:val="-1"/>
                <w:sz w:val="16"/>
                <w:szCs w:val="16"/>
              </w:rPr>
              <w:t>an</w:t>
            </w:r>
            <w:r w:rsidRPr="00920158">
              <w:rPr>
                <w:rFonts w:ascii="Arial" w:eastAsia="Arial" w:hAnsi="Arial" w:cs="Arial"/>
                <w:color w:val="231F20"/>
                <w:sz w:val="16"/>
                <w:szCs w:val="16"/>
              </w:rPr>
              <w:t xml:space="preserve">d </w:t>
            </w:r>
            <w:r w:rsidRPr="00920158">
              <w:rPr>
                <w:rFonts w:ascii="Arial" w:eastAsia="Arial" w:hAnsi="Arial" w:cs="Arial"/>
                <w:color w:val="231F20"/>
                <w:spacing w:val="1"/>
                <w:sz w:val="16"/>
                <w:szCs w:val="16"/>
              </w:rPr>
              <w:t>c</w:t>
            </w:r>
            <w:r w:rsidRPr="00920158">
              <w:rPr>
                <w:rFonts w:ascii="Arial" w:eastAsia="Arial" w:hAnsi="Arial" w:cs="Arial"/>
                <w:color w:val="231F20"/>
                <w:spacing w:val="-1"/>
                <w:sz w:val="16"/>
                <w:szCs w:val="16"/>
              </w:rPr>
              <w:t>ar</w:t>
            </w:r>
            <w:r w:rsidRPr="00920158">
              <w:rPr>
                <w:rFonts w:ascii="Arial" w:eastAsia="Arial" w:hAnsi="Arial" w:cs="Arial"/>
                <w:color w:val="231F20"/>
                <w:sz w:val="16"/>
                <w:szCs w:val="16"/>
              </w:rPr>
              <w:t>e</w:t>
            </w:r>
            <w:r w:rsidRPr="00920158">
              <w:rPr>
                <w:rFonts w:ascii="Arial" w:eastAsia="Arial" w:hAnsi="Arial" w:cs="Arial"/>
                <w:color w:val="231F20"/>
                <w:spacing w:val="-4"/>
                <w:sz w:val="16"/>
                <w:szCs w:val="16"/>
              </w:rPr>
              <w:t xml:space="preserve"> </w:t>
            </w:r>
            <w:r w:rsidRPr="00920158">
              <w:rPr>
                <w:rFonts w:ascii="Arial" w:eastAsia="Arial" w:hAnsi="Arial" w:cs="Arial"/>
                <w:color w:val="231F20"/>
                <w:sz w:val="16"/>
                <w:szCs w:val="16"/>
              </w:rPr>
              <w:t>nor</w:t>
            </w:r>
            <w:r w:rsidRPr="00920158">
              <w:rPr>
                <w:rFonts w:ascii="Arial" w:eastAsia="Arial" w:hAnsi="Arial" w:cs="Arial"/>
                <w:color w:val="231F20"/>
                <w:spacing w:val="-1"/>
                <w:sz w:val="16"/>
                <w:szCs w:val="16"/>
              </w:rPr>
              <w:t>mal</w:t>
            </w:r>
            <w:r w:rsidRPr="00920158">
              <w:rPr>
                <w:rFonts w:ascii="Arial" w:eastAsia="Arial" w:hAnsi="Arial" w:cs="Arial"/>
                <w:color w:val="231F20"/>
                <w:sz w:val="16"/>
                <w:szCs w:val="16"/>
              </w:rPr>
              <w:t>ly</w:t>
            </w:r>
            <w:r w:rsidRPr="00920158">
              <w:rPr>
                <w:rFonts w:ascii="Arial" w:eastAsia="Arial" w:hAnsi="Arial" w:cs="Arial"/>
                <w:color w:val="231F20"/>
                <w:spacing w:val="29"/>
                <w:sz w:val="16"/>
                <w:szCs w:val="16"/>
              </w:rPr>
              <w:t xml:space="preserve"> </w:t>
            </w:r>
            <w:r w:rsidRPr="00920158">
              <w:rPr>
                <w:rFonts w:ascii="Arial" w:eastAsia="Arial" w:hAnsi="Arial" w:cs="Arial"/>
                <w:color w:val="231F20"/>
                <w:spacing w:val="-1"/>
                <w:sz w:val="16"/>
                <w:szCs w:val="16"/>
              </w:rPr>
              <w:t>u</w:t>
            </w:r>
            <w:r w:rsidRPr="00920158">
              <w:rPr>
                <w:rFonts w:ascii="Arial" w:eastAsia="Arial" w:hAnsi="Arial" w:cs="Arial"/>
                <w:color w:val="231F20"/>
                <w:spacing w:val="1"/>
                <w:sz w:val="16"/>
                <w:szCs w:val="16"/>
              </w:rPr>
              <w:t>s</w:t>
            </w:r>
            <w:r w:rsidRPr="00920158">
              <w:rPr>
                <w:rFonts w:ascii="Arial" w:eastAsia="Arial" w:hAnsi="Arial" w:cs="Arial"/>
                <w:color w:val="231F20"/>
                <w:sz w:val="16"/>
                <w:szCs w:val="16"/>
              </w:rPr>
              <w:t xml:space="preserve">ed </w:t>
            </w:r>
            <w:r w:rsidRPr="00920158">
              <w:rPr>
                <w:rFonts w:ascii="Arial" w:eastAsia="Arial" w:hAnsi="Arial" w:cs="Arial"/>
                <w:color w:val="231F20"/>
                <w:spacing w:val="-1"/>
                <w:sz w:val="16"/>
                <w:szCs w:val="16"/>
              </w:rPr>
              <w:t>b</w:t>
            </w:r>
            <w:r w:rsidRPr="00920158">
              <w:rPr>
                <w:rFonts w:ascii="Arial" w:eastAsia="Arial" w:hAnsi="Arial" w:cs="Arial"/>
                <w:color w:val="231F20"/>
                <w:sz w:val="16"/>
                <w:szCs w:val="16"/>
              </w:rPr>
              <w:t>y</w:t>
            </w:r>
            <w:r w:rsidRPr="00920158">
              <w:rPr>
                <w:rFonts w:ascii="Arial" w:eastAsia="Arial" w:hAnsi="Arial" w:cs="Arial"/>
                <w:color w:val="231F20"/>
                <w:spacing w:val="-13"/>
                <w:sz w:val="16"/>
                <w:szCs w:val="16"/>
              </w:rPr>
              <w:t xml:space="preserve"> </w:t>
            </w:r>
            <w:r w:rsidRPr="00920158">
              <w:rPr>
                <w:rFonts w:ascii="Arial" w:eastAsia="Arial" w:hAnsi="Arial" w:cs="Arial"/>
                <w:color w:val="231F20"/>
                <w:sz w:val="16"/>
                <w:szCs w:val="16"/>
              </w:rPr>
              <w:t>p</w:t>
            </w:r>
            <w:r w:rsidRPr="00920158">
              <w:rPr>
                <w:rFonts w:ascii="Arial" w:eastAsia="Arial" w:hAnsi="Arial" w:cs="Arial"/>
                <w:color w:val="231F20"/>
                <w:spacing w:val="-1"/>
                <w:sz w:val="16"/>
                <w:szCs w:val="16"/>
              </w:rPr>
              <w:t>ro</w:t>
            </w:r>
            <w:r w:rsidRPr="00920158">
              <w:rPr>
                <w:rFonts w:ascii="Arial" w:eastAsia="Arial" w:hAnsi="Arial" w:cs="Arial"/>
                <w:color w:val="231F20"/>
                <w:spacing w:val="-2"/>
                <w:sz w:val="16"/>
                <w:szCs w:val="16"/>
              </w:rPr>
              <w:t>f</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s</w:t>
            </w:r>
            <w:r w:rsidRPr="00920158">
              <w:rPr>
                <w:rFonts w:ascii="Arial" w:eastAsia="Arial" w:hAnsi="Arial" w:cs="Arial"/>
                <w:color w:val="231F20"/>
                <w:spacing w:val="-1"/>
                <w:sz w:val="16"/>
                <w:szCs w:val="16"/>
              </w:rPr>
              <w:t>s</w:t>
            </w:r>
            <w:r w:rsidRPr="00920158">
              <w:rPr>
                <w:rFonts w:ascii="Arial" w:eastAsia="Arial" w:hAnsi="Arial" w:cs="Arial"/>
                <w:color w:val="231F20"/>
                <w:sz w:val="16"/>
                <w:szCs w:val="16"/>
              </w:rPr>
              <w:t>io</w:t>
            </w:r>
            <w:r w:rsidRPr="00920158">
              <w:rPr>
                <w:rFonts w:ascii="Arial" w:eastAsia="Arial" w:hAnsi="Arial" w:cs="Arial"/>
                <w:color w:val="231F20"/>
                <w:spacing w:val="-1"/>
                <w:sz w:val="16"/>
                <w:szCs w:val="16"/>
              </w:rPr>
              <w:t>nal</w:t>
            </w:r>
            <w:r w:rsidRPr="00920158">
              <w:rPr>
                <w:rFonts w:ascii="Arial" w:eastAsia="Arial" w:hAnsi="Arial" w:cs="Arial"/>
                <w:color w:val="231F20"/>
                <w:sz w:val="16"/>
                <w:szCs w:val="16"/>
              </w:rPr>
              <w:t>s p</w:t>
            </w:r>
            <w:r w:rsidRPr="00920158">
              <w:rPr>
                <w:rFonts w:ascii="Arial" w:eastAsia="Arial" w:hAnsi="Arial" w:cs="Arial"/>
                <w:color w:val="231F20"/>
                <w:spacing w:val="-1"/>
                <w:sz w:val="16"/>
                <w:szCs w:val="16"/>
              </w:rPr>
              <w:t>ro</w:t>
            </w:r>
            <w:r w:rsidRPr="00920158">
              <w:rPr>
                <w:rFonts w:ascii="Arial" w:eastAsia="Arial" w:hAnsi="Arial" w:cs="Arial"/>
                <w:color w:val="231F20"/>
                <w:sz w:val="16"/>
                <w:szCs w:val="16"/>
              </w:rPr>
              <w:t>vi</w:t>
            </w:r>
            <w:r w:rsidRPr="00920158">
              <w:rPr>
                <w:rFonts w:ascii="Arial" w:eastAsia="Arial" w:hAnsi="Arial" w:cs="Arial"/>
                <w:color w:val="231F20"/>
                <w:spacing w:val="-1"/>
                <w:sz w:val="16"/>
                <w:szCs w:val="16"/>
              </w:rPr>
              <w:t>din</w:t>
            </w:r>
            <w:r w:rsidRPr="00920158">
              <w:rPr>
                <w:rFonts w:ascii="Arial" w:eastAsia="Arial" w:hAnsi="Arial" w:cs="Arial"/>
                <w:color w:val="231F20"/>
                <w:sz w:val="16"/>
                <w:szCs w:val="16"/>
              </w:rPr>
              <w:t>g</w:t>
            </w:r>
            <w:r w:rsidRPr="00920158">
              <w:rPr>
                <w:rFonts w:ascii="Arial" w:eastAsia="Arial" w:hAnsi="Arial" w:cs="Arial"/>
                <w:color w:val="231F20"/>
                <w:spacing w:val="-13"/>
                <w:sz w:val="16"/>
                <w:szCs w:val="16"/>
              </w:rPr>
              <w:t xml:space="preserve"> </w:t>
            </w:r>
            <w:r w:rsidRPr="00920158">
              <w:rPr>
                <w:rFonts w:ascii="Arial" w:eastAsia="Arial" w:hAnsi="Arial" w:cs="Arial"/>
                <w:color w:val="231F20"/>
                <w:spacing w:val="1"/>
                <w:sz w:val="16"/>
                <w:szCs w:val="16"/>
              </w:rPr>
              <w:t>s</w:t>
            </w:r>
            <w:r w:rsidRPr="00920158">
              <w:rPr>
                <w:rFonts w:ascii="Arial" w:eastAsia="Arial" w:hAnsi="Arial" w:cs="Arial"/>
                <w:color w:val="231F20"/>
                <w:sz w:val="16"/>
                <w:szCs w:val="16"/>
              </w:rPr>
              <w:t>e</w:t>
            </w:r>
            <w:r w:rsidRPr="00920158">
              <w:rPr>
                <w:rFonts w:ascii="Arial" w:eastAsia="Arial" w:hAnsi="Arial" w:cs="Arial"/>
                <w:color w:val="231F20"/>
                <w:spacing w:val="4"/>
                <w:sz w:val="16"/>
                <w:szCs w:val="16"/>
              </w:rPr>
              <w:t>r</w:t>
            </w:r>
            <w:r w:rsidRPr="00920158">
              <w:rPr>
                <w:rFonts w:ascii="Arial" w:eastAsia="Arial" w:hAnsi="Arial" w:cs="Arial"/>
                <w:color w:val="231F20"/>
                <w:sz w:val="16"/>
                <w:szCs w:val="16"/>
              </w:rPr>
              <w:t>vi</w:t>
            </w:r>
            <w:r w:rsidRPr="00920158">
              <w:rPr>
                <w:rFonts w:ascii="Arial" w:eastAsia="Arial" w:hAnsi="Arial" w:cs="Arial"/>
                <w:color w:val="231F20"/>
                <w:spacing w:val="-2"/>
                <w:sz w:val="16"/>
                <w:szCs w:val="16"/>
              </w:rPr>
              <w:t>c</w:t>
            </w:r>
            <w:r w:rsidRPr="00920158">
              <w:rPr>
                <w:rFonts w:ascii="Arial" w:eastAsia="Arial" w:hAnsi="Arial" w:cs="Arial"/>
                <w:color w:val="231F20"/>
                <w:sz w:val="16"/>
                <w:szCs w:val="16"/>
              </w:rPr>
              <w:t>es</w:t>
            </w:r>
            <w:r w:rsidRPr="00920158">
              <w:rPr>
                <w:rFonts w:ascii="Arial" w:eastAsia="Arial" w:hAnsi="Arial" w:cs="Arial"/>
                <w:color w:val="231F20"/>
                <w:spacing w:val="5"/>
                <w:sz w:val="16"/>
                <w:szCs w:val="16"/>
              </w:rPr>
              <w:t xml:space="preserve"> </w:t>
            </w:r>
            <w:proofErr w:type="gramStart"/>
            <w:r w:rsidRPr="00920158">
              <w:rPr>
                <w:rFonts w:ascii="Arial" w:eastAsia="Arial" w:hAnsi="Arial" w:cs="Arial"/>
                <w:color w:val="231F20"/>
                <w:spacing w:val="-1"/>
                <w:sz w:val="16"/>
                <w:szCs w:val="16"/>
              </w:rPr>
              <w:t>simila</w:t>
            </w:r>
            <w:r w:rsidRPr="00920158">
              <w:rPr>
                <w:rFonts w:ascii="Arial" w:eastAsia="Arial" w:hAnsi="Arial" w:cs="Arial"/>
                <w:color w:val="231F20"/>
                <w:sz w:val="16"/>
                <w:szCs w:val="16"/>
              </w:rPr>
              <w:t>r</w:t>
            </w:r>
            <w:r w:rsidRPr="00920158">
              <w:rPr>
                <w:rFonts w:ascii="Arial" w:eastAsia="Arial" w:hAnsi="Arial" w:cs="Arial"/>
                <w:color w:val="231F20"/>
                <w:spacing w:val="-3"/>
                <w:sz w:val="16"/>
                <w:szCs w:val="16"/>
              </w:rPr>
              <w:t xml:space="preserve"> </w:t>
            </w:r>
            <w:r w:rsidRPr="00920158">
              <w:rPr>
                <w:rFonts w:ascii="Arial" w:eastAsia="Arial" w:hAnsi="Arial" w:cs="Arial"/>
                <w:color w:val="231F20"/>
                <w:spacing w:val="-2"/>
                <w:sz w:val="16"/>
                <w:szCs w:val="16"/>
              </w:rPr>
              <w:t>t</w:t>
            </w:r>
            <w:r w:rsidRPr="00920158">
              <w:rPr>
                <w:rFonts w:ascii="Arial" w:eastAsia="Arial" w:hAnsi="Arial" w:cs="Arial"/>
                <w:color w:val="231F20"/>
                <w:sz w:val="16"/>
                <w:szCs w:val="16"/>
              </w:rPr>
              <w:t>o</w:t>
            </w:r>
            <w:proofErr w:type="gramEnd"/>
            <w:r w:rsidRPr="00920158">
              <w:rPr>
                <w:rFonts w:ascii="Arial" w:eastAsia="Arial" w:hAnsi="Arial" w:cs="Arial"/>
                <w:color w:val="231F20"/>
                <w:spacing w:val="5"/>
                <w:sz w:val="16"/>
                <w:szCs w:val="16"/>
              </w:rPr>
              <w:t xml:space="preserve"> </w:t>
            </w:r>
            <w:r w:rsidRPr="00920158">
              <w:rPr>
                <w:rFonts w:ascii="Arial" w:eastAsia="Arial" w:hAnsi="Arial" w:cs="Arial"/>
                <w:color w:val="231F20"/>
                <w:sz w:val="16"/>
                <w:szCs w:val="16"/>
              </w:rPr>
              <w:t>the</w:t>
            </w:r>
            <w:r w:rsidRPr="00920158">
              <w:rPr>
                <w:rFonts w:ascii="Arial" w:eastAsia="Arial" w:hAnsi="Arial" w:cs="Arial"/>
                <w:color w:val="231F20"/>
                <w:spacing w:val="-4"/>
                <w:sz w:val="16"/>
                <w:szCs w:val="16"/>
              </w:rPr>
              <w:t xml:space="preserve"> </w:t>
            </w:r>
            <w:r w:rsidRPr="00920158">
              <w:rPr>
                <w:rFonts w:ascii="Arial" w:eastAsia="Arial" w:hAnsi="Arial" w:cs="Arial"/>
                <w:i/>
                <w:color w:val="231F20"/>
                <w:spacing w:val="-1"/>
                <w:sz w:val="16"/>
                <w:szCs w:val="16"/>
              </w:rPr>
              <w:t>s</w:t>
            </w:r>
            <w:r w:rsidRPr="00920158">
              <w:rPr>
                <w:rFonts w:ascii="Arial" w:eastAsia="Arial" w:hAnsi="Arial" w:cs="Arial"/>
                <w:i/>
                <w:color w:val="231F20"/>
                <w:spacing w:val="1"/>
                <w:sz w:val="16"/>
                <w:szCs w:val="16"/>
              </w:rPr>
              <w:t>e</w:t>
            </w:r>
            <w:r w:rsidRPr="00920158">
              <w:rPr>
                <w:rFonts w:ascii="Arial" w:eastAsia="Arial" w:hAnsi="Arial" w:cs="Arial"/>
                <w:i/>
                <w:color w:val="231F20"/>
                <w:spacing w:val="5"/>
                <w:sz w:val="16"/>
                <w:szCs w:val="16"/>
              </w:rPr>
              <w:t>r</w:t>
            </w:r>
            <w:r w:rsidRPr="00920158">
              <w:rPr>
                <w:rFonts w:ascii="Arial" w:eastAsia="Arial" w:hAnsi="Arial" w:cs="Arial"/>
                <w:i/>
                <w:color w:val="231F20"/>
                <w:sz w:val="16"/>
                <w:szCs w:val="16"/>
              </w:rPr>
              <w:t>v</w:t>
            </w:r>
            <w:r w:rsidRPr="00920158">
              <w:rPr>
                <w:rFonts w:ascii="Arial" w:eastAsia="Arial" w:hAnsi="Arial" w:cs="Arial"/>
                <w:i/>
                <w:color w:val="231F20"/>
                <w:spacing w:val="-1"/>
                <w:sz w:val="16"/>
                <w:szCs w:val="16"/>
              </w:rPr>
              <w:t>i</w:t>
            </w:r>
            <w:r w:rsidRPr="00920158">
              <w:rPr>
                <w:rFonts w:ascii="Arial" w:eastAsia="Arial" w:hAnsi="Arial" w:cs="Arial"/>
                <w:i/>
                <w:color w:val="231F20"/>
                <w:spacing w:val="-2"/>
                <w:sz w:val="16"/>
                <w:szCs w:val="16"/>
              </w:rPr>
              <w:t>c</w:t>
            </w:r>
            <w:r w:rsidRPr="00920158">
              <w:rPr>
                <w:rFonts w:ascii="Arial" w:eastAsia="Arial" w:hAnsi="Arial" w:cs="Arial"/>
                <w:i/>
                <w:color w:val="231F20"/>
                <w:spacing w:val="-1"/>
                <w:sz w:val="16"/>
                <w:szCs w:val="16"/>
              </w:rPr>
              <w:t>e</w:t>
            </w:r>
            <w:r w:rsidRPr="00920158">
              <w:rPr>
                <w:rFonts w:ascii="Arial" w:eastAsia="Arial" w:hAnsi="Arial" w:cs="Arial"/>
                <w:i/>
                <w:color w:val="231F20"/>
                <w:sz w:val="16"/>
                <w:szCs w:val="16"/>
              </w:rPr>
              <w:t>.</w:t>
            </w:r>
          </w:p>
        </w:tc>
        <w:tc>
          <w:tcPr>
            <w:tcW w:w="2700" w:type="dxa"/>
            <w:tcBorders>
              <w:top w:val="nil"/>
            </w:tcBorders>
            <w:shd w:val="clear" w:color="auto" w:fill="F2F2F2" w:themeFill="background1" w:themeFillShade="F2"/>
          </w:tcPr>
          <w:p w14:paraId="7A24B027" w14:textId="160BB81D" w:rsidR="000F0C19" w:rsidRPr="00920158" w:rsidRDefault="006820BD" w:rsidP="0009576A">
            <w:pPr>
              <w:spacing w:before="36" w:line="203" w:lineRule="exact"/>
              <w:ind w:right="-20"/>
              <w:rPr>
                <w:rFonts w:ascii="Arial" w:hAnsi="Arial" w:cs="Arial"/>
                <w:sz w:val="18"/>
                <w:szCs w:val="18"/>
              </w:rPr>
            </w:pPr>
            <w:r>
              <w:rPr>
                <w:rFonts w:ascii="Arial" w:hAnsi="Arial" w:cs="Arial"/>
                <w:sz w:val="18"/>
                <w:szCs w:val="18"/>
              </w:rPr>
              <w:t>£5,000,000</w:t>
            </w:r>
          </w:p>
        </w:tc>
        <w:tc>
          <w:tcPr>
            <w:tcW w:w="2880" w:type="dxa"/>
            <w:vMerge w:val="restart"/>
            <w:tcBorders>
              <w:top w:val="nil"/>
            </w:tcBorders>
            <w:shd w:val="clear" w:color="auto" w:fill="F2F2F2" w:themeFill="background1" w:themeFillShade="F2"/>
          </w:tcPr>
          <w:sdt>
            <w:sdtPr>
              <w:rPr>
                <w:rFonts w:ascii="Arial" w:hAnsi="Arial" w:cs="Arial"/>
                <w:sz w:val="18"/>
                <w:szCs w:val="18"/>
              </w:rPr>
              <w:id w:val="-706787598"/>
              <w:placeholder>
                <w:docPart w:val="999AB05E44C1422DB0F25FD2155E6E46"/>
              </w:placeholder>
            </w:sdtPr>
            <w:sdtContent>
              <w:sdt>
                <w:sdtPr>
                  <w:rPr>
                    <w:rFonts w:ascii="Arial" w:hAnsi="Arial" w:cs="Arial"/>
                    <w:sz w:val="18"/>
                    <w:szCs w:val="18"/>
                  </w:rPr>
                  <w:id w:val="138388136"/>
                  <w:placeholder>
                    <w:docPart w:val="9FAFDC54823C4A259395E418E6699FB5"/>
                  </w:placeholder>
                  <w:showingPlcHdr/>
                </w:sdtPr>
                <w:sdtContent>
                  <w:p w14:paraId="6C86D388" w14:textId="77777777" w:rsidR="000F0C19" w:rsidRPr="00920158" w:rsidRDefault="000F0C19" w:rsidP="0009576A">
                    <w:pPr>
                      <w:widowControl w:val="0"/>
                      <w:spacing w:before="36" w:after="200"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r>
      <w:tr w:rsidR="000F0C19" w:rsidRPr="00920158" w14:paraId="47AC7A37" w14:textId="77777777" w:rsidTr="0009576A">
        <w:trPr>
          <w:trHeight w:val="555"/>
        </w:trPr>
        <w:tc>
          <w:tcPr>
            <w:tcW w:w="3060" w:type="dxa"/>
            <w:vMerge/>
            <w:shd w:val="clear" w:color="auto" w:fill="A6A6A6" w:themeFill="background1" w:themeFillShade="A6"/>
          </w:tcPr>
          <w:p w14:paraId="1672A440" w14:textId="77777777" w:rsidR="000F0C19" w:rsidRPr="00920158" w:rsidRDefault="000F0C19" w:rsidP="0009576A">
            <w:pPr>
              <w:spacing w:before="36" w:line="203" w:lineRule="exact"/>
              <w:ind w:right="-20"/>
              <w:rPr>
                <w:rFonts w:ascii="Arial" w:hAnsi="Arial" w:cs="Arial"/>
                <w:sz w:val="18"/>
                <w:szCs w:val="18"/>
              </w:rPr>
            </w:pPr>
          </w:p>
        </w:tc>
        <w:tc>
          <w:tcPr>
            <w:tcW w:w="2700" w:type="dxa"/>
            <w:shd w:val="clear" w:color="auto" w:fill="A6A6A6" w:themeFill="background1" w:themeFillShade="A6"/>
          </w:tcPr>
          <w:p w14:paraId="4713EB8A"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z w:val="16"/>
                <w:szCs w:val="16"/>
              </w:rPr>
              <w:t>in r</w:t>
            </w:r>
            <w:r w:rsidRPr="00920158">
              <w:rPr>
                <w:rFonts w:ascii="Arial" w:eastAsia="Arial" w:hAnsi="Arial" w:cs="Arial"/>
                <w:color w:val="231F20"/>
                <w:spacing w:val="2"/>
                <w:sz w:val="16"/>
                <w:szCs w:val="16"/>
              </w:rPr>
              <w:t>e</w:t>
            </w:r>
            <w:r w:rsidRPr="00920158">
              <w:rPr>
                <w:rFonts w:ascii="Arial" w:eastAsia="Arial" w:hAnsi="Arial" w:cs="Arial"/>
                <w:color w:val="231F20"/>
                <w:spacing w:val="1"/>
                <w:sz w:val="16"/>
                <w:szCs w:val="16"/>
              </w:rPr>
              <w:t>s</w:t>
            </w:r>
            <w:r w:rsidRPr="00920158">
              <w:rPr>
                <w:rFonts w:ascii="Arial" w:eastAsia="Arial" w:hAnsi="Arial" w:cs="Arial"/>
                <w:color w:val="231F20"/>
                <w:spacing w:val="3"/>
                <w:sz w:val="16"/>
                <w:szCs w:val="16"/>
              </w:rPr>
              <w:t>pe</w:t>
            </w:r>
            <w:r w:rsidRPr="00920158">
              <w:rPr>
                <w:rFonts w:ascii="Arial" w:eastAsia="Arial" w:hAnsi="Arial" w:cs="Arial"/>
                <w:color w:val="231F20"/>
                <w:spacing w:val="5"/>
                <w:sz w:val="16"/>
                <w:szCs w:val="16"/>
              </w:rPr>
              <w:t>c</w:t>
            </w:r>
            <w:r w:rsidRPr="00920158">
              <w:rPr>
                <w:rFonts w:ascii="Arial" w:eastAsia="Arial" w:hAnsi="Arial" w:cs="Arial"/>
                <w:color w:val="231F20"/>
                <w:sz w:val="16"/>
                <w:szCs w:val="16"/>
              </w:rPr>
              <w:t>t 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e</w:t>
            </w:r>
            <w:r w:rsidRPr="00920158">
              <w:rPr>
                <w:rFonts w:ascii="Arial" w:eastAsia="Arial" w:hAnsi="Arial" w:cs="Arial"/>
                <w:color w:val="231F20"/>
                <w:spacing w:val="2"/>
                <w:sz w:val="16"/>
                <w:szCs w:val="16"/>
              </w:rPr>
              <w:t>a</w:t>
            </w:r>
            <w:r w:rsidRPr="00920158">
              <w:rPr>
                <w:rFonts w:ascii="Arial" w:eastAsia="Arial" w:hAnsi="Arial" w:cs="Arial"/>
                <w:color w:val="231F20"/>
                <w:spacing w:val="1"/>
                <w:sz w:val="16"/>
                <w:szCs w:val="16"/>
              </w:rPr>
              <w:t>c</w:t>
            </w:r>
            <w:r w:rsidRPr="00920158">
              <w:rPr>
                <w:rFonts w:ascii="Arial" w:eastAsia="Arial" w:hAnsi="Arial" w:cs="Arial"/>
                <w:color w:val="231F20"/>
                <w:sz w:val="16"/>
                <w:szCs w:val="16"/>
              </w:rPr>
              <w:t>h</w:t>
            </w:r>
            <w:r w:rsidRPr="00920158">
              <w:rPr>
                <w:rFonts w:ascii="Arial" w:eastAsia="Arial" w:hAnsi="Arial" w:cs="Arial"/>
                <w:color w:val="231F20"/>
                <w:spacing w:val="-1"/>
                <w:sz w:val="16"/>
                <w:szCs w:val="16"/>
              </w:rPr>
              <w:t xml:space="preserve"> </w:t>
            </w:r>
            <w:r w:rsidRPr="00920158">
              <w:rPr>
                <w:rFonts w:ascii="Arial" w:eastAsia="Arial" w:hAnsi="Arial" w:cs="Arial"/>
                <w:color w:val="231F20"/>
                <w:spacing w:val="1"/>
                <w:sz w:val="16"/>
                <w:szCs w:val="16"/>
              </w:rPr>
              <w:t>c</w:t>
            </w:r>
            <w:r w:rsidRPr="00920158">
              <w:rPr>
                <w:rFonts w:ascii="Arial" w:eastAsia="Arial" w:hAnsi="Arial" w:cs="Arial"/>
                <w:color w:val="231F20"/>
                <w:sz w:val="16"/>
                <w:szCs w:val="16"/>
              </w:rPr>
              <w:t>l</w:t>
            </w:r>
            <w:r w:rsidRPr="00920158">
              <w:rPr>
                <w:rFonts w:ascii="Arial" w:eastAsia="Arial" w:hAnsi="Arial" w:cs="Arial"/>
                <w:color w:val="231F20"/>
                <w:spacing w:val="1"/>
                <w:sz w:val="16"/>
                <w:szCs w:val="16"/>
              </w:rPr>
              <w:t>a</w:t>
            </w:r>
            <w:r w:rsidRPr="00920158">
              <w:rPr>
                <w:rFonts w:ascii="Arial" w:eastAsia="Arial" w:hAnsi="Arial" w:cs="Arial"/>
                <w:color w:val="231F20"/>
                <w:sz w:val="16"/>
                <w:szCs w:val="16"/>
              </w:rPr>
              <w:t>im,</w:t>
            </w:r>
            <w:r w:rsidRPr="00920158">
              <w:rPr>
                <w:rFonts w:ascii="Arial" w:eastAsia="Arial" w:hAnsi="Arial" w:cs="Arial"/>
                <w:color w:val="231F20"/>
                <w:spacing w:val="13"/>
                <w:sz w:val="16"/>
                <w:szCs w:val="16"/>
              </w:rPr>
              <w:t xml:space="preserve"> </w:t>
            </w:r>
            <w:r w:rsidRPr="00920158">
              <w:rPr>
                <w:rFonts w:ascii="Arial" w:eastAsia="Arial" w:hAnsi="Arial" w:cs="Arial"/>
                <w:color w:val="231F20"/>
                <w:spacing w:val="2"/>
                <w:sz w:val="16"/>
                <w:szCs w:val="16"/>
              </w:rPr>
              <w:t>w</w:t>
            </w:r>
            <w:r w:rsidRPr="00920158">
              <w:rPr>
                <w:rFonts w:ascii="Arial" w:eastAsia="Arial" w:hAnsi="Arial" w:cs="Arial"/>
                <w:color w:val="231F20"/>
                <w:spacing w:val="1"/>
                <w:sz w:val="16"/>
                <w:szCs w:val="16"/>
              </w:rPr>
              <w:t>ithou</w:t>
            </w:r>
            <w:r w:rsidRPr="00920158">
              <w:rPr>
                <w:rFonts w:ascii="Arial" w:eastAsia="Arial" w:hAnsi="Arial" w:cs="Arial"/>
                <w:color w:val="231F20"/>
                <w:sz w:val="16"/>
                <w:szCs w:val="16"/>
              </w:rPr>
              <w:t>t</w:t>
            </w:r>
            <w:r w:rsidRPr="00920158">
              <w:rPr>
                <w:rFonts w:ascii="Arial" w:eastAsia="Arial" w:hAnsi="Arial" w:cs="Arial"/>
                <w:color w:val="231F20"/>
                <w:spacing w:val="25"/>
                <w:sz w:val="16"/>
                <w:szCs w:val="16"/>
              </w:rPr>
              <w:t xml:space="preserve"> </w:t>
            </w:r>
            <w:r w:rsidRPr="00920158">
              <w:rPr>
                <w:rFonts w:ascii="Arial" w:eastAsia="Arial" w:hAnsi="Arial" w:cs="Arial"/>
                <w:color w:val="231F20"/>
                <w:sz w:val="16"/>
                <w:szCs w:val="16"/>
              </w:rPr>
              <w:t>li</w:t>
            </w:r>
            <w:r w:rsidRPr="00920158">
              <w:rPr>
                <w:rFonts w:ascii="Arial" w:eastAsia="Arial" w:hAnsi="Arial" w:cs="Arial"/>
                <w:color w:val="231F20"/>
                <w:spacing w:val="1"/>
                <w:sz w:val="16"/>
                <w:szCs w:val="16"/>
              </w:rPr>
              <w:t>mi</w:t>
            </w:r>
            <w:r w:rsidRPr="00920158">
              <w:rPr>
                <w:rFonts w:ascii="Arial" w:eastAsia="Arial" w:hAnsi="Arial" w:cs="Arial"/>
                <w:color w:val="231F20"/>
                <w:sz w:val="16"/>
                <w:szCs w:val="16"/>
              </w:rPr>
              <w:t>t to</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 xml:space="preserve"> </w:t>
            </w:r>
            <w:r w:rsidRPr="00920158">
              <w:rPr>
                <w:rFonts w:ascii="Arial" w:eastAsia="Arial" w:hAnsi="Arial" w:cs="Arial"/>
                <w:color w:val="231F20"/>
                <w:sz w:val="16"/>
                <w:szCs w:val="16"/>
              </w:rPr>
              <w:t>n</w:t>
            </w:r>
            <w:r w:rsidRPr="00920158">
              <w:rPr>
                <w:rFonts w:ascii="Arial" w:eastAsia="Arial" w:hAnsi="Arial" w:cs="Arial"/>
                <w:color w:val="231F20"/>
                <w:spacing w:val="1"/>
                <w:sz w:val="16"/>
                <w:szCs w:val="16"/>
              </w:rPr>
              <w:t>um</w:t>
            </w:r>
            <w:r w:rsidRPr="00920158">
              <w:rPr>
                <w:rFonts w:ascii="Arial" w:eastAsia="Arial" w:hAnsi="Arial" w:cs="Arial"/>
                <w:color w:val="231F20"/>
                <w:spacing w:val="3"/>
                <w:sz w:val="16"/>
                <w:szCs w:val="16"/>
              </w:rPr>
              <w:t>b</w:t>
            </w:r>
            <w:r w:rsidRPr="00920158">
              <w:rPr>
                <w:rFonts w:ascii="Arial" w:eastAsia="Arial" w:hAnsi="Arial" w:cs="Arial"/>
                <w:color w:val="231F20"/>
                <w:spacing w:val="1"/>
                <w:sz w:val="16"/>
                <w:szCs w:val="16"/>
              </w:rPr>
              <w:t>e</w:t>
            </w:r>
            <w:r w:rsidRPr="00920158">
              <w:rPr>
                <w:rFonts w:ascii="Arial" w:eastAsia="Arial" w:hAnsi="Arial" w:cs="Arial"/>
                <w:color w:val="231F20"/>
                <w:sz w:val="16"/>
                <w:szCs w:val="16"/>
              </w:rPr>
              <w:t>r</w:t>
            </w:r>
            <w:r w:rsidRPr="00920158">
              <w:rPr>
                <w:rFonts w:ascii="Arial" w:eastAsia="Arial" w:hAnsi="Arial" w:cs="Arial"/>
                <w:color w:val="231F20"/>
                <w:spacing w:val="-10"/>
                <w:sz w:val="16"/>
                <w:szCs w:val="16"/>
              </w:rPr>
              <w:t xml:space="preserve"> </w:t>
            </w:r>
            <w:r w:rsidRPr="00920158">
              <w:rPr>
                <w:rFonts w:ascii="Arial" w:eastAsia="Arial" w:hAnsi="Arial" w:cs="Arial"/>
                <w:color w:val="231F20"/>
                <w:sz w:val="16"/>
                <w:szCs w:val="16"/>
              </w:rPr>
              <w:t>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c</w:t>
            </w:r>
            <w:r w:rsidRPr="00920158">
              <w:rPr>
                <w:rFonts w:ascii="Arial" w:eastAsia="Arial" w:hAnsi="Arial" w:cs="Arial"/>
                <w:color w:val="231F20"/>
                <w:sz w:val="16"/>
                <w:szCs w:val="16"/>
              </w:rPr>
              <w:t>l</w:t>
            </w:r>
            <w:r w:rsidRPr="00920158">
              <w:rPr>
                <w:rFonts w:ascii="Arial" w:eastAsia="Arial" w:hAnsi="Arial" w:cs="Arial"/>
                <w:color w:val="231F20"/>
                <w:spacing w:val="1"/>
                <w:sz w:val="16"/>
                <w:szCs w:val="16"/>
              </w:rPr>
              <w:t>a</w:t>
            </w:r>
            <w:r w:rsidRPr="00920158">
              <w:rPr>
                <w:rFonts w:ascii="Arial" w:eastAsia="Arial" w:hAnsi="Arial" w:cs="Arial"/>
                <w:color w:val="231F20"/>
                <w:sz w:val="16"/>
                <w:szCs w:val="16"/>
              </w:rPr>
              <w:t>i</w:t>
            </w:r>
            <w:r w:rsidRPr="00920158">
              <w:rPr>
                <w:rFonts w:ascii="Arial" w:eastAsia="Arial" w:hAnsi="Arial" w:cs="Arial"/>
                <w:color w:val="231F20"/>
                <w:spacing w:val="1"/>
                <w:sz w:val="16"/>
                <w:szCs w:val="16"/>
              </w:rPr>
              <w:t>m</w:t>
            </w:r>
            <w:r w:rsidRPr="00920158">
              <w:rPr>
                <w:rFonts w:ascii="Arial" w:eastAsia="Arial" w:hAnsi="Arial" w:cs="Arial"/>
                <w:color w:val="231F20"/>
                <w:sz w:val="16"/>
                <w:szCs w:val="16"/>
              </w:rPr>
              <w:t>s</w:t>
            </w:r>
          </w:p>
        </w:tc>
        <w:tc>
          <w:tcPr>
            <w:tcW w:w="2880" w:type="dxa"/>
            <w:vMerge/>
            <w:shd w:val="clear" w:color="auto" w:fill="A6A6A6" w:themeFill="background1" w:themeFillShade="A6"/>
          </w:tcPr>
          <w:p w14:paraId="623FE120" w14:textId="77777777" w:rsidR="000F0C19" w:rsidRPr="00920158" w:rsidRDefault="000F0C19" w:rsidP="0009576A">
            <w:pPr>
              <w:spacing w:before="36" w:line="203" w:lineRule="exact"/>
              <w:ind w:right="-20"/>
              <w:rPr>
                <w:rFonts w:ascii="Arial" w:hAnsi="Arial" w:cs="Arial"/>
                <w:sz w:val="18"/>
                <w:szCs w:val="18"/>
              </w:rPr>
            </w:pPr>
          </w:p>
        </w:tc>
      </w:tr>
      <w:tr w:rsidR="000F0C19" w:rsidRPr="00920158" w14:paraId="673942D2" w14:textId="77777777" w:rsidTr="0009576A">
        <w:trPr>
          <w:trHeight w:val="654"/>
        </w:trPr>
        <w:tc>
          <w:tcPr>
            <w:tcW w:w="3060" w:type="dxa"/>
            <w:vMerge w:val="restart"/>
            <w:shd w:val="clear" w:color="auto" w:fill="F2F2F2" w:themeFill="background1" w:themeFillShade="F2"/>
          </w:tcPr>
          <w:p w14:paraId="3ED977E8"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pacing w:val="2"/>
                <w:sz w:val="16"/>
                <w:szCs w:val="16"/>
              </w:rPr>
              <w:t>Los</w:t>
            </w:r>
            <w:r w:rsidRPr="00920158">
              <w:rPr>
                <w:rFonts w:ascii="Arial" w:eastAsia="Arial" w:hAnsi="Arial" w:cs="Arial"/>
                <w:color w:val="231F20"/>
                <w:sz w:val="16"/>
                <w:szCs w:val="16"/>
              </w:rPr>
              <w:t>s</w:t>
            </w:r>
            <w:r w:rsidRPr="00920158">
              <w:rPr>
                <w:rFonts w:ascii="Arial" w:eastAsia="Arial" w:hAnsi="Arial" w:cs="Arial"/>
                <w:color w:val="231F20"/>
                <w:spacing w:val="11"/>
                <w:sz w:val="16"/>
                <w:szCs w:val="16"/>
              </w:rPr>
              <w:t xml:space="preserve"> </w:t>
            </w:r>
            <w:r w:rsidRPr="00920158">
              <w:rPr>
                <w:rFonts w:ascii="Arial" w:eastAsia="Arial" w:hAnsi="Arial" w:cs="Arial"/>
                <w:color w:val="231F20"/>
                <w:sz w:val="16"/>
                <w:szCs w:val="16"/>
              </w:rPr>
              <w:t>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 xml:space="preserve">r </w:t>
            </w:r>
            <w:r w:rsidRPr="00920158">
              <w:rPr>
                <w:rFonts w:ascii="Arial" w:eastAsia="Arial" w:hAnsi="Arial" w:cs="Arial"/>
                <w:color w:val="231F20"/>
                <w:spacing w:val="1"/>
                <w:sz w:val="16"/>
                <w:szCs w:val="16"/>
              </w:rPr>
              <w:t>dama</w:t>
            </w:r>
            <w:r w:rsidRPr="00920158">
              <w:rPr>
                <w:rFonts w:ascii="Arial" w:eastAsia="Arial" w:hAnsi="Arial" w:cs="Arial"/>
                <w:color w:val="231F20"/>
                <w:spacing w:val="2"/>
                <w:sz w:val="16"/>
                <w:szCs w:val="16"/>
              </w:rPr>
              <w:t>g</w:t>
            </w:r>
            <w:r w:rsidRPr="00920158">
              <w:rPr>
                <w:rFonts w:ascii="Arial" w:eastAsia="Arial" w:hAnsi="Arial" w:cs="Arial"/>
                <w:color w:val="231F20"/>
                <w:sz w:val="16"/>
                <w:szCs w:val="16"/>
              </w:rPr>
              <w:t>e</w:t>
            </w:r>
            <w:r w:rsidRPr="00920158">
              <w:rPr>
                <w:rFonts w:ascii="Arial" w:eastAsia="Arial" w:hAnsi="Arial" w:cs="Arial"/>
                <w:color w:val="231F20"/>
                <w:spacing w:val="8"/>
                <w:sz w:val="16"/>
                <w:szCs w:val="16"/>
              </w:rPr>
              <w:t xml:space="preserve"> </w:t>
            </w:r>
            <w:r w:rsidRPr="00920158">
              <w:rPr>
                <w:rFonts w:ascii="Arial" w:eastAsia="Arial" w:hAnsi="Arial" w:cs="Arial"/>
                <w:color w:val="231F20"/>
                <w:sz w:val="16"/>
                <w:szCs w:val="16"/>
              </w:rPr>
              <w:t>to</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p</w:t>
            </w:r>
            <w:r w:rsidRPr="00920158">
              <w:rPr>
                <w:rFonts w:ascii="Arial" w:eastAsia="Arial" w:hAnsi="Arial" w:cs="Arial"/>
                <w:color w:val="231F20"/>
                <w:sz w:val="16"/>
                <w:szCs w:val="16"/>
              </w:rPr>
              <w:t>r</w:t>
            </w:r>
            <w:r w:rsidRPr="00920158">
              <w:rPr>
                <w:rFonts w:ascii="Arial" w:eastAsia="Arial" w:hAnsi="Arial" w:cs="Arial"/>
                <w:color w:val="231F20"/>
                <w:spacing w:val="2"/>
                <w:sz w:val="16"/>
                <w:szCs w:val="16"/>
              </w:rPr>
              <w:t>o</w:t>
            </w:r>
            <w:r w:rsidRPr="00920158">
              <w:rPr>
                <w:rFonts w:ascii="Arial" w:eastAsia="Arial" w:hAnsi="Arial" w:cs="Arial"/>
                <w:color w:val="231F20"/>
                <w:spacing w:val="3"/>
                <w:sz w:val="16"/>
                <w:szCs w:val="16"/>
              </w:rPr>
              <w:t>p</w:t>
            </w:r>
            <w:r w:rsidRPr="00920158">
              <w:rPr>
                <w:rFonts w:ascii="Arial" w:eastAsia="Arial" w:hAnsi="Arial" w:cs="Arial"/>
                <w:color w:val="231F20"/>
                <w:spacing w:val="1"/>
                <w:sz w:val="16"/>
                <w:szCs w:val="16"/>
              </w:rPr>
              <w:t>e</w:t>
            </w:r>
            <w:r w:rsidRPr="00920158">
              <w:rPr>
                <w:rFonts w:ascii="Arial" w:eastAsia="Arial" w:hAnsi="Arial" w:cs="Arial"/>
                <w:color w:val="231F20"/>
                <w:spacing w:val="6"/>
                <w:sz w:val="16"/>
                <w:szCs w:val="16"/>
              </w:rPr>
              <w:t>r</w:t>
            </w:r>
            <w:r w:rsidRPr="00920158">
              <w:rPr>
                <w:rFonts w:ascii="Arial" w:eastAsia="Arial" w:hAnsi="Arial" w:cs="Arial"/>
                <w:color w:val="231F20"/>
                <w:spacing w:val="5"/>
                <w:sz w:val="16"/>
                <w:szCs w:val="16"/>
              </w:rPr>
              <w:t>t</w:t>
            </w:r>
            <w:r w:rsidRPr="00920158">
              <w:rPr>
                <w:rFonts w:ascii="Arial" w:eastAsia="Arial" w:hAnsi="Arial" w:cs="Arial"/>
                <w:color w:val="231F20"/>
                <w:sz w:val="16"/>
                <w:szCs w:val="16"/>
              </w:rPr>
              <w:t>y</w:t>
            </w:r>
            <w:r w:rsidRPr="00920158">
              <w:rPr>
                <w:rFonts w:ascii="Arial" w:eastAsia="Arial" w:hAnsi="Arial" w:cs="Arial"/>
                <w:color w:val="231F20"/>
                <w:spacing w:val="-11"/>
                <w:sz w:val="16"/>
                <w:szCs w:val="16"/>
              </w:rPr>
              <w:t xml:space="preserve"> </w:t>
            </w:r>
            <w:r w:rsidRPr="00920158">
              <w:rPr>
                <w:rFonts w:ascii="Arial" w:eastAsia="Arial" w:hAnsi="Arial" w:cs="Arial"/>
                <w:color w:val="231F20"/>
                <w:spacing w:val="1"/>
                <w:sz w:val="16"/>
                <w:szCs w:val="16"/>
              </w:rPr>
              <w:t>an</w:t>
            </w:r>
            <w:r w:rsidRPr="00920158">
              <w:rPr>
                <w:rFonts w:ascii="Arial" w:eastAsia="Arial" w:hAnsi="Arial" w:cs="Arial"/>
                <w:color w:val="231F20"/>
                <w:sz w:val="16"/>
                <w:szCs w:val="16"/>
              </w:rPr>
              <w:t>d li</w:t>
            </w:r>
            <w:r w:rsidRPr="00920158">
              <w:rPr>
                <w:rFonts w:ascii="Arial" w:eastAsia="Arial" w:hAnsi="Arial" w:cs="Arial"/>
                <w:color w:val="231F20"/>
                <w:spacing w:val="1"/>
                <w:sz w:val="16"/>
                <w:szCs w:val="16"/>
              </w:rPr>
              <w:t>ab</w:t>
            </w:r>
            <w:r w:rsidRPr="00920158">
              <w:rPr>
                <w:rFonts w:ascii="Arial" w:eastAsia="Arial" w:hAnsi="Arial" w:cs="Arial"/>
                <w:color w:val="231F20"/>
                <w:sz w:val="16"/>
                <w:szCs w:val="16"/>
              </w:rPr>
              <w:t>il</w:t>
            </w:r>
            <w:r w:rsidRPr="00920158">
              <w:rPr>
                <w:rFonts w:ascii="Arial" w:eastAsia="Arial" w:hAnsi="Arial" w:cs="Arial"/>
                <w:color w:val="231F20"/>
                <w:spacing w:val="1"/>
                <w:sz w:val="16"/>
                <w:szCs w:val="16"/>
              </w:rPr>
              <w:t>i</w:t>
            </w:r>
            <w:r w:rsidRPr="00920158">
              <w:rPr>
                <w:rFonts w:ascii="Arial" w:eastAsia="Arial" w:hAnsi="Arial" w:cs="Arial"/>
                <w:color w:val="231F20"/>
                <w:spacing w:val="5"/>
                <w:sz w:val="16"/>
                <w:szCs w:val="16"/>
              </w:rPr>
              <w:t>t</w:t>
            </w:r>
            <w:r w:rsidRPr="00920158">
              <w:rPr>
                <w:rFonts w:ascii="Arial" w:eastAsia="Arial" w:hAnsi="Arial" w:cs="Arial"/>
                <w:color w:val="231F20"/>
                <w:sz w:val="16"/>
                <w:szCs w:val="16"/>
              </w:rPr>
              <w:t>y</w:t>
            </w:r>
            <w:r w:rsidRPr="00920158">
              <w:rPr>
                <w:rFonts w:ascii="Arial" w:eastAsia="Arial" w:hAnsi="Arial" w:cs="Arial"/>
                <w:color w:val="231F20"/>
                <w:spacing w:val="-11"/>
                <w:sz w:val="16"/>
                <w:szCs w:val="16"/>
              </w:rPr>
              <w:t xml:space="preserve"> </w:t>
            </w:r>
            <w:r w:rsidRPr="00920158">
              <w:rPr>
                <w:rFonts w:ascii="Arial" w:eastAsia="Arial" w:hAnsi="Arial" w:cs="Arial"/>
                <w:color w:val="231F20"/>
                <w:spacing w:val="-1"/>
                <w:sz w:val="16"/>
                <w:szCs w:val="16"/>
              </w:rPr>
              <w:t>f</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r</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2"/>
                <w:sz w:val="16"/>
                <w:szCs w:val="16"/>
              </w:rPr>
              <w:t>bo</w:t>
            </w:r>
            <w:r w:rsidRPr="00920158">
              <w:rPr>
                <w:rFonts w:ascii="Arial" w:eastAsia="Arial" w:hAnsi="Arial" w:cs="Arial"/>
                <w:color w:val="231F20"/>
                <w:spacing w:val="1"/>
                <w:sz w:val="16"/>
                <w:szCs w:val="16"/>
              </w:rPr>
              <w:t>d</w:t>
            </w:r>
            <w:r w:rsidRPr="00920158">
              <w:rPr>
                <w:rFonts w:ascii="Arial" w:eastAsia="Arial" w:hAnsi="Arial" w:cs="Arial"/>
                <w:color w:val="231F20"/>
                <w:sz w:val="16"/>
                <w:szCs w:val="16"/>
              </w:rPr>
              <w:t>i</w:t>
            </w:r>
            <w:r w:rsidRPr="00920158">
              <w:rPr>
                <w:rFonts w:ascii="Arial" w:eastAsia="Arial" w:hAnsi="Arial" w:cs="Arial"/>
                <w:color w:val="231F20"/>
                <w:spacing w:val="2"/>
                <w:sz w:val="16"/>
                <w:szCs w:val="16"/>
              </w:rPr>
              <w:t>l</w:t>
            </w:r>
            <w:r w:rsidRPr="00920158">
              <w:rPr>
                <w:rFonts w:ascii="Arial" w:eastAsia="Arial" w:hAnsi="Arial" w:cs="Arial"/>
                <w:color w:val="231F20"/>
                <w:sz w:val="16"/>
                <w:szCs w:val="16"/>
              </w:rPr>
              <w:t>y</w:t>
            </w:r>
            <w:r w:rsidRPr="00920158">
              <w:rPr>
                <w:rFonts w:ascii="Arial" w:eastAsia="Arial" w:hAnsi="Arial" w:cs="Arial"/>
                <w:color w:val="231F20"/>
                <w:spacing w:val="-10"/>
                <w:sz w:val="16"/>
                <w:szCs w:val="16"/>
              </w:rPr>
              <w:t xml:space="preserve"> </w:t>
            </w:r>
            <w:r w:rsidRPr="00920158">
              <w:rPr>
                <w:rFonts w:ascii="Arial" w:eastAsia="Arial" w:hAnsi="Arial" w:cs="Arial"/>
                <w:color w:val="231F20"/>
                <w:sz w:val="16"/>
                <w:szCs w:val="16"/>
              </w:rPr>
              <w:t>inj</w:t>
            </w:r>
            <w:r w:rsidRPr="00920158">
              <w:rPr>
                <w:rFonts w:ascii="Arial" w:eastAsia="Arial" w:hAnsi="Arial" w:cs="Arial"/>
                <w:color w:val="231F20"/>
                <w:spacing w:val="1"/>
                <w:sz w:val="16"/>
                <w:szCs w:val="16"/>
              </w:rPr>
              <w:t>u</w:t>
            </w:r>
            <w:r w:rsidRPr="00920158">
              <w:rPr>
                <w:rFonts w:ascii="Arial" w:eastAsia="Arial" w:hAnsi="Arial" w:cs="Arial"/>
                <w:color w:val="231F20"/>
                <w:spacing w:val="7"/>
                <w:sz w:val="16"/>
                <w:szCs w:val="16"/>
              </w:rPr>
              <w:t>r</w:t>
            </w:r>
            <w:r w:rsidRPr="00920158">
              <w:rPr>
                <w:rFonts w:ascii="Arial" w:eastAsia="Arial" w:hAnsi="Arial" w:cs="Arial"/>
                <w:color w:val="231F20"/>
                <w:sz w:val="16"/>
                <w:szCs w:val="16"/>
              </w:rPr>
              <w:t>y</w:t>
            </w:r>
            <w:r w:rsidRPr="00920158">
              <w:rPr>
                <w:rFonts w:ascii="Arial" w:eastAsia="Arial" w:hAnsi="Arial" w:cs="Arial"/>
                <w:color w:val="231F20"/>
                <w:spacing w:val="-10"/>
                <w:sz w:val="16"/>
                <w:szCs w:val="16"/>
              </w:rPr>
              <w:t xml:space="preserve"> </w:t>
            </w:r>
            <w:r w:rsidRPr="00920158">
              <w:rPr>
                <w:rFonts w:ascii="Arial" w:eastAsia="Arial" w:hAnsi="Arial" w:cs="Arial"/>
                <w:color w:val="231F20"/>
                <w:sz w:val="16"/>
                <w:szCs w:val="16"/>
              </w:rPr>
              <w:t>to</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 xml:space="preserve">r </w:t>
            </w:r>
            <w:r w:rsidRPr="00920158">
              <w:rPr>
                <w:rFonts w:ascii="Arial" w:eastAsia="Arial" w:hAnsi="Arial" w:cs="Arial"/>
                <w:color w:val="231F20"/>
                <w:spacing w:val="2"/>
                <w:sz w:val="16"/>
                <w:szCs w:val="16"/>
              </w:rPr>
              <w:t>d</w:t>
            </w:r>
            <w:r w:rsidRPr="00920158">
              <w:rPr>
                <w:rFonts w:ascii="Arial" w:eastAsia="Arial" w:hAnsi="Arial" w:cs="Arial"/>
                <w:color w:val="231F20"/>
                <w:spacing w:val="1"/>
                <w:sz w:val="16"/>
                <w:szCs w:val="16"/>
              </w:rPr>
              <w:t>eat</w:t>
            </w:r>
            <w:r w:rsidRPr="00920158">
              <w:rPr>
                <w:rFonts w:ascii="Arial" w:eastAsia="Arial" w:hAnsi="Arial" w:cs="Arial"/>
                <w:color w:val="231F20"/>
                <w:sz w:val="16"/>
                <w:szCs w:val="16"/>
              </w:rPr>
              <w:t>h of</w:t>
            </w:r>
            <w:r w:rsidRPr="00920158">
              <w:rPr>
                <w:rFonts w:ascii="Arial" w:eastAsia="Arial" w:hAnsi="Arial" w:cs="Arial"/>
                <w:color w:val="231F20"/>
                <w:spacing w:val="8"/>
                <w:sz w:val="16"/>
                <w:szCs w:val="16"/>
              </w:rPr>
              <w:t xml:space="preserve"> </w:t>
            </w:r>
            <w:r w:rsidRPr="00920158">
              <w:rPr>
                <w:rFonts w:ascii="Arial" w:eastAsia="Arial" w:hAnsi="Arial" w:cs="Arial"/>
                <w:color w:val="231F20"/>
                <w:sz w:val="16"/>
                <w:szCs w:val="16"/>
              </w:rPr>
              <w:t>a</w:t>
            </w:r>
            <w:r w:rsidRPr="00920158">
              <w:rPr>
                <w:rFonts w:ascii="Arial" w:eastAsia="Arial" w:hAnsi="Arial" w:cs="Arial"/>
                <w:color w:val="231F20"/>
                <w:spacing w:val="-10"/>
                <w:sz w:val="16"/>
                <w:szCs w:val="16"/>
              </w:rPr>
              <w:t xml:space="preserve"> </w:t>
            </w:r>
            <w:r w:rsidRPr="00920158">
              <w:rPr>
                <w:rFonts w:ascii="Arial" w:eastAsia="Arial" w:hAnsi="Arial" w:cs="Arial"/>
                <w:color w:val="231F20"/>
                <w:spacing w:val="3"/>
                <w:sz w:val="16"/>
                <w:szCs w:val="16"/>
              </w:rPr>
              <w:t>p</w:t>
            </w:r>
            <w:r w:rsidRPr="00920158">
              <w:rPr>
                <w:rFonts w:ascii="Arial" w:eastAsia="Arial" w:hAnsi="Arial" w:cs="Arial"/>
                <w:color w:val="231F20"/>
                <w:spacing w:val="1"/>
                <w:sz w:val="16"/>
                <w:szCs w:val="16"/>
              </w:rPr>
              <w:t>e</w:t>
            </w:r>
            <w:r w:rsidRPr="00920158">
              <w:rPr>
                <w:rFonts w:ascii="Arial" w:eastAsia="Arial" w:hAnsi="Arial" w:cs="Arial"/>
                <w:color w:val="231F20"/>
                <w:spacing w:val="4"/>
                <w:sz w:val="16"/>
                <w:szCs w:val="16"/>
              </w:rPr>
              <w:t>r</w:t>
            </w:r>
            <w:r w:rsidRPr="00920158">
              <w:rPr>
                <w:rFonts w:ascii="Arial" w:eastAsia="Arial" w:hAnsi="Arial" w:cs="Arial"/>
                <w:color w:val="231F20"/>
                <w:spacing w:val="2"/>
                <w:sz w:val="16"/>
                <w:szCs w:val="16"/>
              </w:rPr>
              <w:t>so</w:t>
            </w:r>
            <w:r w:rsidRPr="00920158">
              <w:rPr>
                <w:rFonts w:ascii="Arial" w:eastAsia="Arial" w:hAnsi="Arial" w:cs="Arial"/>
                <w:color w:val="231F20"/>
                <w:sz w:val="16"/>
                <w:szCs w:val="16"/>
              </w:rPr>
              <w:t xml:space="preserve">n </w:t>
            </w:r>
            <w:r w:rsidRPr="00920158">
              <w:rPr>
                <w:rFonts w:ascii="Arial" w:eastAsia="Arial" w:hAnsi="Arial" w:cs="Arial"/>
                <w:color w:val="231F20"/>
                <w:spacing w:val="-3"/>
                <w:sz w:val="16"/>
                <w:szCs w:val="16"/>
              </w:rPr>
              <w:t>(</w:t>
            </w:r>
            <w:r w:rsidRPr="00920158">
              <w:rPr>
                <w:rFonts w:ascii="Arial" w:eastAsia="Arial" w:hAnsi="Arial" w:cs="Arial"/>
                <w:color w:val="231F20"/>
                <w:spacing w:val="1"/>
                <w:sz w:val="16"/>
                <w:szCs w:val="16"/>
              </w:rPr>
              <w:t>n</w:t>
            </w:r>
            <w:r w:rsidRPr="00920158">
              <w:rPr>
                <w:rFonts w:ascii="Arial" w:eastAsia="Arial" w:hAnsi="Arial" w:cs="Arial"/>
                <w:color w:val="231F20"/>
                <w:sz w:val="16"/>
                <w:szCs w:val="16"/>
              </w:rPr>
              <w:t>ot</w:t>
            </w:r>
            <w:r w:rsidRPr="00920158">
              <w:rPr>
                <w:rFonts w:ascii="Arial" w:eastAsia="Arial" w:hAnsi="Arial" w:cs="Arial"/>
                <w:color w:val="231F20"/>
                <w:spacing w:val="3"/>
                <w:sz w:val="16"/>
                <w:szCs w:val="16"/>
              </w:rPr>
              <w:t xml:space="preserve"> </w:t>
            </w:r>
            <w:r w:rsidRPr="00920158">
              <w:rPr>
                <w:rFonts w:ascii="Arial" w:eastAsia="Arial" w:hAnsi="Arial" w:cs="Arial"/>
                <w:color w:val="231F20"/>
                <w:spacing w:val="1"/>
                <w:sz w:val="16"/>
                <w:szCs w:val="16"/>
              </w:rPr>
              <w:t>a</w:t>
            </w:r>
            <w:r w:rsidRPr="00920158">
              <w:rPr>
                <w:rFonts w:ascii="Arial" w:eastAsia="Arial" w:hAnsi="Arial" w:cs="Arial"/>
                <w:color w:val="231F20"/>
                <w:sz w:val="16"/>
                <w:szCs w:val="16"/>
              </w:rPr>
              <w:t>n</w:t>
            </w:r>
            <w:r w:rsidRPr="00920158">
              <w:rPr>
                <w:rFonts w:ascii="Arial" w:eastAsia="Arial" w:hAnsi="Arial" w:cs="Arial"/>
                <w:color w:val="231F20"/>
                <w:spacing w:val="-10"/>
                <w:sz w:val="16"/>
                <w:szCs w:val="16"/>
              </w:rPr>
              <w:t xml:space="preserve"> </w:t>
            </w:r>
            <w:r w:rsidRPr="00920158">
              <w:rPr>
                <w:rFonts w:ascii="Arial" w:eastAsia="Arial" w:hAnsi="Arial" w:cs="Arial"/>
                <w:color w:val="231F20"/>
                <w:spacing w:val="1"/>
                <w:sz w:val="16"/>
                <w:szCs w:val="16"/>
              </w:rPr>
              <w:t>emp</w:t>
            </w:r>
            <w:r w:rsidRPr="00920158">
              <w:rPr>
                <w:rFonts w:ascii="Arial" w:eastAsia="Arial" w:hAnsi="Arial" w:cs="Arial"/>
                <w:color w:val="231F20"/>
                <w:spacing w:val="2"/>
                <w:sz w:val="16"/>
                <w:szCs w:val="16"/>
              </w:rPr>
              <w:t>l</w:t>
            </w:r>
            <w:r w:rsidRPr="00920158">
              <w:rPr>
                <w:rFonts w:ascii="Arial" w:eastAsia="Arial" w:hAnsi="Arial" w:cs="Arial"/>
                <w:color w:val="231F20"/>
                <w:spacing w:val="1"/>
                <w:sz w:val="16"/>
                <w:szCs w:val="16"/>
              </w:rPr>
              <w:t>o</w:t>
            </w:r>
            <w:r w:rsidRPr="00920158">
              <w:rPr>
                <w:rFonts w:ascii="Arial" w:eastAsia="Arial" w:hAnsi="Arial" w:cs="Arial"/>
                <w:color w:val="231F20"/>
                <w:sz w:val="16"/>
                <w:szCs w:val="16"/>
              </w:rPr>
              <w:t>y</w:t>
            </w:r>
            <w:r w:rsidRPr="00920158">
              <w:rPr>
                <w:rFonts w:ascii="Arial" w:eastAsia="Arial" w:hAnsi="Arial" w:cs="Arial"/>
                <w:color w:val="231F20"/>
                <w:spacing w:val="3"/>
                <w:sz w:val="16"/>
                <w:szCs w:val="16"/>
              </w:rPr>
              <w:t>e</w:t>
            </w:r>
            <w:r w:rsidRPr="00920158">
              <w:rPr>
                <w:rFonts w:ascii="Arial" w:eastAsia="Arial" w:hAnsi="Arial" w:cs="Arial"/>
                <w:color w:val="231F20"/>
                <w:sz w:val="16"/>
                <w:szCs w:val="16"/>
              </w:rPr>
              <w:t>e</w:t>
            </w:r>
            <w:r w:rsidRPr="00920158">
              <w:rPr>
                <w:rFonts w:ascii="Arial" w:eastAsia="Arial" w:hAnsi="Arial" w:cs="Arial"/>
                <w:color w:val="231F20"/>
                <w:spacing w:val="6"/>
                <w:sz w:val="16"/>
                <w:szCs w:val="16"/>
              </w:rPr>
              <w:t xml:space="preserve"> </w:t>
            </w:r>
            <w:r w:rsidRPr="00920158">
              <w:rPr>
                <w:rFonts w:ascii="Arial" w:eastAsia="Arial" w:hAnsi="Arial" w:cs="Arial"/>
                <w:color w:val="231F20"/>
                <w:sz w:val="16"/>
                <w:szCs w:val="16"/>
              </w:rPr>
              <w:t xml:space="preserve">of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 xml:space="preserve"> </w:t>
            </w:r>
            <w:r w:rsidRPr="00920158">
              <w:rPr>
                <w:rFonts w:ascii="Arial" w:eastAsia="Arial" w:hAnsi="Arial" w:cs="Arial"/>
                <w:i/>
                <w:color w:val="231F20"/>
                <w:spacing w:val="-1"/>
                <w:sz w:val="16"/>
                <w:szCs w:val="16"/>
              </w:rPr>
              <w:t>C</w:t>
            </w:r>
            <w:r w:rsidRPr="00920158">
              <w:rPr>
                <w:rFonts w:ascii="Arial" w:eastAsia="Arial" w:hAnsi="Arial" w:cs="Arial"/>
                <w:i/>
                <w:color w:val="231F20"/>
                <w:spacing w:val="1"/>
                <w:sz w:val="16"/>
                <w:szCs w:val="16"/>
              </w:rPr>
              <w:t>o</w:t>
            </w:r>
            <w:r w:rsidRPr="00920158">
              <w:rPr>
                <w:rFonts w:ascii="Arial" w:eastAsia="Arial" w:hAnsi="Arial" w:cs="Arial"/>
                <w:i/>
                <w:color w:val="231F20"/>
                <w:sz w:val="16"/>
                <w:szCs w:val="16"/>
              </w:rPr>
              <w:t>ns</w:t>
            </w:r>
            <w:r w:rsidRPr="00920158">
              <w:rPr>
                <w:rFonts w:ascii="Arial" w:eastAsia="Arial" w:hAnsi="Arial" w:cs="Arial"/>
                <w:i/>
                <w:color w:val="231F20"/>
                <w:spacing w:val="1"/>
                <w:sz w:val="16"/>
                <w:szCs w:val="16"/>
              </w:rPr>
              <w:t>ulta</w:t>
            </w:r>
            <w:r w:rsidRPr="00920158">
              <w:rPr>
                <w:rFonts w:ascii="Arial" w:eastAsia="Arial" w:hAnsi="Arial" w:cs="Arial"/>
                <w:i/>
                <w:color w:val="231F20"/>
                <w:spacing w:val="-2"/>
                <w:sz w:val="16"/>
                <w:szCs w:val="16"/>
              </w:rPr>
              <w:t>n</w:t>
            </w:r>
            <w:r w:rsidRPr="00920158">
              <w:rPr>
                <w:rFonts w:ascii="Arial" w:eastAsia="Arial" w:hAnsi="Arial" w:cs="Arial"/>
                <w:i/>
                <w:color w:val="231F20"/>
                <w:spacing w:val="3"/>
                <w:sz w:val="16"/>
                <w:szCs w:val="16"/>
              </w:rPr>
              <w:t>t</w:t>
            </w:r>
            <w:r w:rsidRPr="00920158">
              <w:rPr>
                <w:rFonts w:ascii="Arial" w:eastAsia="Arial" w:hAnsi="Arial" w:cs="Arial"/>
                <w:color w:val="231F20"/>
                <w:sz w:val="16"/>
                <w:szCs w:val="16"/>
              </w:rPr>
              <w:t xml:space="preserve">) </w:t>
            </w:r>
            <w:r w:rsidRPr="00920158">
              <w:rPr>
                <w:rFonts w:ascii="Arial" w:eastAsia="Arial" w:hAnsi="Arial" w:cs="Arial"/>
                <w:color w:val="231F20"/>
                <w:spacing w:val="1"/>
                <w:sz w:val="16"/>
                <w:szCs w:val="16"/>
              </w:rPr>
              <w:t>aris</w:t>
            </w:r>
            <w:r w:rsidRPr="00920158">
              <w:rPr>
                <w:rFonts w:ascii="Arial" w:eastAsia="Arial" w:hAnsi="Arial" w:cs="Arial"/>
                <w:color w:val="231F20"/>
                <w:sz w:val="16"/>
                <w:szCs w:val="16"/>
              </w:rPr>
              <w:t>i</w:t>
            </w:r>
            <w:r w:rsidRPr="00920158">
              <w:rPr>
                <w:rFonts w:ascii="Arial" w:eastAsia="Arial" w:hAnsi="Arial" w:cs="Arial"/>
                <w:color w:val="231F20"/>
                <w:spacing w:val="1"/>
                <w:sz w:val="16"/>
                <w:szCs w:val="16"/>
              </w:rPr>
              <w:t>n</w:t>
            </w:r>
            <w:r w:rsidRPr="00920158">
              <w:rPr>
                <w:rFonts w:ascii="Arial" w:eastAsia="Arial" w:hAnsi="Arial" w:cs="Arial"/>
                <w:color w:val="231F20"/>
                <w:sz w:val="16"/>
                <w:szCs w:val="16"/>
              </w:rPr>
              <w:t xml:space="preserve">g </w:t>
            </w:r>
            <w:r w:rsidRPr="00920158">
              <w:rPr>
                <w:rFonts w:ascii="Arial" w:eastAsia="Arial" w:hAnsi="Arial" w:cs="Arial"/>
                <w:color w:val="231F20"/>
                <w:spacing w:val="1"/>
                <w:sz w:val="16"/>
                <w:szCs w:val="16"/>
              </w:rPr>
              <w:t>f</w:t>
            </w:r>
            <w:r w:rsidRPr="00920158">
              <w:rPr>
                <w:rFonts w:ascii="Arial" w:eastAsia="Arial" w:hAnsi="Arial" w:cs="Arial"/>
                <w:color w:val="231F20"/>
                <w:sz w:val="16"/>
                <w:szCs w:val="16"/>
              </w:rPr>
              <w:t>r</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m</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r in c</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n</w:t>
            </w:r>
            <w:r w:rsidRPr="00920158">
              <w:rPr>
                <w:rFonts w:ascii="Arial" w:eastAsia="Arial" w:hAnsi="Arial" w:cs="Arial"/>
                <w:color w:val="231F20"/>
                <w:spacing w:val="2"/>
                <w:sz w:val="16"/>
                <w:szCs w:val="16"/>
              </w:rPr>
              <w:t>n</w:t>
            </w:r>
            <w:r w:rsidRPr="00920158">
              <w:rPr>
                <w:rFonts w:ascii="Arial" w:eastAsia="Arial" w:hAnsi="Arial" w:cs="Arial"/>
                <w:color w:val="231F20"/>
                <w:spacing w:val="3"/>
                <w:sz w:val="16"/>
                <w:szCs w:val="16"/>
              </w:rPr>
              <w:t>e</w:t>
            </w:r>
            <w:r w:rsidRPr="00920158">
              <w:rPr>
                <w:rFonts w:ascii="Arial" w:eastAsia="Arial" w:hAnsi="Arial" w:cs="Arial"/>
                <w:color w:val="231F20"/>
                <w:spacing w:val="5"/>
                <w:sz w:val="16"/>
                <w:szCs w:val="16"/>
              </w:rPr>
              <w:t>c</w:t>
            </w:r>
            <w:r w:rsidRPr="00920158">
              <w:rPr>
                <w:rFonts w:ascii="Arial" w:eastAsia="Arial" w:hAnsi="Arial" w:cs="Arial"/>
                <w:color w:val="231F20"/>
                <w:spacing w:val="1"/>
                <w:sz w:val="16"/>
                <w:szCs w:val="16"/>
              </w:rPr>
              <w:t>t</w:t>
            </w:r>
            <w:r w:rsidRPr="00920158">
              <w:rPr>
                <w:rFonts w:ascii="Arial" w:eastAsia="Arial" w:hAnsi="Arial" w:cs="Arial"/>
                <w:color w:val="231F20"/>
                <w:spacing w:val="2"/>
                <w:sz w:val="16"/>
                <w:szCs w:val="16"/>
              </w:rPr>
              <w:t>io</w:t>
            </w:r>
            <w:r w:rsidRPr="00920158">
              <w:rPr>
                <w:rFonts w:ascii="Arial" w:eastAsia="Arial" w:hAnsi="Arial" w:cs="Arial"/>
                <w:color w:val="231F20"/>
                <w:sz w:val="16"/>
                <w:szCs w:val="16"/>
              </w:rPr>
              <w:t>n</w:t>
            </w:r>
            <w:r w:rsidRPr="00920158">
              <w:rPr>
                <w:rFonts w:ascii="Arial" w:eastAsia="Arial" w:hAnsi="Arial" w:cs="Arial"/>
                <w:color w:val="231F20"/>
                <w:spacing w:val="4"/>
                <w:sz w:val="16"/>
                <w:szCs w:val="16"/>
              </w:rPr>
              <w:t xml:space="preserve"> </w:t>
            </w:r>
            <w:r w:rsidRPr="00920158">
              <w:rPr>
                <w:rFonts w:ascii="Arial" w:eastAsia="Arial" w:hAnsi="Arial" w:cs="Arial"/>
                <w:color w:val="231F20"/>
                <w:spacing w:val="2"/>
                <w:sz w:val="16"/>
                <w:szCs w:val="16"/>
              </w:rPr>
              <w:t>w</w:t>
            </w:r>
            <w:r w:rsidRPr="00920158">
              <w:rPr>
                <w:rFonts w:ascii="Arial" w:eastAsia="Arial" w:hAnsi="Arial" w:cs="Arial"/>
                <w:color w:val="231F20"/>
                <w:spacing w:val="1"/>
                <w:sz w:val="16"/>
                <w:szCs w:val="16"/>
              </w:rPr>
              <w:t>it</w:t>
            </w:r>
            <w:r w:rsidRPr="00920158">
              <w:rPr>
                <w:rFonts w:ascii="Arial" w:eastAsia="Arial" w:hAnsi="Arial" w:cs="Arial"/>
                <w:color w:val="231F20"/>
                <w:sz w:val="16"/>
                <w:szCs w:val="16"/>
              </w:rPr>
              <w:t>h</w:t>
            </w:r>
            <w:r w:rsidRPr="00920158">
              <w:rPr>
                <w:rFonts w:ascii="Arial" w:eastAsia="Arial" w:hAnsi="Arial" w:cs="Arial"/>
                <w:color w:val="231F20"/>
                <w:spacing w:val="17"/>
                <w:sz w:val="16"/>
                <w:szCs w:val="16"/>
              </w:rPr>
              <w:t xml:space="preserve">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 xml:space="preserve"> </w:t>
            </w:r>
            <w:r w:rsidRPr="00920158">
              <w:rPr>
                <w:rFonts w:ascii="Arial" w:eastAsia="Arial" w:hAnsi="Arial" w:cs="Arial"/>
                <w:i/>
                <w:color w:val="231F20"/>
                <w:spacing w:val="-1"/>
                <w:sz w:val="16"/>
                <w:szCs w:val="16"/>
              </w:rPr>
              <w:t>C</w:t>
            </w:r>
            <w:r w:rsidRPr="00920158">
              <w:rPr>
                <w:rFonts w:ascii="Arial" w:eastAsia="Arial" w:hAnsi="Arial" w:cs="Arial"/>
                <w:i/>
                <w:color w:val="231F20"/>
                <w:spacing w:val="1"/>
                <w:sz w:val="16"/>
                <w:szCs w:val="16"/>
              </w:rPr>
              <w:t>o</w:t>
            </w:r>
            <w:r w:rsidRPr="00920158">
              <w:rPr>
                <w:rFonts w:ascii="Arial" w:eastAsia="Arial" w:hAnsi="Arial" w:cs="Arial"/>
                <w:i/>
                <w:color w:val="231F20"/>
                <w:sz w:val="16"/>
                <w:szCs w:val="16"/>
              </w:rPr>
              <w:t>ns</w:t>
            </w:r>
            <w:r w:rsidRPr="00920158">
              <w:rPr>
                <w:rFonts w:ascii="Arial" w:eastAsia="Arial" w:hAnsi="Arial" w:cs="Arial"/>
                <w:i/>
                <w:color w:val="231F20"/>
                <w:spacing w:val="1"/>
                <w:sz w:val="16"/>
                <w:szCs w:val="16"/>
              </w:rPr>
              <w:t>ulta</w:t>
            </w:r>
            <w:r w:rsidRPr="00920158">
              <w:rPr>
                <w:rFonts w:ascii="Arial" w:eastAsia="Arial" w:hAnsi="Arial" w:cs="Arial"/>
                <w:i/>
                <w:color w:val="231F20"/>
                <w:spacing w:val="-2"/>
                <w:sz w:val="16"/>
                <w:szCs w:val="16"/>
              </w:rPr>
              <w:t>n</w:t>
            </w:r>
            <w:r w:rsidRPr="00920158">
              <w:rPr>
                <w:rFonts w:ascii="Arial" w:eastAsia="Arial" w:hAnsi="Arial" w:cs="Arial"/>
                <w:i/>
                <w:color w:val="231F20"/>
                <w:sz w:val="16"/>
                <w:szCs w:val="16"/>
              </w:rPr>
              <w:t xml:space="preserve">t </w:t>
            </w:r>
            <w:r w:rsidRPr="00920158">
              <w:rPr>
                <w:rFonts w:ascii="Arial" w:eastAsia="Arial" w:hAnsi="Arial" w:cs="Arial"/>
                <w:color w:val="231F20"/>
                <w:spacing w:val="2"/>
                <w:sz w:val="16"/>
                <w:szCs w:val="16"/>
              </w:rPr>
              <w:t>P</w:t>
            </w:r>
            <w:r w:rsidRPr="00920158">
              <w:rPr>
                <w:rFonts w:ascii="Arial" w:eastAsia="Arial" w:hAnsi="Arial" w:cs="Arial"/>
                <w:color w:val="231F20"/>
                <w:sz w:val="16"/>
                <w:szCs w:val="16"/>
              </w:rPr>
              <w:t>r</w:t>
            </w:r>
            <w:r w:rsidRPr="00920158">
              <w:rPr>
                <w:rFonts w:ascii="Arial" w:eastAsia="Arial" w:hAnsi="Arial" w:cs="Arial"/>
                <w:color w:val="231F20"/>
                <w:spacing w:val="1"/>
                <w:sz w:val="16"/>
                <w:szCs w:val="16"/>
              </w:rPr>
              <w:t>o</w:t>
            </w:r>
            <w:r w:rsidRPr="00920158">
              <w:rPr>
                <w:rFonts w:ascii="Arial" w:eastAsia="Arial" w:hAnsi="Arial" w:cs="Arial"/>
                <w:color w:val="231F20"/>
                <w:spacing w:val="2"/>
                <w:sz w:val="16"/>
                <w:szCs w:val="16"/>
              </w:rPr>
              <w:t>v</w:t>
            </w:r>
            <w:r w:rsidRPr="00920158">
              <w:rPr>
                <w:rFonts w:ascii="Arial" w:eastAsia="Arial" w:hAnsi="Arial" w:cs="Arial"/>
                <w:color w:val="231F20"/>
                <w:spacing w:val="1"/>
                <w:sz w:val="16"/>
                <w:szCs w:val="16"/>
              </w:rPr>
              <w:t>id</w:t>
            </w:r>
            <w:r w:rsidRPr="00920158">
              <w:rPr>
                <w:rFonts w:ascii="Arial" w:eastAsia="Arial" w:hAnsi="Arial" w:cs="Arial"/>
                <w:color w:val="231F20"/>
                <w:sz w:val="16"/>
                <w:szCs w:val="16"/>
              </w:rPr>
              <w:t>i</w:t>
            </w:r>
            <w:r w:rsidRPr="00920158">
              <w:rPr>
                <w:rFonts w:ascii="Arial" w:eastAsia="Arial" w:hAnsi="Arial" w:cs="Arial"/>
                <w:color w:val="231F20"/>
                <w:spacing w:val="1"/>
                <w:sz w:val="16"/>
                <w:szCs w:val="16"/>
              </w:rPr>
              <w:t>n</w:t>
            </w:r>
            <w:r w:rsidRPr="00920158">
              <w:rPr>
                <w:rFonts w:ascii="Arial" w:eastAsia="Arial" w:hAnsi="Arial" w:cs="Arial"/>
                <w:color w:val="231F20"/>
                <w:sz w:val="16"/>
                <w:szCs w:val="16"/>
              </w:rPr>
              <w:t xml:space="preserve">g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 xml:space="preserve"> </w:t>
            </w:r>
            <w:r w:rsidRPr="00920158">
              <w:rPr>
                <w:rFonts w:ascii="Arial" w:eastAsia="Arial" w:hAnsi="Arial" w:cs="Arial"/>
                <w:color w:val="231F20"/>
                <w:spacing w:val="2"/>
                <w:sz w:val="16"/>
                <w:szCs w:val="16"/>
              </w:rPr>
              <w:t>S</w:t>
            </w:r>
            <w:r w:rsidRPr="00920158">
              <w:rPr>
                <w:rFonts w:ascii="Arial" w:eastAsia="Arial" w:hAnsi="Arial" w:cs="Arial"/>
                <w:color w:val="231F20"/>
                <w:spacing w:val="1"/>
                <w:sz w:val="16"/>
                <w:szCs w:val="16"/>
              </w:rPr>
              <w:t>e</w:t>
            </w:r>
            <w:r w:rsidRPr="00920158">
              <w:rPr>
                <w:rFonts w:ascii="Arial" w:eastAsia="Arial" w:hAnsi="Arial" w:cs="Arial"/>
                <w:color w:val="231F20"/>
                <w:spacing w:val="7"/>
                <w:sz w:val="16"/>
                <w:szCs w:val="16"/>
              </w:rPr>
              <w:t>r</w:t>
            </w:r>
            <w:r w:rsidRPr="00920158">
              <w:rPr>
                <w:rFonts w:ascii="Arial" w:eastAsia="Arial" w:hAnsi="Arial" w:cs="Arial"/>
                <w:color w:val="231F20"/>
                <w:spacing w:val="2"/>
                <w:sz w:val="16"/>
                <w:szCs w:val="16"/>
              </w:rPr>
              <w:t>v</w:t>
            </w:r>
            <w:r w:rsidRPr="00920158">
              <w:rPr>
                <w:rFonts w:ascii="Arial" w:eastAsia="Arial" w:hAnsi="Arial" w:cs="Arial"/>
                <w:color w:val="231F20"/>
                <w:spacing w:val="1"/>
                <w:sz w:val="16"/>
                <w:szCs w:val="16"/>
              </w:rPr>
              <w:t>i</w:t>
            </w:r>
            <w:r w:rsidRPr="00920158">
              <w:rPr>
                <w:rFonts w:ascii="Arial" w:eastAsia="Arial" w:hAnsi="Arial" w:cs="Arial"/>
                <w:color w:val="231F20"/>
                <w:sz w:val="16"/>
                <w:szCs w:val="16"/>
              </w:rPr>
              <w:t>c</w:t>
            </w:r>
            <w:r w:rsidRPr="00920158">
              <w:rPr>
                <w:rFonts w:ascii="Arial" w:eastAsia="Arial" w:hAnsi="Arial" w:cs="Arial"/>
                <w:color w:val="231F20"/>
                <w:spacing w:val="-2"/>
                <w:sz w:val="16"/>
                <w:szCs w:val="16"/>
              </w:rPr>
              <w:t>e</w:t>
            </w:r>
            <w:r w:rsidRPr="00920158">
              <w:rPr>
                <w:rFonts w:ascii="Arial" w:eastAsia="Arial" w:hAnsi="Arial" w:cs="Arial"/>
                <w:color w:val="231F20"/>
                <w:sz w:val="16"/>
                <w:szCs w:val="16"/>
              </w:rPr>
              <w:t>.</w:t>
            </w:r>
          </w:p>
        </w:tc>
        <w:tc>
          <w:tcPr>
            <w:tcW w:w="2700" w:type="dxa"/>
            <w:shd w:val="clear" w:color="auto" w:fill="F2F2F2" w:themeFill="background1" w:themeFillShade="F2"/>
          </w:tcPr>
          <w:p w14:paraId="37D9D6A6" w14:textId="080D9CBC" w:rsidR="000F0C19" w:rsidRPr="00920158" w:rsidRDefault="006820BD" w:rsidP="0009576A">
            <w:pPr>
              <w:spacing w:before="36" w:line="203" w:lineRule="exact"/>
              <w:ind w:right="-20"/>
              <w:rPr>
                <w:rFonts w:ascii="Arial" w:hAnsi="Arial" w:cs="Arial"/>
                <w:sz w:val="18"/>
                <w:szCs w:val="18"/>
              </w:rPr>
            </w:pPr>
            <w:r>
              <w:rPr>
                <w:rFonts w:ascii="Arial" w:hAnsi="Arial" w:cs="Arial"/>
                <w:sz w:val="18"/>
                <w:szCs w:val="18"/>
              </w:rPr>
              <w:t>£5,000,000</w:t>
            </w:r>
          </w:p>
        </w:tc>
        <w:tc>
          <w:tcPr>
            <w:tcW w:w="2880" w:type="dxa"/>
            <w:vMerge w:val="restart"/>
            <w:shd w:val="clear" w:color="auto" w:fill="F2F2F2" w:themeFill="background1" w:themeFillShade="F2"/>
          </w:tcPr>
          <w:sdt>
            <w:sdtPr>
              <w:rPr>
                <w:rFonts w:ascii="Arial" w:hAnsi="Arial" w:cs="Arial"/>
                <w:sz w:val="18"/>
                <w:szCs w:val="18"/>
              </w:rPr>
              <w:id w:val="1446193749"/>
              <w:placeholder>
                <w:docPart w:val="FFF79C4B3459482B80FA0DD6AC616319"/>
              </w:placeholder>
              <w:showingPlcHdr/>
            </w:sdtPr>
            <w:sdtContent>
              <w:p w14:paraId="3B0C7034" w14:textId="77777777" w:rsidR="000F0C19" w:rsidRPr="00920158" w:rsidRDefault="000F0C19" w:rsidP="0009576A">
                <w:pPr>
                  <w:widowControl w:val="0"/>
                  <w:spacing w:before="36" w:after="200"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43F0A72D" w14:textId="77777777" w:rsidTr="0009576A">
        <w:trPr>
          <w:trHeight w:val="360"/>
        </w:trPr>
        <w:tc>
          <w:tcPr>
            <w:tcW w:w="3060" w:type="dxa"/>
            <w:vMerge/>
            <w:shd w:val="clear" w:color="auto" w:fill="A6A6A6" w:themeFill="background1" w:themeFillShade="A6"/>
          </w:tcPr>
          <w:p w14:paraId="1AC55A84" w14:textId="77777777" w:rsidR="000F0C19" w:rsidRPr="00920158" w:rsidRDefault="000F0C19" w:rsidP="0009576A">
            <w:pPr>
              <w:spacing w:before="36" w:line="203" w:lineRule="exact"/>
              <w:ind w:right="-20"/>
              <w:rPr>
                <w:rFonts w:ascii="Arial" w:hAnsi="Arial" w:cs="Arial"/>
                <w:sz w:val="18"/>
                <w:szCs w:val="18"/>
              </w:rPr>
            </w:pPr>
          </w:p>
        </w:tc>
        <w:tc>
          <w:tcPr>
            <w:tcW w:w="2700" w:type="dxa"/>
            <w:shd w:val="clear" w:color="auto" w:fill="A6A6A6" w:themeFill="background1" w:themeFillShade="A6"/>
          </w:tcPr>
          <w:p w14:paraId="202E46D5" w14:textId="77777777" w:rsidR="000F0C19" w:rsidRPr="00920158" w:rsidRDefault="00DB6CFF" w:rsidP="0009576A">
            <w:pPr>
              <w:spacing w:before="36" w:line="203" w:lineRule="exact"/>
              <w:ind w:right="-20"/>
              <w:rPr>
                <w:rFonts w:ascii="Arial" w:hAnsi="Arial" w:cs="Arial"/>
                <w:sz w:val="18"/>
                <w:szCs w:val="18"/>
              </w:rPr>
            </w:pPr>
            <w:r w:rsidRPr="00920158">
              <w:rPr>
                <w:rFonts w:ascii="Arial" w:eastAsia="Arial" w:hAnsi="Arial" w:cs="Arial"/>
                <w:color w:val="231F20"/>
                <w:sz w:val="16"/>
                <w:szCs w:val="16"/>
              </w:rPr>
              <w:t>in respect of each event, without limit to the number of events</w:t>
            </w:r>
          </w:p>
        </w:tc>
        <w:tc>
          <w:tcPr>
            <w:tcW w:w="2880" w:type="dxa"/>
            <w:vMerge/>
            <w:shd w:val="clear" w:color="auto" w:fill="A6A6A6" w:themeFill="background1" w:themeFillShade="A6"/>
          </w:tcPr>
          <w:p w14:paraId="2A601ACB" w14:textId="77777777" w:rsidR="000F0C19" w:rsidRPr="00920158" w:rsidRDefault="000F0C19" w:rsidP="0009576A">
            <w:pPr>
              <w:spacing w:before="36" w:line="203" w:lineRule="exact"/>
              <w:ind w:right="-20"/>
              <w:rPr>
                <w:rFonts w:ascii="Arial" w:hAnsi="Arial" w:cs="Arial"/>
                <w:sz w:val="18"/>
                <w:szCs w:val="18"/>
              </w:rPr>
            </w:pPr>
          </w:p>
        </w:tc>
      </w:tr>
      <w:tr w:rsidR="000F0C19" w:rsidRPr="00920158" w14:paraId="13DF635B" w14:textId="77777777" w:rsidTr="0009576A">
        <w:trPr>
          <w:trHeight w:val="360"/>
        </w:trPr>
        <w:tc>
          <w:tcPr>
            <w:tcW w:w="3060" w:type="dxa"/>
            <w:vMerge w:val="restart"/>
            <w:shd w:val="clear" w:color="auto" w:fill="F2F2F2" w:themeFill="background1" w:themeFillShade="F2"/>
          </w:tcPr>
          <w:p w14:paraId="024A437E"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pacing w:val="3"/>
                <w:sz w:val="16"/>
                <w:szCs w:val="16"/>
              </w:rPr>
              <w:t>L</w:t>
            </w:r>
            <w:r w:rsidRPr="00920158">
              <w:rPr>
                <w:rFonts w:ascii="Arial" w:eastAsia="Arial" w:hAnsi="Arial" w:cs="Arial"/>
                <w:color w:val="231F20"/>
                <w:sz w:val="16"/>
                <w:szCs w:val="16"/>
              </w:rPr>
              <w:t>i</w:t>
            </w:r>
            <w:r w:rsidRPr="00920158">
              <w:rPr>
                <w:rFonts w:ascii="Arial" w:eastAsia="Arial" w:hAnsi="Arial" w:cs="Arial"/>
                <w:color w:val="231F20"/>
                <w:spacing w:val="1"/>
                <w:sz w:val="16"/>
                <w:szCs w:val="16"/>
              </w:rPr>
              <w:t>ab</w:t>
            </w:r>
            <w:r w:rsidRPr="00920158">
              <w:rPr>
                <w:rFonts w:ascii="Arial" w:eastAsia="Arial" w:hAnsi="Arial" w:cs="Arial"/>
                <w:color w:val="231F20"/>
                <w:sz w:val="16"/>
                <w:szCs w:val="16"/>
              </w:rPr>
              <w:t>il</w:t>
            </w:r>
            <w:r w:rsidRPr="00920158">
              <w:rPr>
                <w:rFonts w:ascii="Arial" w:eastAsia="Arial" w:hAnsi="Arial" w:cs="Arial"/>
                <w:color w:val="231F20"/>
                <w:spacing w:val="1"/>
                <w:sz w:val="16"/>
                <w:szCs w:val="16"/>
              </w:rPr>
              <w:t>i</w:t>
            </w:r>
            <w:r w:rsidRPr="00920158">
              <w:rPr>
                <w:rFonts w:ascii="Arial" w:eastAsia="Arial" w:hAnsi="Arial" w:cs="Arial"/>
                <w:color w:val="231F20"/>
                <w:spacing w:val="5"/>
                <w:sz w:val="16"/>
                <w:szCs w:val="16"/>
              </w:rPr>
              <w:t>t</w:t>
            </w:r>
            <w:r w:rsidRPr="00920158">
              <w:rPr>
                <w:rFonts w:ascii="Arial" w:eastAsia="Arial" w:hAnsi="Arial" w:cs="Arial"/>
                <w:color w:val="231F20"/>
                <w:sz w:val="16"/>
                <w:szCs w:val="16"/>
              </w:rPr>
              <w:t xml:space="preserve">y </w:t>
            </w:r>
            <w:r w:rsidRPr="00920158">
              <w:rPr>
                <w:rFonts w:ascii="Arial" w:eastAsia="Arial" w:hAnsi="Arial" w:cs="Arial"/>
                <w:color w:val="231F20"/>
                <w:spacing w:val="-1"/>
                <w:sz w:val="16"/>
                <w:szCs w:val="16"/>
              </w:rPr>
              <w:t>f</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r</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2"/>
                <w:sz w:val="16"/>
                <w:szCs w:val="16"/>
              </w:rPr>
              <w:t>d</w:t>
            </w:r>
            <w:r w:rsidRPr="00920158">
              <w:rPr>
                <w:rFonts w:ascii="Arial" w:eastAsia="Arial" w:hAnsi="Arial" w:cs="Arial"/>
                <w:color w:val="231F20"/>
                <w:spacing w:val="1"/>
                <w:sz w:val="16"/>
                <w:szCs w:val="16"/>
              </w:rPr>
              <w:t>eat</w:t>
            </w:r>
            <w:r w:rsidRPr="00920158">
              <w:rPr>
                <w:rFonts w:ascii="Arial" w:eastAsia="Arial" w:hAnsi="Arial" w:cs="Arial"/>
                <w:color w:val="231F20"/>
                <w:sz w:val="16"/>
                <w:szCs w:val="16"/>
              </w:rPr>
              <w:t>h</w:t>
            </w:r>
            <w:r w:rsidRPr="00920158">
              <w:rPr>
                <w:rFonts w:ascii="Arial" w:eastAsia="Arial" w:hAnsi="Arial" w:cs="Arial"/>
                <w:color w:val="231F20"/>
                <w:spacing w:val="-11"/>
                <w:sz w:val="16"/>
                <w:szCs w:val="16"/>
              </w:rPr>
              <w:t xml:space="preserve"> </w:t>
            </w:r>
            <w:r w:rsidRPr="00920158">
              <w:rPr>
                <w:rFonts w:ascii="Arial" w:eastAsia="Arial" w:hAnsi="Arial" w:cs="Arial"/>
                <w:color w:val="231F20"/>
                <w:sz w:val="16"/>
                <w:szCs w:val="16"/>
              </w:rPr>
              <w:t>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 xml:space="preserve">r </w:t>
            </w:r>
            <w:r w:rsidRPr="00920158">
              <w:rPr>
                <w:rFonts w:ascii="Arial" w:eastAsia="Arial" w:hAnsi="Arial" w:cs="Arial"/>
                <w:color w:val="231F20"/>
                <w:spacing w:val="2"/>
                <w:sz w:val="16"/>
                <w:szCs w:val="16"/>
              </w:rPr>
              <w:t>bo</w:t>
            </w:r>
            <w:r w:rsidRPr="00920158">
              <w:rPr>
                <w:rFonts w:ascii="Arial" w:eastAsia="Arial" w:hAnsi="Arial" w:cs="Arial"/>
                <w:color w:val="231F20"/>
                <w:spacing w:val="1"/>
                <w:sz w:val="16"/>
                <w:szCs w:val="16"/>
              </w:rPr>
              <w:t>d</w:t>
            </w:r>
            <w:r w:rsidRPr="00920158">
              <w:rPr>
                <w:rFonts w:ascii="Arial" w:eastAsia="Arial" w:hAnsi="Arial" w:cs="Arial"/>
                <w:color w:val="231F20"/>
                <w:sz w:val="16"/>
                <w:szCs w:val="16"/>
              </w:rPr>
              <w:t>i</w:t>
            </w:r>
            <w:r w:rsidRPr="00920158">
              <w:rPr>
                <w:rFonts w:ascii="Arial" w:eastAsia="Arial" w:hAnsi="Arial" w:cs="Arial"/>
                <w:color w:val="231F20"/>
                <w:spacing w:val="2"/>
                <w:sz w:val="16"/>
                <w:szCs w:val="16"/>
              </w:rPr>
              <w:t>l</w:t>
            </w:r>
            <w:r w:rsidRPr="00920158">
              <w:rPr>
                <w:rFonts w:ascii="Arial" w:eastAsia="Arial" w:hAnsi="Arial" w:cs="Arial"/>
                <w:color w:val="231F20"/>
                <w:sz w:val="16"/>
                <w:szCs w:val="16"/>
              </w:rPr>
              <w:t>y</w:t>
            </w:r>
            <w:r w:rsidRPr="00920158">
              <w:rPr>
                <w:rFonts w:ascii="Arial" w:eastAsia="Arial" w:hAnsi="Arial" w:cs="Arial"/>
                <w:color w:val="231F20"/>
                <w:spacing w:val="-10"/>
                <w:sz w:val="16"/>
                <w:szCs w:val="16"/>
              </w:rPr>
              <w:t xml:space="preserve"> </w:t>
            </w:r>
            <w:r w:rsidRPr="00920158">
              <w:rPr>
                <w:rFonts w:ascii="Arial" w:eastAsia="Arial" w:hAnsi="Arial" w:cs="Arial"/>
                <w:color w:val="231F20"/>
                <w:sz w:val="16"/>
                <w:szCs w:val="16"/>
              </w:rPr>
              <w:t>inj</w:t>
            </w:r>
            <w:r w:rsidRPr="00920158">
              <w:rPr>
                <w:rFonts w:ascii="Arial" w:eastAsia="Arial" w:hAnsi="Arial" w:cs="Arial"/>
                <w:color w:val="231F20"/>
                <w:spacing w:val="1"/>
                <w:sz w:val="16"/>
                <w:szCs w:val="16"/>
              </w:rPr>
              <w:t>u</w:t>
            </w:r>
            <w:r w:rsidRPr="00920158">
              <w:rPr>
                <w:rFonts w:ascii="Arial" w:eastAsia="Arial" w:hAnsi="Arial" w:cs="Arial"/>
                <w:color w:val="231F20"/>
                <w:spacing w:val="7"/>
                <w:sz w:val="16"/>
                <w:szCs w:val="16"/>
              </w:rPr>
              <w:t>r</w:t>
            </w:r>
            <w:r w:rsidRPr="00920158">
              <w:rPr>
                <w:rFonts w:ascii="Arial" w:eastAsia="Arial" w:hAnsi="Arial" w:cs="Arial"/>
                <w:color w:val="231F20"/>
                <w:sz w:val="16"/>
                <w:szCs w:val="16"/>
              </w:rPr>
              <w:t>y</w:t>
            </w:r>
            <w:r w:rsidRPr="00920158">
              <w:rPr>
                <w:rFonts w:ascii="Arial" w:eastAsia="Arial" w:hAnsi="Arial" w:cs="Arial"/>
                <w:color w:val="231F20"/>
                <w:spacing w:val="-10"/>
                <w:sz w:val="16"/>
                <w:szCs w:val="16"/>
              </w:rPr>
              <w:t xml:space="preserve"> </w:t>
            </w:r>
            <w:r w:rsidRPr="00920158">
              <w:rPr>
                <w:rFonts w:ascii="Arial" w:eastAsia="Arial" w:hAnsi="Arial" w:cs="Arial"/>
                <w:color w:val="231F20"/>
                <w:sz w:val="16"/>
                <w:szCs w:val="16"/>
              </w:rPr>
              <w:t xml:space="preserve">to </w:t>
            </w:r>
            <w:r w:rsidRPr="00920158">
              <w:rPr>
                <w:rFonts w:ascii="Arial" w:eastAsia="Arial" w:hAnsi="Arial" w:cs="Arial"/>
                <w:color w:val="231F20"/>
                <w:spacing w:val="1"/>
                <w:sz w:val="16"/>
                <w:szCs w:val="16"/>
              </w:rPr>
              <w:t>emp</w:t>
            </w:r>
            <w:r w:rsidRPr="00920158">
              <w:rPr>
                <w:rFonts w:ascii="Arial" w:eastAsia="Arial" w:hAnsi="Arial" w:cs="Arial"/>
                <w:color w:val="231F20"/>
                <w:spacing w:val="2"/>
                <w:sz w:val="16"/>
                <w:szCs w:val="16"/>
              </w:rPr>
              <w:t>l</w:t>
            </w:r>
            <w:r w:rsidRPr="00920158">
              <w:rPr>
                <w:rFonts w:ascii="Arial" w:eastAsia="Arial" w:hAnsi="Arial" w:cs="Arial"/>
                <w:color w:val="231F20"/>
                <w:spacing w:val="1"/>
                <w:sz w:val="16"/>
                <w:szCs w:val="16"/>
              </w:rPr>
              <w:t>o</w:t>
            </w:r>
            <w:r w:rsidRPr="00920158">
              <w:rPr>
                <w:rFonts w:ascii="Arial" w:eastAsia="Arial" w:hAnsi="Arial" w:cs="Arial"/>
                <w:color w:val="231F20"/>
                <w:sz w:val="16"/>
                <w:szCs w:val="16"/>
              </w:rPr>
              <w:t>y</w:t>
            </w:r>
            <w:r w:rsidRPr="00920158">
              <w:rPr>
                <w:rFonts w:ascii="Arial" w:eastAsia="Arial" w:hAnsi="Arial" w:cs="Arial"/>
                <w:color w:val="231F20"/>
                <w:spacing w:val="3"/>
                <w:sz w:val="16"/>
                <w:szCs w:val="16"/>
              </w:rPr>
              <w:t>e</w:t>
            </w:r>
            <w:r w:rsidRPr="00920158">
              <w:rPr>
                <w:rFonts w:ascii="Arial" w:eastAsia="Arial" w:hAnsi="Arial" w:cs="Arial"/>
                <w:color w:val="231F20"/>
                <w:spacing w:val="2"/>
                <w:sz w:val="16"/>
                <w:szCs w:val="16"/>
              </w:rPr>
              <w:t>e</w:t>
            </w:r>
            <w:r w:rsidRPr="00920158">
              <w:rPr>
                <w:rFonts w:ascii="Arial" w:eastAsia="Arial" w:hAnsi="Arial" w:cs="Arial"/>
                <w:color w:val="231F20"/>
                <w:sz w:val="16"/>
                <w:szCs w:val="16"/>
              </w:rPr>
              <w:t>s</w:t>
            </w:r>
            <w:r w:rsidRPr="00920158">
              <w:rPr>
                <w:rFonts w:ascii="Arial" w:eastAsia="Arial" w:hAnsi="Arial" w:cs="Arial"/>
                <w:color w:val="231F20"/>
                <w:spacing w:val="9"/>
                <w:sz w:val="16"/>
                <w:szCs w:val="16"/>
              </w:rPr>
              <w:t xml:space="preserve"> </w:t>
            </w:r>
            <w:r w:rsidRPr="00920158">
              <w:rPr>
                <w:rFonts w:ascii="Arial" w:eastAsia="Arial" w:hAnsi="Arial" w:cs="Arial"/>
                <w:color w:val="231F20"/>
                <w:sz w:val="16"/>
                <w:szCs w:val="16"/>
              </w:rPr>
              <w:t>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 xml:space="preserve"> </w:t>
            </w:r>
            <w:r w:rsidRPr="00920158">
              <w:rPr>
                <w:rFonts w:ascii="Arial" w:eastAsia="Arial" w:hAnsi="Arial" w:cs="Arial"/>
                <w:i/>
                <w:color w:val="231F20"/>
                <w:spacing w:val="-1"/>
                <w:sz w:val="16"/>
                <w:szCs w:val="16"/>
              </w:rPr>
              <w:t>C</w:t>
            </w:r>
            <w:r w:rsidRPr="00920158">
              <w:rPr>
                <w:rFonts w:ascii="Arial" w:eastAsia="Arial" w:hAnsi="Arial" w:cs="Arial"/>
                <w:i/>
                <w:color w:val="231F20"/>
                <w:spacing w:val="1"/>
                <w:sz w:val="16"/>
                <w:szCs w:val="16"/>
              </w:rPr>
              <w:t>o</w:t>
            </w:r>
            <w:r w:rsidRPr="00920158">
              <w:rPr>
                <w:rFonts w:ascii="Arial" w:eastAsia="Arial" w:hAnsi="Arial" w:cs="Arial"/>
                <w:i/>
                <w:color w:val="231F20"/>
                <w:sz w:val="16"/>
                <w:szCs w:val="16"/>
              </w:rPr>
              <w:t>ns</w:t>
            </w:r>
            <w:r w:rsidRPr="00920158">
              <w:rPr>
                <w:rFonts w:ascii="Arial" w:eastAsia="Arial" w:hAnsi="Arial" w:cs="Arial"/>
                <w:i/>
                <w:color w:val="231F20"/>
                <w:spacing w:val="1"/>
                <w:sz w:val="16"/>
                <w:szCs w:val="16"/>
              </w:rPr>
              <w:t>ulta</w:t>
            </w:r>
            <w:r w:rsidRPr="00920158">
              <w:rPr>
                <w:rFonts w:ascii="Arial" w:eastAsia="Arial" w:hAnsi="Arial" w:cs="Arial"/>
                <w:i/>
                <w:color w:val="231F20"/>
                <w:spacing w:val="-2"/>
                <w:sz w:val="16"/>
                <w:szCs w:val="16"/>
              </w:rPr>
              <w:t>n</w:t>
            </w:r>
            <w:r w:rsidRPr="00920158">
              <w:rPr>
                <w:rFonts w:ascii="Arial" w:eastAsia="Arial" w:hAnsi="Arial" w:cs="Arial"/>
                <w:i/>
                <w:color w:val="231F20"/>
                <w:sz w:val="16"/>
                <w:szCs w:val="16"/>
              </w:rPr>
              <w:t xml:space="preserve">t </w:t>
            </w:r>
            <w:r w:rsidRPr="00920158">
              <w:rPr>
                <w:rFonts w:ascii="Arial" w:eastAsia="Arial" w:hAnsi="Arial" w:cs="Arial"/>
                <w:color w:val="231F20"/>
                <w:spacing w:val="1"/>
                <w:sz w:val="16"/>
                <w:szCs w:val="16"/>
              </w:rPr>
              <w:t>aris</w:t>
            </w:r>
            <w:r w:rsidRPr="00920158">
              <w:rPr>
                <w:rFonts w:ascii="Arial" w:eastAsia="Arial" w:hAnsi="Arial" w:cs="Arial"/>
                <w:color w:val="231F20"/>
                <w:sz w:val="16"/>
                <w:szCs w:val="16"/>
              </w:rPr>
              <w:t>i</w:t>
            </w:r>
            <w:r w:rsidRPr="00920158">
              <w:rPr>
                <w:rFonts w:ascii="Arial" w:eastAsia="Arial" w:hAnsi="Arial" w:cs="Arial"/>
                <w:color w:val="231F20"/>
                <w:spacing w:val="1"/>
                <w:sz w:val="16"/>
                <w:szCs w:val="16"/>
              </w:rPr>
              <w:t>ng ou</w:t>
            </w:r>
            <w:r w:rsidRPr="00920158">
              <w:rPr>
                <w:rFonts w:ascii="Arial" w:eastAsia="Arial" w:hAnsi="Arial" w:cs="Arial"/>
                <w:color w:val="231F20"/>
                <w:sz w:val="16"/>
                <w:szCs w:val="16"/>
              </w:rPr>
              <w:t>t</w:t>
            </w:r>
            <w:r w:rsidRPr="00920158">
              <w:rPr>
                <w:rFonts w:ascii="Arial" w:eastAsia="Arial" w:hAnsi="Arial" w:cs="Arial"/>
                <w:color w:val="231F20"/>
                <w:spacing w:val="8"/>
                <w:sz w:val="16"/>
                <w:szCs w:val="16"/>
              </w:rPr>
              <w:t xml:space="preserve"> </w:t>
            </w:r>
            <w:r w:rsidRPr="00920158">
              <w:rPr>
                <w:rFonts w:ascii="Arial" w:eastAsia="Arial" w:hAnsi="Arial" w:cs="Arial"/>
                <w:color w:val="231F20"/>
                <w:sz w:val="16"/>
                <w:szCs w:val="16"/>
              </w:rPr>
              <w:t>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an</w:t>
            </w:r>
            <w:r w:rsidRPr="00920158">
              <w:rPr>
                <w:rFonts w:ascii="Arial" w:eastAsia="Arial" w:hAnsi="Arial" w:cs="Arial"/>
                <w:color w:val="231F20"/>
                <w:sz w:val="16"/>
                <w:szCs w:val="16"/>
              </w:rPr>
              <w:t>d</w:t>
            </w:r>
            <w:r w:rsidRPr="00920158">
              <w:rPr>
                <w:rFonts w:ascii="Arial" w:eastAsia="Arial" w:hAnsi="Arial" w:cs="Arial"/>
                <w:color w:val="231F20"/>
                <w:spacing w:val="-10"/>
                <w:sz w:val="16"/>
                <w:szCs w:val="16"/>
              </w:rPr>
              <w:t xml:space="preserve"> </w:t>
            </w:r>
            <w:r w:rsidRPr="00920158">
              <w:rPr>
                <w:rFonts w:ascii="Arial" w:eastAsia="Arial" w:hAnsi="Arial" w:cs="Arial"/>
                <w:color w:val="231F20"/>
                <w:sz w:val="16"/>
                <w:szCs w:val="16"/>
              </w:rPr>
              <w:t xml:space="preserve">in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w:t>
            </w:r>
            <w:r w:rsidRPr="00920158">
              <w:rPr>
                <w:rFonts w:ascii="Arial" w:eastAsia="Arial" w:hAnsi="Arial" w:cs="Arial"/>
                <w:color w:val="231F20"/>
                <w:spacing w:val="-1"/>
                <w:sz w:val="16"/>
                <w:szCs w:val="16"/>
              </w:rPr>
              <w:t xml:space="preserve"> </w:t>
            </w:r>
            <w:r w:rsidRPr="00920158">
              <w:rPr>
                <w:rFonts w:ascii="Arial" w:eastAsia="Arial" w:hAnsi="Arial" w:cs="Arial"/>
                <w:color w:val="231F20"/>
                <w:sz w:val="16"/>
                <w:szCs w:val="16"/>
              </w:rPr>
              <w:t>c</w:t>
            </w:r>
            <w:r w:rsidRPr="00920158">
              <w:rPr>
                <w:rFonts w:ascii="Arial" w:eastAsia="Arial" w:hAnsi="Arial" w:cs="Arial"/>
                <w:color w:val="231F20"/>
                <w:spacing w:val="1"/>
                <w:sz w:val="16"/>
                <w:szCs w:val="16"/>
              </w:rPr>
              <w:t>ou</w:t>
            </w:r>
            <w:r w:rsidRPr="00920158">
              <w:rPr>
                <w:rFonts w:ascii="Arial" w:eastAsia="Arial" w:hAnsi="Arial" w:cs="Arial"/>
                <w:color w:val="231F20"/>
                <w:spacing w:val="4"/>
                <w:sz w:val="16"/>
                <w:szCs w:val="16"/>
              </w:rPr>
              <w:t>r</w:t>
            </w:r>
            <w:r w:rsidRPr="00920158">
              <w:rPr>
                <w:rFonts w:ascii="Arial" w:eastAsia="Arial" w:hAnsi="Arial" w:cs="Arial"/>
                <w:color w:val="231F20"/>
                <w:spacing w:val="2"/>
                <w:sz w:val="16"/>
                <w:szCs w:val="16"/>
              </w:rPr>
              <w:t>s</w:t>
            </w:r>
            <w:r w:rsidRPr="00920158">
              <w:rPr>
                <w:rFonts w:ascii="Arial" w:eastAsia="Arial" w:hAnsi="Arial" w:cs="Arial"/>
                <w:color w:val="231F20"/>
                <w:sz w:val="16"/>
                <w:szCs w:val="16"/>
              </w:rPr>
              <w:t>e</w:t>
            </w:r>
            <w:r w:rsidRPr="00920158">
              <w:rPr>
                <w:rFonts w:ascii="Arial" w:eastAsia="Arial" w:hAnsi="Arial" w:cs="Arial"/>
                <w:color w:val="231F20"/>
                <w:spacing w:val="5"/>
                <w:sz w:val="16"/>
                <w:szCs w:val="16"/>
              </w:rPr>
              <w:t xml:space="preserve"> </w:t>
            </w:r>
            <w:r w:rsidRPr="00920158">
              <w:rPr>
                <w:rFonts w:ascii="Arial" w:eastAsia="Arial" w:hAnsi="Arial" w:cs="Arial"/>
                <w:color w:val="231F20"/>
                <w:sz w:val="16"/>
                <w:szCs w:val="16"/>
              </w:rPr>
              <w:t>of</w:t>
            </w:r>
            <w:r w:rsidRPr="00920158">
              <w:rPr>
                <w:rFonts w:ascii="Arial" w:eastAsia="Arial" w:hAnsi="Arial" w:cs="Arial"/>
                <w:color w:val="231F20"/>
                <w:spacing w:val="8"/>
                <w:sz w:val="16"/>
                <w:szCs w:val="16"/>
              </w:rPr>
              <w:t xml:space="preserve"> </w:t>
            </w:r>
            <w:r w:rsidRPr="00920158">
              <w:rPr>
                <w:rFonts w:ascii="Arial" w:eastAsia="Arial" w:hAnsi="Arial" w:cs="Arial"/>
                <w:color w:val="231F20"/>
                <w:spacing w:val="1"/>
                <w:sz w:val="16"/>
                <w:szCs w:val="16"/>
              </w:rPr>
              <w:t>the</w:t>
            </w:r>
            <w:r w:rsidRPr="00920158">
              <w:rPr>
                <w:rFonts w:ascii="Arial" w:eastAsia="Arial" w:hAnsi="Arial" w:cs="Arial"/>
                <w:color w:val="231F20"/>
                <w:sz w:val="16"/>
                <w:szCs w:val="16"/>
              </w:rPr>
              <w:t xml:space="preserve">ir </w:t>
            </w:r>
            <w:r w:rsidRPr="00920158">
              <w:rPr>
                <w:rFonts w:ascii="Arial" w:eastAsia="Arial" w:hAnsi="Arial" w:cs="Arial"/>
                <w:color w:val="231F20"/>
                <w:spacing w:val="1"/>
                <w:sz w:val="16"/>
                <w:szCs w:val="16"/>
              </w:rPr>
              <w:t>emp</w:t>
            </w:r>
            <w:r w:rsidRPr="00920158">
              <w:rPr>
                <w:rFonts w:ascii="Arial" w:eastAsia="Arial" w:hAnsi="Arial" w:cs="Arial"/>
                <w:color w:val="231F20"/>
                <w:spacing w:val="2"/>
                <w:sz w:val="16"/>
                <w:szCs w:val="16"/>
              </w:rPr>
              <w:t>l</w:t>
            </w:r>
            <w:r w:rsidRPr="00920158">
              <w:rPr>
                <w:rFonts w:ascii="Arial" w:eastAsia="Arial" w:hAnsi="Arial" w:cs="Arial"/>
                <w:color w:val="231F20"/>
                <w:spacing w:val="1"/>
                <w:sz w:val="16"/>
                <w:szCs w:val="16"/>
              </w:rPr>
              <w:t>o</w:t>
            </w:r>
            <w:r w:rsidRPr="00920158">
              <w:rPr>
                <w:rFonts w:ascii="Arial" w:eastAsia="Arial" w:hAnsi="Arial" w:cs="Arial"/>
                <w:color w:val="231F20"/>
                <w:spacing w:val="2"/>
                <w:sz w:val="16"/>
                <w:szCs w:val="16"/>
              </w:rPr>
              <w:t>ym</w:t>
            </w:r>
            <w:r w:rsidRPr="00920158">
              <w:rPr>
                <w:rFonts w:ascii="Arial" w:eastAsia="Arial" w:hAnsi="Arial" w:cs="Arial"/>
                <w:color w:val="231F20"/>
                <w:spacing w:val="1"/>
                <w:sz w:val="16"/>
                <w:szCs w:val="16"/>
              </w:rPr>
              <w:t>e</w:t>
            </w:r>
            <w:r w:rsidRPr="00920158">
              <w:rPr>
                <w:rFonts w:ascii="Arial" w:eastAsia="Arial" w:hAnsi="Arial" w:cs="Arial"/>
                <w:color w:val="231F20"/>
                <w:sz w:val="16"/>
                <w:szCs w:val="16"/>
              </w:rPr>
              <w:t>nt</w:t>
            </w:r>
            <w:r w:rsidRPr="00920158">
              <w:rPr>
                <w:rFonts w:ascii="Arial" w:eastAsia="Arial" w:hAnsi="Arial" w:cs="Arial"/>
                <w:color w:val="231F20"/>
                <w:spacing w:val="7"/>
                <w:sz w:val="16"/>
                <w:szCs w:val="16"/>
              </w:rPr>
              <w:t xml:space="preserve"> </w:t>
            </w:r>
            <w:r w:rsidRPr="00920158">
              <w:rPr>
                <w:rFonts w:ascii="Arial" w:eastAsia="Arial" w:hAnsi="Arial" w:cs="Arial"/>
                <w:color w:val="231F20"/>
                <w:sz w:val="16"/>
                <w:szCs w:val="16"/>
              </w:rPr>
              <w:t>in c</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n</w:t>
            </w:r>
            <w:r w:rsidRPr="00920158">
              <w:rPr>
                <w:rFonts w:ascii="Arial" w:eastAsia="Arial" w:hAnsi="Arial" w:cs="Arial"/>
                <w:color w:val="231F20"/>
                <w:spacing w:val="2"/>
                <w:sz w:val="16"/>
                <w:szCs w:val="16"/>
              </w:rPr>
              <w:t>n</w:t>
            </w:r>
            <w:r w:rsidRPr="00920158">
              <w:rPr>
                <w:rFonts w:ascii="Arial" w:eastAsia="Arial" w:hAnsi="Arial" w:cs="Arial"/>
                <w:color w:val="231F20"/>
                <w:spacing w:val="3"/>
                <w:sz w:val="16"/>
                <w:szCs w:val="16"/>
              </w:rPr>
              <w:t>e</w:t>
            </w:r>
            <w:r w:rsidRPr="00920158">
              <w:rPr>
                <w:rFonts w:ascii="Arial" w:eastAsia="Arial" w:hAnsi="Arial" w:cs="Arial"/>
                <w:color w:val="231F20"/>
                <w:spacing w:val="5"/>
                <w:sz w:val="16"/>
                <w:szCs w:val="16"/>
              </w:rPr>
              <w:t>c</w:t>
            </w:r>
            <w:r w:rsidRPr="00920158">
              <w:rPr>
                <w:rFonts w:ascii="Arial" w:eastAsia="Arial" w:hAnsi="Arial" w:cs="Arial"/>
                <w:color w:val="231F20"/>
                <w:spacing w:val="1"/>
                <w:sz w:val="16"/>
                <w:szCs w:val="16"/>
              </w:rPr>
              <w:t>t</w:t>
            </w:r>
            <w:r w:rsidRPr="00920158">
              <w:rPr>
                <w:rFonts w:ascii="Arial" w:eastAsia="Arial" w:hAnsi="Arial" w:cs="Arial"/>
                <w:color w:val="231F20"/>
                <w:spacing w:val="2"/>
                <w:sz w:val="16"/>
                <w:szCs w:val="16"/>
              </w:rPr>
              <w:t>io</w:t>
            </w:r>
            <w:r w:rsidRPr="00920158">
              <w:rPr>
                <w:rFonts w:ascii="Arial" w:eastAsia="Arial" w:hAnsi="Arial" w:cs="Arial"/>
                <w:color w:val="231F20"/>
                <w:sz w:val="16"/>
                <w:szCs w:val="16"/>
              </w:rPr>
              <w:t>n</w:t>
            </w:r>
            <w:r w:rsidRPr="00920158">
              <w:rPr>
                <w:rFonts w:ascii="Arial" w:eastAsia="Arial" w:hAnsi="Arial" w:cs="Arial"/>
                <w:color w:val="231F20"/>
                <w:spacing w:val="5"/>
                <w:sz w:val="16"/>
                <w:szCs w:val="16"/>
              </w:rPr>
              <w:t xml:space="preserve"> </w:t>
            </w:r>
            <w:r w:rsidRPr="00920158">
              <w:rPr>
                <w:rFonts w:ascii="Arial" w:eastAsia="Arial" w:hAnsi="Arial" w:cs="Arial"/>
                <w:color w:val="231F20"/>
                <w:spacing w:val="2"/>
                <w:sz w:val="16"/>
                <w:szCs w:val="16"/>
              </w:rPr>
              <w:t>w</w:t>
            </w:r>
            <w:r w:rsidRPr="00920158">
              <w:rPr>
                <w:rFonts w:ascii="Arial" w:eastAsia="Arial" w:hAnsi="Arial" w:cs="Arial"/>
                <w:color w:val="231F20"/>
                <w:spacing w:val="1"/>
                <w:sz w:val="16"/>
                <w:szCs w:val="16"/>
              </w:rPr>
              <w:t>it</w:t>
            </w:r>
            <w:r w:rsidRPr="00920158">
              <w:rPr>
                <w:rFonts w:ascii="Arial" w:eastAsia="Arial" w:hAnsi="Arial" w:cs="Arial"/>
                <w:color w:val="231F20"/>
                <w:sz w:val="16"/>
                <w:szCs w:val="16"/>
              </w:rPr>
              <w:t>h</w:t>
            </w:r>
            <w:r w:rsidRPr="00920158">
              <w:rPr>
                <w:rFonts w:ascii="Arial" w:eastAsia="Arial" w:hAnsi="Arial" w:cs="Arial"/>
                <w:color w:val="231F20"/>
                <w:spacing w:val="17"/>
                <w:sz w:val="16"/>
                <w:szCs w:val="16"/>
              </w:rPr>
              <w:t xml:space="preserve"> </w:t>
            </w:r>
            <w:r w:rsidRPr="00920158">
              <w:rPr>
                <w:rFonts w:ascii="Arial" w:eastAsia="Arial" w:hAnsi="Arial" w:cs="Arial"/>
                <w:color w:val="231F20"/>
                <w:spacing w:val="1"/>
                <w:sz w:val="16"/>
                <w:szCs w:val="16"/>
              </w:rPr>
              <w:t>th</w:t>
            </w:r>
            <w:r w:rsidRPr="00920158">
              <w:rPr>
                <w:rFonts w:ascii="Arial" w:eastAsia="Arial" w:hAnsi="Arial" w:cs="Arial"/>
                <w:color w:val="231F20"/>
                <w:sz w:val="16"/>
                <w:szCs w:val="16"/>
              </w:rPr>
              <w:t>e c</w:t>
            </w:r>
            <w:r w:rsidRPr="00920158">
              <w:rPr>
                <w:rFonts w:ascii="Arial" w:eastAsia="Arial" w:hAnsi="Arial" w:cs="Arial"/>
                <w:color w:val="231F20"/>
                <w:spacing w:val="2"/>
                <w:sz w:val="16"/>
                <w:szCs w:val="16"/>
              </w:rPr>
              <w:t>o</w:t>
            </w:r>
            <w:r w:rsidRPr="00920158">
              <w:rPr>
                <w:rFonts w:ascii="Arial" w:eastAsia="Arial" w:hAnsi="Arial" w:cs="Arial"/>
                <w:color w:val="231F20"/>
                <w:sz w:val="16"/>
                <w:szCs w:val="16"/>
              </w:rPr>
              <w:t>n</w:t>
            </w:r>
            <w:r w:rsidRPr="00920158">
              <w:rPr>
                <w:rFonts w:ascii="Arial" w:eastAsia="Arial" w:hAnsi="Arial" w:cs="Arial"/>
                <w:color w:val="231F20"/>
                <w:spacing w:val="1"/>
                <w:sz w:val="16"/>
                <w:szCs w:val="16"/>
              </w:rPr>
              <w:t>t</w:t>
            </w:r>
            <w:r w:rsidRPr="00920158">
              <w:rPr>
                <w:rFonts w:ascii="Arial" w:eastAsia="Arial" w:hAnsi="Arial" w:cs="Arial"/>
                <w:color w:val="231F20"/>
                <w:sz w:val="16"/>
                <w:szCs w:val="16"/>
              </w:rPr>
              <w:t>r</w:t>
            </w:r>
            <w:r w:rsidRPr="00920158">
              <w:rPr>
                <w:rFonts w:ascii="Arial" w:eastAsia="Arial" w:hAnsi="Arial" w:cs="Arial"/>
                <w:color w:val="231F20"/>
                <w:spacing w:val="2"/>
                <w:sz w:val="16"/>
                <w:szCs w:val="16"/>
              </w:rPr>
              <w:t>a</w:t>
            </w:r>
            <w:r w:rsidRPr="00920158">
              <w:rPr>
                <w:rFonts w:ascii="Arial" w:eastAsia="Arial" w:hAnsi="Arial" w:cs="Arial"/>
                <w:color w:val="231F20"/>
                <w:spacing w:val="5"/>
                <w:sz w:val="16"/>
                <w:szCs w:val="16"/>
              </w:rPr>
              <w:t>c</w:t>
            </w:r>
            <w:r w:rsidRPr="00920158">
              <w:rPr>
                <w:rFonts w:ascii="Arial" w:eastAsia="Arial" w:hAnsi="Arial" w:cs="Arial"/>
                <w:color w:val="231F20"/>
                <w:sz w:val="16"/>
                <w:szCs w:val="16"/>
              </w:rPr>
              <w:t>t</w:t>
            </w:r>
          </w:p>
        </w:tc>
        <w:tc>
          <w:tcPr>
            <w:tcW w:w="2700" w:type="dxa"/>
            <w:shd w:val="clear" w:color="auto" w:fill="F2F2F2" w:themeFill="background1" w:themeFillShade="F2"/>
          </w:tcPr>
          <w:p w14:paraId="760BD997" w14:textId="717F7A63" w:rsidR="000F0C19" w:rsidRPr="00920158" w:rsidRDefault="006820BD" w:rsidP="0009576A">
            <w:pPr>
              <w:spacing w:before="36" w:line="203" w:lineRule="exact"/>
              <w:ind w:right="-20"/>
              <w:rPr>
                <w:rFonts w:ascii="Arial" w:hAnsi="Arial" w:cs="Arial"/>
                <w:sz w:val="18"/>
                <w:szCs w:val="18"/>
              </w:rPr>
            </w:pPr>
            <w:r>
              <w:rPr>
                <w:rFonts w:ascii="Arial" w:hAnsi="Arial" w:cs="Arial"/>
                <w:sz w:val="18"/>
                <w:szCs w:val="18"/>
              </w:rPr>
              <w:t>£5,000,000</w:t>
            </w:r>
          </w:p>
        </w:tc>
        <w:tc>
          <w:tcPr>
            <w:tcW w:w="2880" w:type="dxa"/>
            <w:vMerge w:val="restart"/>
            <w:shd w:val="clear" w:color="auto" w:fill="F2F2F2" w:themeFill="background1" w:themeFillShade="F2"/>
          </w:tcPr>
          <w:sdt>
            <w:sdtPr>
              <w:rPr>
                <w:rFonts w:ascii="Arial" w:hAnsi="Arial" w:cs="Arial"/>
                <w:sz w:val="18"/>
                <w:szCs w:val="18"/>
              </w:rPr>
              <w:id w:val="1350455110"/>
              <w:placeholder>
                <w:docPart w:val="0D12EB66FBDE4D2BBB41E2915E903467"/>
              </w:placeholder>
              <w:showingPlcHdr/>
            </w:sdtPr>
            <w:sdtContent>
              <w:p w14:paraId="3FA76520" w14:textId="77777777" w:rsidR="000F0C19" w:rsidRPr="00920158" w:rsidRDefault="000F0C19" w:rsidP="0009576A">
                <w:pPr>
                  <w:widowControl w:val="0"/>
                  <w:spacing w:before="36" w:after="200"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5BE75A30" w14:textId="77777777" w:rsidTr="0009576A">
        <w:trPr>
          <w:trHeight w:val="360"/>
        </w:trPr>
        <w:tc>
          <w:tcPr>
            <w:tcW w:w="3060" w:type="dxa"/>
            <w:vMerge/>
            <w:shd w:val="clear" w:color="auto" w:fill="A6A6A6" w:themeFill="background1" w:themeFillShade="A6"/>
          </w:tcPr>
          <w:p w14:paraId="7BF34EA8" w14:textId="77777777" w:rsidR="000F0C19" w:rsidRPr="00920158" w:rsidRDefault="000F0C19" w:rsidP="0009576A">
            <w:pPr>
              <w:spacing w:before="36" w:line="203" w:lineRule="exact"/>
              <w:ind w:right="-20"/>
              <w:rPr>
                <w:rFonts w:ascii="Arial" w:hAnsi="Arial" w:cs="Arial"/>
                <w:sz w:val="18"/>
                <w:szCs w:val="18"/>
              </w:rPr>
            </w:pPr>
          </w:p>
        </w:tc>
        <w:tc>
          <w:tcPr>
            <w:tcW w:w="2700" w:type="dxa"/>
            <w:shd w:val="clear" w:color="auto" w:fill="A6A6A6" w:themeFill="background1" w:themeFillShade="A6"/>
          </w:tcPr>
          <w:p w14:paraId="401D7080" w14:textId="77777777" w:rsidR="000F0C19" w:rsidRPr="00920158" w:rsidRDefault="00DB6CFF" w:rsidP="0009576A">
            <w:pPr>
              <w:spacing w:before="36" w:line="203" w:lineRule="exact"/>
              <w:ind w:right="-20"/>
              <w:rPr>
                <w:rFonts w:ascii="Arial" w:hAnsi="Arial" w:cs="Arial"/>
                <w:sz w:val="18"/>
                <w:szCs w:val="18"/>
              </w:rPr>
            </w:pPr>
            <w:r w:rsidRPr="00920158">
              <w:rPr>
                <w:rFonts w:ascii="Arial" w:hAnsi="Arial" w:cs="Arial"/>
                <w:sz w:val="18"/>
                <w:szCs w:val="18"/>
              </w:rPr>
              <w:t>in respect of each event, without limit to the number of events</w:t>
            </w:r>
          </w:p>
        </w:tc>
        <w:tc>
          <w:tcPr>
            <w:tcW w:w="2880" w:type="dxa"/>
            <w:vMerge/>
            <w:shd w:val="clear" w:color="auto" w:fill="A6A6A6" w:themeFill="background1" w:themeFillShade="A6"/>
          </w:tcPr>
          <w:p w14:paraId="4471C6E0" w14:textId="77777777" w:rsidR="000F0C19" w:rsidRPr="00920158" w:rsidRDefault="000F0C19" w:rsidP="0009576A">
            <w:pPr>
              <w:spacing w:before="36" w:line="203" w:lineRule="exact"/>
              <w:ind w:right="-20"/>
              <w:rPr>
                <w:rFonts w:ascii="Arial" w:hAnsi="Arial" w:cs="Arial"/>
                <w:sz w:val="18"/>
                <w:szCs w:val="18"/>
              </w:rPr>
            </w:pPr>
          </w:p>
        </w:tc>
      </w:tr>
    </w:tbl>
    <w:p w14:paraId="557BC2F8" w14:textId="77777777" w:rsidR="000F0C19" w:rsidRPr="00920158" w:rsidRDefault="000F0C19" w:rsidP="000F0C19">
      <w:pPr>
        <w:spacing w:before="9"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1FA156B5" w14:textId="77777777" w:rsidTr="0009576A">
        <w:trPr>
          <w:trHeight w:val="270"/>
        </w:trPr>
        <w:tc>
          <w:tcPr>
            <w:tcW w:w="2610" w:type="dxa"/>
            <w:vMerge w:val="restart"/>
            <w:vAlign w:val="bottom"/>
          </w:tcPr>
          <w:p w14:paraId="07F394A4" w14:textId="77777777" w:rsidR="000F0C19" w:rsidRPr="00920158" w:rsidRDefault="000F0C19" w:rsidP="0009576A">
            <w:pPr>
              <w:spacing w:line="203" w:lineRule="exact"/>
              <w:ind w:left="-115" w:right="-20"/>
              <w:jc w:val="right"/>
              <w:rPr>
                <w:rFonts w:ascii="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pacing w:val="-2"/>
                <w:sz w:val="18"/>
                <w:szCs w:val="18"/>
              </w:rPr>
              <w:t>C</w:t>
            </w:r>
            <w:r w:rsidRPr="00920158">
              <w:rPr>
                <w:rFonts w:ascii="Arial" w:eastAsia="Arial" w:hAnsi="Arial" w:cs="Arial"/>
                <w:i/>
                <w:color w:val="231F20"/>
                <w:spacing w:val="1"/>
                <w:sz w:val="18"/>
                <w:szCs w:val="18"/>
              </w:rPr>
              <w:t>o</w:t>
            </w:r>
            <w:r w:rsidRPr="00920158">
              <w:rPr>
                <w:rFonts w:ascii="Arial" w:eastAsia="Arial" w:hAnsi="Arial" w:cs="Arial"/>
                <w:i/>
                <w:color w:val="231F20"/>
                <w:spacing w:val="-1"/>
                <w:sz w:val="18"/>
                <w:szCs w:val="18"/>
              </w:rPr>
              <w:t>ns</w:t>
            </w:r>
            <w:r w:rsidRPr="00920158">
              <w:rPr>
                <w:rFonts w:ascii="Arial" w:eastAsia="Arial" w:hAnsi="Arial" w:cs="Arial"/>
                <w:i/>
                <w:color w:val="231F20"/>
                <w:sz w:val="18"/>
                <w:szCs w:val="18"/>
              </w:rPr>
              <w:t>ulta</w:t>
            </w:r>
            <w:r w:rsidRPr="00920158">
              <w:rPr>
                <w:rFonts w:ascii="Arial" w:eastAsia="Arial" w:hAnsi="Arial" w:cs="Arial"/>
                <w:i/>
                <w:color w:val="231F20"/>
                <w:spacing w:val="-3"/>
                <w:sz w:val="18"/>
                <w:szCs w:val="18"/>
              </w:rPr>
              <w:t>n</w:t>
            </w:r>
            <w:r w:rsidRPr="00920158">
              <w:rPr>
                <w:rFonts w:ascii="Arial" w:eastAsia="Arial" w:hAnsi="Arial" w:cs="Arial"/>
                <w:i/>
                <w:color w:val="231F20"/>
                <w:spacing w:val="7"/>
                <w:sz w:val="18"/>
                <w:szCs w:val="18"/>
              </w:rPr>
              <w:t>t</w:t>
            </w:r>
            <w:r w:rsidRPr="00920158">
              <w:rPr>
                <w:rFonts w:ascii="Arial" w:eastAsia="Arial" w:hAnsi="Arial" w:cs="Arial"/>
                <w:i/>
                <w:color w:val="231F20"/>
                <w:spacing w:val="-3"/>
                <w:sz w:val="18"/>
                <w:szCs w:val="18"/>
              </w:rPr>
              <w:t>’</w:t>
            </w:r>
            <w:r w:rsidRPr="00920158">
              <w:rPr>
                <w:rFonts w:ascii="Arial" w:eastAsia="Arial" w:hAnsi="Arial" w:cs="Arial"/>
                <w:i/>
                <w:color w:val="231F20"/>
                <w:sz w:val="18"/>
                <w:szCs w:val="18"/>
              </w:rPr>
              <w:t xml:space="preserve">s </w:t>
            </w:r>
            <w:r w:rsidRPr="00920158">
              <w:rPr>
                <w:rFonts w:ascii="Arial" w:eastAsia="Arial" w:hAnsi="Arial" w:cs="Arial"/>
                <w:color w:val="231F20"/>
                <w:spacing w:val="-1"/>
                <w:sz w:val="18"/>
                <w:szCs w:val="18"/>
              </w:rPr>
              <w:t>to</w:t>
            </w:r>
            <w:r w:rsidRPr="00920158">
              <w:rPr>
                <w:rFonts w:ascii="Arial" w:eastAsia="Arial" w:hAnsi="Arial" w:cs="Arial"/>
                <w:color w:val="231F20"/>
                <w:spacing w:val="2"/>
                <w:sz w:val="18"/>
                <w:szCs w:val="18"/>
              </w:rPr>
              <w:t>t</w:t>
            </w:r>
            <w:r w:rsidRPr="00920158">
              <w:rPr>
                <w:rFonts w:ascii="Arial" w:eastAsia="Arial" w:hAnsi="Arial" w:cs="Arial"/>
                <w:color w:val="231F20"/>
                <w:sz w:val="18"/>
                <w:szCs w:val="18"/>
              </w:rPr>
              <w:t>al</w:t>
            </w:r>
            <w:r w:rsidRPr="00920158">
              <w:rPr>
                <w:rFonts w:ascii="Arial" w:eastAsia="Arial" w:hAnsi="Arial" w:cs="Arial"/>
                <w:color w:val="231F20"/>
                <w:spacing w:val="8"/>
                <w:sz w:val="18"/>
                <w:szCs w:val="18"/>
              </w:rPr>
              <w:t xml:space="preserve"> </w:t>
            </w:r>
            <w:r w:rsidRPr="00920158">
              <w:rPr>
                <w:rFonts w:ascii="Arial" w:eastAsia="Arial" w:hAnsi="Arial" w:cs="Arial"/>
                <w:color w:val="231F20"/>
                <w:spacing w:val="-1"/>
                <w:sz w:val="18"/>
                <w:szCs w:val="18"/>
              </w:rPr>
              <w:t>l</w:t>
            </w:r>
            <w:r w:rsidRPr="00920158">
              <w:rPr>
                <w:rFonts w:ascii="Arial" w:eastAsia="Arial" w:hAnsi="Arial" w:cs="Arial"/>
                <w:color w:val="231F20"/>
                <w:sz w:val="18"/>
                <w:szCs w:val="18"/>
              </w:rPr>
              <w:t>i</w:t>
            </w:r>
            <w:r w:rsidRPr="00920158">
              <w:rPr>
                <w:rFonts w:ascii="Arial" w:eastAsia="Arial" w:hAnsi="Arial" w:cs="Arial"/>
                <w:color w:val="231F20"/>
                <w:spacing w:val="1"/>
                <w:sz w:val="18"/>
                <w:szCs w:val="18"/>
              </w:rPr>
              <w:t>ab</w:t>
            </w:r>
            <w:r w:rsidRPr="00920158">
              <w:rPr>
                <w:rFonts w:ascii="Arial" w:eastAsia="Arial" w:hAnsi="Arial" w:cs="Arial"/>
                <w:color w:val="231F20"/>
                <w:spacing w:val="-1"/>
                <w:sz w:val="18"/>
                <w:szCs w:val="18"/>
              </w:rPr>
              <w:t>il</w:t>
            </w:r>
            <w:r w:rsidRPr="00920158">
              <w:rPr>
                <w:rFonts w:ascii="Arial" w:eastAsia="Arial" w:hAnsi="Arial" w:cs="Arial"/>
                <w:color w:val="231F20"/>
                <w:sz w:val="18"/>
                <w:szCs w:val="18"/>
              </w:rPr>
              <w:t>i</w:t>
            </w:r>
            <w:r w:rsidRPr="00920158">
              <w:rPr>
                <w:rFonts w:ascii="Arial" w:eastAsia="Arial" w:hAnsi="Arial" w:cs="Arial"/>
                <w:color w:val="231F20"/>
                <w:spacing w:val="5"/>
                <w:sz w:val="18"/>
                <w:szCs w:val="18"/>
              </w:rPr>
              <w:t>t</w:t>
            </w:r>
            <w:r w:rsidRPr="00920158">
              <w:rPr>
                <w:rFonts w:ascii="Arial" w:eastAsia="Arial" w:hAnsi="Arial" w:cs="Arial"/>
                <w:color w:val="231F20"/>
                <w:sz w:val="18"/>
                <w:szCs w:val="18"/>
              </w:rPr>
              <w:t xml:space="preserve">y </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o</w:t>
            </w:r>
            <w:r w:rsidRPr="00920158">
              <w:rPr>
                <w:rFonts w:ascii="Arial" w:eastAsia="Arial" w:hAnsi="Arial" w:cs="Arial"/>
                <w:color w:val="231F20"/>
                <w:spacing w:val="9"/>
                <w:sz w:val="18"/>
                <w:szCs w:val="18"/>
              </w:rPr>
              <w:t xml:space="preserve"> </w:t>
            </w:r>
            <w:r w:rsidRPr="00920158">
              <w:rPr>
                <w:rFonts w:ascii="Arial" w:eastAsia="Arial" w:hAnsi="Arial" w:cs="Arial"/>
                <w:color w:val="231F20"/>
                <w:spacing w:val="1"/>
                <w:sz w:val="18"/>
                <w:szCs w:val="18"/>
              </w:rPr>
              <w:t>th</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 xml:space="preserve"> </w:t>
            </w:r>
            <w:r w:rsidRPr="00920158">
              <w:rPr>
                <w:rFonts w:ascii="Arial" w:eastAsia="Arial" w:hAnsi="Arial" w:cs="Arial"/>
                <w:i/>
                <w:color w:val="231F20"/>
                <w:sz w:val="18"/>
                <w:szCs w:val="18"/>
              </w:rPr>
              <w:t>Cli</w:t>
            </w:r>
            <w:r w:rsidRPr="00920158">
              <w:rPr>
                <w:rFonts w:ascii="Arial" w:eastAsia="Arial" w:hAnsi="Arial" w:cs="Arial"/>
                <w:i/>
                <w:color w:val="231F20"/>
                <w:spacing w:val="2"/>
                <w:sz w:val="18"/>
                <w:szCs w:val="18"/>
              </w:rPr>
              <w:t>e</w:t>
            </w:r>
            <w:r w:rsidRPr="00920158">
              <w:rPr>
                <w:rFonts w:ascii="Arial" w:eastAsia="Arial" w:hAnsi="Arial" w:cs="Arial"/>
                <w:i/>
                <w:color w:val="231F20"/>
                <w:spacing w:val="-3"/>
                <w:sz w:val="18"/>
                <w:szCs w:val="18"/>
              </w:rPr>
              <w:t>n</w:t>
            </w:r>
            <w:r w:rsidRPr="00920158">
              <w:rPr>
                <w:rFonts w:ascii="Arial" w:eastAsia="Arial" w:hAnsi="Arial" w:cs="Arial"/>
                <w:i/>
                <w:color w:val="231F20"/>
                <w:sz w:val="18"/>
                <w:szCs w:val="18"/>
              </w:rPr>
              <w:t xml:space="preserve">t </w:t>
            </w:r>
            <w:r w:rsidRPr="00920158">
              <w:rPr>
                <w:rFonts w:ascii="Arial" w:eastAsia="Arial" w:hAnsi="Arial" w:cs="Arial"/>
                <w:color w:val="231F20"/>
                <w:spacing w:val="2"/>
                <w:sz w:val="18"/>
                <w:szCs w:val="18"/>
              </w:rPr>
              <w:t>w</w:t>
            </w:r>
            <w:r w:rsidRPr="00920158">
              <w:rPr>
                <w:rFonts w:ascii="Arial" w:eastAsia="Arial" w:hAnsi="Arial" w:cs="Arial"/>
                <w:color w:val="231F20"/>
                <w:sz w:val="18"/>
                <w:szCs w:val="18"/>
              </w:rPr>
              <w:t>h</w:t>
            </w:r>
            <w:r w:rsidRPr="00920158">
              <w:rPr>
                <w:rFonts w:ascii="Arial" w:eastAsia="Arial" w:hAnsi="Arial" w:cs="Arial"/>
                <w:color w:val="231F20"/>
                <w:spacing w:val="1"/>
                <w:sz w:val="18"/>
                <w:szCs w:val="18"/>
              </w:rPr>
              <w:t>i</w:t>
            </w:r>
            <w:r w:rsidRPr="00920158">
              <w:rPr>
                <w:rFonts w:ascii="Arial" w:eastAsia="Arial" w:hAnsi="Arial" w:cs="Arial"/>
                <w:color w:val="231F20"/>
                <w:sz w:val="18"/>
                <w:szCs w:val="18"/>
              </w:rPr>
              <w:t>ch</w:t>
            </w:r>
            <w:r w:rsidRPr="00920158">
              <w:rPr>
                <w:rFonts w:ascii="Arial" w:eastAsia="Arial" w:hAnsi="Arial" w:cs="Arial"/>
                <w:color w:val="231F20"/>
                <w:spacing w:val="-2"/>
                <w:sz w:val="18"/>
                <w:szCs w:val="18"/>
              </w:rPr>
              <w:t xml:space="preserve"> </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i</w:t>
            </w:r>
            <w:r w:rsidRPr="00920158">
              <w:rPr>
                <w:rFonts w:ascii="Arial" w:eastAsia="Arial" w:hAnsi="Arial" w:cs="Arial"/>
                <w:color w:val="231F20"/>
                <w:spacing w:val="2"/>
                <w:sz w:val="18"/>
                <w:szCs w:val="18"/>
              </w:rPr>
              <w:t>s</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s un</w:t>
            </w:r>
            <w:r w:rsidRPr="00920158">
              <w:rPr>
                <w:rFonts w:ascii="Arial" w:eastAsia="Arial" w:hAnsi="Arial" w:cs="Arial"/>
                <w:color w:val="231F20"/>
                <w:spacing w:val="2"/>
                <w:sz w:val="18"/>
                <w:szCs w:val="18"/>
              </w:rPr>
              <w:t>d</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r</w:t>
            </w:r>
            <w:r w:rsidRPr="00920158">
              <w:rPr>
                <w:rFonts w:ascii="Arial" w:eastAsia="Arial" w:hAnsi="Arial" w:cs="Arial"/>
                <w:color w:val="231F20"/>
                <w:spacing w:val="-11"/>
                <w:sz w:val="18"/>
                <w:szCs w:val="18"/>
              </w:rPr>
              <w:t xml:space="preserve"> </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 xml:space="preserve">r in </w:t>
            </w:r>
            <w:r w:rsidRPr="00920158">
              <w:rPr>
                <w:rFonts w:ascii="Arial" w:eastAsia="Arial" w:hAnsi="Arial" w:cs="Arial"/>
                <w:color w:val="231F20"/>
                <w:spacing w:val="-1"/>
                <w:sz w:val="18"/>
                <w:szCs w:val="18"/>
              </w:rPr>
              <w:t>c</w:t>
            </w:r>
            <w:r w:rsidRPr="00920158">
              <w:rPr>
                <w:rFonts w:ascii="Arial" w:eastAsia="Arial" w:hAnsi="Arial" w:cs="Arial"/>
                <w:color w:val="231F20"/>
                <w:spacing w:val="1"/>
                <w:sz w:val="18"/>
                <w:szCs w:val="18"/>
              </w:rPr>
              <w:t>o</w:t>
            </w:r>
            <w:r w:rsidRPr="00920158">
              <w:rPr>
                <w:rFonts w:ascii="Arial" w:eastAsia="Arial" w:hAnsi="Arial" w:cs="Arial"/>
                <w:color w:val="231F20"/>
                <w:spacing w:val="-1"/>
                <w:sz w:val="18"/>
                <w:szCs w:val="18"/>
              </w:rPr>
              <w:t>n</w:t>
            </w:r>
            <w:r w:rsidRPr="00920158">
              <w:rPr>
                <w:rFonts w:ascii="Arial" w:eastAsia="Arial" w:hAnsi="Arial" w:cs="Arial"/>
                <w:color w:val="231F20"/>
                <w:spacing w:val="1"/>
                <w:sz w:val="18"/>
                <w:szCs w:val="18"/>
              </w:rPr>
              <w:t>n</w:t>
            </w:r>
            <w:r w:rsidRPr="00920158">
              <w:rPr>
                <w:rFonts w:ascii="Arial" w:eastAsia="Arial" w:hAnsi="Arial" w:cs="Arial"/>
                <w:color w:val="231F20"/>
                <w:spacing w:val="2"/>
                <w:sz w:val="18"/>
                <w:szCs w:val="18"/>
              </w:rPr>
              <w:t>e</w:t>
            </w:r>
            <w:r w:rsidRPr="00920158">
              <w:rPr>
                <w:rFonts w:ascii="Arial" w:eastAsia="Arial" w:hAnsi="Arial" w:cs="Arial"/>
                <w:color w:val="231F20"/>
                <w:spacing w:val="5"/>
                <w:sz w:val="18"/>
                <w:szCs w:val="18"/>
              </w:rPr>
              <w:t>c</w:t>
            </w:r>
            <w:r w:rsidRPr="00920158">
              <w:rPr>
                <w:rFonts w:ascii="Arial" w:eastAsia="Arial" w:hAnsi="Arial" w:cs="Arial"/>
                <w:color w:val="231F20"/>
                <w:spacing w:val="1"/>
                <w:sz w:val="18"/>
                <w:szCs w:val="18"/>
              </w:rPr>
              <w:t>tio</w:t>
            </w:r>
            <w:r w:rsidRPr="00920158">
              <w:rPr>
                <w:rFonts w:ascii="Arial" w:eastAsia="Arial" w:hAnsi="Arial" w:cs="Arial"/>
                <w:color w:val="231F20"/>
                <w:sz w:val="18"/>
                <w:szCs w:val="18"/>
              </w:rPr>
              <w:t>n</w:t>
            </w:r>
            <w:r w:rsidRPr="00920158">
              <w:rPr>
                <w:rFonts w:ascii="Arial" w:eastAsia="Arial" w:hAnsi="Arial" w:cs="Arial"/>
                <w:color w:val="231F20"/>
                <w:spacing w:val="5"/>
                <w:sz w:val="18"/>
                <w:szCs w:val="18"/>
              </w:rPr>
              <w:t xml:space="preserve"> </w:t>
            </w:r>
            <w:r w:rsidRPr="00920158">
              <w:rPr>
                <w:rFonts w:ascii="Arial" w:eastAsia="Arial" w:hAnsi="Arial" w:cs="Arial"/>
                <w:color w:val="231F20"/>
                <w:spacing w:val="2"/>
                <w:sz w:val="18"/>
                <w:szCs w:val="18"/>
              </w:rPr>
              <w:t>w</w:t>
            </w:r>
            <w:r w:rsidRPr="00920158">
              <w:rPr>
                <w:rFonts w:ascii="Arial" w:eastAsia="Arial" w:hAnsi="Arial" w:cs="Arial"/>
                <w:color w:val="231F20"/>
                <w:sz w:val="18"/>
                <w:szCs w:val="18"/>
              </w:rPr>
              <w:t>i</w:t>
            </w:r>
            <w:r w:rsidRPr="00920158">
              <w:rPr>
                <w:rFonts w:ascii="Arial" w:eastAsia="Arial" w:hAnsi="Arial" w:cs="Arial"/>
                <w:color w:val="231F20"/>
                <w:spacing w:val="1"/>
                <w:sz w:val="18"/>
                <w:szCs w:val="18"/>
              </w:rPr>
              <w:t>t</w:t>
            </w:r>
            <w:r w:rsidRPr="00920158">
              <w:rPr>
                <w:rFonts w:ascii="Arial" w:eastAsia="Arial" w:hAnsi="Arial" w:cs="Arial"/>
                <w:color w:val="231F20"/>
                <w:sz w:val="18"/>
                <w:szCs w:val="18"/>
              </w:rPr>
              <w:t xml:space="preserve">h </w:t>
            </w:r>
            <w:r w:rsidRPr="00920158">
              <w:rPr>
                <w:rFonts w:ascii="Arial" w:eastAsia="Arial" w:hAnsi="Arial" w:cs="Arial"/>
                <w:color w:val="231F20"/>
                <w:spacing w:val="1"/>
                <w:sz w:val="18"/>
                <w:szCs w:val="18"/>
              </w:rPr>
              <w:t>th</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 xml:space="preserve"> c</w:t>
            </w:r>
            <w:r w:rsidRPr="00920158">
              <w:rPr>
                <w:rFonts w:ascii="Arial" w:eastAsia="Arial" w:hAnsi="Arial" w:cs="Arial"/>
                <w:color w:val="231F20"/>
                <w:spacing w:val="1"/>
                <w:sz w:val="18"/>
                <w:szCs w:val="18"/>
              </w:rPr>
              <w:t>o</w:t>
            </w:r>
            <w:r w:rsidRPr="00920158">
              <w:rPr>
                <w:rFonts w:ascii="Arial" w:eastAsia="Arial" w:hAnsi="Arial" w:cs="Arial"/>
                <w:color w:val="231F20"/>
                <w:spacing w:val="-1"/>
                <w:sz w:val="18"/>
                <w:szCs w:val="18"/>
              </w:rPr>
              <w:t>n</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pacing w:val="1"/>
                <w:sz w:val="18"/>
                <w:szCs w:val="18"/>
              </w:rPr>
              <w:t>a</w:t>
            </w:r>
            <w:r w:rsidRPr="00920158">
              <w:rPr>
                <w:rFonts w:ascii="Arial" w:eastAsia="Arial" w:hAnsi="Arial" w:cs="Arial"/>
                <w:color w:val="231F20"/>
                <w:spacing w:val="5"/>
                <w:sz w:val="18"/>
                <w:szCs w:val="18"/>
              </w:rPr>
              <w:t>c</w:t>
            </w:r>
            <w:r w:rsidRPr="00920158">
              <w:rPr>
                <w:rFonts w:ascii="Arial" w:eastAsia="Arial" w:hAnsi="Arial" w:cs="Arial"/>
                <w:color w:val="231F20"/>
                <w:sz w:val="18"/>
                <w:szCs w:val="18"/>
              </w:rPr>
              <w:t>t</w:t>
            </w:r>
            <w:r w:rsidRPr="00920158">
              <w:rPr>
                <w:rFonts w:ascii="Arial" w:eastAsia="Arial" w:hAnsi="Arial" w:cs="Arial"/>
                <w:color w:val="231F20"/>
                <w:spacing w:val="-14"/>
                <w:sz w:val="18"/>
                <w:szCs w:val="18"/>
              </w:rPr>
              <w:t xml:space="preserve"> </w:t>
            </w:r>
            <w:r w:rsidRPr="00920158">
              <w:rPr>
                <w:rFonts w:ascii="Arial" w:eastAsia="Arial" w:hAnsi="Arial" w:cs="Arial"/>
                <w:color w:val="231F20"/>
                <w:sz w:val="18"/>
                <w:szCs w:val="18"/>
              </w:rPr>
              <w:t>is</w:t>
            </w:r>
            <w:r w:rsidRPr="00920158">
              <w:rPr>
                <w:rFonts w:ascii="Arial" w:eastAsia="Arial" w:hAnsi="Arial" w:cs="Arial"/>
                <w:color w:val="231F20"/>
                <w:spacing w:val="8"/>
                <w:sz w:val="18"/>
                <w:szCs w:val="18"/>
              </w:rPr>
              <w:t xml:space="preserve"> </w:t>
            </w:r>
            <w:r w:rsidRPr="00920158">
              <w:rPr>
                <w:rFonts w:ascii="Arial" w:eastAsia="Arial" w:hAnsi="Arial" w:cs="Arial"/>
                <w:color w:val="231F20"/>
                <w:spacing w:val="-1"/>
                <w:sz w:val="18"/>
                <w:szCs w:val="18"/>
              </w:rPr>
              <w:t>l</w:t>
            </w:r>
            <w:r w:rsidRPr="00920158">
              <w:rPr>
                <w:rFonts w:ascii="Arial" w:eastAsia="Arial" w:hAnsi="Arial" w:cs="Arial"/>
                <w:color w:val="231F20"/>
                <w:sz w:val="18"/>
                <w:szCs w:val="18"/>
              </w:rPr>
              <w:t>imi</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d</w:t>
            </w:r>
            <w:r w:rsidRPr="00920158">
              <w:rPr>
                <w:rFonts w:ascii="Arial" w:eastAsia="Arial" w:hAnsi="Arial" w:cs="Arial"/>
                <w:color w:val="231F20"/>
                <w:spacing w:val="-1"/>
                <w:sz w:val="18"/>
                <w:szCs w:val="18"/>
              </w:rPr>
              <w:t xml:space="preserve"> t</w:t>
            </w:r>
            <w:r w:rsidRPr="00920158">
              <w:rPr>
                <w:rFonts w:ascii="Arial" w:eastAsia="Arial" w:hAnsi="Arial" w:cs="Arial"/>
                <w:color w:val="231F20"/>
                <w:sz w:val="18"/>
                <w:szCs w:val="18"/>
              </w:rPr>
              <w:t>o</w:t>
            </w:r>
          </w:p>
        </w:tc>
        <w:tc>
          <w:tcPr>
            <w:tcW w:w="270" w:type="dxa"/>
            <w:vMerge w:val="restart"/>
            <w:vAlign w:val="bottom"/>
          </w:tcPr>
          <w:p w14:paraId="269A0450" w14:textId="77777777" w:rsidR="000F0C19" w:rsidRPr="00920158" w:rsidRDefault="000F0C19" w:rsidP="0009576A">
            <w:pPr>
              <w:spacing w:line="203" w:lineRule="exact"/>
              <w:ind w:left="-115" w:right="-20"/>
              <w:jc w:val="both"/>
              <w:rPr>
                <w:rFonts w:ascii="Arial" w:hAnsi="Arial" w:cs="Arial"/>
                <w:sz w:val="18"/>
                <w:szCs w:val="18"/>
              </w:rPr>
            </w:pPr>
          </w:p>
        </w:tc>
        <w:tc>
          <w:tcPr>
            <w:tcW w:w="5760" w:type="dxa"/>
          </w:tcPr>
          <w:p w14:paraId="7DA43565" w14:textId="77777777" w:rsidR="000F0C19" w:rsidRPr="00920158" w:rsidRDefault="000F0C19" w:rsidP="0009576A">
            <w:pPr>
              <w:spacing w:line="203" w:lineRule="exact"/>
              <w:ind w:left="-115" w:right="-20"/>
              <w:jc w:val="both"/>
              <w:rPr>
                <w:rFonts w:ascii="Arial" w:hAnsi="Arial" w:cs="Arial"/>
                <w:sz w:val="18"/>
                <w:szCs w:val="18"/>
              </w:rPr>
            </w:pPr>
          </w:p>
        </w:tc>
      </w:tr>
      <w:tr w:rsidR="000F0C19" w:rsidRPr="00920158" w14:paraId="3E203EEB" w14:textId="77777777" w:rsidTr="0009576A">
        <w:trPr>
          <w:trHeight w:val="210"/>
        </w:trPr>
        <w:tc>
          <w:tcPr>
            <w:tcW w:w="2610" w:type="dxa"/>
            <w:vMerge/>
          </w:tcPr>
          <w:p w14:paraId="0B8830B4"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270" w:type="dxa"/>
            <w:vMerge/>
          </w:tcPr>
          <w:p w14:paraId="02C11FCB"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5760" w:type="dxa"/>
            <w:tcBorders>
              <w:bottom w:val="single" w:sz="4" w:space="0" w:color="auto"/>
            </w:tcBorders>
          </w:tcPr>
          <w:p w14:paraId="45ED5D47" w14:textId="77777777" w:rsidR="000F0C19" w:rsidRPr="00920158" w:rsidRDefault="000F0C19" w:rsidP="0009576A">
            <w:pPr>
              <w:spacing w:line="203" w:lineRule="exact"/>
              <w:ind w:left="-115" w:right="-20"/>
              <w:jc w:val="both"/>
              <w:rPr>
                <w:rFonts w:ascii="Arial" w:hAnsi="Arial" w:cs="Arial"/>
                <w:sz w:val="18"/>
                <w:szCs w:val="18"/>
              </w:rPr>
            </w:pPr>
          </w:p>
        </w:tc>
      </w:tr>
      <w:tr w:rsidR="000F0C19" w:rsidRPr="00920158" w14:paraId="74298E24" w14:textId="77777777" w:rsidTr="0009576A">
        <w:trPr>
          <w:trHeight w:val="299"/>
        </w:trPr>
        <w:tc>
          <w:tcPr>
            <w:tcW w:w="2610" w:type="dxa"/>
            <w:vMerge/>
          </w:tcPr>
          <w:p w14:paraId="761A8AD8"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270" w:type="dxa"/>
            <w:vMerge/>
            <w:tcBorders>
              <w:left w:val="nil"/>
              <w:right w:val="single" w:sz="4" w:space="0" w:color="auto"/>
            </w:tcBorders>
          </w:tcPr>
          <w:p w14:paraId="734D79A0" w14:textId="77777777" w:rsidR="000F0C19" w:rsidRPr="00920158" w:rsidRDefault="000F0C19" w:rsidP="0009576A">
            <w:pPr>
              <w:spacing w:line="203" w:lineRule="exact"/>
              <w:ind w:left="-115" w:right="-20"/>
              <w:jc w:val="both"/>
              <w:rPr>
                <w:rFonts w:ascii="Arial" w:eastAsia="Arial" w:hAnsi="Arial" w:cs="Arial"/>
                <w:color w:val="231F20"/>
                <w:spacing w:val="3"/>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53845633"/>
              <w:placeholder>
                <w:docPart w:val="4425FEE77FA5472DA78F7132A93B5B22"/>
              </w:placeholder>
            </w:sdtPr>
            <w:sdtContent>
              <w:p w14:paraId="7E3FE462" w14:textId="1D4FE1DE" w:rsidR="000F0C19" w:rsidRPr="00920158" w:rsidRDefault="00490F8B" w:rsidP="0009576A">
                <w:pPr>
                  <w:spacing w:before="36" w:line="203" w:lineRule="exact"/>
                  <w:ind w:right="-20"/>
                  <w:rPr>
                    <w:rFonts w:ascii="Arial" w:hAnsi="Arial" w:cs="Arial"/>
                    <w:sz w:val="18"/>
                    <w:szCs w:val="18"/>
                  </w:rPr>
                </w:pPr>
                <w:r>
                  <w:rPr>
                    <w:rFonts w:ascii="Arial" w:hAnsi="Arial" w:cs="Arial"/>
                    <w:sz w:val="18"/>
                    <w:szCs w:val="18"/>
                  </w:rPr>
                  <w:t>£10,000,000</w:t>
                </w:r>
              </w:p>
            </w:sdtContent>
          </w:sdt>
        </w:tc>
      </w:tr>
    </w:tbl>
    <w:p w14:paraId="793EF5BC" w14:textId="77777777" w:rsidR="000F0C19" w:rsidRPr="00920158" w:rsidRDefault="000F0C19" w:rsidP="000F0C19">
      <w:pPr>
        <w:spacing w:before="9"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47F0C523" w14:textId="77777777" w:rsidTr="0009576A">
        <w:trPr>
          <w:trHeight w:val="278"/>
        </w:trPr>
        <w:tc>
          <w:tcPr>
            <w:tcW w:w="2610" w:type="dxa"/>
            <w:vMerge w:val="restart"/>
            <w:vAlign w:val="bottom"/>
          </w:tcPr>
          <w:p w14:paraId="7F661478" w14:textId="77777777" w:rsidR="000F0C19" w:rsidRPr="00920158" w:rsidRDefault="000F0C19" w:rsidP="0009576A">
            <w:pPr>
              <w:tabs>
                <w:tab w:val="left" w:pos="1595"/>
                <w:tab w:val="left" w:pos="2405"/>
              </w:tabs>
              <w:spacing w:line="203" w:lineRule="exact"/>
              <w:ind w:left="-115" w:right="155"/>
              <w:jc w:val="right"/>
              <w:rPr>
                <w:rFonts w:ascii="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z w:val="18"/>
                <w:szCs w:val="18"/>
              </w:rPr>
              <w:t>Ad</w:t>
            </w:r>
            <w:r w:rsidRPr="00920158">
              <w:rPr>
                <w:rFonts w:ascii="Arial" w:eastAsia="Arial" w:hAnsi="Arial" w:cs="Arial"/>
                <w:i/>
                <w:color w:val="231F20"/>
                <w:spacing w:val="-1"/>
                <w:sz w:val="18"/>
                <w:szCs w:val="18"/>
              </w:rPr>
              <w:t>j</w:t>
            </w:r>
            <w:r w:rsidRPr="00920158">
              <w:rPr>
                <w:rFonts w:ascii="Arial" w:eastAsia="Arial" w:hAnsi="Arial" w:cs="Arial"/>
                <w:i/>
                <w:color w:val="231F20"/>
                <w:sz w:val="18"/>
                <w:szCs w:val="18"/>
              </w:rPr>
              <w:t>udi</w:t>
            </w:r>
            <w:r w:rsidRPr="00920158">
              <w:rPr>
                <w:rFonts w:ascii="Arial" w:eastAsia="Arial" w:hAnsi="Arial" w:cs="Arial"/>
                <w:i/>
                <w:color w:val="231F20"/>
                <w:spacing w:val="1"/>
                <w:sz w:val="18"/>
                <w:szCs w:val="18"/>
              </w:rPr>
              <w:t>c</w:t>
            </w:r>
            <w:r w:rsidRPr="00920158">
              <w:rPr>
                <w:rFonts w:ascii="Arial" w:eastAsia="Arial" w:hAnsi="Arial" w:cs="Arial"/>
                <w:i/>
                <w:color w:val="231F20"/>
                <w:spacing w:val="-3"/>
                <w:sz w:val="18"/>
                <w:szCs w:val="18"/>
              </w:rPr>
              <w:t>a</w:t>
            </w:r>
            <w:r w:rsidRPr="00920158">
              <w:rPr>
                <w:rFonts w:ascii="Arial" w:eastAsia="Arial" w:hAnsi="Arial" w:cs="Arial"/>
                <w:i/>
                <w:color w:val="231F20"/>
                <w:sz w:val="18"/>
                <w:szCs w:val="18"/>
              </w:rPr>
              <w:t>t</w:t>
            </w:r>
            <w:r w:rsidRPr="00920158">
              <w:rPr>
                <w:rFonts w:ascii="Arial" w:eastAsia="Arial" w:hAnsi="Arial" w:cs="Arial"/>
                <w:i/>
                <w:color w:val="231F20"/>
                <w:spacing w:val="1"/>
                <w:sz w:val="18"/>
                <w:szCs w:val="18"/>
              </w:rPr>
              <w:t>o</w:t>
            </w:r>
            <w:r w:rsidRPr="00920158">
              <w:rPr>
                <w:rFonts w:ascii="Arial" w:eastAsia="Arial" w:hAnsi="Arial" w:cs="Arial"/>
                <w:i/>
                <w:color w:val="231F20"/>
                <w:sz w:val="18"/>
                <w:szCs w:val="18"/>
              </w:rPr>
              <w:t>r</w:t>
            </w:r>
            <w:r w:rsidRPr="00920158">
              <w:rPr>
                <w:rFonts w:ascii="Arial" w:eastAsia="Arial" w:hAnsi="Arial" w:cs="Arial"/>
                <w:i/>
                <w:color w:val="231F20"/>
                <w:spacing w:val="-13"/>
                <w:sz w:val="18"/>
                <w:szCs w:val="18"/>
              </w:rPr>
              <w:t xml:space="preserve"> </w:t>
            </w:r>
            <w:r w:rsidRPr="00920158">
              <w:rPr>
                <w:rFonts w:ascii="Arial" w:eastAsia="Arial" w:hAnsi="Arial" w:cs="Arial"/>
                <w:i/>
                <w:color w:val="231F20"/>
                <w:sz w:val="18"/>
                <w:szCs w:val="18"/>
              </w:rPr>
              <w:t>n</w:t>
            </w:r>
            <w:r w:rsidRPr="00920158">
              <w:rPr>
                <w:rFonts w:ascii="Arial" w:eastAsia="Arial" w:hAnsi="Arial" w:cs="Arial"/>
                <w:i/>
                <w:color w:val="231F20"/>
                <w:spacing w:val="1"/>
                <w:sz w:val="18"/>
                <w:szCs w:val="18"/>
              </w:rPr>
              <w:t>o</w:t>
            </w:r>
            <w:r w:rsidRPr="00920158">
              <w:rPr>
                <w:rFonts w:ascii="Arial" w:eastAsia="Arial" w:hAnsi="Arial" w:cs="Arial"/>
                <w:i/>
                <w:color w:val="231F20"/>
                <w:sz w:val="18"/>
                <w:szCs w:val="18"/>
              </w:rPr>
              <w:t>min</w:t>
            </w:r>
            <w:r w:rsidRPr="00920158">
              <w:rPr>
                <w:rFonts w:ascii="Arial" w:eastAsia="Arial" w:hAnsi="Arial" w:cs="Arial"/>
                <w:i/>
                <w:color w:val="231F20"/>
                <w:spacing w:val="-3"/>
                <w:sz w:val="18"/>
                <w:szCs w:val="18"/>
              </w:rPr>
              <w:t>a</w:t>
            </w:r>
            <w:r w:rsidRPr="00920158">
              <w:rPr>
                <w:rFonts w:ascii="Arial" w:eastAsia="Arial" w:hAnsi="Arial" w:cs="Arial"/>
                <w:i/>
                <w:color w:val="231F20"/>
                <w:sz w:val="18"/>
                <w:szCs w:val="18"/>
              </w:rPr>
              <w:t xml:space="preserve">ting </w:t>
            </w:r>
            <w:r w:rsidRPr="00920158">
              <w:rPr>
                <w:rFonts w:ascii="Arial" w:eastAsia="Arial" w:hAnsi="Arial" w:cs="Arial"/>
                <w:i/>
                <w:color w:val="231F20"/>
                <w:spacing w:val="2"/>
                <w:sz w:val="18"/>
                <w:szCs w:val="18"/>
              </w:rPr>
              <w:t>bo</w:t>
            </w:r>
            <w:r w:rsidRPr="00920158">
              <w:rPr>
                <w:rFonts w:ascii="Arial" w:eastAsia="Arial" w:hAnsi="Arial" w:cs="Arial"/>
                <w:i/>
                <w:color w:val="231F20"/>
                <w:spacing w:val="1"/>
                <w:sz w:val="18"/>
                <w:szCs w:val="18"/>
              </w:rPr>
              <w:t>d</w:t>
            </w:r>
            <w:r w:rsidRPr="00920158">
              <w:rPr>
                <w:rFonts w:ascii="Arial" w:eastAsia="Arial" w:hAnsi="Arial" w:cs="Arial"/>
                <w:i/>
                <w:color w:val="231F20"/>
                <w:sz w:val="18"/>
                <w:szCs w:val="18"/>
              </w:rPr>
              <w:t>y</w:t>
            </w:r>
            <w:r w:rsidRPr="00920158">
              <w:rPr>
                <w:rFonts w:ascii="Arial" w:eastAsia="Arial" w:hAnsi="Arial" w:cs="Arial"/>
                <w:i/>
                <w:color w:val="231F20"/>
                <w:spacing w:val="-11"/>
                <w:sz w:val="18"/>
                <w:szCs w:val="18"/>
              </w:rPr>
              <w:t xml:space="preserve"> </w:t>
            </w:r>
            <w:r w:rsidRPr="00920158">
              <w:rPr>
                <w:rFonts w:ascii="Arial" w:eastAsia="Arial" w:hAnsi="Arial" w:cs="Arial"/>
                <w:color w:val="231F20"/>
                <w:sz w:val="18"/>
                <w:szCs w:val="18"/>
              </w:rPr>
              <w:t>is</w:t>
            </w:r>
          </w:p>
        </w:tc>
        <w:tc>
          <w:tcPr>
            <w:tcW w:w="270" w:type="dxa"/>
            <w:vMerge w:val="restart"/>
          </w:tcPr>
          <w:p w14:paraId="0A2C4472" w14:textId="77777777" w:rsidR="000F0C19" w:rsidRPr="00920158" w:rsidRDefault="000F0C19" w:rsidP="0009576A">
            <w:pPr>
              <w:spacing w:line="203" w:lineRule="exact"/>
              <w:ind w:left="-115" w:right="-20"/>
              <w:rPr>
                <w:rFonts w:ascii="Arial" w:hAnsi="Arial" w:cs="Arial"/>
                <w:sz w:val="18"/>
                <w:szCs w:val="18"/>
              </w:rPr>
            </w:pPr>
          </w:p>
        </w:tc>
        <w:tc>
          <w:tcPr>
            <w:tcW w:w="5760" w:type="dxa"/>
            <w:tcBorders>
              <w:bottom w:val="single" w:sz="4" w:space="0" w:color="auto"/>
            </w:tcBorders>
          </w:tcPr>
          <w:p w14:paraId="5F4A7ED6" w14:textId="77777777" w:rsidR="000F0C19" w:rsidRPr="00920158" w:rsidRDefault="000F0C19" w:rsidP="0009576A">
            <w:pPr>
              <w:spacing w:line="203" w:lineRule="exact"/>
              <w:ind w:left="-115" w:right="-20"/>
              <w:rPr>
                <w:rFonts w:ascii="Arial" w:hAnsi="Arial" w:cs="Arial"/>
                <w:sz w:val="18"/>
                <w:szCs w:val="18"/>
              </w:rPr>
            </w:pPr>
          </w:p>
        </w:tc>
      </w:tr>
      <w:tr w:rsidR="000F0C19" w:rsidRPr="00920158" w14:paraId="6A698F64" w14:textId="77777777" w:rsidTr="0009576A">
        <w:trPr>
          <w:trHeight w:val="308"/>
        </w:trPr>
        <w:tc>
          <w:tcPr>
            <w:tcW w:w="2610" w:type="dxa"/>
            <w:vMerge/>
          </w:tcPr>
          <w:p w14:paraId="7AC7B10B" w14:textId="77777777" w:rsidR="000F0C19" w:rsidRPr="00920158" w:rsidRDefault="000F0C19" w:rsidP="0009576A">
            <w:pPr>
              <w:tabs>
                <w:tab w:val="left" w:pos="1595"/>
                <w:tab w:val="left" w:pos="2405"/>
              </w:tabs>
              <w:spacing w:line="203" w:lineRule="exact"/>
              <w:ind w:left="1405" w:right="155" w:hanging="1520"/>
              <w:rPr>
                <w:rFonts w:ascii="Arial" w:eastAsia="Arial" w:hAnsi="Arial" w:cs="Arial"/>
                <w:color w:val="231F20"/>
                <w:spacing w:val="3"/>
                <w:sz w:val="18"/>
                <w:szCs w:val="18"/>
              </w:rPr>
            </w:pPr>
          </w:p>
        </w:tc>
        <w:tc>
          <w:tcPr>
            <w:tcW w:w="270" w:type="dxa"/>
            <w:vMerge/>
            <w:tcBorders>
              <w:right w:val="single" w:sz="4" w:space="0" w:color="auto"/>
            </w:tcBorders>
          </w:tcPr>
          <w:p w14:paraId="59DFF153" w14:textId="77777777" w:rsidR="000F0C19" w:rsidRPr="00920158" w:rsidRDefault="000F0C19" w:rsidP="0009576A">
            <w:pPr>
              <w:spacing w:line="203" w:lineRule="exact"/>
              <w:ind w:left="-115" w:right="-20"/>
              <w:rPr>
                <w:rFonts w:ascii="Arial" w:hAnsi="Arial" w:cs="Arial"/>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045587790"/>
              <w:placeholder>
                <w:docPart w:val="72A4065AD09C49748E10A20C9C9F0519"/>
              </w:placeholder>
            </w:sdtPr>
            <w:sdtContent>
              <w:sdt>
                <w:sdtPr>
                  <w:rPr>
                    <w:rFonts w:ascii="Arial" w:hAnsi="Arial" w:cs="Arial"/>
                    <w:sz w:val="18"/>
                    <w:szCs w:val="18"/>
                  </w:rPr>
                  <w:id w:val="-246264808"/>
                  <w:placeholder>
                    <w:docPart w:val="D91577737AE14740BA7B6AA172AC56B9"/>
                  </w:placeholder>
                </w:sdtPr>
                <w:sdtContent>
                  <w:p w14:paraId="7F39E094" w14:textId="26D741A9" w:rsidR="000F0C19" w:rsidRPr="00920158" w:rsidRDefault="004C386C" w:rsidP="0009576A">
                    <w:pPr>
                      <w:spacing w:before="36" w:line="203" w:lineRule="exact"/>
                      <w:ind w:right="-20"/>
                      <w:rPr>
                        <w:rFonts w:ascii="Arial" w:hAnsi="Arial" w:cs="Arial"/>
                        <w:sz w:val="18"/>
                        <w:szCs w:val="18"/>
                      </w:rPr>
                    </w:pPr>
                    <w:r>
                      <w:rPr>
                        <w:rFonts w:ascii="Arial" w:hAnsi="Arial" w:cs="Arial"/>
                        <w:sz w:val="18"/>
                        <w:szCs w:val="18"/>
                      </w:rPr>
                      <w:t>Construction Industry Council (CIC)</w:t>
                    </w:r>
                  </w:p>
                </w:sdtContent>
              </w:sdt>
            </w:sdtContent>
          </w:sdt>
        </w:tc>
      </w:tr>
    </w:tbl>
    <w:p w14:paraId="6EAED275" w14:textId="77777777" w:rsidR="000F0C19" w:rsidRPr="00920158" w:rsidRDefault="000F0C19" w:rsidP="000F0C19">
      <w:pPr>
        <w:spacing w:before="9"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254BFD58" w14:textId="77777777" w:rsidTr="0009576A">
        <w:trPr>
          <w:trHeight w:val="372"/>
        </w:trPr>
        <w:tc>
          <w:tcPr>
            <w:tcW w:w="2610" w:type="dxa"/>
            <w:vAlign w:val="bottom"/>
          </w:tcPr>
          <w:p w14:paraId="43CCB842" w14:textId="77777777" w:rsidR="000F0C19" w:rsidRPr="00920158" w:rsidRDefault="000F0C19" w:rsidP="0009576A">
            <w:pPr>
              <w:spacing w:line="203" w:lineRule="exact"/>
              <w:ind w:left="-115" w:right="-20" w:firstLine="990"/>
              <w:jc w:val="right"/>
              <w:rPr>
                <w:rFonts w:ascii="Arial" w:hAnsi="Arial" w:cs="Arial"/>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spacing w:val="1"/>
                <w:position w:val="-1"/>
                <w:sz w:val="18"/>
                <w:szCs w:val="18"/>
              </w:rPr>
              <w:t>tr</w:t>
            </w:r>
            <w:r w:rsidRPr="00920158">
              <w:rPr>
                <w:rFonts w:ascii="Arial" w:eastAsia="Arial" w:hAnsi="Arial" w:cs="Arial"/>
                <w:i/>
                <w:color w:val="231F20"/>
                <w:position w:val="-1"/>
                <w:sz w:val="18"/>
                <w:szCs w:val="18"/>
              </w:rPr>
              <w:t>i</w:t>
            </w:r>
            <w:r w:rsidRPr="00920158">
              <w:rPr>
                <w:rFonts w:ascii="Arial" w:eastAsia="Arial" w:hAnsi="Arial" w:cs="Arial"/>
                <w:i/>
                <w:color w:val="231F20"/>
                <w:spacing w:val="1"/>
                <w:position w:val="-1"/>
                <w:sz w:val="18"/>
                <w:szCs w:val="18"/>
              </w:rPr>
              <w:t>b</w:t>
            </w:r>
            <w:r w:rsidRPr="00920158">
              <w:rPr>
                <w:rFonts w:ascii="Arial" w:eastAsia="Arial" w:hAnsi="Arial" w:cs="Arial"/>
                <w:i/>
                <w:color w:val="231F20"/>
                <w:position w:val="-1"/>
                <w:sz w:val="18"/>
                <w:szCs w:val="18"/>
              </w:rPr>
              <w:t>unal</w:t>
            </w:r>
            <w:r w:rsidRPr="00920158">
              <w:rPr>
                <w:rFonts w:ascii="Arial" w:eastAsia="Arial" w:hAnsi="Arial" w:cs="Arial"/>
                <w:i/>
                <w:color w:val="231F20"/>
                <w:spacing w:val="-2"/>
                <w:position w:val="-1"/>
                <w:sz w:val="18"/>
                <w:szCs w:val="18"/>
              </w:rPr>
              <w:t xml:space="preserve"> </w:t>
            </w:r>
            <w:r w:rsidRPr="00920158">
              <w:rPr>
                <w:rFonts w:ascii="Arial" w:eastAsia="Arial" w:hAnsi="Arial" w:cs="Arial"/>
                <w:color w:val="231F20"/>
                <w:position w:val="-1"/>
                <w:sz w:val="18"/>
                <w:szCs w:val="18"/>
              </w:rPr>
              <w:t>is</w:t>
            </w:r>
          </w:p>
        </w:tc>
        <w:tc>
          <w:tcPr>
            <w:tcW w:w="270" w:type="dxa"/>
            <w:tcBorders>
              <w:left w:val="nil"/>
              <w:right w:val="single" w:sz="4" w:space="0" w:color="auto"/>
            </w:tcBorders>
            <w:vAlign w:val="bottom"/>
          </w:tcPr>
          <w:p w14:paraId="1FC5893B" w14:textId="77777777" w:rsidR="000F0C19" w:rsidRPr="00920158" w:rsidRDefault="000F0C19" w:rsidP="0009576A">
            <w:pPr>
              <w:spacing w:line="203" w:lineRule="exact"/>
              <w:ind w:left="-115" w:right="-20" w:firstLine="990"/>
              <w:rPr>
                <w:rFonts w:ascii="Arial" w:hAnsi="Arial" w:cs="Arial"/>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86578411"/>
              <w:placeholder>
                <w:docPart w:val="6518A5B392B04834B00C8A6F0249C2CC"/>
              </w:placeholder>
            </w:sdtPr>
            <w:sdtContent>
              <w:p w14:paraId="782E5A52" w14:textId="3335B0E3" w:rsidR="000F0C19" w:rsidRPr="00920158" w:rsidRDefault="004C386C" w:rsidP="0009576A">
                <w:pPr>
                  <w:spacing w:before="36" w:line="203" w:lineRule="exact"/>
                  <w:ind w:right="-20"/>
                  <w:rPr>
                    <w:rFonts w:ascii="Arial" w:hAnsi="Arial" w:cs="Arial"/>
                    <w:sz w:val="18"/>
                    <w:szCs w:val="18"/>
                  </w:rPr>
                </w:pPr>
                <w:r>
                  <w:rPr>
                    <w:rFonts w:ascii="Arial" w:hAnsi="Arial" w:cs="Arial"/>
                    <w:sz w:val="18"/>
                    <w:szCs w:val="18"/>
                  </w:rPr>
                  <w:t>Arbitration</w:t>
                </w:r>
              </w:p>
            </w:sdtContent>
          </w:sdt>
        </w:tc>
      </w:tr>
    </w:tbl>
    <w:p w14:paraId="6F42CEB1" w14:textId="77777777" w:rsidR="000F0C19" w:rsidRPr="00920158" w:rsidRDefault="000F0C19" w:rsidP="000F0C19">
      <w:pPr>
        <w:spacing w:before="9" w:after="0" w:line="180" w:lineRule="exact"/>
        <w:rPr>
          <w:rFonts w:ascii="Arial" w:hAnsi="Arial" w:cs="Arial"/>
          <w:sz w:val="18"/>
          <w:szCs w:val="18"/>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610"/>
        <w:gridCol w:w="270"/>
        <w:gridCol w:w="5760"/>
      </w:tblGrid>
      <w:tr w:rsidR="000F0C19" w:rsidRPr="00920158" w14:paraId="143B32B6" w14:textId="77777777" w:rsidTr="0009576A">
        <w:trPr>
          <w:trHeight w:val="362"/>
        </w:trPr>
        <w:tc>
          <w:tcPr>
            <w:tcW w:w="2610" w:type="dxa"/>
          </w:tcPr>
          <w:p w14:paraId="71003F34" w14:textId="77777777" w:rsidR="000F0C19" w:rsidRPr="00920158" w:rsidRDefault="000F0C19" w:rsidP="0009576A">
            <w:pPr>
              <w:spacing w:line="203" w:lineRule="exact"/>
              <w:ind w:left="-115" w:right="-20"/>
              <w:jc w:val="right"/>
              <w:rPr>
                <w:rFonts w:ascii="Arial" w:hAnsi="Arial" w:cs="Arial"/>
                <w:sz w:val="18"/>
                <w:szCs w:val="18"/>
              </w:rPr>
            </w:pPr>
            <w:r w:rsidRPr="00920158">
              <w:rPr>
                <w:rFonts w:ascii="Arial" w:eastAsia="Arial" w:hAnsi="Arial" w:cs="Arial"/>
                <w:color w:val="231F20"/>
                <w:spacing w:val="2"/>
                <w:sz w:val="18"/>
                <w:szCs w:val="18"/>
              </w:rPr>
              <w:t>I</w:t>
            </w:r>
            <w:r w:rsidRPr="00920158">
              <w:rPr>
                <w:rFonts w:ascii="Arial" w:eastAsia="Arial" w:hAnsi="Arial" w:cs="Arial"/>
                <w:color w:val="231F20"/>
                <w:sz w:val="18"/>
                <w:szCs w:val="18"/>
              </w:rPr>
              <w:t xml:space="preserve">f </w:t>
            </w:r>
            <w:r w:rsidRPr="00920158">
              <w:rPr>
                <w:rFonts w:ascii="Arial" w:eastAsia="Arial" w:hAnsi="Arial" w:cs="Arial"/>
                <w:color w:val="231F20"/>
                <w:spacing w:val="1"/>
                <w:sz w:val="18"/>
                <w:szCs w:val="18"/>
              </w:rPr>
              <w:t>th</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 xml:space="preserve"> </w:t>
            </w:r>
            <w:r w:rsidRPr="00920158">
              <w:rPr>
                <w:rFonts w:ascii="Arial" w:eastAsia="Arial" w:hAnsi="Arial" w:cs="Arial"/>
                <w:i/>
                <w:color w:val="231F20"/>
                <w:spacing w:val="1"/>
                <w:sz w:val="18"/>
                <w:szCs w:val="18"/>
              </w:rPr>
              <w:t>tr</w:t>
            </w:r>
            <w:r w:rsidRPr="00920158">
              <w:rPr>
                <w:rFonts w:ascii="Arial" w:eastAsia="Arial" w:hAnsi="Arial" w:cs="Arial"/>
                <w:i/>
                <w:color w:val="231F20"/>
                <w:sz w:val="18"/>
                <w:szCs w:val="18"/>
              </w:rPr>
              <w:t>i</w:t>
            </w:r>
            <w:r w:rsidRPr="00920158">
              <w:rPr>
                <w:rFonts w:ascii="Arial" w:eastAsia="Arial" w:hAnsi="Arial" w:cs="Arial"/>
                <w:i/>
                <w:color w:val="231F20"/>
                <w:spacing w:val="1"/>
                <w:sz w:val="18"/>
                <w:szCs w:val="18"/>
              </w:rPr>
              <w:t>b</w:t>
            </w:r>
            <w:r w:rsidRPr="00920158">
              <w:rPr>
                <w:rFonts w:ascii="Arial" w:eastAsia="Arial" w:hAnsi="Arial" w:cs="Arial"/>
                <w:i/>
                <w:color w:val="231F20"/>
                <w:sz w:val="18"/>
                <w:szCs w:val="18"/>
              </w:rPr>
              <w:t>unal</w:t>
            </w:r>
            <w:r w:rsidRPr="00920158">
              <w:rPr>
                <w:rFonts w:ascii="Arial" w:eastAsia="Arial" w:hAnsi="Arial" w:cs="Arial"/>
                <w:i/>
                <w:color w:val="231F20"/>
                <w:spacing w:val="-2"/>
                <w:sz w:val="18"/>
                <w:szCs w:val="18"/>
              </w:rPr>
              <w:t xml:space="preserve"> </w:t>
            </w:r>
            <w:r w:rsidRPr="00920158">
              <w:rPr>
                <w:rFonts w:ascii="Arial" w:eastAsia="Arial" w:hAnsi="Arial" w:cs="Arial"/>
                <w:color w:val="231F20"/>
                <w:sz w:val="18"/>
                <w:szCs w:val="18"/>
              </w:rPr>
              <w:t>is</w:t>
            </w:r>
            <w:r w:rsidRPr="00920158">
              <w:rPr>
                <w:rFonts w:ascii="Arial" w:eastAsia="Arial" w:hAnsi="Arial" w:cs="Arial"/>
                <w:color w:val="231F20"/>
                <w:spacing w:val="8"/>
                <w:sz w:val="18"/>
                <w:szCs w:val="18"/>
              </w:rPr>
              <w:t xml:space="preserve"> </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rb</w:t>
            </w:r>
            <w:r w:rsidRPr="00920158">
              <w:rPr>
                <w:rFonts w:ascii="Arial" w:eastAsia="Arial" w:hAnsi="Arial" w:cs="Arial"/>
                <w:color w:val="231F20"/>
                <w:sz w:val="18"/>
                <w:szCs w:val="18"/>
              </w:rPr>
              <w:t>i</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tio</w:t>
            </w:r>
            <w:r w:rsidRPr="00920158">
              <w:rPr>
                <w:rFonts w:ascii="Arial" w:eastAsia="Arial" w:hAnsi="Arial" w:cs="Arial"/>
                <w:color w:val="231F20"/>
                <w:spacing w:val="-2"/>
                <w:sz w:val="18"/>
                <w:szCs w:val="18"/>
              </w:rPr>
              <w:t>n</w:t>
            </w:r>
            <w:r w:rsidRPr="00920158">
              <w:rPr>
                <w:rFonts w:ascii="Arial" w:eastAsia="Arial" w:hAnsi="Arial" w:cs="Arial"/>
                <w:color w:val="231F20"/>
                <w:sz w:val="18"/>
                <w:szCs w:val="18"/>
              </w:rPr>
              <w:t xml:space="preserve">, </w:t>
            </w:r>
            <w:r w:rsidRPr="00920158">
              <w:rPr>
                <w:rFonts w:ascii="Arial" w:eastAsia="Arial" w:hAnsi="Arial" w:cs="Arial"/>
                <w:color w:val="231F20"/>
                <w:spacing w:val="1"/>
                <w:sz w:val="18"/>
                <w:szCs w:val="18"/>
              </w:rPr>
              <w:t>th</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 xml:space="preserve"> </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rb</w:t>
            </w:r>
            <w:r w:rsidRPr="00920158">
              <w:rPr>
                <w:rFonts w:ascii="Arial" w:eastAsia="Arial" w:hAnsi="Arial" w:cs="Arial"/>
                <w:color w:val="231F20"/>
                <w:sz w:val="18"/>
                <w:szCs w:val="18"/>
              </w:rPr>
              <w:t>i</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tio</w:t>
            </w:r>
            <w:r w:rsidRPr="00920158">
              <w:rPr>
                <w:rFonts w:ascii="Arial" w:eastAsia="Arial" w:hAnsi="Arial" w:cs="Arial"/>
                <w:color w:val="231F20"/>
                <w:sz w:val="18"/>
                <w:szCs w:val="18"/>
              </w:rPr>
              <w:t>n</w:t>
            </w:r>
            <w:r w:rsidRPr="00920158">
              <w:rPr>
                <w:rFonts w:ascii="Arial" w:eastAsia="Arial" w:hAnsi="Arial" w:cs="Arial"/>
                <w:color w:val="231F20"/>
                <w:spacing w:val="-3"/>
                <w:sz w:val="18"/>
                <w:szCs w:val="18"/>
              </w:rPr>
              <w:t xml:space="preserve"> </w:t>
            </w:r>
            <w:r w:rsidRPr="00920158">
              <w:rPr>
                <w:rFonts w:ascii="Arial" w:eastAsia="Arial" w:hAnsi="Arial" w:cs="Arial"/>
                <w:color w:val="231F20"/>
                <w:sz w:val="18"/>
                <w:szCs w:val="18"/>
              </w:rPr>
              <w:t>p</w:t>
            </w:r>
            <w:r w:rsidRPr="00920158">
              <w:rPr>
                <w:rFonts w:ascii="Arial" w:eastAsia="Arial" w:hAnsi="Arial" w:cs="Arial"/>
                <w:color w:val="231F20"/>
                <w:spacing w:val="-1"/>
                <w:sz w:val="18"/>
                <w:szCs w:val="18"/>
              </w:rPr>
              <w:t>r</w:t>
            </w:r>
            <w:r w:rsidRPr="00920158">
              <w:rPr>
                <w:rFonts w:ascii="Arial" w:eastAsia="Arial" w:hAnsi="Arial" w:cs="Arial"/>
                <w:color w:val="231F20"/>
                <w:spacing w:val="2"/>
                <w:sz w:val="18"/>
                <w:szCs w:val="18"/>
              </w:rPr>
              <w:t>o</w:t>
            </w:r>
            <w:r w:rsidRPr="00920158">
              <w:rPr>
                <w:rFonts w:ascii="Arial" w:eastAsia="Arial" w:hAnsi="Arial" w:cs="Arial"/>
                <w:color w:val="231F20"/>
                <w:spacing w:val="-1"/>
                <w:sz w:val="18"/>
                <w:szCs w:val="18"/>
              </w:rPr>
              <w:t>c</w:t>
            </w:r>
            <w:r w:rsidRPr="00920158">
              <w:rPr>
                <w:rFonts w:ascii="Arial" w:eastAsia="Arial" w:hAnsi="Arial" w:cs="Arial"/>
                <w:color w:val="231F20"/>
                <w:spacing w:val="1"/>
                <w:sz w:val="18"/>
                <w:szCs w:val="18"/>
              </w:rPr>
              <w:t>e</w:t>
            </w:r>
            <w:r w:rsidRPr="00920158">
              <w:rPr>
                <w:rFonts w:ascii="Arial" w:eastAsia="Arial" w:hAnsi="Arial" w:cs="Arial"/>
                <w:color w:val="231F20"/>
                <w:sz w:val="18"/>
                <w:szCs w:val="18"/>
              </w:rPr>
              <w:t>dure</w:t>
            </w:r>
            <w:r w:rsidRPr="00920158">
              <w:rPr>
                <w:rFonts w:ascii="Arial" w:eastAsia="Arial" w:hAnsi="Arial" w:cs="Arial"/>
                <w:color w:val="231F20"/>
                <w:spacing w:val="10"/>
                <w:sz w:val="18"/>
                <w:szCs w:val="18"/>
              </w:rPr>
              <w:t xml:space="preserve"> </w:t>
            </w:r>
            <w:r w:rsidRPr="00920158">
              <w:rPr>
                <w:rFonts w:ascii="Arial" w:eastAsia="Arial" w:hAnsi="Arial" w:cs="Arial"/>
                <w:color w:val="231F20"/>
                <w:sz w:val="18"/>
                <w:szCs w:val="18"/>
              </w:rPr>
              <w:t>is</w:t>
            </w:r>
          </w:p>
        </w:tc>
        <w:tc>
          <w:tcPr>
            <w:tcW w:w="270" w:type="dxa"/>
            <w:tcBorders>
              <w:left w:val="nil"/>
              <w:right w:val="single" w:sz="4" w:space="0" w:color="auto"/>
            </w:tcBorders>
          </w:tcPr>
          <w:p w14:paraId="3185A51A" w14:textId="77777777" w:rsidR="000F0C19" w:rsidRPr="00920158" w:rsidRDefault="000F0C19" w:rsidP="0009576A">
            <w:pPr>
              <w:spacing w:line="203" w:lineRule="exact"/>
              <w:ind w:left="-115" w:right="-20"/>
              <w:rPr>
                <w:rFonts w:ascii="Arial" w:hAnsi="Arial" w:cs="Arial"/>
                <w:sz w:val="18"/>
                <w:szCs w:val="18"/>
              </w:rPr>
            </w:pPr>
          </w:p>
        </w:tc>
        <w:tc>
          <w:tcPr>
            <w:tcW w:w="576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12857949"/>
              <w:placeholder>
                <w:docPart w:val="DD99A363957D478FA70E65BED944D696"/>
              </w:placeholder>
            </w:sdtPr>
            <w:sdtContent>
              <w:sdt>
                <w:sdtPr>
                  <w:rPr>
                    <w:rFonts w:ascii="Arial" w:hAnsi="Arial" w:cs="Arial"/>
                    <w:sz w:val="18"/>
                    <w:szCs w:val="18"/>
                  </w:rPr>
                  <w:id w:val="-1691522972"/>
                  <w:placeholder>
                    <w:docPart w:val="CD0E2FA14D8F414193B0E16E6A1F9E93"/>
                  </w:placeholder>
                </w:sdtPr>
                <w:sdtContent>
                  <w:p w14:paraId="6F1BAFFB" w14:textId="47A244DE" w:rsidR="000F0C19" w:rsidRPr="00920158" w:rsidRDefault="00064CE5" w:rsidP="0009576A">
                    <w:pPr>
                      <w:spacing w:before="36" w:line="203" w:lineRule="exact"/>
                      <w:ind w:right="-20"/>
                      <w:rPr>
                        <w:rFonts w:ascii="Arial" w:hAnsi="Arial" w:cs="Arial"/>
                        <w:sz w:val="18"/>
                        <w:szCs w:val="18"/>
                      </w:rPr>
                    </w:pPr>
                    <w:r>
                      <w:rPr>
                        <w:rFonts w:ascii="Arial" w:hAnsi="Arial" w:cs="Arial"/>
                        <w:sz w:val="18"/>
                        <w:szCs w:val="18"/>
                      </w:rPr>
                      <w:t xml:space="preserve">The lates version of the Institution of Civil Engineers Arbitration Procedure </w:t>
                    </w:r>
                    <w:proofErr w:type="gramStart"/>
                    <w:r>
                      <w:rPr>
                        <w:rFonts w:ascii="Arial" w:hAnsi="Arial" w:cs="Arial"/>
                        <w:sz w:val="18"/>
                        <w:szCs w:val="18"/>
                      </w:rPr>
                      <w:t>in</w:t>
                    </w:r>
                    <w:proofErr w:type="gramEnd"/>
                    <w:r>
                      <w:rPr>
                        <w:rFonts w:ascii="Arial" w:hAnsi="Arial" w:cs="Arial"/>
                        <w:sz w:val="18"/>
                        <w:szCs w:val="18"/>
                      </w:rPr>
                      <w:t xml:space="preserve"> force when the arbitrator is appointed.</w:t>
                    </w:r>
                  </w:p>
                </w:sdtContent>
              </w:sdt>
            </w:sdtContent>
          </w:sdt>
        </w:tc>
      </w:tr>
    </w:tbl>
    <w:p w14:paraId="3E1533C7" w14:textId="77777777" w:rsidR="000F0C19" w:rsidRPr="00920158" w:rsidRDefault="000F0C19" w:rsidP="000F0C19">
      <w:pPr>
        <w:spacing w:after="0" w:line="255" w:lineRule="auto"/>
        <w:ind w:left="2017" w:right="6576" w:hanging="1607"/>
        <w:rPr>
          <w:rFonts w:ascii="Arial" w:eastAsia="Arial" w:hAnsi="Arial" w:cs="Arial"/>
          <w:sz w:val="18"/>
          <w:szCs w:val="18"/>
        </w:rPr>
      </w:pPr>
    </w:p>
    <w:p w14:paraId="4E7033F5" w14:textId="77777777" w:rsidR="00231771" w:rsidRPr="00920158" w:rsidRDefault="00231771" w:rsidP="000F0C19">
      <w:pPr>
        <w:spacing w:before="36" w:after="0" w:line="240" w:lineRule="auto"/>
        <w:ind w:right="1054"/>
        <w:jc w:val="right"/>
        <w:rPr>
          <w:rFonts w:ascii="Arial" w:hAnsi="Arial" w:cs="Arial"/>
        </w:rPr>
        <w:sectPr w:rsidR="00231771" w:rsidRPr="00920158" w:rsidSect="00231771">
          <w:footerReference w:type="default" r:id="rId14"/>
          <w:pgSz w:w="11907" w:h="16839" w:code="9"/>
          <w:pgMar w:top="1620" w:right="2250" w:bottom="274" w:left="1260" w:header="720" w:footer="720" w:gutter="0"/>
          <w:pgNumType w:start="3"/>
          <w:cols w:space="720"/>
          <w:docGrid w:linePitch="299"/>
        </w:sectPr>
      </w:pPr>
    </w:p>
    <w:p w14:paraId="41860F9A" w14:textId="77777777" w:rsidR="000F0C19" w:rsidRPr="00920158" w:rsidRDefault="000F0C19" w:rsidP="000F0C19">
      <w:pPr>
        <w:spacing w:before="36" w:after="0" w:line="240" w:lineRule="auto"/>
        <w:ind w:right="1054"/>
        <w:jc w:val="right"/>
        <w:rPr>
          <w:rFonts w:ascii="Arial" w:hAnsi="Arial" w:cs="Arial"/>
        </w:rPr>
        <w:sectPr w:rsidR="000F0C19" w:rsidRPr="00920158" w:rsidSect="00231771">
          <w:type w:val="continuous"/>
          <w:pgSz w:w="11907" w:h="16839" w:code="9"/>
          <w:pgMar w:top="1620" w:right="2250" w:bottom="274" w:left="1260" w:header="720" w:footer="720" w:gutter="0"/>
          <w:cols w:space="720"/>
          <w:docGrid w:linePitch="299"/>
        </w:sectPr>
      </w:pPr>
    </w:p>
    <w:p w14:paraId="4F11595E" w14:textId="2E736262" w:rsidR="000F0C19" w:rsidRPr="00920158" w:rsidRDefault="00505647" w:rsidP="000F0C19">
      <w:pPr>
        <w:spacing w:before="21" w:after="0" w:line="240" w:lineRule="auto"/>
        <w:ind w:left="107"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55" behindDoc="1" locked="0" layoutInCell="1" allowOverlap="1" wp14:anchorId="027710C6" wp14:editId="5814BBBF">
                <wp:simplePos x="0" y="0"/>
                <wp:positionH relativeFrom="column">
                  <wp:posOffset>-160655</wp:posOffset>
                </wp:positionH>
                <wp:positionV relativeFrom="paragraph">
                  <wp:posOffset>-71755</wp:posOffset>
                </wp:positionV>
                <wp:extent cx="6155690" cy="8604250"/>
                <wp:effectExtent l="10795" t="13970" r="5715" b="11430"/>
                <wp:wrapNone/>
                <wp:docPr id="1619406503" name="Group 5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4250"/>
                          <a:chOff x="487" y="876"/>
                          <a:chExt cx="9694" cy="13550"/>
                        </a:xfrm>
                      </wpg:grpSpPr>
                      <wpg:grpSp>
                        <wpg:cNvPr id="2129515797" name="Group 555"/>
                        <wpg:cNvGrpSpPr>
                          <a:grpSpLocks/>
                        </wpg:cNvGrpSpPr>
                        <wpg:grpSpPr bwMode="auto">
                          <a:xfrm>
                            <a:off x="495" y="876"/>
                            <a:ext cx="2" cy="13550"/>
                            <a:chOff x="495" y="876"/>
                            <a:chExt cx="2" cy="13550"/>
                          </a:xfrm>
                        </wpg:grpSpPr>
                        <wps:wsp>
                          <wps:cNvPr id="1246909978" name="Freeform 556"/>
                          <wps:cNvSpPr>
                            <a:spLocks/>
                          </wps:cNvSpPr>
                          <wps:spPr bwMode="auto">
                            <a:xfrm>
                              <a:off x="495"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23109496" name="Group 557"/>
                        <wpg:cNvGrpSpPr>
                          <a:grpSpLocks/>
                        </wpg:cNvGrpSpPr>
                        <wpg:grpSpPr bwMode="auto">
                          <a:xfrm>
                            <a:off x="487" y="14424"/>
                            <a:ext cx="9694" cy="2"/>
                            <a:chOff x="663" y="2573"/>
                            <a:chExt cx="9694" cy="2"/>
                          </a:xfrm>
                        </wpg:grpSpPr>
                        <wps:wsp>
                          <wps:cNvPr id="1836350122" name="Freeform 558"/>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00CAD64" id="Group 554" o:spid="_x0000_s1026" style="position:absolute;margin-left:-12.65pt;margin-top:-5.65pt;width:484.7pt;height:677.5pt;z-index:-251658225" coordorigin="487,876" coordsize="9694,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">
                <v:group id="Group 555" o:spid="_x0000_s1027" style="position:absolute;left:495;top:876;width:2;height:13550" coordorigin="495,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">
                  <v:shape id="Freeform 556" o:spid="_x0000_s1028" style="position:absolute;left:495;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" path="m,l,13549e" filled="f" strokecolor="#231f20">
                    <v:path arrowok="t" o:connecttype="custom" o:connectlocs="0,876;0,14425" o:connectangles="0,0"/>
                  </v:shape>
                </v:group>
                <v:group id="Group 557" o:spid="_x0000_s1029" style="position:absolute;left:487;top:14424;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">
                  <v:shape id="Freeform 558"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"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53" behindDoc="1" locked="0" layoutInCell="1" allowOverlap="1" wp14:anchorId="2CCB230B" wp14:editId="7C6148B9">
                <wp:simplePos x="0" y="0"/>
                <wp:positionH relativeFrom="column">
                  <wp:posOffset>5990590</wp:posOffset>
                </wp:positionH>
                <wp:positionV relativeFrom="paragraph">
                  <wp:posOffset>-71755</wp:posOffset>
                </wp:positionV>
                <wp:extent cx="1270" cy="8604250"/>
                <wp:effectExtent l="8890" t="13970" r="8890" b="11430"/>
                <wp:wrapNone/>
                <wp:docPr id="847882867" name="Group 5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174" y="876"/>
                          <a:chExt cx="2" cy="13550"/>
                        </a:xfrm>
                      </wpg:grpSpPr>
                      <wps:wsp>
                        <wps:cNvPr id="1157544249" name="Freeform 551"/>
                        <wps:cNvSpPr>
                          <a:spLocks/>
                        </wps:cNvSpPr>
                        <wps:spPr bwMode="auto">
                          <a:xfrm>
                            <a:off x="10174"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BC27EE" id="Group 550" o:spid="_x0000_s1026" style="position:absolute;margin-left:471.7pt;margin-top:-5.65pt;width:.1pt;height:677.5pt;z-index:-251658227" coordorigin="10174,876" coordsize="2,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">
                <v:shape id="Freeform 551" o:spid="_x0000_s1027" style="position:absolute;left:10174;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" path="m,l,13549e" filled="f" strokecolor="#231f20">
                  <v:path arrowok="t" o:connecttype="custom" o:connectlocs="0,876;0,14425" o:connectangles="0,0"/>
                </v:shape>
              </v:group>
            </w:pict>
          </mc:Fallback>
        </mc:AlternateContent>
      </w:r>
      <w:r>
        <w:rPr>
          <w:rFonts w:ascii="Arial" w:hAnsi="Arial" w:cs="Arial"/>
          <w:noProof/>
        </w:rPr>
        <mc:AlternateContent>
          <mc:Choice Requires="wpg">
            <w:drawing>
              <wp:anchor distT="0" distB="0" distL="114300" distR="114300" simplePos="0" relativeHeight="251658251" behindDoc="1" locked="0" layoutInCell="1" allowOverlap="1" wp14:anchorId="080C2FCC" wp14:editId="1022BC73">
                <wp:simplePos x="0" y="0"/>
                <wp:positionH relativeFrom="column">
                  <wp:posOffset>-160655</wp:posOffset>
                </wp:positionH>
                <wp:positionV relativeFrom="paragraph">
                  <wp:posOffset>-71755</wp:posOffset>
                </wp:positionV>
                <wp:extent cx="6155690" cy="541655"/>
                <wp:effectExtent l="1270" t="4445" r="0" b="0"/>
                <wp:wrapNone/>
                <wp:docPr id="341916493" name="Group 5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87" y="876"/>
                          <a:chExt cx="9694" cy="853"/>
                        </a:xfrm>
                      </wpg:grpSpPr>
                      <wps:wsp>
                        <wps:cNvPr id="1609903954" name="Freeform 547"/>
                        <wps:cNvSpPr>
                          <a:spLocks/>
                        </wps:cNvSpPr>
                        <wps:spPr bwMode="auto">
                          <a:xfrm>
                            <a:off x="487" y="876"/>
                            <a:ext cx="9694" cy="853"/>
                          </a:xfrm>
                          <a:custGeom>
                            <a:avLst/>
                            <a:gdLst>
                              <a:gd name="T0" fmla="+- 0 487 487"/>
                              <a:gd name="T1" fmla="*/ T0 w 9694"/>
                              <a:gd name="T2" fmla="+- 0 1728 876"/>
                              <a:gd name="T3" fmla="*/ 1728 h 853"/>
                              <a:gd name="T4" fmla="+- 0 10182 487"/>
                              <a:gd name="T5" fmla="*/ T4 w 9694"/>
                              <a:gd name="T6" fmla="+- 0 1728 876"/>
                              <a:gd name="T7" fmla="*/ 1728 h 853"/>
                              <a:gd name="T8" fmla="+- 0 10182 487"/>
                              <a:gd name="T9" fmla="*/ T8 w 9694"/>
                              <a:gd name="T10" fmla="+- 0 876 876"/>
                              <a:gd name="T11" fmla="*/ 876 h 853"/>
                              <a:gd name="T12" fmla="+- 0 487 487"/>
                              <a:gd name="T13" fmla="*/ T12 w 9694"/>
                              <a:gd name="T14" fmla="+- 0 876 876"/>
                              <a:gd name="T15" fmla="*/ 876 h 853"/>
                              <a:gd name="T16" fmla="+- 0 487 487"/>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4C070F" id="Group 546" o:spid="_x0000_s1026" style="position:absolute;margin-left:-12.65pt;margin-top:-5.65pt;width:484.7pt;height:42.65pt;z-index:-251658229" coordorigin="487,876"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">
                <v:shape id="Freeform 547" o:spid="_x0000_s1027" style="position:absolute;left:487;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" path="m,852r9695,l9695,,,,,852e" fillcolor="#231f20" stroked="f">
                  <v:path arrowok="t" o:connecttype="custom" o:connectlocs="0,1728;9695,1728;9695,876;0,876;0,1728" o:connectangles="0,0,0,0,0"/>
                </v:shape>
              </v:group>
            </w:pict>
          </mc:Fallback>
        </mc:AlternateContent>
      </w:r>
      <w:r w:rsidR="000F0C19" w:rsidRPr="00920158">
        <w:rPr>
          <w:rFonts w:ascii="Arial" w:eastAsia="Arial" w:hAnsi="Arial" w:cs="Arial"/>
          <w:color w:val="FFFFFF"/>
          <w:spacing w:val="-30"/>
          <w:sz w:val="56"/>
          <w:szCs w:val="56"/>
        </w:rPr>
        <w:t>C</w:t>
      </w:r>
      <w:r w:rsidR="000F0C19" w:rsidRPr="00920158">
        <w:rPr>
          <w:rFonts w:ascii="Arial" w:eastAsia="Arial" w:hAnsi="Arial" w:cs="Arial"/>
          <w:color w:val="FFFFFF"/>
          <w:spacing w:val="-7"/>
          <w:sz w:val="56"/>
          <w:szCs w:val="56"/>
        </w:rPr>
        <w:t>o</w:t>
      </w:r>
      <w:r w:rsidR="000F0C19" w:rsidRPr="00920158">
        <w:rPr>
          <w:rFonts w:ascii="Arial" w:eastAsia="Arial" w:hAnsi="Arial" w:cs="Arial"/>
          <w:color w:val="FFFFFF"/>
          <w:spacing w:val="-15"/>
          <w:sz w:val="56"/>
          <w:szCs w:val="56"/>
        </w:rPr>
        <w:t>n</w:t>
      </w:r>
      <w:r w:rsidR="000F0C19" w:rsidRPr="00920158">
        <w:rPr>
          <w:rFonts w:ascii="Arial" w:eastAsia="Arial" w:hAnsi="Arial" w:cs="Arial"/>
          <w:color w:val="FFFFFF"/>
          <w:spacing w:val="-9"/>
          <w:sz w:val="56"/>
          <w:szCs w:val="56"/>
        </w:rPr>
        <w:t>t</w:t>
      </w:r>
      <w:r w:rsidR="000F0C19" w:rsidRPr="00920158">
        <w:rPr>
          <w:rFonts w:ascii="Arial" w:eastAsia="Arial" w:hAnsi="Arial" w:cs="Arial"/>
          <w:color w:val="FFFFFF"/>
          <w:spacing w:val="-14"/>
          <w:sz w:val="56"/>
          <w:szCs w:val="56"/>
        </w:rPr>
        <w:t>r</w:t>
      </w:r>
      <w:r w:rsidR="000F0C19" w:rsidRPr="00920158">
        <w:rPr>
          <w:rFonts w:ascii="Arial" w:eastAsia="Arial" w:hAnsi="Arial" w:cs="Arial"/>
          <w:color w:val="FFFFFF"/>
          <w:spacing w:val="-7"/>
          <w:sz w:val="56"/>
          <w:szCs w:val="56"/>
        </w:rPr>
        <w:t>a</w:t>
      </w:r>
      <w:r w:rsidR="000F0C19" w:rsidRPr="00920158">
        <w:rPr>
          <w:rFonts w:ascii="Arial" w:eastAsia="Arial" w:hAnsi="Arial" w:cs="Arial"/>
          <w:color w:val="FFFFFF"/>
          <w:spacing w:val="6"/>
          <w:sz w:val="56"/>
          <w:szCs w:val="56"/>
        </w:rPr>
        <w:t>c</w:t>
      </w:r>
      <w:r w:rsidR="000F0C19" w:rsidRPr="00920158">
        <w:rPr>
          <w:rFonts w:ascii="Arial" w:eastAsia="Arial" w:hAnsi="Arial" w:cs="Arial"/>
          <w:color w:val="FFFFFF"/>
          <w:sz w:val="56"/>
          <w:szCs w:val="56"/>
        </w:rPr>
        <w:t>t</w:t>
      </w:r>
      <w:r w:rsidR="000F0C19" w:rsidRPr="00920158">
        <w:rPr>
          <w:rFonts w:ascii="Arial" w:eastAsia="Arial" w:hAnsi="Arial" w:cs="Arial"/>
          <w:color w:val="FFFFFF"/>
          <w:spacing w:val="-44"/>
          <w:sz w:val="56"/>
          <w:szCs w:val="56"/>
        </w:rPr>
        <w:t xml:space="preserve"> </w:t>
      </w:r>
      <w:r w:rsidR="000F0C19" w:rsidRPr="00920158">
        <w:rPr>
          <w:rFonts w:ascii="Arial" w:eastAsia="Arial" w:hAnsi="Arial" w:cs="Arial"/>
          <w:color w:val="FFFFFF"/>
          <w:spacing w:val="-15"/>
          <w:sz w:val="56"/>
          <w:szCs w:val="56"/>
        </w:rPr>
        <w:t>D</w:t>
      </w:r>
      <w:r w:rsidR="000F0C19" w:rsidRPr="00920158">
        <w:rPr>
          <w:rFonts w:ascii="Arial" w:eastAsia="Arial" w:hAnsi="Arial" w:cs="Arial"/>
          <w:color w:val="FFFFFF"/>
          <w:spacing w:val="-11"/>
          <w:sz w:val="56"/>
          <w:szCs w:val="56"/>
        </w:rPr>
        <w:t>a</w:t>
      </w:r>
      <w:r w:rsidR="000F0C19" w:rsidRPr="00920158">
        <w:rPr>
          <w:rFonts w:ascii="Arial" w:eastAsia="Arial" w:hAnsi="Arial" w:cs="Arial"/>
          <w:color w:val="FFFFFF"/>
          <w:spacing w:val="-2"/>
          <w:sz w:val="56"/>
          <w:szCs w:val="56"/>
        </w:rPr>
        <w:t>t</w:t>
      </w:r>
      <w:r w:rsidR="000F0C19" w:rsidRPr="00920158">
        <w:rPr>
          <w:rFonts w:ascii="Arial" w:eastAsia="Arial" w:hAnsi="Arial" w:cs="Arial"/>
          <w:color w:val="FFFFFF"/>
          <w:sz w:val="56"/>
          <w:szCs w:val="56"/>
        </w:rPr>
        <w:t>a</w:t>
      </w:r>
    </w:p>
    <w:p w14:paraId="679E3D7E" w14:textId="5B0E582E" w:rsidR="000F0C19" w:rsidRPr="00920158" w:rsidRDefault="00505647" w:rsidP="000F0C19">
      <w:pPr>
        <w:spacing w:before="9"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52" behindDoc="1" locked="0" layoutInCell="1" allowOverlap="1" wp14:anchorId="56926493" wp14:editId="686DE59B">
                <wp:simplePos x="0" y="0"/>
                <wp:positionH relativeFrom="column">
                  <wp:posOffset>-160655</wp:posOffset>
                </wp:positionH>
                <wp:positionV relativeFrom="paragraph">
                  <wp:posOffset>46990</wp:posOffset>
                </wp:positionV>
                <wp:extent cx="6155690" cy="541655"/>
                <wp:effectExtent l="1270" t="2540" r="0" b="0"/>
                <wp:wrapNone/>
                <wp:docPr id="517506319" name="Group 5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87" y="1728"/>
                          <a:chExt cx="9694" cy="853"/>
                        </a:xfrm>
                      </wpg:grpSpPr>
                      <wps:wsp>
                        <wps:cNvPr id="1308038489" name="Freeform 549"/>
                        <wps:cNvSpPr>
                          <a:spLocks/>
                        </wps:cNvSpPr>
                        <wps:spPr bwMode="auto">
                          <a:xfrm>
                            <a:off x="487" y="1728"/>
                            <a:ext cx="9694" cy="853"/>
                          </a:xfrm>
                          <a:custGeom>
                            <a:avLst/>
                            <a:gdLst>
                              <a:gd name="T0" fmla="+- 0 487 487"/>
                              <a:gd name="T1" fmla="*/ T0 w 9694"/>
                              <a:gd name="T2" fmla="+- 0 2581 1728"/>
                              <a:gd name="T3" fmla="*/ 2581 h 853"/>
                              <a:gd name="T4" fmla="+- 0 10182 487"/>
                              <a:gd name="T5" fmla="*/ T4 w 9694"/>
                              <a:gd name="T6" fmla="+- 0 2581 1728"/>
                              <a:gd name="T7" fmla="*/ 2581 h 853"/>
                              <a:gd name="T8" fmla="+- 0 10182 487"/>
                              <a:gd name="T9" fmla="*/ T8 w 9694"/>
                              <a:gd name="T10" fmla="+- 0 1728 1728"/>
                              <a:gd name="T11" fmla="*/ 1728 h 853"/>
                              <a:gd name="T12" fmla="+- 0 487 487"/>
                              <a:gd name="T13" fmla="*/ T12 w 9694"/>
                              <a:gd name="T14" fmla="+- 0 1728 1728"/>
                              <a:gd name="T15" fmla="*/ 1728 h 853"/>
                              <a:gd name="T16" fmla="+- 0 487 487"/>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7D0B0" id="Group 548" o:spid="_x0000_s1026" style="position:absolute;margin-left:-12.65pt;margin-top:3.7pt;width:484.7pt;height:42.65pt;z-index:-251658228" coordorigin="487,1728"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">
                <v:shape id="Freeform 549" o:spid="_x0000_s1027" style="position:absolute;left:487;top:1728;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" path="m,853r9695,l9695,,,,,853e" fillcolor="#a7a9ac" stroked="f">
                  <v:path arrowok="t" o:connecttype="custom" o:connectlocs="0,2581;9695,2581;9695,1728;0,1728;0,2581" o:connectangles="0,0,0,0,0"/>
                </v:shape>
              </v:group>
            </w:pict>
          </mc:Fallback>
        </mc:AlternateContent>
      </w:r>
    </w:p>
    <w:p w14:paraId="3CA9FC84" w14:textId="77777777" w:rsidR="000F0C19" w:rsidRPr="00920158" w:rsidRDefault="000F0C19" w:rsidP="000F0C19">
      <w:pPr>
        <w:spacing w:after="0" w:line="633" w:lineRule="exact"/>
        <w:ind w:left="107" w:right="-20"/>
        <w:rPr>
          <w:rFonts w:ascii="Arial" w:eastAsia="Arial" w:hAnsi="Arial" w:cs="Arial"/>
          <w:sz w:val="56"/>
          <w:szCs w:val="56"/>
        </w:rPr>
      </w:pPr>
      <w:r w:rsidRPr="00920158">
        <w:rPr>
          <w:rFonts w:ascii="Arial" w:eastAsia="Arial" w:hAnsi="Arial" w:cs="Arial"/>
          <w:color w:val="231F20"/>
          <w:spacing w:val="-2"/>
          <w:position w:val="-2"/>
          <w:sz w:val="56"/>
          <w:szCs w:val="56"/>
        </w:rPr>
        <w:t>T</w:t>
      </w:r>
      <w:r w:rsidRPr="00920158">
        <w:rPr>
          <w:rFonts w:ascii="Arial" w:eastAsia="Arial" w:hAnsi="Arial" w:cs="Arial"/>
          <w:color w:val="231F20"/>
          <w:spacing w:val="-7"/>
          <w:position w:val="-2"/>
          <w:sz w:val="56"/>
          <w:szCs w:val="56"/>
        </w:rPr>
        <w:t>h</w:t>
      </w:r>
      <w:r w:rsidRPr="00920158">
        <w:rPr>
          <w:rFonts w:ascii="Arial" w:eastAsia="Arial" w:hAnsi="Arial" w:cs="Arial"/>
          <w:color w:val="231F20"/>
          <w:position w:val="-2"/>
          <w:sz w:val="56"/>
          <w:szCs w:val="56"/>
        </w:rPr>
        <w:t>e</w:t>
      </w:r>
      <w:r w:rsidRPr="00920158">
        <w:rPr>
          <w:rFonts w:ascii="Arial" w:eastAsia="Arial" w:hAnsi="Arial" w:cs="Arial"/>
          <w:color w:val="231F20"/>
          <w:spacing w:val="20"/>
          <w:position w:val="-2"/>
          <w:sz w:val="56"/>
          <w:szCs w:val="56"/>
        </w:rPr>
        <w:t xml:space="preserve"> </w:t>
      </w:r>
      <w:r w:rsidRPr="00920158">
        <w:rPr>
          <w:rFonts w:ascii="Arial" w:eastAsia="Arial" w:hAnsi="Arial" w:cs="Arial"/>
          <w:i/>
          <w:color w:val="231F20"/>
          <w:spacing w:val="-9"/>
          <w:position w:val="-2"/>
          <w:sz w:val="56"/>
          <w:szCs w:val="56"/>
        </w:rPr>
        <w:t>Cli</w:t>
      </w:r>
      <w:r w:rsidRPr="00920158">
        <w:rPr>
          <w:rFonts w:ascii="Arial" w:eastAsia="Arial" w:hAnsi="Arial" w:cs="Arial"/>
          <w:i/>
          <w:color w:val="231F20"/>
          <w:spacing w:val="-3"/>
          <w:position w:val="-2"/>
          <w:sz w:val="56"/>
          <w:szCs w:val="56"/>
        </w:rPr>
        <w:t>e</w:t>
      </w:r>
      <w:r w:rsidRPr="00920158">
        <w:rPr>
          <w:rFonts w:ascii="Arial" w:eastAsia="Arial" w:hAnsi="Arial" w:cs="Arial"/>
          <w:i/>
          <w:color w:val="231F20"/>
          <w:spacing w:val="-19"/>
          <w:position w:val="-2"/>
          <w:sz w:val="56"/>
          <w:szCs w:val="56"/>
        </w:rPr>
        <w:t>n</w:t>
      </w:r>
      <w:r w:rsidRPr="00920158">
        <w:rPr>
          <w:rFonts w:ascii="Arial" w:eastAsia="Arial" w:hAnsi="Arial" w:cs="Arial"/>
          <w:i/>
          <w:color w:val="231F20"/>
          <w:spacing w:val="12"/>
          <w:position w:val="-2"/>
          <w:sz w:val="56"/>
          <w:szCs w:val="56"/>
        </w:rPr>
        <w:t>t</w:t>
      </w:r>
      <w:r w:rsidRPr="00920158">
        <w:rPr>
          <w:rFonts w:ascii="Arial" w:eastAsia="Arial" w:hAnsi="Arial" w:cs="Arial"/>
          <w:i/>
          <w:color w:val="231F20"/>
          <w:spacing w:val="-21"/>
          <w:position w:val="-2"/>
          <w:sz w:val="56"/>
          <w:szCs w:val="56"/>
        </w:rPr>
        <w:t>’</w:t>
      </w:r>
      <w:r w:rsidRPr="00920158">
        <w:rPr>
          <w:rFonts w:ascii="Arial" w:eastAsia="Arial" w:hAnsi="Arial" w:cs="Arial"/>
          <w:i/>
          <w:color w:val="231F20"/>
          <w:position w:val="-2"/>
          <w:sz w:val="56"/>
          <w:szCs w:val="56"/>
        </w:rPr>
        <w:t xml:space="preserve">s </w:t>
      </w:r>
      <w:r w:rsidRPr="00920158">
        <w:rPr>
          <w:rFonts w:ascii="Arial" w:eastAsia="Arial" w:hAnsi="Arial" w:cs="Arial"/>
          <w:color w:val="231F20"/>
          <w:spacing w:val="-30"/>
          <w:position w:val="-2"/>
          <w:sz w:val="56"/>
          <w:szCs w:val="56"/>
        </w:rPr>
        <w:t>C</w:t>
      </w:r>
      <w:r w:rsidRPr="00920158">
        <w:rPr>
          <w:rFonts w:ascii="Arial" w:eastAsia="Arial" w:hAnsi="Arial" w:cs="Arial"/>
          <w:color w:val="231F20"/>
          <w:spacing w:val="-7"/>
          <w:position w:val="-2"/>
          <w:sz w:val="56"/>
          <w:szCs w:val="56"/>
        </w:rPr>
        <w:t>o</w:t>
      </w:r>
      <w:r w:rsidRPr="00920158">
        <w:rPr>
          <w:rFonts w:ascii="Arial" w:eastAsia="Arial" w:hAnsi="Arial" w:cs="Arial"/>
          <w:color w:val="231F20"/>
          <w:spacing w:val="-15"/>
          <w:position w:val="-2"/>
          <w:sz w:val="56"/>
          <w:szCs w:val="56"/>
        </w:rPr>
        <w:t>n</w:t>
      </w:r>
      <w:r w:rsidRPr="00920158">
        <w:rPr>
          <w:rFonts w:ascii="Arial" w:eastAsia="Arial" w:hAnsi="Arial" w:cs="Arial"/>
          <w:color w:val="231F20"/>
          <w:spacing w:val="-9"/>
          <w:position w:val="-2"/>
          <w:sz w:val="56"/>
          <w:szCs w:val="56"/>
        </w:rPr>
        <w:t>t</w:t>
      </w:r>
      <w:r w:rsidRPr="00920158">
        <w:rPr>
          <w:rFonts w:ascii="Arial" w:eastAsia="Arial" w:hAnsi="Arial" w:cs="Arial"/>
          <w:color w:val="231F20"/>
          <w:spacing w:val="-14"/>
          <w:position w:val="-2"/>
          <w:sz w:val="56"/>
          <w:szCs w:val="56"/>
        </w:rPr>
        <w:t>r</w:t>
      </w:r>
      <w:r w:rsidRPr="00920158">
        <w:rPr>
          <w:rFonts w:ascii="Arial" w:eastAsia="Arial" w:hAnsi="Arial" w:cs="Arial"/>
          <w:color w:val="231F20"/>
          <w:spacing w:val="-7"/>
          <w:position w:val="-2"/>
          <w:sz w:val="56"/>
          <w:szCs w:val="56"/>
        </w:rPr>
        <w:t>a</w:t>
      </w:r>
      <w:r w:rsidRPr="00920158">
        <w:rPr>
          <w:rFonts w:ascii="Arial" w:eastAsia="Arial" w:hAnsi="Arial" w:cs="Arial"/>
          <w:color w:val="231F20"/>
          <w:spacing w:val="6"/>
          <w:position w:val="-2"/>
          <w:sz w:val="56"/>
          <w:szCs w:val="56"/>
        </w:rPr>
        <w:t>c</w:t>
      </w:r>
      <w:r w:rsidRPr="00920158">
        <w:rPr>
          <w:rFonts w:ascii="Arial" w:eastAsia="Arial" w:hAnsi="Arial" w:cs="Arial"/>
          <w:color w:val="231F20"/>
          <w:position w:val="-2"/>
          <w:sz w:val="56"/>
          <w:szCs w:val="56"/>
        </w:rPr>
        <w:t>t</w:t>
      </w:r>
      <w:r w:rsidRPr="00920158">
        <w:rPr>
          <w:rFonts w:ascii="Arial" w:eastAsia="Arial" w:hAnsi="Arial" w:cs="Arial"/>
          <w:color w:val="231F20"/>
          <w:spacing w:val="-44"/>
          <w:position w:val="-2"/>
          <w:sz w:val="56"/>
          <w:szCs w:val="56"/>
        </w:rPr>
        <w:t xml:space="preserve"> </w:t>
      </w:r>
      <w:r w:rsidRPr="00920158">
        <w:rPr>
          <w:rFonts w:ascii="Arial" w:eastAsia="Arial" w:hAnsi="Arial" w:cs="Arial"/>
          <w:color w:val="231F20"/>
          <w:spacing w:val="-15"/>
          <w:position w:val="-2"/>
          <w:sz w:val="56"/>
          <w:szCs w:val="56"/>
        </w:rPr>
        <w:t>D</w:t>
      </w:r>
      <w:r w:rsidRPr="00920158">
        <w:rPr>
          <w:rFonts w:ascii="Arial" w:eastAsia="Arial" w:hAnsi="Arial" w:cs="Arial"/>
          <w:color w:val="231F20"/>
          <w:spacing w:val="-11"/>
          <w:position w:val="-2"/>
          <w:sz w:val="56"/>
          <w:szCs w:val="56"/>
        </w:rPr>
        <w:t>a</w:t>
      </w:r>
      <w:r w:rsidRPr="00920158">
        <w:rPr>
          <w:rFonts w:ascii="Arial" w:eastAsia="Arial" w:hAnsi="Arial" w:cs="Arial"/>
          <w:color w:val="231F20"/>
          <w:spacing w:val="-2"/>
          <w:position w:val="-2"/>
          <w:sz w:val="56"/>
          <w:szCs w:val="56"/>
        </w:rPr>
        <w:t>t</w:t>
      </w:r>
      <w:r w:rsidRPr="00920158">
        <w:rPr>
          <w:rFonts w:ascii="Arial" w:eastAsia="Arial" w:hAnsi="Arial" w:cs="Arial"/>
          <w:color w:val="231F20"/>
          <w:position w:val="-2"/>
          <w:sz w:val="56"/>
          <w:szCs w:val="56"/>
        </w:rPr>
        <w:t>a</w:t>
      </w:r>
    </w:p>
    <w:p w14:paraId="60492373" w14:textId="6FE73EFE" w:rsidR="000F0C19" w:rsidRPr="00920158" w:rsidRDefault="00505647" w:rsidP="000F0C19">
      <w:pPr>
        <w:spacing w:before="6" w:after="0" w:line="100" w:lineRule="exact"/>
        <w:rPr>
          <w:rFonts w:ascii="Arial" w:hAnsi="Arial" w:cs="Arial"/>
          <w:sz w:val="10"/>
          <w:szCs w:val="10"/>
        </w:rPr>
      </w:pPr>
      <w:r>
        <w:rPr>
          <w:rFonts w:ascii="Arial" w:hAnsi="Arial" w:cs="Arial"/>
          <w:noProof/>
          <w:sz w:val="10"/>
          <w:szCs w:val="10"/>
        </w:rPr>
        <mc:AlternateContent>
          <mc:Choice Requires="wpg">
            <w:drawing>
              <wp:anchor distT="0" distB="0" distL="114300" distR="114300" simplePos="0" relativeHeight="251658254" behindDoc="1" locked="0" layoutInCell="1" allowOverlap="1" wp14:anchorId="49292F79" wp14:editId="5F37849C">
                <wp:simplePos x="0" y="0"/>
                <wp:positionH relativeFrom="column">
                  <wp:posOffset>-160655</wp:posOffset>
                </wp:positionH>
                <wp:positionV relativeFrom="paragraph">
                  <wp:posOffset>50165</wp:posOffset>
                </wp:positionV>
                <wp:extent cx="6155690" cy="1270"/>
                <wp:effectExtent l="10795" t="6985" r="5715" b="10795"/>
                <wp:wrapNone/>
                <wp:docPr id="911772279" name="Group 5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87" y="2574"/>
                          <a:chExt cx="9694" cy="2"/>
                        </a:xfrm>
                      </wpg:grpSpPr>
                      <wps:wsp>
                        <wps:cNvPr id="1153208363" name="Freeform 553"/>
                        <wps:cNvSpPr>
                          <a:spLocks/>
                        </wps:cNvSpPr>
                        <wps:spPr bwMode="auto">
                          <a:xfrm>
                            <a:off x="487" y="2574"/>
                            <a:ext cx="9694" cy="2"/>
                          </a:xfrm>
                          <a:custGeom>
                            <a:avLst/>
                            <a:gdLst>
                              <a:gd name="T0" fmla="+- 0 487 487"/>
                              <a:gd name="T1" fmla="*/ T0 w 9694"/>
                              <a:gd name="T2" fmla="+- 0 10182 487"/>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37AABA" id="Group 552" o:spid="_x0000_s1026" style="position:absolute;margin-left:-12.65pt;margin-top:3.95pt;width:484.7pt;height:.1pt;z-index:-251658226" coordorigin="487,2574"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">
                <v:shape id="Freeform 553" o:spid="_x0000_s1027" style="position:absolute;left:487;top:2574;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" path="m,l9695,e" filled="f" strokecolor="#231f20">
                  <v:path arrowok="t" o:connecttype="custom" o:connectlocs="0,0;9695,0" o:connectangles="0,0"/>
                </v:shape>
              </v:group>
            </w:pict>
          </mc:Fallback>
        </mc:AlternateContent>
      </w:r>
    </w:p>
    <w:p w14:paraId="70E1E843" w14:textId="77777777" w:rsidR="000F0C19" w:rsidRPr="00920158" w:rsidRDefault="000F0C19" w:rsidP="000F0C19">
      <w:pPr>
        <w:spacing w:after="0" w:line="200" w:lineRule="exact"/>
        <w:rPr>
          <w:rFonts w:ascii="Arial" w:hAnsi="Arial" w:cs="Arial"/>
          <w:sz w:val="20"/>
          <w:szCs w:val="20"/>
        </w:rPr>
      </w:pPr>
    </w:p>
    <w:p w14:paraId="25984B5A" w14:textId="77777777" w:rsidR="000F0C19" w:rsidRPr="00920158" w:rsidRDefault="000F0C19" w:rsidP="000F0C19">
      <w:pPr>
        <w:spacing w:after="0" w:line="200" w:lineRule="exact"/>
        <w:rPr>
          <w:rFonts w:ascii="Arial" w:hAnsi="Arial" w:cs="Arial"/>
          <w:sz w:val="20"/>
          <w:szCs w:val="20"/>
        </w:rPr>
      </w:pPr>
    </w:p>
    <w:p w14:paraId="5E8F7CA8" w14:textId="77777777" w:rsidR="000F0C19" w:rsidRPr="00920158" w:rsidRDefault="000F0C19" w:rsidP="00037279">
      <w:pPr>
        <w:spacing w:before="37" w:after="0" w:line="255" w:lineRule="auto"/>
        <w:ind w:left="232" w:right="307"/>
        <w:rPr>
          <w:rFonts w:ascii="Arial" w:eastAsia="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pacing w:val="-1"/>
          <w:sz w:val="18"/>
          <w:szCs w:val="18"/>
        </w:rPr>
        <w:t>c</w:t>
      </w:r>
      <w:r w:rsidRPr="00920158">
        <w:rPr>
          <w:rFonts w:ascii="Arial" w:eastAsia="Arial" w:hAnsi="Arial" w:cs="Arial"/>
          <w:i/>
          <w:color w:val="231F20"/>
          <w:spacing w:val="1"/>
          <w:sz w:val="18"/>
          <w:szCs w:val="18"/>
        </w:rPr>
        <w:t>o</w:t>
      </w:r>
      <w:r w:rsidRPr="00920158">
        <w:rPr>
          <w:rFonts w:ascii="Arial" w:eastAsia="Arial" w:hAnsi="Arial" w:cs="Arial"/>
          <w:i/>
          <w:color w:val="231F20"/>
          <w:sz w:val="18"/>
          <w:szCs w:val="18"/>
        </w:rPr>
        <w:t>nditi</w:t>
      </w:r>
      <w:r w:rsidRPr="00920158">
        <w:rPr>
          <w:rFonts w:ascii="Arial" w:eastAsia="Arial" w:hAnsi="Arial" w:cs="Arial"/>
          <w:i/>
          <w:color w:val="231F20"/>
          <w:spacing w:val="1"/>
          <w:sz w:val="18"/>
          <w:szCs w:val="18"/>
        </w:rPr>
        <w:t>o</w:t>
      </w:r>
      <w:r w:rsidRPr="00920158">
        <w:rPr>
          <w:rFonts w:ascii="Arial" w:eastAsia="Arial" w:hAnsi="Arial" w:cs="Arial"/>
          <w:i/>
          <w:color w:val="231F20"/>
          <w:spacing w:val="-1"/>
          <w:sz w:val="18"/>
          <w:szCs w:val="18"/>
        </w:rPr>
        <w:t>n</w:t>
      </w:r>
      <w:r w:rsidRPr="00920158">
        <w:rPr>
          <w:rFonts w:ascii="Arial" w:eastAsia="Arial" w:hAnsi="Arial" w:cs="Arial"/>
          <w:i/>
          <w:color w:val="231F20"/>
          <w:sz w:val="18"/>
          <w:szCs w:val="18"/>
        </w:rPr>
        <w:t xml:space="preserve">s </w:t>
      </w:r>
      <w:r w:rsidRPr="00920158">
        <w:rPr>
          <w:rFonts w:ascii="Arial" w:eastAsia="Arial" w:hAnsi="Arial" w:cs="Arial"/>
          <w:i/>
          <w:color w:val="231F20"/>
          <w:spacing w:val="-2"/>
          <w:sz w:val="18"/>
          <w:szCs w:val="18"/>
        </w:rPr>
        <w:t>o</w:t>
      </w:r>
      <w:r w:rsidRPr="00920158">
        <w:rPr>
          <w:rFonts w:ascii="Arial" w:eastAsia="Arial" w:hAnsi="Arial" w:cs="Arial"/>
          <w:i/>
          <w:color w:val="231F20"/>
          <w:sz w:val="18"/>
          <w:szCs w:val="18"/>
        </w:rPr>
        <w:t>f</w:t>
      </w:r>
      <w:r w:rsidRPr="00920158">
        <w:rPr>
          <w:rFonts w:ascii="Arial" w:eastAsia="Arial" w:hAnsi="Arial" w:cs="Arial"/>
          <w:i/>
          <w:color w:val="231F20"/>
          <w:spacing w:val="9"/>
          <w:sz w:val="18"/>
          <w:szCs w:val="18"/>
        </w:rPr>
        <w:t xml:space="preserve"> </w:t>
      </w:r>
      <w:r w:rsidRPr="00920158">
        <w:rPr>
          <w:rFonts w:ascii="Arial" w:eastAsia="Arial" w:hAnsi="Arial" w:cs="Arial"/>
          <w:i/>
          <w:color w:val="231F20"/>
          <w:spacing w:val="-1"/>
          <w:sz w:val="18"/>
          <w:szCs w:val="18"/>
        </w:rPr>
        <w:t>c</w:t>
      </w:r>
      <w:r w:rsidRPr="00920158">
        <w:rPr>
          <w:rFonts w:ascii="Arial" w:eastAsia="Arial" w:hAnsi="Arial" w:cs="Arial"/>
          <w:i/>
          <w:color w:val="231F20"/>
          <w:spacing w:val="1"/>
          <w:sz w:val="18"/>
          <w:szCs w:val="18"/>
        </w:rPr>
        <w:t>o</w:t>
      </w:r>
      <w:r w:rsidRPr="00920158">
        <w:rPr>
          <w:rFonts w:ascii="Arial" w:eastAsia="Arial" w:hAnsi="Arial" w:cs="Arial"/>
          <w:i/>
          <w:color w:val="231F20"/>
          <w:spacing w:val="-3"/>
          <w:sz w:val="18"/>
          <w:szCs w:val="18"/>
        </w:rPr>
        <w:t>n</w:t>
      </w:r>
      <w:r w:rsidRPr="00920158">
        <w:rPr>
          <w:rFonts w:ascii="Arial" w:eastAsia="Arial" w:hAnsi="Arial" w:cs="Arial"/>
          <w:i/>
          <w:color w:val="231F20"/>
          <w:spacing w:val="1"/>
          <w:sz w:val="18"/>
          <w:szCs w:val="18"/>
        </w:rPr>
        <w:t>tra</w:t>
      </w:r>
      <w:r w:rsidRPr="00920158">
        <w:rPr>
          <w:rFonts w:ascii="Arial" w:eastAsia="Arial" w:hAnsi="Arial" w:cs="Arial"/>
          <w:i/>
          <w:color w:val="231F20"/>
          <w:spacing w:val="4"/>
          <w:sz w:val="18"/>
          <w:szCs w:val="18"/>
        </w:rPr>
        <w:t>c</w:t>
      </w:r>
      <w:r w:rsidRPr="00920158">
        <w:rPr>
          <w:rFonts w:ascii="Arial" w:eastAsia="Arial" w:hAnsi="Arial" w:cs="Arial"/>
          <w:i/>
          <w:color w:val="231F20"/>
          <w:sz w:val="18"/>
          <w:szCs w:val="18"/>
        </w:rPr>
        <w:t>t</w:t>
      </w:r>
      <w:r w:rsidRPr="00920158">
        <w:rPr>
          <w:rFonts w:ascii="Arial" w:eastAsia="Arial" w:hAnsi="Arial" w:cs="Arial"/>
          <w:i/>
          <w:color w:val="231F20"/>
          <w:spacing w:val="-14"/>
          <w:sz w:val="18"/>
          <w:szCs w:val="18"/>
        </w:rPr>
        <w:t xml:space="preserve"> </w:t>
      </w:r>
      <w:r w:rsidRPr="00920158">
        <w:rPr>
          <w:rFonts w:ascii="Arial" w:eastAsia="Arial" w:hAnsi="Arial" w:cs="Arial"/>
          <w:color w:val="231F20"/>
          <w:sz w:val="18"/>
          <w:szCs w:val="18"/>
        </w:rPr>
        <w:t>are</w:t>
      </w:r>
      <w:r w:rsidRPr="00920158">
        <w:rPr>
          <w:rFonts w:ascii="Arial" w:eastAsia="Arial" w:hAnsi="Arial" w:cs="Arial"/>
          <w:color w:val="231F20"/>
          <w:spacing w:val="6"/>
          <w:sz w:val="18"/>
          <w:szCs w:val="18"/>
        </w:rPr>
        <w:t xml:space="preserve"> </w:t>
      </w:r>
      <w:r w:rsidRPr="00920158">
        <w:rPr>
          <w:rFonts w:ascii="Arial" w:eastAsia="Arial" w:hAnsi="Arial" w:cs="Arial"/>
          <w:color w:val="231F20"/>
          <w:spacing w:val="1"/>
          <w:sz w:val="18"/>
          <w:szCs w:val="18"/>
        </w:rPr>
        <w:t>th</w:t>
      </w:r>
      <w:r w:rsidRPr="00920158">
        <w:rPr>
          <w:rFonts w:ascii="Arial" w:eastAsia="Arial" w:hAnsi="Arial" w:cs="Arial"/>
          <w:color w:val="231F20"/>
          <w:sz w:val="18"/>
          <w:szCs w:val="18"/>
        </w:rPr>
        <w:t>e</w:t>
      </w:r>
      <w:r w:rsidRPr="00920158">
        <w:rPr>
          <w:rFonts w:ascii="Arial" w:eastAsia="Arial" w:hAnsi="Arial" w:cs="Arial"/>
          <w:color w:val="231F20"/>
          <w:spacing w:val="-1"/>
          <w:sz w:val="18"/>
          <w:szCs w:val="18"/>
        </w:rPr>
        <w:t xml:space="preserve"> </w:t>
      </w:r>
      <w:r w:rsidRPr="00920158">
        <w:rPr>
          <w:rFonts w:ascii="Arial" w:eastAsia="Arial" w:hAnsi="Arial" w:cs="Arial"/>
          <w:color w:val="231F20"/>
          <w:spacing w:val="4"/>
          <w:sz w:val="18"/>
          <w:szCs w:val="18"/>
        </w:rPr>
        <w:t>N</w:t>
      </w:r>
      <w:r w:rsidRPr="00920158">
        <w:rPr>
          <w:rFonts w:ascii="Arial" w:eastAsia="Arial" w:hAnsi="Arial" w:cs="Arial"/>
          <w:color w:val="231F20"/>
          <w:spacing w:val="-1"/>
          <w:sz w:val="18"/>
          <w:szCs w:val="18"/>
        </w:rPr>
        <w:t>E</w:t>
      </w:r>
      <w:r w:rsidRPr="00920158">
        <w:rPr>
          <w:rFonts w:ascii="Arial" w:eastAsia="Arial" w:hAnsi="Arial" w:cs="Arial"/>
          <w:color w:val="231F20"/>
          <w:spacing w:val="-5"/>
          <w:sz w:val="18"/>
          <w:szCs w:val="18"/>
        </w:rPr>
        <w:t>C</w:t>
      </w:r>
      <w:r w:rsidRPr="00920158">
        <w:rPr>
          <w:rFonts w:ascii="Arial" w:eastAsia="Arial" w:hAnsi="Arial" w:cs="Arial"/>
          <w:color w:val="231F20"/>
          <w:sz w:val="18"/>
          <w:szCs w:val="18"/>
        </w:rPr>
        <w:t xml:space="preserve">4 </w:t>
      </w:r>
      <w:r w:rsidRPr="00920158">
        <w:rPr>
          <w:rFonts w:ascii="Arial" w:eastAsia="Arial" w:hAnsi="Arial" w:cs="Arial"/>
          <w:color w:val="231F20"/>
          <w:spacing w:val="2"/>
          <w:sz w:val="18"/>
          <w:szCs w:val="18"/>
        </w:rPr>
        <w:t>P</w:t>
      </w:r>
      <w:r w:rsidRPr="00920158">
        <w:rPr>
          <w:rFonts w:ascii="Arial" w:eastAsia="Arial" w:hAnsi="Arial" w:cs="Arial"/>
          <w:color w:val="231F20"/>
          <w:spacing w:val="-1"/>
          <w:sz w:val="18"/>
          <w:szCs w:val="18"/>
        </w:rPr>
        <w:t>ro</w:t>
      </w:r>
      <w:r w:rsidRPr="00920158">
        <w:rPr>
          <w:rFonts w:ascii="Arial" w:eastAsia="Arial" w:hAnsi="Arial" w:cs="Arial"/>
          <w:color w:val="231F20"/>
          <w:spacing w:val="-2"/>
          <w:sz w:val="18"/>
          <w:szCs w:val="18"/>
        </w:rPr>
        <w:t>f</w:t>
      </w:r>
      <w:r w:rsidRPr="00920158">
        <w:rPr>
          <w:rFonts w:ascii="Arial" w:eastAsia="Arial" w:hAnsi="Arial" w:cs="Arial"/>
          <w:color w:val="231F20"/>
          <w:spacing w:val="1"/>
          <w:sz w:val="18"/>
          <w:szCs w:val="18"/>
        </w:rPr>
        <w:t>e</w:t>
      </w:r>
      <w:r w:rsidRPr="00920158">
        <w:rPr>
          <w:rFonts w:ascii="Arial" w:eastAsia="Arial" w:hAnsi="Arial" w:cs="Arial"/>
          <w:color w:val="231F20"/>
          <w:spacing w:val="2"/>
          <w:sz w:val="18"/>
          <w:szCs w:val="18"/>
        </w:rPr>
        <w:t>s</w:t>
      </w:r>
      <w:r w:rsidRPr="00920158">
        <w:rPr>
          <w:rFonts w:ascii="Arial" w:eastAsia="Arial" w:hAnsi="Arial" w:cs="Arial"/>
          <w:color w:val="231F20"/>
          <w:sz w:val="18"/>
          <w:szCs w:val="18"/>
        </w:rPr>
        <w:t>s</w:t>
      </w:r>
      <w:r w:rsidRPr="00920158">
        <w:rPr>
          <w:rFonts w:ascii="Arial" w:eastAsia="Arial" w:hAnsi="Arial" w:cs="Arial"/>
          <w:color w:val="231F20"/>
          <w:spacing w:val="1"/>
          <w:sz w:val="18"/>
          <w:szCs w:val="18"/>
        </w:rPr>
        <w:t>io</w:t>
      </w:r>
      <w:r w:rsidRPr="00920158">
        <w:rPr>
          <w:rFonts w:ascii="Arial" w:eastAsia="Arial" w:hAnsi="Arial" w:cs="Arial"/>
          <w:color w:val="231F20"/>
          <w:spacing w:val="-1"/>
          <w:sz w:val="18"/>
          <w:szCs w:val="18"/>
        </w:rPr>
        <w:t>n</w:t>
      </w:r>
      <w:r w:rsidRPr="00920158">
        <w:rPr>
          <w:rFonts w:ascii="Arial" w:eastAsia="Arial" w:hAnsi="Arial" w:cs="Arial"/>
          <w:color w:val="231F20"/>
          <w:sz w:val="18"/>
          <w:szCs w:val="18"/>
        </w:rPr>
        <w:t xml:space="preserve">al </w:t>
      </w:r>
      <w:r w:rsidRPr="00920158">
        <w:rPr>
          <w:rFonts w:ascii="Arial" w:eastAsia="Arial" w:hAnsi="Arial" w:cs="Arial"/>
          <w:color w:val="231F20"/>
          <w:spacing w:val="2"/>
          <w:sz w:val="18"/>
          <w:szCs w:val="18"/>
        </w:rPr>
        <w:t>S</w:t>
      </w:r>
      <w:r w:rsidRPr="00920158">
        <w:rPr>
          <w:rFonts w:ascii="Arial" w:eastAsia="Arial" w:hAnsi="Arial" w:cs="Arial"/>
          <w:color w:val="231F20"/>
          <w:spacing w:val="1"/>
          <w:sz w:val="18"/>
          <w:szCs w:val="18"/>
        </w:rPr>
        <w:t>e</w:t>
      </w:r>
      <w:r w:rsidRPr="00920158">
        <w:rPr>
          <w:rFonts w:ascii="Arial" w:eastAsia="Arial" w:hAnsi="Arial" w:cs="Arial"/>
          <w:color w:val="231F20"/>
          <w:spacing w:val="6"/>
          <w:sz w:val="18"/>
          <w:szCs w:val="18"/>
        </w:rPr>
        <w:t>r</w:t>
      </w:r>
      <w:r w:rsidRPr="00920158">
        <w:rPr>
          <w:rFonts w:ascii="Arial" w:eastAsia="Arial" w:hAnsi="Arial" w:cs="Arial"/>
          <w:color w:val="231F20"/>
          <w:spacing w:val="2"/>
          <w:sz w:val="18"/>
          <w:szCs w:val="18"/>
        </w:rPr>
        <w:t>v</w:t>
      </w:r>
      <w:r w:rsidRPr="00920158">
        <w:rPr>
          <w:rFonts w:ascii="Arial" w:eastAsia="Arial" w:hAnsi="Arial" w:cs="Arial"/>
          <w:color w:val="231F20"/>
          <w:spacing w:val="1"/>
          <w:sz w:val="18"/>
          <w:szCs w:val="18"/>
        </w:rPr>
        <w:t>i</w:t>
      </w:r>
      <w:r w:rsidRPr="00920158">
        <w:rPr>
          <w:rFonts w:ascii="Arial" w:eastAsia="Arial" w:hAnsi="Arial" w:cs="Arial"/>
          <w:color w:val="231F20"/>
          <w:spacing w:val="-1"/>
          <w:sz w:val="18"/>
          <w:szCs w:val="18"/>
        </w:rPr>
        <w:t>c</w:t>
      </w:r>
      <w:r w:rsidRPr="00920158">
        <w:rPr>
          <w:rFonts w:ascii="Arial" w:eastAsia="Arial" w:hAnsi="Arial" w:cs="Arial"/>
          <w:color w:val="231F20"/>
          <w:sz w:val="18"/>
          <w:szCs w:val="18"/>
        </w:rPr>
        <w:t>e</w:t>
      </w:r>
      <w:r w:rsidRPr="00920158">
        <w:rPr>
          <w:rFonts w:ascii="Arial" w:eastAsia="Arial" w:hAnsi="Arial" w:cs="Arial"/>
          <w:color w:val="231F20"/>
          <w:spacing w:val="11"/>
          <w:sz w:val="18"/>
          <w:szCs w:val="18"/>
        </w:rPr>
        <w:t xml:space="preserve"> </w:t>
      </w:r>
      <w:r w:rsidRPr="00920158">
        <w:rPr>
          <w:rFonts w:ascii="Arial" w:eastAsia="Arial" w:hAnsi="Arial" w:cs="Arial"/>
          <w:color w:val="231F20"/>
          <w:sz w:val="18"/>
          <w:szCs w:val="18"/>
        </w:rPr>
        <w:t>S</w:t>
      </w:r>
      <w:r w:rsidRPr="00920158">
        <w:rPr>
          <w:rFonts w:ascii="Arial" w:eastAsia="Arial" w:hAnsi="Arial" w:cs="Arial"/>
          <w:color w:val="231F20"/>
          <w:spacing w:val="1"/>
          <w:sz w:val="18"/>
          <w:szCs w:val="18"/>
        </w:rPr>
        <w:t>ho</w:t>
      </w:r>
      <w:r w:rsidRPr="00920158">
        <w:rPr>
          <w:rFonts w:ascii="Arial" w:eastAsia="Arial" w:hAnsi="Arial" w:cs="Arial"/>
          <w:color w:val="231F20"/>
          <w:spacing w:val="6"/>
          <w:sz w:val="18"/>
          <w:szCs w:val="18"/>
        </w:rPr>
        <w:t>r</w:t>
      </w:r>
      <w:r w:rsidRPr="00920158">
        <w:rPr>
          <w:rFonts w:ascii="Arial" w:eastAsia="Arial" w:hAnsi="Arial" w:cs="Arial"/>
          <w:color w:val="231F20"/>
          <w:sz w:val="18"/>
          <w:szCs w:val="18"/>
        </w:rPr>
        <w:t xml:space="preserve">t </w:t>
      </w:r>
      <w:r w:rsidRPr="00920158">
        <w:rPr>
          <w:rFonts w:ascii="Arial" w:eastAsia="Arial" w:hAnsi="Arial" w:cs="Arial"/>
          <w:color w:val="231F20"/>
          <w:spacing w:val="-6"/>
          <w:sz w:val="18"/>
          <w:szCs w:val="18"/>
        </w:rPr>
        <w:t>C</w:t>
      </w:r>
      <w:r w:rsidRPr="00920158">
        <w:rPr>
          <w:rFonts w:ascii="Arial" w:eastAsia="Arial" w:hAnsi="Arial" w:cs="Arial"/>
          <w:color w:val="231F20"/>
          <w:spacing w:val="1"/>
          <w:sz w:val="18"/>
          <w:szCs w:val="18"/>
        </w:rPr>
        <w:t>o</w:t>
      </w:r>
      <w:r w:rsidRPr="00920158">
        <w:rPr>
          <w:rFonts w:ascii="Arial" w:eastAsia="Arial" w:hAnsi="Arial" w:cs="Arial"/>
          <w:color w:val="231F20"/>
          <w:spacing w:val="-1"/>
          <w:sz w:val="18"/>
          <w:szCs w:val="18"/>
        </w:rPr>
        <w:t>n</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pacing w:val="1"/>
          <w:sz w:val="18"/>
          <w:szCs w:val="18"/>
        </w:rPr>
        <w:t>a</w:t>
      </w:r>
      <w:r w:rsidRPr="00920158">
        <w:rPr>
          <w:rFonts w:ascii="Arial" w:eastAsia="Arial" w:hAnsi="Arial" w:cs="Arial"/>
          <w:color w:val="231F20"/>
          <w:spacing w:val="5"/>
          <w:sz w:val="18"/>
          <w:szCs w:val="18"/>
        </w:rPr>
        <w:t>c</w:t>
      </w:r>
      <w:r w:rsidRPr="00920158">
        <w:rPr>
          <w:rFonts w:ascii="Arial" w:eastAsia="Arial" w:hAnsi="Arial" w:cs="Arial"/>
          <w:color w:val="231F20"/>
          <w:sz w:val="18"/>
          <w:szCs w:val="18"/>
        </w:rPr>
        <w:t>t</w:t>
      </w:r>
      <w:r w:rsidRPr="00920158">
        <w:rPr>
          <w:rFonts w:ascii="Arial" w:eastAsia="Arial" w:hAnsi="Arial" w:cs="Arial"/>
          <w:color w:val="231F20"/>
          <w:spacing w:val="-13"/>
          <w:sz w:val="18"/>
          <w:szCs w:val="18"/>
        </w:rPr>
        <w:t xml:space="preserve"> </w:t>
      </w:r>
      <w:r w:rsidRPr="00920158">
        <w:rPr>
          <w:rFonts w:ascii="Arial" w:eastAsia="Arial" w:hAnsi="Arial" w:cs="Arial"/>
          <w:color w:val="231F20"/>
          <w:spacing w:val="1"/>
          <w:sz w:val="18"/>
          <w:szCs w:val="18"/>
        </w:rPr>
        <w:t>J</w:t>
      </w:r>
      <w:r w:rsidRPr="00920158">
        <w:rPr>
          <w:rFonts w:ascii="Arial" w:eastAsia="Arial" w:hAnsi="Arial" w:cs="Arial"/>
          <w:color w:val="231F20"/>
          <w:sz w:val="18"/>
          <w:szCs w:val="18"/>
        </w:rPr>
        <w:t>u</w:t>
      </w:r>
      <w:r w:rsidRPr="00920158">
        <w:rPr>
          <w:rFonts w:ascii="Arial" w:eastAsia="Arial" w:hAnsi="Arial" w:cs="Arial"/>
          <w:color w:val="231F20"/>
          <w:spacing w:val="1"/>
          <w:sz w:val="18"/>
          <w:szCs w:val="18"/>
        </w:rPr>
        <w:t>n</w:t>
      </w:r>
      <w:r w:rsidRPr="00920158">
        <w:rPr>
          <w:rFonts w:ascii="Arial" w:eastAsia="Arial" w:hAnsi="Arial" w:cs="Arial"/>
          <w:color w:val="231F20"/>
          <w:sz w:val="18"/>
          <w:szCs w:val="18"/>
        </w:rPr>
        <w:t xml:space="preserve">e </w:t>
      </w:r>
      <w:r w:rsidRPr="00920158">
        <w:rPr>
          <w:rFonts w:ascii="Arial" w:eastAsia="Arial" w:hAnsi="Arial" w:cs="Arial"/>
          <w:color w:val="231F20"/>
          <w:spacing w:val="-3"/>
          <w:sz w:val="18"/>
          <w:szCs w:val="18"/>
        </w:rPr>
        <w:t>2</w:t>
      </w:r>
      <w:r w:rsidRPr="00920158">
        <w:rPr>
          <w:rFonts w:ascii="Arial" w:eastAsia="Arial" w:hAnsi="Arial" w:cs="Arial"/>
          <w:color w:val="231F20"/>
          <w:spacing w:val="-6"/>
          <w:sz w:val="18"/>
          <w:szCs w:val="18"/>
        </w:rPr>
        <w:t>0</w:t>
      </w:r>
      <w:r w:rsidRPr="00920158">
        <w:rPr>
          <w:rFonts w:ascii="Arial" w:eastAsia="Arial" w:hAnsi="Arial" w:cs="Arial"/>
          <w:color w:val="231F20"/>
          <w:spacing w:val="-12"/>
          <w:sz w:val="18"/>
          <w:szCs w:val="18"/>
        </w:rPr>
        <w:t>1</w:t>
      </w:r>
      <w:r w:rsidRPr="00920158">
        <w:rPr>
          <w:rFonts w:ascii="Arial" w:eastAsia="Arial" w:hAnsi="Arial" w:cs="Arial"/>
          <w:color w:val="231F20"/>
          <w:sz w:val="18"/>
          <w:szCs w:val="18"/>
        </w:rPr>
        <w:t xml:space="preserve">7 </w:t>
      </w:r>
      <w:r w:rsidR="001A32E2" w:rsidRPr="00920158">
        <w:rPr>
          <w:rFonts w:ascii="Arial" w:eastAsia="Arial" w:hAnsi="Arial" w:cs="Arial"/>
          <w:color w:val="231F20"/>
          <w:sz w:val="18"/>
          <w:szCs w:val="18"/>
        </w:rPr>
        <w:t>(with amendments October 2020) and the following additional conditions</w:t>
      </w:r>
    </w:p>
    <w:p w14:paraId="41AE2561" w14:textId="77777777" w:rsidR="000F0C19" w:rsidRPr="00920158" w:rsidRDefault="000F0C19" w:rsidP="000F0C19">
      <w:pPr>
        <w:spacing w:before="3" w:after="0" w:line="100" w:lineRule="exact"/>
        <w:rPr>
          <w:rFonts w:ascii="Arial" w:hAnsi="Arial" w:cs="Arial"/>
          <w:sz w:val="10"/>
          <w:szCs w:val="1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40C12BF5" w14:textId="77777777" w:rsidTr="0009576A">
        <w:trPr>
          <w:trHeight w:val="327"/>
        </w:trPr>
        <w:tc>
          <w:tcPr>
            <w:tcW w:w="8640" w:type="dxa"/>
            <w:tcBorders>
              <w:top w:val="single" w:sz="4" w:space="0" w:color="auto"/>
              <w:left w:val="single" w:sz="4" w:space="0" w:color="auto"/>
              <w:bottom w:val="single" w:sz="4" w:space="0" w:color="auto"/>
              <w:right w:val="single" w:sz="4" w:space="0" w:color="auto"/>
            </w:tcBorders>
            <w:vAlign w:val="center"/>
          </w:tcPr>
          <w:p w14:paraId="50DCC6BD" w14:textId="77777777" w:rsidR="000F0C19" w:rsidRPr="00920158" w:rsidRDefault="000F0C19" w:rsidP="0009576A">
            <w:pPr>
              <w:spacing w:line="203" w:lineRule="exact"/>
              <w:ind w:left="362" w:right="-20" w:hanging="362"/>
              <w:jc w:val="both"/>
              <w:rPr>
                <w:rFonts w:ascii="Arial" w:hAnsi="Arial" w:cs="Arial"/>
                <w:sz w:val="18"/>
                <w:szCs w:val="18"/>
              </w:rPr>
            </w:pPr>
            <w:r w:rsidRPr="00920158">
              <w:rPr>
                <w:rFonts w:ascii="Arial" w:eastAsia="Arial" w:hAnsi="Arial" w:cs="Arial"/>
                <w:b/>
                <w:bCs/>
                <w:color w:val="231F20"/>
                <w:spacing w:val="3"/>
                <w:position w:val="-1"/>
                <w:sz w:val="18"/>
                <w:szCs w:val="18"/>
              </w:rPr>
              <w:t>O</w:t>
            </w:r>
            <w:r w:rsidRPr="00920158">
              <w:rPr>
                <w:rFonts w:ascii="Arial" w:eastAsia="Arial" w:hAnsi="Arial" w:cs="Arial"/>
                <w:b/>
                <w:bCs/>
                <w:color w:val="231F20"/>
                <w:spacing w:val="1"/>
                <w:position w:val="-1"/>
                <w:sz w:val="18"/>
                <w:szCs w:val="18"/>
              </w:rPr>
              <w:t>nl</w:t>
            </w:r>
            <w:r w:rsidRPr="00920158">
              <w:rPr>
                <w:rFonts w:ascii="Arial" w:eastAsia="Arial" w:hAnsi="Arial" w:cs="Arial"/>
                <w:b/>
                <w:bCs/>
                <w:color w:val="231F20"/>
                <w:position w:val="-1"/>
                <w:sz w:val="18"/>
                <w:szCs w:val="18"/>
              </w:rPr>
              <w:t xml:space="preserve">y </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n</w:t>
            </w:r>
            <w:r w:rsidRPr="00920158">
              <w:rPr>
                <w:rFonts w:ascii="Arial" w:eastAsia="Arial" w:hAnsi="Arial" w:cs="Arial"/>
                <w:b/>
                <w:bCs/>
                <w:color w:val="231F20"/>
                <w:spacing w:val="1"/>
                <w:position w:val="-1"/>
                <w:sz w:val="18"/>
                <w:szCs w:val="18"/>
              </w:rPr>
              <w:t>t</w:t>
            </w:r>
            <w:r w:rsidRPr="00920158">
              <w:rPr>
                <w:rFonts w:ascii="Arial" w:eastAsia="Arial" w:hAnsi="Arial" w:cs="Arial"/>
                <w:b/>
                <w:bCs/>
                <w:color w:val="231F20"/>
                <w:spacing w:val="2"/>
                <w:position w:val="-1"/>
                <w:sz w:val="18"/>
                <w:szCs w:val="18"/>
              </w:rPr>
              <w:t>e</w:t>
            </w:r>
            <w:r w:rsidRPr="00920158">
              <w:rPr>
                <w:rFonts w:ascii="Arial" w:eastAsia="Arial" w:hAnsi="Arial" w:cs="Arial"/>
                <w:b/>
                <w:bCs/>
                <w:color w:val="231F20"/>
                <w:position w:val="-1"/>
                <w:sz w:val="18"/>
                <w:szCs w:val="18"/>
              </w:rPr>
              <w:t>r</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d</w:t>
            </w:r>
            <w:r w:rsidRPr="00920158">
              <w:rPr>
                <w:rFonts w:ascii="Arial" w:eastAsia="Arial" w:hAnsi="Arial" w:cs="Arial"/>
                <w:b/>
                <w:bCs/>
                <w:color w:val="231F20"/>
                <w:spacing w:val="1"/>
                <w:position w:val="-1"/>
                <w:sz w:val="18"/>
                <w:szCs w:val="18"/>
              </w:rPr>
              <w:t>e</w:t>
            </w:r>
            <w:r w:rsidRPr="00920158">
              <w:rPr>
                <w:rFonts w:ascii="Arial" w:eastAsia="Arial" w:hAnsi="Arial" w:cs="Arial"/>
                <w:b/>
                <w:bCs/>
                <w:color w:val="231F20"/>
                <w:spacing w:val="3"/>
                <w:position w:val="-1"/>
                <w:sz w:val="18"/>
                <w:szCs w:val="18"/>
              </w:rPr>
              <w:t>t</w:t>
            </w:r>
            <w:r w:rsidRPr="00920158">
              <w:rPr>
                <w:rFonts w:ascii="Arial" w:eastAsia="Arial" w:hAnsi="Arial" w:cs="Arial"/>
                <w:b/>
                <w:bCs/>
                <w:color w:val="231F20"/>
                <w:spacing w:val="1"/>
                <w:position w:val="-1"/>
                <w:sz w:val="18"/>
                <w:szCs w:val="18"/>
              </w:rPr>
              <w:t>ai</w:t>
            </w:r>
            <w:r w:rsidRPr="00920158">
              <w:rPr>
                <w:rFonts w:ascii="Arial" w:eastAsia="Arial" w:hAnsi="Arial" w:cs="Arial"/>
                <w:b/>
                <w:bCs/>
                <w:color w:val="231F20"/>
                <w:spacing w:val="2"/>
                <w:position w:val="-1"/>
                <w:sz w:val="18"/>
                <w:szCs w:val="18"/>
              </w:rPr>
              <w:t>l</w:t>
            </w:r>
            <w:r w:rsidRPr="00920158">
              <w:rPr>
                <w:rFonts w:ascii="Arial" w:eastAsia="Arial" w:hAnsi="Arial" w:cs="Arial"/>
                <w:b/>
                <w:bCs/>
                <w:color w:val="231F20"/>
                <w:position w:val="-1"/>
                <w:sz w:val="18"/>
                <w:szCs w:val="18"/>
              </w:rPr>
              <w:t xml:space="preserve">s </w:t>
            </w:r>
            <w:r w:rsidRPr="00920158">
              <w:rPr>
                <w:rFonts w:ascii="Arial" w:eastAsia="Arial" w:hAnsi="Arial" w:cs="Arial"/>
                <w:b/>
                <w:bCs/>
                <w:color w:val="231F20"/>
                <w:spacing w:val="2"/>
                <w:position w:val="-1"/>
                <w:sz w:val="18"/>
                <w:szCs w:val="18"/>
              </w:rPr>
              <w:t>her</w:t>
            </w:r>
            <w:r w:rsidRPr="00920158">
              <w:rPr>
                <w:rFonts w:ascii="Arial" w:eastAsia="Arial" w:hAnsi="Arial" w:cs="Arial"/>
                <w:b/>
                <w:bCs/>
                <w:color w:val="231F20"/>
                <w:position w:val="-1"/>
                <w:sz w:val="18"/>
                <w:szCs w:val="18"/>
              </w:rPr>
              <w:t>e if</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2"/>
                <w:position w:val="-1"/>
                <w:sz w:val="18"/>
                <w:szCs w:val="18"/>
              </w:rPr>
              <w:t>a</w:t>
            </w:r>
            <w:r w:rsidRPr="00920158">
              <w:rPr>
                <w:rFonts w:ascii="Arial" w:eastAsia="Arial" w:hAnsi="Arial" w:cs="Arial"/>
                <w:b/>
                <w:bCs/>
                <w:color w:val="231F20"/>
                <w:spacing w:val="3"/>
                <w:position w:val="-1"/>
                <w:sz w:val="18"/>
                <w:szCs w:val="18"/>
              </w:rPr>
              <w:t>d</w:t>
            </w:r>
            <w:r w:rsidRPr="00920158">
              <w:rPr>
                <w:rFonts w:ascii="Arial" w:eastAsia="Arial" w:hAnsi="Arial" w:cs="Arial"/>
                <w:b/>
                <w:bCs/>
                <w:color w:val="231F20"/>
                <w:spacing w:val="1"/>
                <w:position w:val="-1"/>
                <w:sz w:val="18"/>
                <w:szCs w:val="18"/>
              </w:rPr>
              <w:t>di</w:t>
            </w:r>
            <w:r w:rsidRPr="00920158">
              <w:rPr>
                <w:rFonts w:ascii="Arial" w:eastAsia="Arial" w:hAnsi="Arial" w:cs="Arial"/>
                <w:b/>
                <w:bCs/>
                <w:color w:val="231F20"/>
                <w:spacing w:val="2"/>
                <w:position w:val="-1"/>
                <w:sz w:val="18"/>
                <w:szCs w:val="18"/>
              </w:rPr>
              <w:t>t</w:t>
            </w:r>
            <w:r w:rsidRPr="00920158">
              <w:rPr>
                <w:rFonts w:ascii="Arial" w:eastAsia="Arial" w:hAnsi="Arial" w:cs="Arial"/>
                <w:b/>
                <w:bCs/>
                <w:color w:val="231F20"/>
                <w:spacing w:val="1"/>
                <w:position w:val="-1"/>
                <w:sz w:val="18"/>
                <w:szCs w:val="18"/>
              </w:rPr>
              <w:t>i</w:t>
            </w:r>
            <w:r w:rsidRPr="00920158">
              <w:rPr>
                <w:rFonts w:ascii="Arial" w:eastAsia="Arial" w:hAnsi="Arial" w:cs="Arial"/>
                <w:b/>
                <w:bCs/>
                <w:color w:val="231F20"/>
                <w:spacing w:val="2"/>
                <w:position w:val="-1"/>
                <w:sz w:val="18"/>
                <w:szCs w:val="18"/>
              </w:rPr>
              <w:t>o</w:t>
            </w:r>
            <w:r w:rsidRPr="00920158">
              <w:rPr>
                <w:rFonts w:ascii="Arial" w:eastAsia="Arial" w:hAnsi="Arial" w:cs="Arial"/>
                <w:b/>
                <w:bCs/>
                <w:color w:val="231F20"/>
                <w:spacing w:val="1"/>
                <w:position w:val="-1"/>
                <w:sz w:val="18"/>
                <w:szCs w:val="18"/>
              </w:rPr>
              <w:t>na</w:t>
            </w:r>
            <w:r w:rsidRPr="00920158">
              <w:rPr>
                <w:rFonts w:ascii="Arial" w:eastAsia="Arial" w:hAnsi="Arial" w:cs="Arial"/>
                <w:b/>
                <w:bCs/>
                <w:color w:val="231F20"/>
                <w:position w:val="-1"/>
                <w:sz w:val="18"/>
                <w:szCs w:val="18"/>
              </w:rPr>
              <w:t>l</w:t>
            </w:r>
            <w:r w:rsidRPr="00920158">
              <w:rPr>
                <w:rFonts w:ascii="Arial" w:eastAsia="Arial" w:hAnsi="Arial" w:cs="Arial"/>
                <w:b/>
                <w:bCs/>
                <w:color w:val="231F20"/>
                <w:spacing w:val="10"/>
                <w:position w:val="-1"/>
                <w:sz w:val="18"/>
                <w:szCs w:val="18"/>
              </w:rPr>
              <w:t xml:space="preserve"> </w:t>
            </w:r>
            <w:r w:rsidRPr="00920158">
              <w:rPr>
                <w:rFonts w:ascii="Arial" w:eastAsia="Arial" w:hAnsi="Arial" w:cs="Arial"/>
                <w:b/>
                <w:bCs/>
                <w:color w:val="231F20"/>
                <w:spacing w:val="1"/>
                <w:position w:val="-1"/>
                <w:sz w:val="18"/>
                <w:szCs w:val="18"/>
              </w:rPr>
              <w:t>c</w:t>
            </w:r>
            <w:r w:rsidRPr="00920158">
              <w:rPr>
                <w:rFonts w:ascii="Arial" w:eastAsia="Arial" w:hAnsi="Arial" w:cs="Arial"/>
                <w:b/>
                <w:bCs/>
                <w:color w:val="231F20"/>
                <w:spacing w:val="2"/>
                <w:position w:val="-1"/>
                <w:sz w:val="18"/>
                <w:szCs w:val="18"/>
              </w:rPr>
              <w:t>on</w:t>
            </w:r>
            <w:r w:rsidRPr="00920158">
              <w:rPr>
                <w:rFonts w:ascii="Arial" w:eastAsia="Arial" w:hAnsi="Arial" w:cs="Arial"/>
                <w:b/>
                <w:bCs/>
                <w:color w:val="231F20"/>
                <w:spacing w:val="1"/>
                <w:position w:val="-1"/>
                <w:sz w:val="18"/>
                <w:szCs w:val="18"/>
              </w:rPr>
              <w:t>di</w:t>
            </w:r>
            <w:r w:rsidRPr="00920158">
              <w:rPr>
                <w:rFonts w:ascii="Arial" w:eastAsia="Arial" w:hAnsi="Arial" w:cs="Arial"/>
                <w:b/>
                <w:bCs/>
                <w:color w:val="231F20"/>
                <w:spacing w:val="2"/>
                <w:position w:val="-1"/>
                <w:sz w:val="18"/>
                <w:szCs w:val="18"/>
              </w:rPr>
              <w:t>t</w:t>
            </w:r>
            <w:r w:rsidRPr="00920158">
              <w:rPr>
                <w:rFonts w:ascii="Arial" w:eastAsia="Arial" w:hAnsi="Arial" w:cs="Arial"/>
                <w:b/>
                <w:bCs/>
                <w:color w:val="231F20"/>
                <w:spacing w:val="1"/>
                <w:position w:val="-1"/>
                <w:sz w:val="18"/>
                <w:szCs w:val="18"/>
              </w:rPr>
              <w:t>i</w:t>
            </w:r>
            <w:r w:rsidRPr="00920158">
              <w:rPr>
                <w:rFonts w:ascii="Arial" w:eastAsia="Arial" w:hAnsi="Arial" w:cs="Arial"/>
                <w:b/>
                <w:bCs/>
                <w:color w:val="231F20"/>
                <w:spacing w:val="2"/>
                <w:position w:val="-1"/>
                <w:sz w:val="18"/>
                <w:szCs w:val="18"/>
              </w:rPr>
              <w:t>on</w:t>
            </w:r>
            <w:r w:rsidRPr="00920158">
              <w:rPr>
                <w:rFonts w:ascii="Arial" w:eastAsia="Arial" w:hAnsi="Arial" w:cs="Arial"/>
                <w:b/>
                <w:bCs/>
                <w:color w:val="231F20"/>
                <w:position w:val="-1"/>
                <w:sz w:val="18"/>
                <w:szCs w:val="18"/>
              </w:rPr>
              <w:t xml:space="preserve">s </w:t>
            </w:r>
            <w:r w:rsidRPr="00920158">
              <w:rPr>
                <w:rFonts w:ascii="Arial" w:eastAsia="Arial" w:hAnsi="Arial" w:cs="Arial"/>
                <w:b/>
                <w:bCs/>
                <w:color w:val="231F20"/>
                <w:spacing w:val="1"/>
                <w:position w:val="-1"/>
                <w:sz w:val="18"/>
                <w:szCs w:val="18"/>
              </w:rPr>
              <w:t>a</w:t>
            </w:r>
            <w:r w:rsidRPr="00920158">
              <w:rPr>
                <w:rFonts w:ascii="Arial" w:eastAsia="Arial" w:hAnsi="Arial" w:cs="Arial"/>
                <w:b/>
                <w:bCs/>
                <w:color w:val="231F20"/>
                <w:spacing w:val="2"/>
                <w:position w:val="-1"/>
                <w:sz w:val="18"/>
                <w:szCs w:val="18"/>
              </w:rPr>
              <w:t>r</w:t>
            </w:r>
            <w:r w:rsidRPr="00920158">
              <w:rPr>
                <w:rFonts w:ascii="Arial" w:eastAsia="Arial" w:hAnsi="Arial" w:cs="Arial"/>
                <w:b/>
                <w:bCs/>
                <w:color w:val="231F20"/>
                <w:position w:val="-1"/>
                <w:sz w:val="18"/>
                <w:szCs w:val="18"/>
              </w:rPr>
              <w:t xml:space="preserve">e </w:t>
            </w:r>
            <w:r w:rsidRPr="00920158">
              <w:rPr>
                <w:rFonts w:ascii="Arial" w:eastAsia="Arial" w:hAnsi="Arial" w:cs="Arial"/>
                <w:b/>
                <w:bCs/>
                <w:color w:val="231F20"/>
                <w:spacing w:val="2"/>
                <w:position w:val="-1"/>
                <w:sz w:val="18"/>
                <w:szCs w:val="18"/>
              </w:rPr>
              <w:t>r</w:t>
            </w:r>
            <w:r w:rsidRPr="00920158">
              <w:rPr>
                <w:rFonts w:ascii="Arial" w:eastAsia="Arial" w:hAnsi="Arial" w:cs="Arial"/>
                <w:b/>
                <w:bCs/>
                <w:color w:val="231F20"/>
                <w:spacing w:val="3"/>
                <w:position w:val="-1"/>
                <w:sz w:val="18"/>
                <w:szCs w:val="18"/>
              </w:rPr>
              <w:t>e</w:t>
            </w:r>
            <w:r w:rsidRPr="00920158">
              <w:rPr>
                <w:rFonts w:ascii="Arial" w:eastAsia="Arial" w:hAnsi="Arial" w:cs="Arial"/>
                <w:b/>
                <w:bCs/>
                <w:color w:val="231F20"/>
                <w:spacing w:val="1"/>
                <w:position w:val="-1"/>
                <w:sz w:val="18"/>
                <w:szCs w:val="18"/>
              </w:rPr>
              <w:t>qui</w:t>
            </w:r>
            <w:r w:rsidRPr="00920158">
              <w:rPr>
                <w:rFonts w:ascii="Arial" w:eastAsia="Arial" w:hAnsi="Arial" w:cs="Arial"/>
                <w:b/>
                <w:bCs/>
                <w:color w:val="231F20"/>
                <w:spacing w:val="2"/>
                <w:position w:val="-1"/>
                <w:sz w:val="18"/>
                <w:szCs w:val="18"/>
              </w:rPr>
              <w:t>r</w:t>
            </w:r>
            <w:r w:rsidRPr="00920158">
              <w:rPr>
                <w:rFonts w:ascii="Arial" w:eastAsia="Arial" w:hAnsi="Arial" w:cs="Arial"/>
                <w:b/>
                <w:bCs/>
                <w:color w:val="231F20"/>
                <w:spacing w:val="3"/>
                <w:position w:val="-1"/>
                <w:sz w:val="18"/>
                <w:szCs w:val="18"/>
              </w:rPr>
              <w:t>e</w:t>
            </w:r>
            <w:r w:rsidRPr="00920158">
              <w:rPr>
                <w:rFonts w:ascii="Arial" w:eastAsia="Arial" w:hAnsi="Arial" w:cs="Arial"/>
                <w:b/>
                <w:bCs/>
                <w:color w:val="231F20"/>
                <w:spacing w:val="2"/>
                <w:position w:val="-1"/>
                <w:sz w:val="18"/>
                <w:szCs w:val="18"/>
              </w:rPr>
              <w:t>d</w:t>
            </w:r>
            <w:r w:rsidRPr="00920158">
              <w:rPr>
                <w:rFonts w:ascii="Arial" w:eastAsia="Arial" w:hAnsi="Arial" w:cs="Arial"/>
                <w:b/>
                <w:bCs/>
                <w:color w:val="231F20"/>
                <w:position w:val="-1"/>
                <w:sz w:val="18"/>
                <w:szCs w:val="18"/>
              </w:rPr>
              <w:t>.</w:t>
            </w:r>
          </w:p>
        </w:tc>
      </w:tr>
    </w:tbl>
    <w:p w14:paraId="4DC0340A" w14:textId="77777777" w:rsidR="000F0C19" w:rsidRPr="00920158" w:rsidRDefault="000F0C19" w:rsidP="000F0C19">
      <w:pPr>
        <w:spacing w:before="9" w:after="0" w:line="130" w:lineRule="exact"/>
        <w:rPr>
          <w:rFonts w:ascii="Arial" w:hAnsi="Arial" w:cs="Arial"/>
          <w:sz w:val="13"/>
          <w:szCs w:val="13"/>
        </w:rPr>
      </w:pPr>
    </w:p>
    <w:p w14:paraId="61993BE6" w14:textId="77777777" w:rsidR="000F0C19" w:rsidRPr="00920158" w:rsidRDefault="000F0C19" w:rsidP="000F0C19">
      <w:pPr>
        <w:spacing w:before="3" w:after="0" w:line="100" w:lineRule="exact"/>
        <w:rPr>
          <w:rFonts w:ascii="Arial" w:hAnsi="Arial" w:cs="Arial"/>
          <w:sz w:val="10"/>
          <w:szCs w:val="1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F0C19" w:rsidRPr="00920158" w14:paraId="4808762C" w14:textId="77777777" w:rsidTr="0009576A">
        <w:trPr>
          <w:trHeight w:val="1712"/>
        </w:trPr>
        <w:tc>
          <w:tcPr>
            <w:tcW w:w="864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75929025"/>
              <w:placeholder>
                <w:docPart w:val="F7ABA90A58224B4BB3542419C1EFDFFC"/>
              </w:placeholder>
            </w:sdtPr>
            <w:sdtContent>
              <w:sdt>
                <w:sdtPr>
                  <w:rPr>
                    <w:rFonts w:ascii="Arial" w:hAnsi="Arial" w:cs="Arial"/>
                    <w:sz w:val="18"/>
                    <w:szCs w:val="18"/>
                  </w:rPr>
                  <w:id w:val="716324547"/>
                  <w:placeholder>
                    <w:docPart w:val="500FF092739B40518038732C2E6DDDC4"/>
                  </w:placeholder>
                </w:sdtPr>
                <w:sdtContent>
                  <w:p w14:paraId="0C13B247" w14:textId="781B8381" w:rsidR="00222C78" w:rsidRDefault="002E3426" w:rsidP="00222C78">
                    <w:pPr>
                      <w:spacing w:before="36" w:line="203" w:lineRule="exact"/>
                      <w:ind w:right="-20"/>
                      <w:rPr>
                        <w:rFonts w:ascii="Arial" w:hAnsi="Arial" w:cs="Arial"/>
                        <w:sz w:val="18"/>
                        <w:szCs w:val="18"/>
                      </w:rPr>
                    </w:pPr>
                    <w:r>
                      <w:rPr>
                        <w:rFonts w:ascii="Arial" w:hAnsi="Arial" w:cs="Arial"/>
                        <w:sz w:val="18"/>
                        <w:szCs w:val="18"/>
                      </w:rPr>
                      <w:t>None</w:t>
                    </w:r>
                  </w:p>
                </w:sdtContent>
              </w:sdt>
              <w:p w14:paraId="4E9BBF58" w14:textId="6AAAF68D" w:rsidR="000F0C19" w:rsidRPr="00920158" w:rsidRDefault="00000000" w:rsidP="0009576A">
                <w:pPr>
                  <w:spacing w:before="36" w:line="203" w:lineRule="exact"/>
                  <w:ind w:right="-20"/>
                  <w:rPr>
                    <w:rFonts w:ascii="Arial" w:hAnsi="Arial" w:cs="Arial"/>
                    <w:sz w:val="18"/>
                    <w:szCs w:val="18"/>
                  </w:rPr>
                </w:pPr>
              </w:p>
            </w:sdtContent>
          </w:sdt>
        </w:tc>
      </w:tr>
    </w:tbl>
    <w:p w14:paraId="07AA62B6" w14:textId="77777777" w:rsidR="000F0C19" w:rsidRPr="00920158" w:rsidRDefault="000F0C19" w:rsidP="000F0C19">
      <w:pPr>
        <w:spacing w:after="0"/>
        <w:rPr>
          <w:rFonts w:ascii="Arial" w:eastAsia="Arial" w:hAnsi="Arial" w:cs="Arial"/>
          <w:color w:val="FFFFFF"/>
          <w:sz w:val="18"/>
          <w:szCs w:val="18"/>
        </w:rPr>
      </w:pPr>
      <w:r w:rsidRPr="00920158">
        <w:rPr>
          <w:rFonts w:ascii="Arial" w:eastAsia="Arial" w:hAnsi="Arial" w:cs="Arial"/>
          <w:color w:val="FFFFFF"/>
          <w:sz w:val="18"/>
          <w:szCs w:val="18"/>
        </w:rPr>
        <w:t>3</w:t>
      </w:r>
    </w:p>
    <w:p w14:paraId="2E9982BC" w14:textId="77777777" w:rsidR="000F0C19" w:rsidRPr="00920158" w:rsidRDefault="000F0C19" w:rsidP="000F0C19">
      <w:pPr>
        <w:spacing w:after="0"/>
        <w:rPr>
          <w:rFonts w:ascii="Arial" w:eastAsia="Arial" w:hAnsi="Arial" w:cs="Arial"/>
          <w:color w:val="FFFFFF"/>
          <w:sz w:val="18"/>
          <w:szCs w:val="18"/>
        </w:rPr>
      </w:pPr>
    </w:p>
    <w:p w14:paraId="52393CFD" w14:textId="77777777" w:rsidR="000F0C19" w:rsidRPr="00920158" w:rsidRDefault="000F0C19" w:rsidP="000F0C19">
      <w:pPr>
        <w:spacing w:after="0"/>
        <w:rPr>
          <w:rFonts w:ascii="Arial" w:eastAsia="Arial" w:hAnsi="Arial" w:cs="Arial"/>
          <w:color w:val="FFFFFF"/>
          <w:sz w:val="18"/>
          <w:szCs w:val="18"/>
        </w:rPr>
      </w:pPr>
    </w:p>
    <w:p w14:paraId="78E595D1" w14:textId="77777777" w:rsidR="000F0C19" w:rsidRPr="00920158" w:rsidRDefault="000F0C19" w:rsidP="000F0C19">
      <w:pPr>
        <w:spacing w:after="0"/>
        <w:rPr>
          <w:rFonts w:ascii="Arial" w:eastAsia="Arial" w:hAnsi="Arial" w:cs="Arial"/>
          <w:color w:val="FFFFFF"/>
          <w:sz w:val="18"/>
          <w:szCs w:val="18"/>
        </w:rPr>
      </w:pPr>
    </w:p>
    <w:p w14:paraId="1AB15FF3" w14:textId="77777777" w:rsidR="000F0C19" w:rsidRPr="00920158" w:rsidRDefault="000F0C19" w:rsidP="000F0C19">
      <w:pPr>
        <w:spacing w:after="0"/>
        <w:rPr>
          <w:rFonts w:ascii="Arial" w:eastAsia="Arial" w:hAnsi="Arial" w:cs="Arial"/>
          <w:color w:val="FFFFFF"/>
          <w:sz w:val="18"/>
          <w:szCs w:val="18"/>
        </w:rPr>
      </w:pPr>
    </w:p>
    <w:p w14:paraId="21BAABD8" w14:textId="77777777" w:rsidR="000F0C19" w:rsidRPr="00920158" w:rsidRDefault="000F0C19" w:rsidP="000F0C19">
      <w:pPr>
        <w:spacing w:after="0"/>
        <w:rPr>
          <w:rFonts w:ascii="Arial" w:eastAsia="Arial" w:hAnsi="Arial" w:cs="Arial"/>
          <w:color w:val="FFFFFF"/>
          <w:sz w:val="18"/>
          <w:szCs w:val="18"/>
        </w:rPr>
      </w:pPr>
    </w:p>
    <w:p w14:paraId="115F4AA6" w14:textId="77777777" w:rsidR="000F0C19" w:rsidRPr="00920158" w:rsidRDefault="000F0C19" w:rsidP="000F0C19">
      <w:pPr>
        <w:spacing w:after="0"/>
        <w:rPr>
          <w:rFonts w:ascii="Arial" w:eastAsia="Arial" w:hAnsi="Arial" w:cs="Arial"/>
          <w:color w:val="FFFFFF"/>
          <w:sz w:val="18"/>
          <w:szCs w:val="18"/>
        </w:rPr>
      </w:pPr>
    </w:p>
    <w:p w14:paraId="0FBF793B" w14:textId="77777777" w:rsidR="000F0C19" w:rsidRPr="00920158" w:rsidRDefault="000F0C19" w:rsidP="000F0C19">
      <w:pPr>
        <w:spacing w:after="0"/>
        <w:rPr>
          <w:rFonts w:ascii="Arial" w:eastAsia="Arial" w:hAnsi="Arial" w:cs="Arial"/>
          <w:color w:val="FFFFFF"/>
          <w:sz w:val="18"/>
          <w:szCs w:val="18"/>
        </w:rPr>
      </w:pPr>
    </w:p>
    <w:p w14:paraId="3F9A8561" w14:textId="77777777" w:rsidR="000F0C19" w:rsidRPr="00920158" w:rsidRDefault="000F0C19" w:rsidP="000F0C19">
      <w:pPr>
        <w:spacing w:after="0"/>
        <w:rPr>
          <w:rFonts w:ascii="Arial" w:eastAsia="Arial" w:hAnsi="Arial" w:cs="Arial"/>
          <w:color w:val="FFFFFF"/>
          <w:sz w:val="18"/>
          <w:szCs w:val="18"/>
        </w:rPr>
      </w:pPr>
    </w:p>
    <w:p w14:paraId="25FBB5E1" w14:textId="77777777" w:rsidR="000F0C19" w:rsidRPr="00920158" w:rsidRDefault="000F0C19" w:rsidP="000F0C19">
      <w:pPr>
        <w:spacing w:after="0"/>
        <w:rPr>
          <w:rFonts w:ascii="Arial" w:eastAsia="Arial" w:hAnsi="Arial" w:cs="Arial"/>
          <w:color w:val="FFFFFF"/>
          <w:sz w:val="18"/>
          <w:szCs w:val="18"/>
        </w:rPr>
      </w:pPr>
    </w:p>
    <w:p w14:paraId="447D31D5" w14:textId="77777777" w:rsidR="000F0C19" w:rsidRPr="00920158" w:rsidRDefault="000F0C19" w:rsidP="000F0C19">
      <w:pPr>
        <w:spacing w:after="0"/>
        <w:rPr>
          <w:rFonts w:ascii="Arial" w:eastAsia="Arial" w:hAnsi="Arial" w:cs="Arial"/>
          <w:color w:val="FFFFFF"/>
          <w:sz w:val="18"/>
          <w:szCs w:val="18"/>
        </w:rPr>
      </w:pPr>
    </w:p>
    <w:p w14:paraId="11EDA1F5" w14:textId="77777777" w:rsidR="000F0C19" w:rsidRPr="00920158" w:rsidRDefault="000F0C19" w:rsidP="000F0C19">
      <w:pPr>
        <w:spacing w:after="0"/>
        <w:rPr>
          <w:rFonts w:ascii="Arial" w:eastAsia="Arial" w:hAnsi="Arial" w:cs="Arial"/>
          <w:color w:val="FFFFFF"/>
          <w:sz w:val="18"/>
          <w:szCs w:val="18"/>
        </w:rPr>
      </w:pPr>
    </w:p>
    <w:p w14:paraId="646AE4DB" w14:textId="77777777" w:rsidR="000F0C19" w:rsidRPr="00920158" w:rsidRDefault="000F0C19" w:rsidP="000F0C19">
      <w:pPr>
        <w:spacing w:after="0"/>
        <w:rPr>
          <w:rFonts w:ascii="Arial" w:eastAsia="Arial" w:hAnsi="Arial" w:cs="Arial"/>
          <w:color w:val="FFFFFF"/>
          <w:sz w:val="18"/>
          <w:szCs w:val="18"/>
        </w:rPr>
      </w:pPr>
    </w:p>
    <w:p w14:paraId="73DA8FE1" w14:textId="77777777" w:rsidR="000F0C19" w:rsidRPr="00920158" w:rsidRDefault="000F0C19" w:rsidP="000F0C19">
      <w:pPr>
        <w:spacing w:after="0"/>
        <w:rPr>
          <w:rFonts w:ascii="Arial" w:eastAsia="Arial" w:hAnsi="Arial" w:cs="Arial"/>
          <w:color w:val="FFFFFF"/>
          <w:sz w:val="18"/>
          <w:szCs w:val="18"/>
        </w:rPr>
      </w:pPr>
    </w:p>
    <w:p w14:paraId="22CEA147" w14:textId="77777777" w:rsidR="000F0C19" w:rsidRPr="00920158" w:rsidRDefault="000F0C19" w:rsidP="000F0C19">
      <w:pPr>
        <w:spacing w:after="0"/>
        <w:rPr>
          <w:rFonts w:ascii="Arial" w:eastAsia="Arial" w:hAnsi="Arial" w:cs="Arial"/>
          <w:color w:val="FFFFFF"/>
          <w:sz w:val="18"/>
          <w:szCs w:val="18"/>
        </w:rPr>
      </w:pPr>
    </w:p>
    <w:p w14:paraId="6C0DE20E" w14:textId="77777777" w:rsidR="000F0C19" w:rsidRPr="00920158" w:rsidRDefault="000F0C19" w:rsidP="000F0C19">
      <w:pPr>
        <w:spacing w:after="0"/>
        <w:rPr>
          <w:rFonts w:ascii="Arial" w:eastAsia="Arial" w:hAnsi="Arial" w:cs="Arial"/>
          <w:color w:val="FFFFFF"/>
          <w:sz w:val="18"/>
          <w:szCs w:val="18"/>
        </w:rPr>
      </w:pPr>
    </w:p>
    <w:p w14:paraId="6BA614F1" w14:textId="77777777" w:rsidR="000F0C19" w:rsidRPr="00920158" w:rsidRDefault="000F0C19" w:rsidP="000F0C19">
      <w:pPr>
        <w:spacing w:after="0"/>
        <w:rPr>
          <w:rFonts w:ascii="Arial" w:eastAsia="Arial" w:hAnsi="Arial" w:cs="Arial"/>
          <w:color w:val="FFFFFF"/>
          <w:sz w:val="18"/>
          <w:szCs w:val="18"/>
        </w:rPr>
      </w:pPr>
    </w:p>
    <w:p w14:paraId="5D7E4414" w14:textId="77777777" w:rsidR="000F0C19" w:rsidRPr="00920158" w:rsidRDefault="000F0C19" w:rsidP="000F0C19">
      <w:pPr>
        <w:spacing w:after="0"/>
        <w:rPr>
          <w:rFonts w:ascii="Arial" w:eastAsia="Arial" w:hAnsi="Arial" w:cs="Arial"/>
          <w:color w:val="FFFFFF"/>
          <w:sz w:val="18"/>
          <w:szCs w:val="18"/>
        </w:rPr>
      </w:pPr>
    </w:p>
    <w:p w14:paraId="5006AE13" w14:textId="77777777" w:rsidR="000F0C19" w:rsidRPr="00920158" w:rsidRDefault="000F0C19" w:rsidP="000F0C19">
      <w:pPr>
        <w:spacing w:after="0"/>
        <w:rPr>
          <w:rFonts w:ascii="Arial" w:eastAsia="Arial" w:hAnsi="Arial" w:cs="Arial"/>
          <w:color w:val="FFFFFF"/>
          <w:sz w:val="18"/>
          <w:szCs w:val="18"/>
        </w:rPr>
      </w:pPr>
    </w:p>
    <w:p w14:paraId="2B50DD94" w14:textId="77777777" w:rsidR="000F0C19" w:rsidRPr="00920158" w:rsidRDefault="000F0C19" w:rsidP="000F0C19">
      <w:pPr>
        <w:spacing w:after="0"/>
        <w:rPr>
          <w:rFonts w:ascii="Arial" w:eastAsia="Arial" w:hAnsi="Arial" w:cs="Arial"/>
          <w:color w:val="FFFFFF"/>
          <w:sz w:val="18"/>
          <w:szCs w:val="18"/>
        </w:rPr>
      </w:pPr>
    </w:p>
    <w:p w14:paraId="585145F7" w14:textId="77777777" w:rsidR="000F0C19" w:rsidRPr="00920158" w:rsidRDefault="000F0C19" w:rsidP="000F0C19">
      <w:pPr>
        <w:spacing w:after="0"/>
        <w:rPr>
          <w:rFonts w:ascii="Arial" w:eastAsia="Arial" w:hAnsi="Arial" w:cs="Arial"/>
          <w:color w:val="FFFFFF"/>
          <w:sz w:val="18"/>
          <w:szCs w:val="18"/>
        </w:rPr>
      </w:pPr>
    </w:p>
    <w:p w14:paraId="40F5EE58" w14:textId="77777777" w:rsidR="000F0C19" w:rsidRPr="00920158" w:rsidRDefault="000F0C19" w:rsidP="000F0C19">
      <w:pPr>
        <w:spacing w:after="0"/>
        <w:rPr>
          <w:rFonts w:ascii="Arial" w:eastAsia="Arial" w:hAnsi="Arial" w:cs="Arial"/>
          <w:color w:val="FFFFFF"/>
          <w:sz w:val="18"/>
          <w:szCs w:val="18"/>
        </w:rPr>
      </w:pPr>
    </w:p>
    <w:p w14:paraId="35C5891A" w14:textId="77777777" w:rsidR="000F0C19" w:rsidRPr="00920158" w:rsidRDefault="000F0C19" w:rsidP="000F0C19">
      <w:pPr>
        <w:spacing w:after="0"/>
        <w:rPr>
          <w:rFonts w:ascii="Arial" w:eastAsia="Arial" w:hAnsi="Arial" w:cs="Arial"/>
          <w:color w:val="FFFFFF"/>
          <w:sz w:val="18"/>
          <w:szCs w:val="18"/>
        </w:rPr>
      </w:pPr>
    </w:p>
    <w:p w14:paraId="762969D5" w14:textId="77777777" w:rsidR="000F0C19" w:rsidRPr="00920158" w:rsidRDefault="000F0C19" w:rsidP="000F0C19">
      <w:pPr>
        <w:spacing w:after="0"/>
        <w:rPr>
          <w:rFonts w:ascii="Arial" w:eastAsia="Arial" w:hAnsi="Arial" w:cs="Arial"/>
          <w:color w:val="FFFFFF"/>
          <w:sz w:val="18"/>
          <w:szCs w:val="18"/>
        </w:rPr>
      </w:pPr>
    </w:p>
    <w:p w14:paraId="2DCE03D8" w14:textId="77777777" w:rsidR="000F0C19" w:rsidRPr="00920158" w:rsidRDefault="000F0C19" w:rsidP="000F0C19">
      <w:pPr>
        <w:spacing w:after="0"/>
        <w:rPr>
          <w:rFonts w:ascii="Arial" w:eastAsia="Arial" w:hAnsi="Arial" w:cs="Arial"/>
          <w:color w:val="FFFFFF"/>
          <w:sz w:val="18"/>
          <w:szCs w:val="18"/>
        </w:rPr>
      </w:pPr>
    </w:p>
    <w:p w14:paraId="53764BDC" w14:textId="77777777" w:rsidR="000F0C19" w:rsidRPr="00920158" w:rsidRDefault="000F0C19" w:rsidP="000F0C19">
      <w:pPr>
        <w:spacing w:after="0"/>
        <w:rPr>
          <w:rFonts w:ascii="Arial" w:eastAsia="Arial" w:hAnsi="Arial" w:cs="Arial"/>
          <w:color w:val="FFFFFF"/>
          <w:sz w:val="18"/>
          <w:szCs w:val="18"/>
        </w:rPr>
      </w:pPr>
    </w:p>
    <w:p w14:paraId="7C492151" w14:textId="77777777" w:rsidR="000F0C19" w:rsidRPr="00920158" w:rsidRDefault="000F0C19" w:rsidP="000F0C19">
      <w:pPr>
        <w:spacing w:after="0"/>
        <w:rPr>
          <w:rFonts w:ascii="Arial" w:eastAsia="Arial" w:hAnsi="Arial" w:cs="Arial"/>
          <w:color w:val="FFFFFF"/>
          <w:sz w:val="18"/>
          <w:szCs w:val="18"/>
        </w:rPr>
      </w:pPr>
    </w:p>
    <w:p w14:paraId="1C901DEF" w14:textId="77777777" w:rsidR="000F0C19" w:rsidRPr="00920158" w:rsidRDefault="000F0C19" w:rsidP="000F0C19">
      <w:pPr>
        <w:spacing w:after="0"/>
        <w:rPr>
          <w:rFonts w:ascii="Arial" w:eastAsia="Arial" w:hAnsi="Arial" w:cs="Arial"/>
          <w:color w:val="FFFFFF"/>
          <w:sz w:val="18"/>
          <w:szCs w:val="18"/>
        </w:rPr>
      </w:pPr>
    </w:p>
    <w:p w14:paraId="5FD916E4" w14:textId="77777777" w:rsidR="000F0C19" w:rsidRPr="00920158" w:rsidRDefault="000F0C19" w:rsidP="000F0C19">
      <w:pPr>
        <w:spacing w:after="0"/>
        <w:rPr>
          <w:rFonts w:ascii="Arial" w:eastAsia="Arial" w:hAnsi="Arial" w:cs="Arial"/>
          <w:color w:val="FFFFFF"/>
          <w:sz w:val="18"/>
          <w:szCs w:val="18"/>
        </w:rPr>
      </w:pPr>
    </w:p>
    <w:p w14:paraId="26500418" w14:textId="77777777" w:rsidR="000F0C19" w:rsidRPr="00920158" w:rsidRDefault="000F0C19" w:rsidP="000F0C19">
      <w:pPr>
        <w:spacing w:after="0"/>
        <w:rPr>
          <w:rFonts w:ascii="Arial" w:eastAsia="Arial" w:hAnsi="Arial" w:cs="Arial"/>
          <w:color w:val="FFFFFF"/>
          <w:sz w:val="18"/>
          <w:szCs w:val="18"/>
        </w:rPr>
      </w:pPr>
    </w:p>
    <w:p w14:paraId="66B9C955" w14:textId="77777777" w:rsidR="000F0C19" w:rsidRPr="00920158" w:rsidRDefault="000F0C19" w:rsidP="000F0C19">
      <w:pPr>
        <w:spacing w:after="0"/>
        <w:rPr>
          <w:rFonts w:ascii="Arial" w:eastAsia="Arial" w:hAnsi="Arial" w:cs="Arial"/>
          <w:color w:val="FFFFFF"/>
          <w:sz w:val="18"/>
          <w:szCs w:val="18"/>
        </w:rPr>
      </w:pPr>
    </w:p>
    <w:p w14:paraId="006DC010" w14:textId="77777777" w:rsidR="000F0C19" w:rsidRPr="00920158" w:rsidRDefault="000F0C19" w:rsidP="000F0C19">
      <w:pPr>
        <w:spacing w:after="0"/>
        <w:rPr>
          <w:rFonts w:ascii="Arial" w:eastAsia="Arial" w:hAnsi="Arial" w:cs="Arial"/>
          <w:color w:val="FFFFFF"/>
          <w:sz w:val="18"/>
          <w:szCs w:val="18"/>
        </w:rPr>
      </w:pPr>
    </w:p>
    <w:p w14:paraId="0D6DD4CC" w14:textId="77777777" w:rsidR="00231771" w:rsidRPr="00920158" w:rsidRDefault="00231771" w:rsidP="000F0C19">
      <w:pPr>
        <w:spacing w:after="0"/>
        <w:rPr>
          <w:rFonts w:ascii="Arial" w:hAnsi="Arial" w:cs="Arial"/>
        </w:rPr>
        <w:sectPr w:rsidR="00231771" w:rsidRPr="00920158" w:rsidSect="00757257">
          <w:footerReference w:type="default" r:id="rId15"/>
          <w:pgSz w:w="11907" w:h="16839" w:code="9"/>
          <w:pgMar w:top="1620" w:right="1520" w:bottom="274" w:left="1170" w:header="720" w:footer="720" w:gutter="0"/>
          <w:cols w:space="720"/>
          <w:docGrid w:linePitch="299"/>
        </w:sectPr>
      </w:pPr>
    </w:p>
    <w:p w14:paraId="49894551"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1520" w:bottom="274" w:left="1170" w:header="720" w:footer="720" w:gutter="0"/>
          <w:cols w:space="720"/>
          <w:docGrid w:linePitch="299"/>
        </w:sectPr>
      </w:pPr>
    </w:p>
    <w:p w14:paraId="3235040A" w14:textId="1F942A53" w:rsidR="000F0C19" w:rsidRPr="00920158" w:rsidRDefault="00505647" w:rsidP="000F0C19">
      <w:pPr>
        <w:spacing w:before="21" w:after="0" w:line="240" w:lineRule="auto"/>
        <w:ind w:left="103" w:right="-20"/>
        <w:rPr>
          <w:rFonts w:ascii="Arial" w:eastAsia="Arial" w:hAnsi="Arial" w:cs="Arial"/>
          <w:sz w:val="56"/>
          <w:szCs w:val="56"/>
        </w:rPr>
      </w:pPr>
      <w:r>
        <w:rPr>
          <w:rFonts w:ascii="Arial" w:hAnsi="Arial" w:cs="Arial"/>
          <w:noProof/>
        </w:rPr>
        <w:lastRenderedPageBreak/>
        <mc:AlternateContent>
          <mc:Choice Requires="wps">
            <w:drawing>
              <wp:anchor distT="0" distB="0" distL="114300" distR="114300" simplePos="0" relativeHeight="251658288" behindDoc="1" locked="0" layoutInCell="1" allowOverlap="1" wp14:anchorId="4C0F0727" wp14:editId="07DF60E0">
                <wp:simplePos x="0" y="0"/>
                <wp:positionH relativeFrom="column">
                  <wp:posOffset>-47625</wp:posOffset>
                </wp:positionH>
                <wp:positionV relativeFrom="paragraph">
                  <wp:posOffset>5382895</wp:posOffset>
                </wp:positionV>
                <wp:extent cx="6155690" cy="3149600"/>
                <wp:effectExtent l="9525" t="0" r="6985" b="11430"/>
                <wp:wrapNone/>
                <wp:docPr id="260174982" name="Freeform 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55690" cy="314960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9D828" id="Freeform 657" o:spid="_x0000_s1026" style="position:absolute;margin-left:-3.75pt;margin-top:423.85pt;width:484.7pt;height:248pt;flip:y;z-index:-25165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14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" path="m,l9694,e" filled="f" strokecolor="#231f20">
                <v:path arrowok="t" o:connecttype="custom" o:connectlocs="0,0;6155690,0" o:connectangles="0,0"/>
              </v:shape>
            </w:pict>
          </mc:Fallback>
        </mc:AlternateContent>
      </w:r>
      <w:r>
        <w:rPr>
          <w:rFonts w:ascii="Arial" w:hAnsi="Arial" w:cs="Arial"/>
          <w:noProof/>
        </w:rPr>
        <mc:AlternateContent>
          <mc:Choice Requires="wps">
            <w:drawing>
              <wp:anchor distT="0" distB="0" distL="114300" distR="114300" simplePos="0" relativeHeight="251658287" behindDoc="1" locked="0" layoutInCell="1" allowOverlap="1" wp14:anchorId="779246F8" wp14:editId="2CF0010D">
                <wp:simplePos x="0" y="0"/>
                <wp:positionH relativeFrom="column">
                  <wp:posOffset>6102350</wp:posOffset>
                </wp:positionH>
                <wp:positionV relativeFrom="paragraph">
                  <wp:posOffset>-71755</wp:posOffset>
                </wp:positionV>
                <wp:extent cx="1270" cy="8604250"/>
                <wp:effectExtent l="6350" t="13970" r="11430" b="11430"/>
                <wp:wrapNone/>
                <wp:docPr id="1860492090" name="Freeform 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6042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EA3B" id="Freeform 656" o:spid="_x0000_s1026" style="position:absolute;margin-left:480.5pt;margin-top:-5.65pt;width:.1pt;height:677.5pt;z-index:-251658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" path="m,l,13549e" filled="f" strokecolor="#231f20">
                <v:path arrowok="t" o:connecttype="custom" o:connectlocs="0,556260;0,9159875" o:connectangles="0,0"/>
              </v:shape>
            </w:pict>
          </mc:Fallback>
        </mc:AlternateContent>
      </w:r>
      <w:r>
        <w:rPr>
          <w:rFonts w:ascii="Arial" w:hAnsi="Arial" w:cs="Arial"/>
          <w:noProof/>
        </w:rPr>
        <mc:AlternateContent>
          <mc:Choice Requires="wpg">
            <w:drawing>
              <wp:anchor distT="0" distB="0" distL="114300" distR="114300" simplePos="0" relativeHeight="251658258" behindDoc="1" locked="0" layoutInCell="1" allowOverlap="1" wp14:anchorId="41B99633" wp14:editId="4CD58987">
                <wp:simplePos x="0" y="0"/>
                <wp:positionH relativeFrom="column">
                  <wp:posOffset>-44450</wp:posOffset>
                </wp:positionH>
                <wp:positionV relativeFrom="paragraph">
                  <wp:posOffset>-71755</wp:posOffset>
                </wp:positionV>
                <wp:extent cx="1270" cy="8604250"/>
                <wp:effectExtent l="12700" t="13970" r="5080" b="11430"/>
                <wp:wrapNone/>
                <wp:docPr id="621088227" name="Group 5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670" y="876"/>
                          <a:chExt cx="2" cy="13550"/>
                        </a:xfrm>
                      </wpg:grpSpPr>
                      <wps:wsp>
                        <wps:cNvPr id="1038193736" name="Freeform 564"/>
                        <wps:cNvSpPr>
                          <a:spLocks/>
                        </wps:cNvSpPr>
                        <wps:spPr bwMode="auto">
                          <a:xfrm>
                            <a:off x="67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A01D20" id="Group 563" o:spid="_x0000_s1026" style="position:absolute;margin-left:-3.5pt;margin-top:-5.65pt;width:.1pt;height:677.5pt;z-index:-251658222" coordorigin="670,876" coordsize="2,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">
                <v:shape id="Freeform 564" o:spid="_x0000_s1027" style="position:absolute;left:67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" path="m,l,13549e" filled="f" strokecolor="#231f20">
                  <v:path arrowok="t" o:connecttype="custom" o:connectlocs="0,876;0,14425" o:connectangles="0,0"/>
                </v:shape>
              </v:group>
            </w:pict>
          </mc:Fallback>
        </mc:AlternateContent>
      </w:r>
      <w:r>
        <w:rPr>
          <w:rFonts w:ascii="Arial" w:hAnsi="Arial" w:cs="Arial"/>
          <w:noProof/>
        </w:rPr>
        <mc:AlternateContent>
          <mc:Choice Requires="wpg">
            <w:drawing>
              <wp:anchor distT="0" distB="0" distL="114300" distR="114300" simplePos="0" relativeHeight="251658256" behindDoc="1" locked="0" layoutInCell="1" allowOverlap="1" wp14:anchorId="07C3F0FB" wp14:editId="0B4A0963">
                <wp:simplePos x="0" y="0"/>
                <wp:positionH relativeFrom="column">
                  <wp:posOffset>-48895</wp:posOffset>
                </wp:positionH>
                <wp:positionV relativeFrom="paragraph">
                  <wp:posOffset>-71755</wp:posOffset>
                </wp:positionV>
                <wp:extent cx="6155690" cy="541655"/>
                <wp:effectExtent l="0" t="4445" r="0" b="0"/>
                <wp:wrapNone/>
                <wp:docPr id="2106077465" name="Group 5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663" y="876"/>
                          <a:chExt cx="9694" cy="853"/>
                        </a:xfrm>
                      </wpg:grpSpPr>
                      <wps:wsp>
                        <wps:cNvPr id="873164361" name="Freeform 560"/>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61AA9F2" id="Group 559" o:spid="_x0000_s1026" style="position:absolute;margin-left:-3.85pt;margin-top:-5.65pt;width:484.7pt;height:42.65pt;z-index:-251658224" coordorigin="663,876"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">
                <v:shape id="Freeform 560" o:spid="_x0000_s1027" style="position:absolute;left:663;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" path="m,852r9694,l9694,,,,,852e" fillcolor="#231f20" stroked="f">
                  <v:path arrowok="t" o:connecttype="custom" o:connectlocs="0,1728;9694,1728;9694,876;0,876;0,1728" o:connectangles="0,0,0,0,0"/>
                </v:shape>
              </v:group>
            </w:pict>
          </mc:Fallback>
        </mc:AlternateContent>
      </w:r>
      <w:r w:rsidR="000F0C19" w:rsidRPr="00920158">
        <w:rPr>
          <w:rFonts w:ascii="Arial" w:eastAsia="Arial" w:hAnsi="Arial" w:cs="Arial"/>
          <w:color w:val="FFFFFF"/>
          <w:spacing w:val="-30"/>
          <w:sz w:val="56"/>
          <w:szCs w:val="56"/>
        </w:rPr>
        <w:t>C</w:t>
      </w:r>
      <w:r w:rsidR="000F0C19" w:rsidRPr="00920158">
        <w:rPr>
          <w:rFonts w:ascii="Arial" w:eastAsia="Arial" w:hAnsi="Arial" w:cs="Arial"/>
          <w:color w:val="FFFFFF"/>
          <w:spacing w:val="-7"/>
          <w:sz w:val="56"/>
          <w:szCs w:val="56"/>
        </w:rPr>
        <w:t>o</w:t>
      </w:r>
      <w:r w:rsidR="000F0C19" w:rsidRPr="00920158">
        <w:rPr>
          <w:rFonts w:ascii="Arial" w:eastAsia="Arial" w:hAnsi="Arial" w:cs="Arial"/>
          <w:color w:val="FFFFFF"/>
          <w:spacing w:val="-15"/>
          <w:sz w:val="56"/>
          <w:szCs w:val="56"/>
        </w:rPr>
        <w:t>n</w:t>
      </w:r>
      <w:r w:rsidR="000F0C19" w:rsidRPr="00920158">
        <w:rPr>
          <w:rFonts w:ascii="Arial" w:eastAsia="Arial" w:hAnsi="Arial" w:cs="Arial"/>
          <w:color w:val="FFFFFF"/>
          <w:spacing w:val="-9"/>
          <w:sz w:val="56"/>
          <w:szCs w:val="56"/>
        </w:rPr>
        <w:t>t</w:t>
      </w:r>
      <w:r w:rsidR="000F0C19" w:rsidRPr="00920158">
        <w:rPr>
          <w:rFonts w:ascii="Arial" w:eastAsia="Arial" w:hAnsi="Arial" w:cs="Arial"/>
          <w:color w:val="FFFFFF"/>
          <w:spacing w:val="-14"/>
          <w:sz w:val="56"/>
          <w:szCs w:val="56"/>
        </w:rPr>
        <w:t>r</w:t>
      </w:r>
      <w:r w:rsidR="000F0C19" w:rsidRPr="00920158">
        <w:rPr>
          <w:rFonts w:ascii="Arial" w:eastAsia="Arial" w:hAnsi="Arial" w:cs="Arial"/>
          <w:color w:val="FFFFFF"/>
          <w:spacing w:val="-7"/>
          <w:sz w:val="56"/>
          <w:szCs w:val="56"/>
        </w:rPr>
        <w:t>a</w:t>
      </w:r>
      <w:r w:rsidR="000F0C19" w:rsidRPr="00920158">
        <w:rPr>
          <w:rFonts w:ascii="Arial" w:eastAsia="Arial" w:hAnsi="Arial" w:cs="Arial"/>
          <w:color w:val="FFFFFF"/>
          <w:spacing w:val="6"/>
          <w:sz w:val="56"/>
          <w:szCs w:val="56"/>
        </w:rPr>
        <w:t>c</w:t>
      </w:r>
      <w:r w:rsidR="000F0C19" w:rsidRPr="00920158">
        <w:rPr>
          <w:rFonts w:ascii="Arial" w:eastAsia="Arial" w:hAnsi="Arial" w:cs="Arial"/>
          <w:color w:val="FFFFFF"/>
          <w:sz w:val="56"/>
          <w:szCs w:val="56"/>
        </w:rPr>
        <w:t>t</w:t>
      </w:r>
      <w:r w:rsidR="000F0C19" w:rsidRPr="00920158">
        <w:rPr>
          <w:rFonts w:ascii="Arial" w:eastAsia="Arial" w:hAnsi="Arial" w:cs="Arial"/>
          <w:color w:val="FFFFFF"/>
          <w:spacing w:val="-44"/>
          <w:sz w:val="56"/>
          <w:szCs w:val="56"/>
        </w:rPr>
        <w:t xml:space="preserve"> </w:t>
      </w:r>
      <w:r w:rsidR="000F0C19" w:rsidRPr="00920158">
        <w:rPr>
          <w:rFonts w:ascii="Arial" w:eastAsia="Arial" w:hAnsi="Arial" w:cs="Arial"/>
          <w:color w:val="FFFFFF"/>
          <w:spacing w:val="-15"/>
          <w:sz w:val="56"/>
          <w:szCs w:val="56"/>
        </w:rPr>
        <w:t>D</w:t>
      </w:r>
      <w:r w:rsidR="000F0C19" w:rsidRPr="00920158">
        <w:rPr>
          <w:rFonts w:ascii="Arial" w:eastAsia="Arial" w:hAnsi="Arial" w:cs="Arial"/>
          <w:color w:val="FFFFFF"/>
          <w:spacing w:val="-11"/>
          <w:sz w:val="56"/>
          <w:szCs w:val="56"/>
        </w:rPr>
        <w:t>a</w:t>
      </w:r>
      <w:r w:rsidR="000F0C19" w:rsidRPr="00920158">
        <w:rPr>
          <w:rFonts w:ascii="Arial" w:eastAsia="Arial" w:hAnsi="Arial" w:cs="Arial"/>
          <w:color w:val="FFFFFF"/>
          <w:spacing w:val="-2"/>
          <w:sz w:val="56"/>
          <w:szCs w:val="56"/>
        </w:rPr>
        <w:t>t</w:t>
      </w:r>
      <w:r w:rsidR="000F0C19" w:rsidRPr="00920158">
        <w:rPr>
          <w:rFonts w:ascii="Arial" w:eastAsia="Arial" w:hAnsi="Arial" w:cs="Arial"/>
          <w:color w:val="FFFFFF"/>
          <w:sz w:val="56"/>
          <w:szCs w:val="56"/>
        </w:rPr>
        <w:t>a</w:t>
      </w:r>
    </w:p>
    <w:p w14:paraId="36E8BA11" w14:textId="31012DD1" w:rsidR="000F0C19" w:rsidRPr="00920158" w:rsidRDefault="00505647" w:rsidP="000F0C19">
      <w:pPr>
        <w:spacing w:before="9"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57" behindDoc="1" locked="0" layoutInCell="1" allowOverlap="1" wp14:anchorId="0300877B" wp14:editId="58E3AA18">
                <wp:simplePos x="0" y="0"/>
                <wp:positionH relativeFrom="column">
                  <wp:posOffset>-48895</wp:posOffset>
                </wp:positionH>
                <wp:positionV relativeFrom="paragraph">
                  <wp:posOffset>46990</wp:posOffset>
                </wp:positionV>
                <wp:extent cx="6155690" cy="541655"/>
                <wp:effectExtent l="0" t="2540" r="0" b="0"/>
                <wp:wrapNone/>
                <wp:docPr id="1164046468" name="Group 5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663" y="1728"/>
                          <a:chExt cx="9694" cy="853"/>
                        </a:xfrm>
                      </wpg:grpSpPr>
                      <wps:wsp>
                        <wps:cNvPr id="2079353557" name="Freeform 562"/>
                        <wps:cNvSpPr>
                          <a:spLocks/>
                        </wps:cNvSpPr>
                        <wps:spPr bwMode="auto">
                          <a:xfrm>
                            <a:off x="663" y="1728"/>
                            <a:ext cx="9694" cy="853"/>
                          </a:xfrm>
                          <a:custGeom>
                            <a:avLst/>
                            <a:gdLst>
                              <a:gd name="T0" fmla="+- 0 663 663"/>
                              <a:gd name="T1" fmla="*/ T0 w 9694"/>
                              <a:gd name="T2" fmla="+- 0 2581 1728"/>
                              <a:gd name="T3" fmla="*/ 2581 h 853"/>
                              <a:gd name="T4" fmla="+- 0 10357 663"/>
                              <a:gd name="T5" fmla="*/ T4 w 9694"/>
                              <a:gd name="T6" fmla="+- 0 2581 1728"/>
                              <a:gd name="T7" fmla="*/ 2581 h 853"/>
                              <a:gd name="T8" fmla="+- 0 10357 663"/>
                              <a:gd name="T9" fmla="*/ T8 w 9694"/>
                              <a:gd name="T10" fmla="+- 0 1728 1728"/>
                              <a:gd name="T11" fmla="*/ 1728 h 853"/>
                              <a:gd name="T12" fmla="+- 0 663 663"/>
                              <a:gd name="T13" fmla="*/ T12 w 9694"/>
                              <a:gd name="T14" fmla="+- 0 1728 1728"/>
                              <a:gd name="T15" fmla="*/ 1728 h 853"/>
                              <a:gd name="T16" fmla="+- 0 663 663"/>
                              <a:gd name="T17" fmla="*/ T16 w 9694"/>
                              <a:gd name="T18" fmla="+- 0 2581 1728"/>
                              <a:gd name="T19" fmla="*/ 2581 h 853"/>
                            </a:gdLst>
                            <a:ahLst/>
                            <a:cxnLst>
                              <a:cxn ang="0">
                                <a:pos x="T1" y="T3"/>
                              </a:cxn>
                              <a:cxn ang="0">
                                <a:pos x="T5" y="T7"/>
                              </a:cxn>
                              <a:cxn ang="0">
                                <a:pos x="T9" y="T11"/>
                              </a:cxn>
                              <a:cxn ang="0">
                                <a:pos x="T13" y="T15"/>
                              </a:cxn>
                              <a:cxn ang="0">
                                <a:pos x="T17" y="T1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30A280" id="Group 561" o:spid="_x0000_s1026" style="position:absolute;margin-left:-3.85pt;margin-top:3.7pt;width:484.7pt;height:42.65pt;z-index:-251658223" coordorigin="663,1728"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">
                <v:shape id="Freeform 562" o:spid="_x0000_s1027" style="position:absolute;left:663;top:1728;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" path="m,853r9694,l9694,,,,,853e" fillcolor="#a7a9ac" stroked="f">
                  <v:path arrowok="t" o:connecttype="custom" o:connectlocs="0,2581;9694,2581;9694,1728;0,1728;0,2581" o:connectangles="0,0,0,0,0"/>
                </v:shape>
              </v:group>
            </w:pict>
          </mc:Fallback>
        </mc:AlternateContent>
      </w:r>
    </w:p>
    <w:p w14:paraId="1936EE21" w14:textId="77777777" w:rsidR="000F0C19" w:rsidRPr="00920158" w:rsidRDefault="000F0C19" w:rsidP="000F0C19">
      <w:pPr>
        <w:spacing w:after="0" w:line="633" w:lineRule="exact"/>
        <w:ind w:left="103" w:right="-20"/>
        <w:rPr>
          <w:rFonts w:ascii="Arial" w:eastAsia="Arial" w:hAnsi="Arial" w:cs="Arial"/>
          <w:sz w:val="56"/>
          <w:szCs w:val="56"/>
        </w:rPr>
      </w:pPr>
      <w:r w:rsidRPr="00920158">
        <w:rPr>
          <w:rFonts w:ascii="Arial" w:eastAsia="Arial" w:hAnsi="Arial" w:cs="Arial"/>
          <w:color w:val="231F20"/>
          <w:spacing w:val="-2"/>
          <w:position w:val="-2"/>
          <w:sz w:val="56"/>
          <w:szCs w:val="56"/>
        </w:rPr>
        <w:t>T</w:t>
      </w:r>
      <w:r w:rsidRPr="00920158">
        <w:rPr>
          <w:rFonts w:ascii="Arial" w:eastAsia="Arial" w:hAnsi="Arial" w:cs="Arial"/>
          <w:color w:val="231F20"/>
          <w:spacing w:val="-7"/>
          <w:position w:val="-2"/>
          <w:sz w:val="56"/>
          <w:szCs w:val="56"/>
        </w:rPr>
        <w:t>h</w:t>
      </w:r>
      <w:r w:rsidRPr="00920158">
        <w:rPr>
          <w:rFonts w:ascii="Arial" w:eastAsia="Arial" w:hAnsi="Arial" w:cs="Arial"/>
          <w:color w:val="231F20"/>
          <w:position w:val="-2"/>
          <w:sz w:val="56"/>
          <w:szCs w:val="56"/>
        </w:rPr>
        <w:t>e</w:t>
      </w:r>
      <w:r w:rsidRPr="00920158">
        <w:rPr>
          <w:rFonts w:ascii="Arial" w:eastAsia="Arial" w:hAnsi="Arial" w:cs="Arial"/>
          <w:color w:val="231F20"/>
          <w:spacing w:val="20"/>
          <w:position w:val="-2"/>
          <w:sz w:val="56"/>
          <w:szCs w:val="56"/>
        </w:rPr>
        <w:t xml:space="preserve"> </w:t>
      </w:r>
      <w:r w:rsidRPr="00920158">
        <w:rPr>
          <w:rFonts w:ascii="Arial" w:eastAsia="Arial" w:hAnsi="Arial" w:cs="Arial"/>
          <w:i/>
          <w:color w:val="231F20"/>
          <w:spacing w:val="-18"/>
          <w:position w:val="-2"/>
          <w:sz w:val="56"/>
          <w:szCs w:val="56"/>
        </w:rPr>
        <w:t>C</w:t>
      </w:r>
      <w:r w:rsidRPr="00920158">
        <w:rPr>
          <w:rFonts w:ascii="Arial" w:eastAsia="Arial" w:hAnsi="Arial" w:cs="Arial"/>
          <w:i/>
          <w:color w:val="231F20"/>
          <w:spacing w:val="-7"/>
          <w:position w:val="-2"/>
          <w:sz w:val="56"/>
          <w:szCs w:val="56"/>
        </w:rPr>
        <w:t>o</w:t>
      </w:r>
      <w:r w:rsidRPr="00920158">
        <w:rPr>
          <w:rFonts w:ascii="Arial" w:eastAsia="Arial" w:hAnsi="Arial" w:cs="Arial"/>
          <w:i/>
          <w:color w:val="231F20"/>
          <w:spacing w:val="-12"/>
          <w:position w:val="-2"/>
          <w:sz w:val="56"/>
          <w:szCs w:val="56"/>
        </w:rPr>
        <w:t>n</w:t>
      </w:r>
      <w:r w:rsidRPr="00920158">
        <w:rPr>
          <w:rFonts w:ascii="Arial" w:eastAsia="Arial" w:hAnsi="Arial" w:cs="Arial"/>
          <w:i/>
          <w:color w:val="231F20"/>
          <w:spacing w:val="-14"/>
          <w:position w:val="-2"/>
          <w:sz w:val="56"/>
          <w:szCs w:val="56"/>
        </w:rPr>
        <w:t>s</w:t>
      </w:r>
      <w:r w:rsidRPr="00920158">
        <w:rPr>
          <w:rFonts w:ascii="Arial" w:eastAsia="Arial" w:hAnsi="Arial" w:cs="Arial"/>
          <w:i/>
          <w:color w:val="231F20"/>
          <w:spacing w:val="-10"/>
          <w:position w:val="-2"/>
          <w:sz w:val="56"/>
          <w:szCs w:val="56"/>
        </w:rPr>
        <w:t>u</w:t>
      </w:r>
      <w:r w:rsidRPr="00920158">
        <w:rPr>
          <w:rFonts w:ascii="Arial" w:eastAsia="Arial" w:hAnsi="Arial" w:cs="Arial"/>
          <w:i/>
          <w:color w:val="231F20"/>
          <w:spacing w:val="-8"/>
          <w:position w:val="-2"/>
          <w:sz w:val="56"/>
          <w:szCs w:val="56"/>
        </w:rPr>
        <w:t>lt</w:t>
      </w:r>
      <w:r w:rsidRPr="00920158">
        <w:rPr>
          <w:rFonts w:ascii="Arial" w:eastAsia="Arial" w:hAnsi="Arial" w:cs="Arial"/>
          <w:i/>
          <w:color w:val="231F20"/>
          <w:spacing w:val="-10"/>
          <w:position w:val="-2"/>
          <w:sz w:val="56"/>
          <w:szCs w:val="56"/>
        </w:rPr>
        <w:t>a</w:t>
      </w:r>
      <w:r w:rsidRPr="00920158">
        <w:rPr>
          <w:rFonts w:ascii="Arial" w:eastAsia="Arial" w:hAnsi="Arial" w:cs="Arial"/>
          <w:i/>
          <w:color w:val="231F20"/>
          <w:spacing w:val="-18"/>
          <w:position w:val="-2"/>
          <w:sz w:val="56"/>
          <w:szCs w:val="56"/>
        </w:rPr>
        <w:t>n</w:t>
      </w:r>
      <w:r w:rsidRPr="00920158">
        <w:rPr>
          <w:rFonts w:ascii="Arial" w:eastAsia="Arial" w:hAnsi="Arial" w:cs="Arial"/>
          <w:i/>
          <w:color w:val="231F20"/>
          <w:spacing w:val="12"/>
          <w:position w:val="-2"/>
          <w:sz w:val="56"/>
          <w:szCs w:val="56"/>
        </w:rPr>
        <w:t>t</w:t>
      </w:r>
      <w:r w:rsidRPr="00920158">
        <w:rPr>
          <w:rFonts w:ascii="Arial" w:eastAsia="Arial" w:hAnsi="Arial" w:cs="Arial"/>
          <w:i/>
          <w:color w:val="231F20"/>
          <w:spacing w:val="-21"/>
          <w:position w:val="-2"/>
          <w:sz w:val="56"/>
          <w:szCs w:val="56"/>
        </w:rPr>
        <w:t>’</w:t>
      </w:r>
      <w:r w:rsidRPr="00920158">
        <w:rPr>
          <w:rFonts w:ascii="Arial" w:eastAsia="Arial" w:hAnsi="Arial" w:cs="Arial"/>
          <w:i/>
          <w:color w:val="231F20"/>
          <w:position w:val="-2"/>
          <w:sz w:val="56"/>
          <w:szCs w:val="56"/>
        </w:rPr>
        <w:t xml:space="preserve">s </w:t>
      </w:r>
      <w:r w:rsidRPr="00920158">
        <w:rPr>
          <w:rFonts w:ascii="Arial" w:eastAsia="Arial" w:hAnsi="Arial" w:cs="Arial"/>
          <w:color w:val="231F20"/>
          <w:spacing w:val="-30"/>
          <w:position w:val="-2"/>
          <w:sz w:val="56"/>
          <w:szCs w:val="56"/>
        </w:rPr>
        <w:t>C</w:t>
      </w:r>
      <w:r w:rsidRPr="00920158">
        <w:rPr>
          <w:rFonts w:ascii="Arial" w:eastAsia="Arial" w:hAnsi="Arial" w:cs="Arial"/>
          <w:color w:val="231F20"/>
          <w:spacing w:val="-7"/>
          <w:position w:val="-2"/>
          <w:sz w:val="56"/>
          <w:szCs w:val="56"/>
        </w:rPr>
        <w:t>o</w:t>
      </w:r>
      <w:r w:rsidRPr="00920158">
        <w:rPr>
          <w:rFonts w:ascii="Arial" w:eastAsia="Arial" w:hAnsi="Arial" w:cs="Arial"/>
          <w:color w:val="231F20"/>
          <w:spacing w:val="-15"/>
          <w:position w:val="-2"/>
          <w:sz w:val="56"/>
          <w:szCs w:val="56"/>
        </w:rPr>
        <w:t>n</w:t>
      </w:r>
      <w:r w:rsidRPr="00920158">
        <w:rPr>
          <w:rFonts w:ascii="Arial" w:eastAsia="Arial" w:hAnsi="Arial" w:cs="Arial"/>
          <w:color w:val="231F20"/>
          <w:spacing w:val="-9"/>
          <w:position w:val="-2"/>
          <w:sz w:val="56"/>
          <w:szCs w:val="56"/>
        </w:rPr>
        <w:t>t</w:t>
      </w:r>
      <w:r w:rsidRPr="00920158">
        <w:rPr>
          <w:rFonts w:ascii="Arial" w:eastAsia="Arial" w:hAnsi="Arial" w:cs="Arial"/>
          <w:color w:val="231F20"/>
          <w:spacing w:val="-14"/>
          <w:position w:val="-2"/>
          <w:sz w:val="56"/>
          <w:szCs w:val="56"/>
        </w:rPr>
        <w:t>r</w:t>
      </w:r>
      <w:r w:rsidRPr="00920158">
        <w:rPr>
          <w:rFonts w:ascii="Arial" w:eastAsia="Arial" w:hAnsi="Arial" w:cs="Arial"/>
          <w:color w:val="231F20"/>
          <w:spacing w:val="-7"/>
          <w:position w:val="-2"/>
          <w:sz w:val="56"/>
          <w:szCs w:val="56"/>
        </w:rPr>
        <w:t>a</w:t>
      </w:r>
      <w:r w:rsidRPr="00920158">
        <w:rPr>
          <w:rFonts w:ascii="Arial" w:eastAsia="Arial" w:hAnsi="Arial" w:cs="Arial"/>
          <w:color w:val="231F20"/>
          <w:spacing w:val="6"/>
          <w:position w:val="-2"/>
          <w:sz w:val="56"/>
          <w:szCs w:val="56"/>
        </w:rPr>
        <w:t>c</w:t>
      </w:r>
      <w:r w:rsidRPr="00920158">
        <w:rPr>
          <w:rFonts w:ascii="Arial" w:eastAsia="Arial" w:hAnsi="Arial" w:cs="Arial"/>
          <w:color w:val="231F20"/>
          <w:position w:val="-2"/>
          <w:sz w:val="56"/>
          <w:szCs w:val="56"/>
        </w:rPr>
        <w:t>t</w:t>
      </w:r>
      <w:r w:rsidRPr="00920158">
        <w:rPr>
          <w:rFonts w:ascii="Arial" w:eastAsia="Arial" w:hAnsi="Arial" w:cs="Arial"/>
          <w:color w:val="231F20"/>
          <w:spacing w:val="-44"/>
          <w:position w:val="-2"/>
          <w:sz w:val="56"/>
          <w:szCs w:val="56"/>
        </w:rPr>
        <w:t xml:space="preserve"> </w:t>
      </w:r>
      <w:r w:rsidRPr="00920158">
        <w:rPr>
          <w:rFonts w:ascii="Arial" w:eastAsia="Arial" w:hAnsi="Arial" w:cs="Arial"/>
          <w:color w:val="231F20"/>
          <w:spacing w:val="-15"/>
          <w:position w:val="-2"/>
          <w:sz w:val="56"/>
          <w:szCs w:val="56"/>
        </w:rPr>
        <w:t>D</w:t>
      </w:r>
      <w:r w:rsidRPr="00920158">
        <w:rPr>
          <w:rFonts w:ascii="Arial" w:eastAsia="Arial" w:hAnsi="Arial" w:cs="Arial"/>
          <w:color w:val="231F20"/>
          <w:spacing w:val="-11"/>
          <w:position w:val="-2"/>
          <w:sz w:val="56"/>
          <w:szCs w:val="56"/>
        </w:rPr>
        <w:t>a</w:t>
      </w:r>
      <w:r w:rsidRPr="00920158">
        <w:rPr>
          <w:rFonts w:ascii="Arial" w:eastAsia="Arial" w:hAnsi="Arial" w:cs="Arial"/>
          <w:color w:val="231F20"/>
          <w:spacing w:val="-2"/>
          <w:position w:val="-2"/>
          <w:sz w:val="56"/>
          <w:szCs w:val="56"/>
        </w:rPr>
        <w:t>t</w:t>
      </w:r>
      <w:r w:rsidRPr="00920158">
        <w:rPr>
          <w:rFonts w:ascii="Arial" w:eastAsia="Arial" w:hAnsi="Arial" w:cs="Arial"/>
          <w:color w:val="231F20"/>
          <w:position w:val="-2"/>
          <w:sz w:val="56"/>
          <w:szCs w:val="56"/>
        </w:rPr>
        <w:t>a</w:t>
      </w:r>
    </w:p>
    <w:p w14:paraId="6B5A1432" w14:textId="6A3A90E5" w:rsidR="000F0C19" w:rsidRPr="00920158" w:rsidRDefault="00505647" w:rsidP="000F0C19">
      <w:pPr>
        <w:spacing w:before="5" w:after="0" w:line="100" w:lineRule="exact"/>
        <w:rPr>
          <w:rFonts w:ascii="Arial" w:hAnsi="Arial" w:cs="Arial"/>
          <w:sz w:val="10"/>
          <w:szCs w:val="10"/>
        </w:rPr>
      </w:pPr>
      <w:r>
        <w:rPr>
          <w:rFonts w:ascii="Arial" w:hAnsi="Arial" w:cs="Arial"/>
          <w:noProof/>
          <w:sz w:val="10"/>
          <w:szCs w:val="10"/>
        </w:rPr>
        <mc:AlternateContent>
          <mc:Choice Requires="wpg">
            <w:drawing>
              <wp:anchor distT="0" distB="0" distL="114300" distR="114300" simplePos="0" relativeHeight="251658259" behindDoc="1" locked="0" layoutInCell="1" allowOverlap="1" wp14:anchorId="465A394C" wp14:editId="49B97140">
                <wp:simplePos x="0" y="0"/>
                <wp:positionH relativeFrom="column">
                  <wp:posOffset>-48895</wp:posOffset>
                </wp:positionH>
                <wp:positionV relativeFrom="paragraph">
                  <wp:posOffset>50165</wp:posOffset>
                </wp:positionV>
                <wp:extent cx="6155690" cy="1270"/>
                <wp:effectExtent l="8255" t="6985" r="8255" b="10795"/>
                <wp:wrapNone/>
                <wp:docPr id="352829014" name="Group 5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2574"/>
                          <a:chExt cx="9694" cy="2"/>
                        </a:xfrm>
                      </wpg:grpSpPr>
                      <wps:wsp>
                        <wps:cNvPr id="1489017557" name="Freeform 566"/>
                        <wps:cNvSpPr>
                          <a:spLocks/>
                        </wps:cNvSpPr>
                        <wps:spPr bwMode="auto">
                          <a:xfrm>
                            <a:off x="663" y="2574"/>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70B9A" id="Group 565" o:spid="_x0000_s1026" style="position:absolute;margin-left:-3.85pt;margin-top:3.95pt;width:484.7pt;height:.1pt;z-index:-251658221" coordorigin="663,2574"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">
                <v:shape id="Freeform 566" o:spid="_x0000_s1027" style="position:absolute;left:663;top:2574;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" path="m,l9694,e" filled="f" strokecolor="#231f20">
                  <v:path arrowok="t" o:connecttype="custom" o:connectlocs="0,0;9694,0" o:connectangles="0,0"/>
                </v:shape>
              </v:group>
            </w:pict>
          </mc:Fallback>
        </mc:AlternateContent>
      </w:r>
    </w:p>
    <w:p w14:paraId="79C5A272" w14:textId="77777777" w:rsidR="000F0C19" w:rsidRPr="00920158" w:rsidRDefault="000F0C19" w:rsidP="000F0C19">
      <w:pPr>
        <w:spacing w:after="0" w:line="200" w:lineRule="exact"/>
        <w:rPr>
          <w:rFonts w:ascii="Arial" w:hAnsi="Arial" w:cs="Arial"/>
          <w:sz w:val="20"/>
          <w:szCs w:val="20"/>
        </w:rPr>
      </w:pPr>
    </w:p>
    <w:p w14:paraId="2DF5D8FD" w14:textId="77777777" w:rsidR="00757257" w:rsidRPr="00920158" w:rsidRDefault="00757257" w:rsidP="00757257">
      <w:pPr>
        <w:spacing w:before="10" w:after="0" w:line="140" w:lineRule="exact"/>
        <w:rPr>
          <w:rFonts w:ascii="Arial" w:hAnsi="Arial" w:cs="Arial"/>
          <w:sz w:val="14"/>
          <w:szCs w:val="14"/>
        </w:rPr>
      </w:pPr>
    </w:p>
    <w:p w14:paraId="4B923934" w14:textId="77777777" w:rsidR="000F0C19" w:rsidRPr="00920158" w:rsidRDefault="000F0C19" w:rsidP="000F0C19">
      <w:pPr>
        <w:spacing w:before="37" w:after="0" w:line="203" w:lineRule="exact"/>
        <w:ind w:left="2763" w:right="-20"/>
        <w:rPr>
          <w:rFonts w:ascii="Arial" w:eastAsia="Arial" w:hAnsi="Arial" w:cs="Arial"/>
          <w:sz w:val="18"/>
          <w:szCs w:val="18"/>
        </w:rPr>
      </w:pPr>
      <w:r w:rsidRPr="00920158">
        <w:rPr>
          <w:rFonts w:ascii="Arial" w:eastAsia="Arial" w:hAnsi="Arial" w:cs="Arial"/>
          <w:color w:val="231F20"/>
          <w:spacing w:val="3"/>
          <w:position w:val="-1"/>
          <w:sz w:val="18"/>
          <w:szCs w:val="18"/>
        </w:rPr>
        <w:t>T</w:t>
      </w:r>
      <w:r w:rsidRPr="00920158">
        <w:rPr>
          <w:rFonts w:ascii="Arial" w:eastAsia="Arial" w:hAnsi="Arial" w:cs="Arial"/>
          <w:color w:val="231F20"/>
          <w:spacing w:val="1"/>
          <w:position w:val="-1"/>
          <w:sz w:val="18"/>
          <w:szCs w:val="18"/>
        </w:rPr>
        <w:t>h</w:t>
      </w:r>
      <w:r w:rsidRPr="00920158">
        <w:rPr>
          <w:rFonts w:ascii="Arial" w:eastAsia="Arial" w:hAnsi="Arial" w:cs="Arial"/>
          <w:color w:val="231F20"/>
          <w:position w:val="-1"/>
          <w:sz w:val="18"/>
          <w:szCs w:val="18"/>
        </w:rPr>
        <w:t>e</w:t>
      </w:r>
      <w:r w:rsidRPr="00920158">
        <w:rPr>
          <w:rFonts w:ascii="Arial" w:eastAsia="Arial" w:hAnsi="Arial" w:cs="Arial"/>
          <w:color w:val="231F20"/>
          <w:spacing w:val="8"/>
          <w:position w:val="-1"/>
          <w:sz w:val="18"/>
          <w:szCs w:val="18"/>
        </w:rPr>
        <w:t xml:space="preserve"> </w:t>
      </w:r>
      <w:r w:rsidRPr="00920158">
        <w:rPr>
          <w:rFonts w:ascii="Arial" w:eastAsia="Arial" w:hAnsi="Arial" w:cs="Arial"/>
          <w:i/>
          <w:color w:val="231F20"/>
          <w:spacing w:val="-2"/>
          <w:position w:val="-1"/>
          <w:sz w:val="18"/>
          <w:szCs w:val="18"/>
        </w:rPr>
        <w:t>C</w:t>
      </w:r>
      <w:r w:rsidRPr="00920158">
        <w:rPr>
          <w:rFonts w:ascii="Arial" w:eastAsia="Arial" w:hAnsi="Arial" w:cs="Arial"/>
          <w:i/>
          <w:color w:val="231F20"/>
          <w:spacing w:val="1"/>
          <w:position w:val="-1"/>
          <w:sz w:val="18"/>
          <w:szCs w:val="18"/>
        </w:rPr>
        <w:t>o</w:t>
      </w:r>
      <w:r w:rsidRPr="00920158">
        <w:rPr>
          <w:rFonts w:ascii="Arial" w:eastAsia="Arial" w:hAnsi="Arial" w:cs="Arial"/>
          <w:i/>
          <w:color w:val="231F20"/>
          <w:spacing w:val="-1"/>
          <w:position w:val="-1"/>
          <w:sz w:val="18"/>
          <w:szCs w:val="18"/>
        </w:rPr>
        <w:t>ns</w:t>
      </w:r>
      <w:r w:rsidRPr="00920158">
        <w:rPr>
          <w:rFonts w:ascii="Arial" w:eastAsia="Arial" w:hAnsi="Arial" w:cs="Arial"/>
          <w:i/>
          <w:color w:val="231F20"/>
          <w:position w:val="-1"/>
          <w:sz w:val="18"/>
          <w:szCs w:val="18"/>
        </w:rPr>
        <w:t>u</w:t>
      </w:r>
      <w:r w:rsidRPr="00920158">
        <w:rPr>
          <w:rFonts w:ascii="Arial" w:eastAsia="Arial" w:hAnsi="Arial" w:cs="Arial"/>
          <w:i/>
          <w:color w:val="231F20"/>
          <w:spacing w:val="1"/>
          <w:position w:val="-1"/>
          <w:sz w:val="18"/>
          <w:szCs w:val="18"/>
        </w:rPr>
        <w:t>l</w:t>
      </w:r>
      <w:r w:rsidRPr="00920158">
        <w:rPr>
          <w:rFonts w:ascii="Arial" w:eastAsia="Arial" w:hAnsi="Arial" w:cs="Arial"/>
          <w:i/>
          <w:color w:val="231F20"/>
          <w:position w:val="-1"/>
          <w:sz w:val="18"/>
          <w:szCs w:val="18"/>
        </w:rPr>
        <w:t>ta</w:t>
      </w:r>
      <w:r w:rsidRPr="00920158">
        <w:rPr>
          <w:rFonts w:ascii="Arial" w:eastAsia="Arial" w:hAnsi="Arial" w:cs="Arial"/>
          <w:i/>
          <w:color w:val="231F20"/>
          <w:spacing w:val="-3"/>
          <w:position w:val="-1"/>
          <w:sz w:val="18"/>
          <w:szCs w:val="18"/>
        </w:rPr>
        <w:t>n</w:t>
      </w:r>
      <w:r w:rsidRPr="00920158">
        <w:rPr>
          <w:rFonts w:ascii="Arial" w:eastAsia="Arial" w:hAnsi="Arial" w:cs="Arial"/>
          <w:i/>
          <w:color w:val="231F20"/>
          <w:position w:val="-1"/>
          <w:sz w:val="18"/>
          <w:szCs w:val="18"/>
        </w:rPr>
        <w:t xml:space="preserve">t </w:t>
      </w:r>
      <w:r w:rsidRPr="00920158">
        <w:rPr>
          <w:rFonts w:ascii="Arial" w:eastAsia="Arial" w:hAnsi="Arial" w:cs="Arial"/>
          <w:color w:val="231F20"/>
          <w:position w:val="-1"/>
          <w:sz w:val="18"/>
          <w:szCs w:val="18"/>
        </w:rPr>
        <w:t>is</w:t>
      </w:r>
    </w:p>
    <w:p w14:paraId="43A94AD2"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1F64BBE7" w14:textId="77777777" w:rsidTr="0009576A">
        <w:trPr>
          <w:trHeight w:val="281"/>
        </w:trPr>
        <w:tc>
          <w:tcPr>
            <w:tcW w:w="2520" w:type="dxa"/>
            <w:tcBorders>
              <w:right w:val="single" w:sz="4" w:space="0" w:color="auto"/>
            </w:tcBorders>
          </w:tcPr>
          <w:p w14:paraId="50A82657"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sidRPr="00920158">
              <w:rPr>
                <w:rFonts w:ascii="Arial" w:eastAsia="Arial" w:hAnsi="Arial" w:cs="Arial"/>
                <w:color w:val="231F20"/>
                <w:spacing w:val="2"/>
                <w:position w:val="-1"/>
                <w:sz w:val="18"/>
                <w:szCs w:val="18"/>
              </w:rPr>
              <w:t>N</w:t>
            </w:r>
            <w:r w:rsidRPr="00920158">
              <w:rPr>
                <w:rFonts w:ascii="Arial" w:eastAsia="Arial" w:hAnsi="Arial" w:cs="Arial"/>
                <w:color w:val="231F20"/>
                <w:position w:val="-1"/>
                <w:sz w:val="18"/>
                <w:szCs w:val="18"/>
              </w:rPr>
              <w:t>a</w:t>
            </w:r>
            <w:r w:rsidRPr="00920158">
              <w:rPr>
                <w:rFonts w:ascii="Arial" w:eastAsia="Arial" w:hAnsi="Arial" w:cs="Arial"/>
                <w:color w:val="231F20"/>
                <w:spacing w:val="2"/>
                <w:position w:val="-1"/>
                <w:sz w:val="18"/>
                <w:szCs w:val="18"/>
              </w:rPr>
              <w:t>m</w:t>
            </w:r>
            <w:r w:rsidRPr="00920158">
              <w:rPr>
                <w:rFonts w:ascii="Arial" w:eastAsia="Arial" w:hAnsi="Arial" w:cs="Arial"/>
                <w:color w:val="231F20"/>
                <w:position w:val="-1"/>
                <w:sz w:val="18"/>
                <w:szCs w:val="18"/>
              </w:rPr>
              <w:t>e</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11228589"/>
              <w:placeholder>
                <w:docPart w:val="8F93FEEE20C94075A0B202BD2D965708"/>
              </w:placeholder>
              <w:showingPlcHdr/>
            </w:sdtPr>
            <w:sdtContent>
              <w:p w14:paraId="5DD3BF7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768962EF"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20D8B2EC" w14:textId="77777777" w:rsidTr="0009576A">
        <w:trPr>
          <w:trHeight w:val="1505"/>
        </w:trPr>
        <w:tc>
          <w:tcPr>
            <w:tcW w:w="2520" w:type="dxa"/>
            <w:tcBorders>
              <w:right w:val="single" w:sz="4" w:space="0" w:color="auto"/>
            </w:tcBorders>
          </w:tcPr>
          <w:p w14:paraId="0FA558BF"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d</w:t>
            </w:r>
            <w:r w:rsidRPr="00920158">
              <w:rPr>
                <w:rFonts w:ascii="Arial" w:eastAsia="Arial" w:hAnsi="Arial" w:cs="Arial"/>
                <w:color w:val="231F20"/>
                <w:position w:val="-1"/>
                <w:sz w:val="18"/>
                <w:szCs w:val="18"/>
              </w:rPr>
              <w:t>dr</w:t>
            </w:r>
            <w:r w:rsidRPr="00920158">
              <w:rPr>
                <w:rFonts w:ascii="Arial" w:eastAsia="Arial" w:hAnsi="Arial" w:cs="Arial"/>
                <w:color w:val="231F20"/>
                <w:spacing w:val="1"/>
                <w:position w:val="-1"/>
                <w:sz w:val="18"/>
                <w:szCs w:val="18"/>
              </w:rPr>
              <w:t>e</w:t>
            </w:r>
            <w:r w:rsidRPr="00920158">
              <w:rPr>
                <w:rFonts w:ascii="Arial" w:eastAsia="Arial" w:hAnsi="Arial" w:cs="Arial"/>
                <w:color w:val="231F20"/>
                <w:spacing w:val="2"/>
                <w:position w:val="-1"/>
                <w:sz w:val="18"/>
                <w:szCs w:val="18"/>
              </w:rPr>
              <w:t>s</w:t>
            </w:r>
            <w:r w:rsidRPr="00920158">
              <w:rPr>
                <w:rFonts w:ascii="Arial" w:eastAsia="Arial" w:hAnsi="Arial" w:cs="Arial"/>
                <w:color w:val="231F20"/>
                <w:position w:val="-1"/>
                <w:sz w:val="18"/>
                <w:szCs w:val="18"/>
              </w:rPr>
              <w:t>s</w:t>
            </w:r>
            <w:r w:rsidRPr="00920158">
              <w:rPr>
                <w:rFonts w:ascii="Arial" w:eastAsia="Arial" w:hAnsi="Arial" w:cs="Arial"/>
                <w:color w:val="231F20"/>
                <w:spacing w:val="5"/>
                <w:position w:val="-1"/>
                <w:sz w:val="18"/>
                <w:szCs w:val="18"/>
              </w:rPr>
              <w:t xml:space="preserve"> </w:t>
            </w:r>
            <w:r w:rsidRPr="00920158">
              <w:rPr>
                <w:rFonts w:ascii="Arial" w:eastAsia="Arial" w:hAnsi="Arial" w:cs="Arial"/>
                <w:color w:val="231F20"/>
                <w:spacing w:val="-2"/>
                <w:position w:val="-1"/>
                <w:sz w:val="18"/>
                <w:szCs w:val="18"/>
              </w:rPr>
              <w:t>f</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r</w:t>
            </w:r>
            <w:r w:rsidRPr="00920158">
              <w:rPr>
                <w:rFonts w:ascii="Arial" w:eastAsia="Arial" w:hAnsi="Arial" w:cs="Arial"/>
                <w:color w:val="231F20"/>
                <w:spacing w:val="9"/>
                <w:position w:val="-1"/>
                <w:sz w:val="18"/>
                <w:szCs w:val="18"/>
              </w:rPr>
              <w:t xml:space="preserve"> </w:t>
            </w:r>
            <w:r w:rsidRPr="00920158">
              <w:rPr>
                <w:rFonts w:ascii="Arial" w:eastAsia="Arial" w:hAnsi="Arial" w:cs="Arial"/>
                <w:color w:val="231F20"/>
                <w:spacing w:val="-1"/>
                <w:position w:val="-1"/>
                <w:sz w:val="18"/>
                <w:szCs w:val="18"/>
              </w:rPr>
              <w:t>c</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mmun</w:t>
            </w:r>
            <w:r w:rsidRPr="00920158">
              <w:rPr>
                <w:rFonts w:ascii="Arial" w:eastAsia="Arial" w:hAnsi="Arial" w:cs="Arial"/>
                <w:color w:val="231F20"/>
                <w:spacing w:val="1"/>
                <w:position w:val="-1"/>
                <w:sz w:val="18"/>
                <w:szCs w:val="18"/>
              </w:rPr>
              <w:t>i</w:t>
            </w:r>
            <w:r w:rsidRPr="00920158">
              <w:rPr>
                <w:rFonts w:ascii="Arial" w:eastAsia="Arial" w:hAnsi="Arial" w:cs="Arial"/>
                <w:color w:val="231F20"/>
                <w:spacing w:val="2"/>
                <w:position w:val="-1"/>
                <w:sz w:val="18"/>
                <w:szCs w:val="18"/>
              </w:rPr>
              <w:t>c</w:t>
            </w: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tio</w:t>
            </w:r>
            <w:r w:rsidRPr="00920158">
              <w:rPr>
                <w:rFonts w:ascii="Arial" w:eastAsia="Arial" w:hAnsi="Arial" w:cs="Arial"/>
                <w:color w:val="231F20"/>
                <w:spacing w:val="-1"/>
                <w:position w:val="-1"/>
                <w:sz w:val="18"/>
                <w:szCs w:val="18"/>
              </w:rPr>
              <w:t>n</w:t>
            </w:r>
            <w:r w:rsidRPr="00920158">
              <w:rPr>
                <w:rFonts w:ascii="Arial" w:eastAsia="Arial" w:hAnsi="Arial" w:cs="Arial"/>
                <w:color w:val="231F20"/>
                <w:position w:val="-1"/>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56043781"/>
              <w:placeholder>
                <w:docPart w:val="13D67B9EF5D14E90BD69C1052797C633"/>
              </w:placeholder>
            </w:sdtPr>
            <w:sdtContent>
              <w:p w14:paraId="554A5CD8" w14:textId="77777777" w:rsidR="000F0C19" w:rsidRPr="00920158" w:rsidRDefault="000F0C19" w:rsidP="0009576A">
                <w:pPr>
                  <w:spacing w:before="36" w:line="203" w:lineRule="exact"/>
                  <w:ind w:right="-20"/>
                  <w:rPr>
                    <w:rFonts w:ascii="Arial" w:hAnsi="Arial" w:cs="Arial"/>
                    <w:sz w:val="18"/>
                    <w:szCs w:val="18"/>
                  </w:rPr>
                </w:pPr>
                <w:r w:rsidRPr="00920158">
                  <w:rPr>
                    <w:rFonts w:ascii="Arial" w:hAnsi="Arial" w:cs="Arial"/>
                    <w:sz w:val="18"/>
                    <w:szCs w:val="18"/>
                  </w:rPr>
                  <w:t xml:space="preserve"> </w:t>
                </w:r>
              </w:p>
            </w:sdtContent>
          </w:sdt>
        </w:tc>
      </w:tr>
    </w:tbl>
    <w:p w14:paraId="3454C327"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120"/>
      </w:tblGrid>
      <w:tr w:rsidR="000F0C19" w:rsidRPr="00920158" w14:paraId="41324926" w14:textId="77777777" w:rsidTr="0009576A">
        <w:trPr>
          <w:trHeight w:val="299"/>
        </w:trPr>
        <w:tc>
          <w:tcPr>
            <w:tcW w:w="2520" w:type="dxa"/>
            <w:tcBorders>
              <w:right w:val="single" w:sz="4" w:space="0" w:color="auto"/>
            </w:tcBorders>
          </w:tcPr>
          <w:p w14:paraId="32CF8A95"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d</w:t>
            </w:r>
            <w:r w:rsidRPr="00920158">
              <w:rPr>
                <w:rFonts w:ascii="Arial" w:eastAsia="Arial" w:hAnsi="Arial" w:cs="Arial"/>
                <w:color w:val="231F20"/>
                <w:sz w:val="18"/>
                <w:szCs w:val="18"/>
              </w:rPr>
              <w:t>dr</w:t>
            </w:r>
            <w:r w:rsidRPr="00920158">
              <w:rPr>
                <w:rFonts w:ascii="Arial" w:eastAsia="Arial" w:hAnsi="Arial" w:cs="Arial"/>
                <w:color w:val="231F20"/>
                <w:spacing w:val="1"/>
                <w:sz w:val="18"/>
                <w:szCs w:val="18"/>
              </w:rPr>
              <w:t>e</w:t>
            </w:r>
            <w:r w:rsidRPr="00920158">
              <w:rPr>
                <w:rFonts w:ascii="Arial" w:eastAsia="Arial" w:hAnsi="Arial" w:cs="Arial"/>
                <w:color w:val="231F20"/>
                <w:spacing w:val="2"/>
                <w:sz w:val="18"/>
                <w:szCs w:val="18"/>
              </w:rPr>
              <w:t>s</w:t>
            </w:r>
            <w:r w:rsidRPr="00920158">
              <w:rPr>
                <w:rFonts w:ascii="Arial" w:eastAsia="Arial" w:hAnsi="Arial" w:cs="Arial"/>
                <w:color w:val="231F20"/>
                <w:sz w:val="18"/>
                <w:szCs w:val="18"/>
              </w:rPr>
              <w:t>s</w:t>
            </w:r>
            <w:r w:rsidRPr="00920158">
              <w:rPr>
                <w:rFonts w:ascii="Arial" w:eastAsia="Arial" w:hAnsi="Arial" w:cs="Arial"/>
                <w:color w:val="231F20"/>
                <w:spacing w:val="5"/>
                <w:sz w:val="18"/>
                <w:szCs w:val="18"/>
              </w:rPr>
              <w:t xml:space="preserve"> </w:t>
            </w:r>
            <w:r w:rsidRPr="00920158">
              <w:rPr>
                <w:rFonts w:ascii="Arial" w:eastAsia="Arial" w:hAnsi="Arial" w:cs="Arial"/>
                <w:color w:val="231F20"/>
                <w:spacing w:val="-2"/>
                <w:sz w:val="18"/>
                <w:szCs w:val="18"/>
              </w:rPr>
              <w:t>f</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r</w:t>
            </w:r>
            <w:r w:rsidRPr="00920158">
              <w:rPr>
                <w:rFonts w:ascii="Arial" w:eastAsia="Arial" w:hAnsi="Arial" w:cs="Arial"/>
                <w:color w:val="231F20"/>
                <w:spacing w:val="9"/>
                <w:sz w:val="18"/>
                <w:szCs w:val="18"/>
              </w:rPr>
              <w:t xml:space="preserve"> </w:t>
            </w:r>
            <w:r w:rsidRPr="00920158">
              <w:rPr>
                <w:rFonts w:ascii="Arial" w:eastAsia="Arial" w:hAnsi="Arial" w:cs="Arial"/>
                <w:color w:val="231F20"/>
                <w:spacing w:val="1"/>
                <w:sz w:val="18"/>
                <w:szCs w:val="18"/>
              </w:rPr>
              <w:t>el</w:t>
            </w:r>
            <w:r w:rsidRPr="00920158">
              <w:rPr>
                <w:rFonts w:ascii="Arial" w:eastAsia="Arial" w:hAnsi="Arial" w:cs="Arial"/>
                <w:color w:val="231F20"/>
                <w:spacing w:val="2"/>
                <w:sz w:val="18"/>
                <w:szCs w:val="18"/>
              </w:rPr>
              <w:t>e</w:t>
            </w:r>
            <w:r w:rsidRPr="00920158">
              <w:rPr>
                <w:rFonts w:ascii="Arial" w:eastAsia="Arial" w:hAnsi="Arial" w:cs="Arial"/>
                <w:color w:val="231F20"/>
                <w:spacing w:val="5"/>
                <w:sz w:val="18"/>
                <w:szCs w:val="18"/>
              </w:rPr>
              <w:t>c</w:t>
            </w:r>
            <w:r w:rsidRPr="00920158">
              <w:rPr>
                <w:rFonts w:ascii="Arial" w:eastAsia="Arial" w:hAnsi="Arial" w:cs="Arial"/>
                <w:color w:val="231F20"/>
                <w:spacing w:val="1"/>
                <w:sz w:val="18"/>
                <w:szCs w:val="18"/>
              </w:rPr>
              <w:t>t</w:t>
            </w:r>
            <w:r w:rsidRPr="00920158">
              <w:rPr>
                <w:rFonts w:ascii="Arial" w:eastAsia="Arial" w:hAnsi="Arial" w:cs="Arial"/>
                <w:color w:val="231F20"/>
                <w:spacing w:val="-1"/>
                <w:sz w:val="18"/>
                <w:szCs w:val="18"/>
              </w:rPr>
              <w:t>r</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n</w:t>
            </w:r>
            <w:r w:rsidRPr="00920158">
              <w:rPr>
                <w:rFonts w:ascii="Arial" w:eastAsia="Arial" w:hAnsi="Arial" w:cs="Arial"/>
                <w:color w:val="231F20"/>
                <w:spacing w:val="1"/>
                <w:sz w:val="18"/>
                <w:szCs w:val="18"/>
              </w:rPr>
              <w:t>i</w:t>
            </w:r>
            <w:r w:rsidRPr="00920158">
              <w:rPr>
                <w:rFonts w:ascii="Arial" w:eastAsia="Arial" w:hAnsi="Arial" w:cs="Arial"/>
                <w:color w:val="231F20"/>
                <w:sz w:val="18"/>
                <w:szCs w:val="18"/>
              </w:rPr>
              <w:t xml:space="preserve">c </w:t>
            </w:r>
            <w:r w:rsidRPr="00920158">
              <w:rPr>
                <w:rFonts w:ascii="Arial" w:eastAsia="Arial" w:hAnsi="Arial" w:cs="Arial"/>
                <w:color w:val="231F20"/>
                <w:spacing w:val="-1"/>
                <w:sz w:val="18"/>
                <w:szCs w:val="18"/>
              </w:rPr>
              <w:t>c</w:t>
            </w:r>
            <w:r w:rsidRPr="00920158">
              <w:rPr>
                <w:rFonts w:ascii="Arial" w:eastAsia="Arial" w:hAnsi="Arial" w:cs="Arial"/>
                <w:color w:val="231F20"/>
                <w:spacing w:val="1"/>
                <w:sz w:val="18"/>
                <w:szCs w:val="18"/>
              </w:rPr>
              <w:t>o</w:t>
            </w:r>
            <w:r w:rsidRPr="00920158">
              <w:rPr>
                <w:rFonts w:ascii="Arial" w:eastAsia="Arial" w:hAnsi="Arial" w:cs="Arial"/>
                <w:color w:val="231F20"/>
                <w:sz w:val="18"/>
                <w:szCs w:val="18"/>
              </w:rPr>
              <w:t>mmun</w:t>
            </w:r>
            <w:r w:rsidRPr="00920158">
              <w:rPr>
                <w:rFonts w:ascii="Arial" w:eastAsia="Arial" w:hAnsi="Arial" w:cs="Arial"/>
                <w:color w:val="231F20"/>
                <w:spacing w:val="1"/>
                <w:sz w:val="18"/>
                <w:szCs w:val="18"/>
              </w:rPr>
              <w:t>i</w:t>
            </w:r>
            <w:r w:rsidRPr="00920158">
              <w:rPr>
                <w:rFonts w:ascii="Arial" w:eastAsia="Arial" w:hAnsi="Arial" w:cs="Arial"/>
                <w:color w:val="231F20"/>
                <w:spacing w:val="2"/>
                <w:sz w:val="18"/>
                <w:szCs w:val="18"/>
              </w:rPr>
              <w:t>c</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tio</w:t>
            </w:r>
            <w:r w:rsidRPr="00920158">
              <w:rPr>
                <w:rFonts w:ascii="Arial" w:eastAsia="Arial" w:hAnsi="Arial" w:cs="Arial"/>
                <w:color w:val="231F20"/>
                <w:spacing w:val="-1"/>
                <w:sz w:val="18"/>
                <w:szCs w:val="18"/>
              </w:rPr>
              <w:t>n</w:t>
            </w:r>
            <w:r w:rsidRPr="00920158">
              <w:rPr>
                <w:rFonts w:ascii="Arial" w:eastAsia="Arial" w:hAnsi="Arial" w:cs="Arial"/>
                <w:color w:val="231F20"/>
                <w:sz w:val="18"/>
                <w:szCs w:val="18"/>
              </w:rPr>
              <w:t>s</w:t>
            </w:r>
          </w:p>
        </w:tc>
        <w:tc>
          <w:tcPr>
            <w:tcW w:w="612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842514867"/>
              <w:placeholder>
                <w:docPart w:val="C10FB1F97B394F94B0C8EDE5F076A977"/>
              </w:placeholder>
              <w:showingPlcHdr/>
            </w:sdtPr>
            <w:sdtContent>
              <w:p w14:paraId="5F0440AE"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412D0CE6"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990"/>
        <w:gridCol w:w="5130"/>
      </w:tblGrid>
      <w:tr w:rsidR="000F0C19" w:rsidRPr="00920158" w14:paraId="0B8A17D4" w14:textId="77777777" w:rsidTr="0009576A">
        <w:trPr>
          <w:trHeight w:val="299"/>
        </w:trPr>
        <w:tc>
          <w:tcPr>
            <w:tcW w:w="2520" w:type="dxa"/>
            <w:tcBorders>
              <w:right w:val="single" w:sz="4" w:space="0" w:color="auto"/>
            </w:tcBorders>
          </w:tcPr>
          <w:p w14:paraId="7854A214" w14:textId="77777777" w:rsidR="000F0C19" w:rsidRPr="00920158" w:rsidRDefault="000F0C19" w:rsidP="0009576A">
            <w:pPr>
              <w:spacing w:before="36" w:line="203" w:lineRule="exact"/>
              <w:ind w:left="-115" w:right="65"/>
              <w:jc w:val="right"/>
              <w:rPr>
                <w:rFonts w:ascii="Arial" w:eastAsia="Arial" w:hAnsi="Arial" w:cs="Arial"/>
                <w:color w:val="231F20"/>
                <w:position w:val="-1"/>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8"/>
                <w:sz w:val="18"/>
                <w:szCs w:val="18"/>
              </w:rPr>
              <w:t xml:space="preserve"> </w:t>
            </w:r>
            <w:r w:rsidRPr="00920158">
              <w:rPr>
                <w:rFonts w:ascii="Arial" w:eastAsia="Arial" w:hAnsi="Arial" w:cs="Arial"/>
                <w:i/>
                <w:color w:val="231F20"/>
                <w:sz w:val="18"/>
                <w:szCs w:val="18"/>
              </w:rPr>
              <w:t>f</w:t>
            </w:r>
            <w:r w:rsidRPr="00920158">
              <w:rPr>
                <w:rFonts w:ascii="Arial" w:eastAsia="Arial" w:hAnsi="Arial" w:cs="Arial"/>
                <w:i/>
                <w:color w:val="231F20"/>
                <w:spacing w:val="3"/>
                <w:sz w:val="18"/>
                <w:szCs w:val="18"/>
              </w:rPr>
              <w:t>e</w:t>
            </w:r>
            <w:r w:rsidRPr="00920158">
              <w:rPr>
                <w:rFonts w:ascii="Arial" w:eastAsia="Arial" w:hAnsi="Arial" w:cs="Arial"/>
                <w:i/>
                <w:color w:val="231F20"/>
                <w:sz w:val="18"/>
                <w:szCs w:val="18"/>
              </w:rPr>
              <w:t>e</w:t>
            </w:r>
            <w:r w:rsidRPr="00920158">
              <w:rPr>
                <w:rFonts w:ascii="Arial" w:eastAsia="Arial" w:hAnsi="Arial" w:cs="Arial"/>
                <w:i/>
                <w:color w:val="231F20"/>
                <w:spacing w:val="-13"/>
                <w:sz w:val="18"/>
                <w:szCs w:val="18"/>
              </w:rPr>
              <w:t xml:space="preserve"> </w:t>
            </w:r>
            <w:r w:rsidRPr="00920158">
              <w:rPr>
                <w:rFonts w:ascii="Arial" w:eastAsia="Arial" w:hAnsi="Arial" w:cs="Arial"/>
                <w:i/>
                <w:color w:val="231F20"/>
                <w:spacing w:val="2"/>
                <w:sz w:val="18"/>
                <w:szCs w:val="18"/>
              </w:rPr>
              <w:t>pe</w:t>
            </w:r>
            <w:r w:rsidRPr="00920158">
              <w:rPr>
                <w:rFonts w:ascii="Arial" w:eastAsia="Arial" w:hAnsi="Arial" w:cs="Arial"/>
                <w:i/>
                <w:color w:val="231F20"/>
                <w:spacing w:val="1"/>
                <w:sz w:val="18"/>
                <w:szCs w:val="18"/>
              </w:rPr>
              <w:t>r</w:t>
            </w:r>
            <w:r w:rsidRPr="00920158">
              <w:rPr>
                <w:rFonts w:ascii="Arial" w:eastAsia="Arial" w:hAnsi="Arial" w:cs="Arial"/>
                <w:i/>
                <w:color w:val="231F20"/>
                <w:spacing w:val="-1"/>
                <w:sz w:val="18"/>
                <w:szCs w:val="18"/>
              </w:rPr>
              <w:t>c</w:t>
            </w:r>
            <w:r w:rsidRPr="00920158">
              <w:rPr>
                <w:rFonts w:ascii="Arial" w:eastAsia="Arial" w:hAnsi="Arial" w:cs="Arial"/>
                <w:i/>
                <w:color w:val="231F20"/>
                <w:spacing w:val="2"/>
                <w:sz w:val="18"/>
                <w:szCs w:val="18"/>
              </w:rPr>
              <w:t>e</w:t>
            </w:r>
            <w:r w:rsidRPr="00920158">
              <w:rPr>
                <w:rFonts w:ascii="Arial" w:eastAsia="Arial" w:hAnsi="Arial" w:cs="Arial"/>
                <w:i/>
                <w:color w:val="231F20"/>
                <w:spacing w:val="-3"/>
                <w:sz w:val="18"/>
                <w:szCs w:val="18"/>
              </w:rPr>
              <w:t>n</w:t>
            </w:r>
            <w:r w:rsidRPr="00920158">
              <w:rPr>
                <w:rFonts w:ascii="Arial" w:eastAsia="Arial" w:hAnsi="Arial" w:cs="Arial"/>
                <w:i/>
                <w:color w:val="231F20"/>
                <w:sz w:val="18"/>
                <w:szCs w:val="18"/>
              </w:rPr>
              <w:t>t</w:t>
            </w:r>
            <w:r w:rsidRPr="00920158">
              <w:rPr>
                <w:rFonts w:ascii="Arial" w:eastAsia="Arial" w:hAnsi="Arial" w:cs="Arial"/>
                <w:i/>
                <w:color w:val="231F20"/>
                <w:spacing w:val="1"/>
                <w:sz w:val="18"/>
                <w:szCs w:val="18"/>
              </w:rPr>
              <w:t>ag</w:t>
            </w:r>
            <w:r w:rsidRPr="00920158">
              <w:rPr>
                <w:rFonts w:ascii="Arial" w:eastAsia="Arial" w:hAnsi="Arial" w:cs="Arial"/>
                <w:i/>
                <w:color w:val="231F20"/>
                <w:sz w:val="18"/>
                <w:szCs w:val="18"/>
              </w:rPr>
              <w:t xml:space="preserve">e </w:t>
            </w:r>
            <w:r w:rsidRPr="00920158">
              <w:rPr>
                <w:rFonts w:ascii="Arial" w:eastAsia="Arial" w:hAnsi="Arial" w:cs="Arial"/>
                <w:color w:val="231F20"/>
                <w:sz w:val="18"/>
                <w:szCs w:val="18"/>
              </w:rPr>
              <w:t>is</w:t>
            </w:r>
          </w:p>
        </w:tc>
        <w:tc>
          <w:tcPr>
            <w:tcW w:w="99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63523643"/>
              <w:placeholder>
                <w:docPart w:val="3F43501E4B3143B3B7F61E8B511E5FBC"/>
              </w:placeholder>
              <w:showingPlcHdr/>
            </w:sdtPr>
            <w:sdtContent>
              <w:p w14:paraId="61DAC0E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5130" w:type="dxa"/>
            <w:tcBorders>
              <w:left w:val="single" w:sz="4" w:space="0" w:color="auto"/>
            </w:tcBorders>
          </w:tcPr>
          <w:p w14:paraId="2026CCC3" w14:textId="77777777"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color w:val="231F20"/>
                <w:sz w:val="18"/>
                <w:szCs w:val="18"/>
              </w:rPr>
              <w:t>%</w:t>
            </w:r>
          </w:p>
        </w:tc>
      </w:tr>
    </w:tbl>
    <w:p w14:paraId="4BC0E254" w14:textId="77777777" w:rsidR="00757257" w:rsidRPr="00920158" w:rsidRDefault="00757257" w:rsidP="00757257">
      <w:pPr>
        <w:spacing w:before="10" w:after="0" w:line="140" w:lineRule="exact"/>
        <w:rPr>
          <w:rFonts w:ascii="Arial" w:hAnsi="Arial" w:cs="Arial"/>
          <w:sz w:val="14"/>
          <w:szCs w:val="14"/>
        </w:rPr>
      </w:pPr>
    </w:p>
    <w:p w14:paraId="41B780D7" w14:textId="77777777" w:rsidR="00757257" w:rsidRPr="00920158" w:rsidRDefault="00757257" w:rsidP="00757257">
      <w:pPr>
        <w:spacing w:before="10" w:after="0" w:line="140" w:lineRule="exact"/>
        <w:rPr>
          <w:rFonts w:ascii="Arial" w:hAnsi="Arial" w:cs="Arial"/>
          <w:sz w:val="14"/>
          <w:szCs w:val="14"/>
        </w:rPr>
      </w:pPr>
    </w:p>
    <w:p w14:paraId="37D68728" w14:textId="77777777" w:rsidR="000F0C19" w:rsidRPr="00920158" w:rsidRDefault="000F0C19" w:rsidP="000F0C19">
      <w:pPr>
        <w:spacing w:after="0" w:line="240" w:lineRule="auto"/>
        <w:ind w:left="223" w:right="-20"/>
        <w:rPr>
          <w:rFonts w:ascii="Arial" w:eastAsia="Arial" w:hAnsi="Arial" w:cs="Arial"/>
          <w:sz w:val="18"/>
          <w:szCs w:val="18"/>
        </w:rPr>
      </w:pPr>
      <w:r w:rsidRPr="00920158">
        <w:rPr>
          <w:rFonts w:ascii="Arial" w:eastAsia="Arial" w:hAnsi="Arial" w:cs="Arial"/>
          <w:color w:val="231F20"/>
          <w:spacing w:val="3"/>
          <w:sz w:val="18"/>
          <w:szCs w:val="18"/>
        </w:rPr>
        <w:t>T</w:t>
      </w:r>
      <w:r w:rsidRPr="00920158">
        <w:rPr>
          <w:rFonts w:ascii="Arial" w:eastAsia="Arial" w:hAnsi="Arial" w:cs="Arial"/>
          <w:color w:val="231F20"/>
          <w:spacing w:val="1"/>
          <w:sz w:val="18"/>
          <w:szCs w:val="18"/>
        </w:rPr>
        <w:t>h</w:t>
      </w:r>
      <w:r w:rsidRPr="00920158">
        <w:rPr>
          <w:rFonts w:ascii="Arial" w:eastAsia="Arial" w:hAnsi="Arial" w:cs="Arial"/>
          <w:color w:val="231F20"/>
          <w:sz w:val="18"/>
          <w:szCs w:val="18"/>
        </w:rPr>
        <w:t>e</w:t>
      </w:r>
      <w:r w:rsidRPr="00920158">
        <w:rPr>
          <w:rFonts w:ascii="Arial" w:eastAsia="Arial" w:hAnsi="Arial" w:cs="Arial"/>
          <w:color w:val="231F20"/>
          <w:spacing w:val="-3"/>
          <w:sz w:val="18"/>
          <w:szCs w:val="18"/>
        </w:rPr>
        <w:t xml:space="preserve"> </w:t>
      </w:r>
      <w:r w:rsidRPr="00920158">
        <w:rPr>
          <w:rFonts w:ascii="Arial" w:eastAsia="Arial" w:hAnsi="Arial" w:cs="Arial"/>
          <w:i/>
          <w:color w:val="231F20"/>
          <w:spacing w:val="2"/>
          <w:sz w:val="18"/>
          <w:szCs w:val="18"/>
        </w:rPr>
        <w:t>p</w:t>
      </w:r>
      <w:r w:rsidRPr="00920158">
        <w:rPr>
          <w:rFonts w:ascii="Arial" w:eastAsia="Arial" w:hAnsi="Arial" w:cs="Arial"/>
          <w:i/>
          <w:color w:val="231F20"/>
          <w:spacing w:val="3"/>
          <w:sz w:val="18"/>
          <w:szCs w:val="18"/>
        </w:rPr>
        <w:t>e</w:t>
      </w:r>
      <w:r w:rsidRPr="00920158">
        <w:rPr>
          <w:rFonts w:ascii="Arial" w:eastAsia="Arial" w:hAnsi="Arial" w:cs="Arial"/>
          <w:i/>
          <w:color w:val="231F20"/>
          <w:spacing w:val="1"/>
          <w:sz w:val="18"/>
          <w:szCs w:val="18"/>
        </w:rPr>
        <w:t>opl</w:t>
      </w:r>
      <w:r w:rsidRPr="00920158">
        <w:rPr>
          <w:rFonts w:ascii="Arial" w:eastAsia="Arial" w:hAnsi="Arial" w:cs="Arial"/>
          <w:i/>
          <w:color w:val="231F20"/>
          <w:sz w:val="18"/>
          <w:szCs w:val="18"/>
        </w:rPr>
        <w:t>e</w:t>
      </w:r>
      <w:r w:rsidRPr="00920158">
        <w:rPr>
          <w:rFonts w:ascii="Arial" w:eastAsia="Arial" w:hAnsi="Arial" w:cs="Arial"/>
          <w:i/>
          <w:color w:val="231F20"/>
          <w:spacing w:val="26"/>
          <w:sz w:val="18"/>
          <w:szCs w:val="18"/>
        </w:rPr>
        <w:t xml:space="preserve"> </w:t>
      </w:r>
      <w:r w:rsidRPr="00920158">
        <w:rPr>
          <w:rFonts w:ascii="Arial" w:eastAsia="Arial" w:hAnsi="Arial" w:cs="Arial"/>
          <w:i/>
          <w:color w:val="231F20"/>
          <w:spacing w:val="1"/>
          <w:sz w:val="18"/>
          <w:szCs w:val="18"/>
        </w:rPr>
        <w:t>r</w:t>
      </w:r>
      <w:r w:rsidRPr="00920158">
        <w:rPr>
          <w:rFonts w:ascii="Arial" w:eastAsia="Arial" w:hAnsi="Arial" w:cs="Arial"/>
          <w:i/>
          <w:color w:val="231F20"/>
          <w:spacing w:val="-3"/>
          <w:sz w:val="18"/>
          <w:szCs w:val="18"/>
        </w:rPr>
        <w:t>a</w:t>
      </w:r>
      <w:r w:rsidRPr="00920158">
        <w:rPr>
          <w:rFonts w:ascii="Arial" w:eastAsia="Arial" w:hAnsi="Arial" w:cs="Arial"/>
          <w:i/>
          <w:color w:val="231F20"/>
          <w:sz w:val="18"/>
          <w:szCs w:val="18"/>
        </w:rPr>
        <w:t>t</w:t>
      </w:r>
      <w:r w:rsidRPr="00920158">
        <w:rPr>
          <w:rFonts w:ascii="Arial" w:eastAsia="Arial" w:hAnsi="Arial" w:cs="Arial"/>
          <w:i/>
          <w:color w:val="231F20"/>
          <w:spacing w:val="1"/>
          <w:sz w:val="18"/>
          <w:szCs w:val="18"/>
        </w:rPr>
        <w:t>e</w:t>
      </w:r>
      <w:r w:rsidRPr="00920158">
        <w:rPr>
          <w:rFonts w:ascii="Arial" w:eastAsia="Arial" w:hAnsi="Arial" w:cs="Arial"/>
          <w:i/>
          <w:color w:val="231F20"/>
          <w:sz w:val="18"/>
          <w:szCs w:val="18"/>
        </w:rPr>
        <w:t xml:space="preserve">s </w:t>
      </w:r>
      <w:r w:rsidRPr="00920158">
        <w:rPr>
          <w:rFonts w:ascii="Arial" w:eastAsia="Arial" w:hAnsi="Arial" w:cs="Arial"/>
          <w:color w:val="231F20"/>
          <w:sz w:val="18"/>
          <w:szCs w:val="18"/>
        </w:rPr>
        <w:t>a</w:t>
      </w:r>
      <w:r w:rsidRPr="00920158">
        <w:rPr>
          <w:rFonts w:ascii="Arial" w:eastAsia="Arial" w:hAnsi="Arial" w:cs="Arial"/>
          <w:color w:val="231F20"/>
          <w:spacing w:val="-1"/>
          <w:sz w:val="18"/>
          <w:szCs w:val="18"/>
        </w:rPr>
        <w:t>re</w:t>
      </w:r>
    </w:p>
    <w:p w14:paraId="3C0BD536" w14:textId="77777777" w:rsidR="000F0C19" w:rsidRPr="00920158" w:rsidRDefault="000F0C19" w:rsidP="000F0C19">
      <w:pPr>
        <w:spacing w:before="3" w:after="0" w:line="180" w:lineRule="exact"/>
        <w:rPr>
          <w:rFonts w:ascii="Arial" w:hAnsi="Arial" w:cs="Arial"/>
          <w:sz w:val="18"/>
          <w:szCs w:val="18"/>
        </w:rPr>
      </w:pPr>
    </w:p>
    <w:p w14:paraId="2CFF3DA1" w14:textId="77777777" w:rsidR="000F0C19" w:rsidRPr="00920158" w:rsidRDefault="000F0C19" w:rsidP="000F0C19">
      <w:pPr>
        <w:tabs>
          <w:tab w:val="left" w:pos="2790"/>
          <w:tab w:val="left" w:pos="5310"/>
        </w:tabs>
        <w:spacing w:after="0" w:line="203" w:lineRule="exact"/>
        <w:ind w:left="222" w:right="-20"/>
        <w:rPr>
          <w:rFonts w:ascii="Arial" w:eastAsia="Arial" w:hAnsi="Arial" w:cs="Arial"/>
          <w:sz w:val="18"/>
          <w:szCs w:val="18"/>
        </w:rPr>
      </w:pPr>
      <w:r w:rsidRPr="00920158">
        <w:rPr>
          <w:rFonts w:ascii="Arial" w:eastAsia="Arial" w:hAnsi="Arial" w:cs="Arial"/>
          <w:color w:val="231F20"/>
          <w:spacing w:val="2"/>
          <w:position w:val="-1"/>
          <w:sz w:val="18"/>
          <w:szCs w:val="18"/>
        </w:rPr>
        <w:t>c</w:t>
      </w: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t</w:t>
      </w:r>
      <w:r w:rsidRPr="00920158">
        <w:rPr>
          <w:rFonts w:ascii="Arial" w:eastAsia="Arial" w:hAnsi="Arial" w:cs="Arial"/>
          <w:color w:val="231F20"/>
          <w:spacing w:val="1"/>
          <w:position w:val="-1"/>
          <w:sz w:val="18"/>
          <w:szCs w:val="18"/>
        </w:rPr>
        <w:t>e</w:t>
      </w:r>
      <w:r w:rsidRPr="00920158">
        <w:rPr>
          <w:rFonts w:ascii="Arial" w:eastAsia="Arial" w:hAnsi="Arial" w:cs="Arial"/>
          <w:color w:val="231F20"/>
          <w:spacing w:val="2"/>
          <w:position w:val="-1"/>
          <w:sz w:val="18"/>
          <w:szCs w:val="18"/>
        </w:rPr>
        <w:t>g</w:t>
      </w:r>
      <w:r w:rsidRPr="00920158">
        <w:rPr>
          <w:rFonts w:ascii="Arial" w:eastAsia="Arial" w:hAnsi="Arial" w:cs="Arial"/>
          <w:color w:val="231F20"/>
          <w:spacing w:val="1"/>
          <w:position w:val="-1"/>
          <w:sz w:val="18"/>
          <w:szCs w:val="18"/>
        </w:rPr>
        <w:t>o</w:t>
      </w:r>
      <w:r w:rsidRPr="00920158">
        <w:rPr>
          <w:rFonts w:ascii="Arial" w:eastAsia="Arial" w:hAnsi="Arial" w:cs="Arial"/>
          <w:color w:val="231F20"/>
          <w:spacing w:val="7"/>
          <w:position w:val="-1"/>
          <w:sz w:val="18"/>
          <w:szCs w:val="18"/>
        </w:rPr>
        <w:t>r</w:t>
      </w:r>
      <w:r w:rsidRPr="00920158">
        <w:rPr>
          <w:rFonts w:ascii="Arial" w:eastAsia="Arial" w:hAnsi="Arial" w:cs="Arial"/>
          <w:color w:val="231F20"/>
          <w:position w:val="-1"/>
          <w:sz w:val="18"/>
          <w:szCs w:val="18"/>
        </w:rPr>
        <w:t xml:space="preserve">y </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f</w:t>
      </w:r>
      <w:r w:rsidRPr="00920158">
        <w:rPr>
          <w:rFonts w:ascii="Arial" w:eastAsia="Arial" w:hAnsi="Arial" w:cs="Arial"/>
          <w:color w:val="231F20"/>
          <w:spacing w:val="9"/>
          <w:position w:val="-1"/>
          <w:sz w:val="18"/>
          <w:szCs w:val="18"/>
        </w:rPr>
        <w:t xml:space="preserve"> </w:t>
      </w:r>
      <w:r w:rsidRPr="00920158">
        <w:rPr>
          <w:rFonts w:ascii="Arial" w:eastAsia="Arial" w:hAnsi="Arial" w:cs="Arial"/>
          <w:color w:val="231F20"/>
          <w:spacing w:val="2"/>
          <w:position w:val="-1"/>
          <w:sz w:val="18"/>
          <w:szCs w:val="18"/>
        </w:rPr>
        <w:t>p</w:t>
      </w:r>
      <w:r w:rsidRPr="00920158">
        <w:rPr>
          <w:rFonts w:ascii="Arial" w:eastAsia="Arial" w:hAnsi="Arial" w:cs="Arial"/>
          <w:color w:val="231F20"/>
          <w:spacing w:val="1"/>
          <w:position w:val="-1"/>
          <w:sz w:val="18"/>
          <w:szCs w:val="18"/>
        </w:rPr>
        <w:t>e</w:t>
      </w:r>
      <w:r w:rsidRPr="00920158">
        <w:rPr>
          <w:rFonts w:ascii="Arial" w:eastAsia="Arial" w:hAnsi="Arial" w:cs="Arial"/>
          <w:color w:val="231F20"/>
          <w:spacing w:val="3"/>
          <w:position w:val="-1"/>
          <w:sz w:val="18"/>
          <w:szCs w:val="18"/>
        </w:rPr>
        <w:t>r</w:t>
      </w:r>
      <w:r w:rsidRPr="00920158">
        <w:rPr>
          <w:rFonts w:ascii="Arial" w:eastAsia="Arial" w:hAnsi="Arial" w:cs="Arial"/>
          <w:color w:val="231F20"/>
          <w:spacing w:val="2"/>
          <w:position w:val="-1"/>
          <w:sz w:val="18"/>
          <w:szCs w:val="18"/>
        </w:rPr>
        <w:t>s</w:t>
      </w:r>
      <w:r w:rsidRPr="00920158">
        <w:rPr>
          <w:rFonts w:ascii="Arial" w:eastAsia="Arial" w:hAnsi="Arial" w:cs="Arial"/>
          <w:color w:val="231F20"/>
          <w:spacing w:val="1"/>
          <w:position w:val="-1"/>
          <w:sz w:val="18"/>
          <w:szCs w:val="18"/>
        </w:rPr>
        <w:t>o</w:t>
      </w:r>
      <w:r w:rsidRPr="00920158">
        <w:rPr>
          <w:rFonts w:ascii="Arial" w:eastAsia="Arial" w:hAnsi="Arial" w:cs="Arial"/>
          <w:color w:val="231F20"/>
          <w:position w:val="-1"/>
          <w:sz w:val="18"/>
          <w:szCs w:val="18"/>
        </w:rPr>
        <w:t>n</w:t>
      </w:r>
      <w:r w:rsidRPr="00920158">
        <w:rPr>
          <w:rFonts w:ascii="Arial" w:eastAsia="Arial" w:hAnsi="Arial" w:cs="Arial"/>
          <w:color w:val="231F20"/>
          <w:position w:val="-1"/>
          <w:sz w:val="18"/>
          <w:szCs w:val="18"/>
        </w:rPr>
        <w:tab/>
        <w:t>unit</w:t>
      </w:r>
      <w:r w:rsidRPr="00920158">
        <w:rPr>
          <w:rFonts w:ascii="Arial" w:eastAsia="Arial" w:hAnsi="Arial" w:cs="Arial"/>
          <w:color w:val="231F20"/>
          <w:spacing w:val="-41"/>
          <w:position w:val="-1"/>
          <w:sz w:val="18"/>
          <w:szCs w:val="18"/>
        </w:rPr>
        <w:t xml:space="preserve"> </w:t>
      </w:r>
      <w:r w:rsidRPr="00920158">
        <w:rPr>
          <w:rFonts w:ascii="Arial" w:eastAsia="Arial" w:hAnsi="Arial" w:cs="Arial"/>
          <w:color w:val="231F20"/>
          <w:position w:val="-1"/>
          <w:sz w:val="18"/>
          <w:szCs w:val="18"/>
        </w:rPr>
        <w:tab/>
      </w:r>
      <w:r w:rsidRPr="00920158">
        <w:rPr>
          <w:rFonts w:ascii="Arial" w:eastAsia="Arial" w:hAnsi="Arial" w:cs="Arial"/>
          <w:color w:val="231F20"/>
          <w:spacing w:val="-1"/>
          <w:position w:val="-1"/>
          <w:sz w:val="18"/>
          <w:szCs w:val="18"/>
        </w:rPr>
        <w:t>r</w:t>
      </w:r>
      <w:r w:rsidRPr="00920158">
        <w:rPr>
          <w:rFonts w:ascii="Arial" w:eastAsia="Arial" w:hAnsi="Arial" w:cs="Arial"/>
          <w:color w:val="231F20"/>
          <w:position w:val="-1"/>
          <w:sz w:val="18"/>
          <w:szCs w:val="18"/>
        </w:rPr>
        <w:t>a</w:t>
      </w:r>
      <w:r w:rsidRPr="00920158">
        <w:rPr>
          <w:rFonts w:ascii="Arial" w:eastAsia="Arial" w:hAnsi="Arial" w:cs="Arial"/>
          <w:color w:val="231F20"/>
          <w:spacing w:val="-1"/>
          <w:position w:val="-1"/>
          <w:sz w:val="18"/>
          <w:szCs w:val="18"/>
        </w:rPr>
        <w:t>t</w:t>
      </w:r>
      <w:r w:rsidRPr="00920158">
        <w:rPr>
          <w:rFonts w:ascii="Arial" w:eastAsia="Arial" w:hAnsi="Arial" w:cs="Arial"/>
          <w:color w:val="231F20"/>
          <w:position w:val="-1"/>
          <w:sz w:val="18"/>
          <w:szCs w:val="18"/>
        </w:rPr>
        <w:t>e</w:t>
      </w:r>
    </w:p>
    <w:p w14:paraId="56EC0821" w14:textId="77777777" w:rsidR="000F0C19" w:rsidRPr="00920158" w:rsidRDefault="000F0C19" w:rsidP="000F0C19">
      <w:pPr>
        <w:spacing w:after="0" w:line="200" w:lineRule="exact"/>
        <w:rPr>
          <w:rFonts w:ascii="Arial" w:hAnsi="Arial" w:cs="Arial"/>
          <w:sz w:val="20"/>
          <w:szCs w:val="20"/>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27C28F55" w14:textId="77777777" w:rsidTr="0009576A">
        <w:trPr>
          <w:trHeight w:val="299"/>
        </w:trPr>
        <w:tc>
          <w:tcPr>
            <w:tcW w:w="2520" w:type="dxa"/>
          </w:tcPr>
          <w:sdt>
            <w:sdtPr>
              <w:rPr>
                <w:rFonts w:ascii="Arial" w:hAnsi="Arial" w:cs="Arial"/>
                <w:sz w:val="18"/>
                <w:szCs w:val="18"/>
              </w:rPr>
              <w:id w:val="-368754575"/>
              <w:placeholder>
                <w:docPart w:val="671286BBDA3444F39CFB0CB2991D6A22"/>
              </w:placeholder>
              <w:showingPlcHdr/>
            </w:sdtPr>
            <w:sdtContent>
              <w:p w14:paraId="3800AE2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520" w:type="dxa"/>
          </w:tcPr>
          <w:sdt>
            <w:sdtPr>
              <w:rPr>
                <w:rFonts w:ascii="Arial" w:hAnsi="Arial" w:cs="Arial"/>
                <w:sz w:val="18"/>
                <w:szCs w:val="18"/>
              </w:rPr>
              <w:id w:val="1549790547"/>
              <w:placeholder>
                <w:docPart w:val="FE8F1AA4C75846E2B631E51FB374995D"/>
              </w:placeholder>
              <w:showingPlcHdr/>
            </w:sdtPr>
            <w:sdtContent>
              <w:p w14:paraId="0D25278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700" w:type="dxa"/>
          </w:tcPr>
          <w:sdt>
            <w:sdtPr>
              <w:rPr>
                <w:rFonts w:ascii="Arial" w:hAnsi="Arial" w:cs="Arial"/>
                <w:sz w:val="18"/>
                <w:szCs w:val="18"/>
              </w:rPr>
              <w:id w:val="707300179"/>
              <w:placeholder>
                <w:docPart w:val="74E921CBC4044667B1FA13A4261A76AA"/>
              </w:placeholder>
              <w:showingPlcHdr/>
            </w:sdtPr>
            <w:sdtContent>
              <w:p w14:paraId="6569D2A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6E017ABB"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0FE357E7" w14:textId="77777777" w:rsidTr="0009576A">
        <w:trPr>
          <w:trHeight w:val="299"/>
        </w:trPr>
        <w:tc>
          <w:tcPr>
            <w:tcW w:w="2520" w:type="dxa"/>
          </w:tcPr>
          <w:sdt>
            <w:sdtPr>
              <w:rPr>
                <w:rFonts w:ascii="Arial" w:hAnsi="Arial" w:cs="Arial"/>
                <w:sz w:val="18"/>
                <w:szCs w:val="18"/>
              </w:rPr>
              <w:id w:val="1053894010"/>
              <w:placeholder>
                <w:docPart w:val="45E04199195B47399F772EBC65A4FDC8"/>
              </w:placeholder>
              <w:showingPlcHdr/>
            </w:sdtPr>
            <w:sdtContent>
              <w:p w14:paraId="49CE4361"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520" w:type="dxa"/>
          </w:tcPr>
          <w:sdt>
            <w:sdtPr>
              <w:rPr>
                <w:rFonts w:ascii="Arial" w:hAnsi="Arial" w:cs="Arial"/>
                <w:sz w:val="18"/>
                <w:szCs w:val="18"/>
              </w:rPr>
              <w:id w:val="-620918484"/>
              <w:placeholder>
                <w:docPart w:val="2B734C1845BF43889F50A9680CB3B0A1"/>
              </w:placeholder>
              <w:showingPlcHdr/>
            </w:sdtPr>
            <w:sdtContent>
              <w:p w14:paraId="08FBCC5D"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700" w:type="dxa"/>
          </w:tcPr>
          <w:sdt>
            <w:sdtPr>
              <w:rPr>
                <w:rFonts w:ascii="Arial" w:hAnsi="Arial" w:cs="Arial"/>
                <w:sz w:val="18"/>
                <w:szCs w:val="18"/>
              </w:rPr>
              <w:id w:val="-291286973"/>
              <w:placeholder>
                <w:docPart w:val="38F7E90AE16041BDA380AF946778D12D"/>
              </w:placeholder>
              <w:showingPlcHdr/>
            </w:sdtPr>
            <w:sdtContent>
              <w:p w14:paraId="3EDBC36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1FAFEF78"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0DF36E49" w14:textId="77777777" w:rsidTr="0009576A">
        <w:trPr>
          <w:trHeight w:val="299"/>
        </w:trPr>
        <w:tc>
          <w:tcPr>
            <w:tcW w:w="2520" w:type="dxa"/>
          </w:tcPr>
          <w:sdt>
            <w:sdtPr>
              <w:rPr>
                <w:rFonts w:ascii="Arial" w:hAnsi="Arial" w:cs="Arial"/>
                <w:sz w:val="18"/>
                <w:szCs w:val="18"/>
              </w:rPr>
              <w:id w:val="-1798896820"/>
              <w:placeholder>
                <w:docPart w:val="060DC38A33BA482AA45E532003267466"/>
              </w:placeholder>
              <w:showingPlcHdr/>
            </w:sdtPr>
            <w:sdtContent>
              <w:p w14:paraId="3B828B10"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520" w:type="dxa"/>
          </w:tcPr>
          <w:sdt>
            <w:sdtPr>
              <w:rPr>
                <w:rFonts w:ascii="Arial" w:hAnsi="Arial" w:cs="Arial"/>
                <w:sz w:val="18"/>
                <w:szCs w:val="18"/>
              </w:rPr>
              <w:id w:val="-91251609"/>
              <w:placeholder>
                <w:docPart w:val="BE293F9923B14D4998ADA7D07EAA48A5"/>
              </w:placeholder>
              <w:showingPlcHdr/>
            </w:sdtPr>
            <w:sdtContent>
              <w:p w14:paraId="1A1DAEB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700" w:type="dxa"/>
          </w:tcPr>
          <w:sdt>
            <w:sdtPr>
              <w:rPr>
                <w:rFonts w:ascii="Arial" w:hAnsi="Arial" w:cs="Arial"/>
                <w:sz w:val="18"/>
                <w:szCs w:val="18"/>
              </w:rPr>
              <w:id w:val="-2022763269"/>
              <w:placeholder>
                <w:docPart w:val="F4105F28F2F54F20B3B498EE33E30F5C"/>
              </w:placeholder>
              <w:showingPlcHdr/>
            </w:sdtPr>
            <w:sdtContent>
              <w:p w14:paraId="7FC399E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4EDAB1AC"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4AAB797C" w14:textId="77777777" w:rsidTr="0009576A">
        <w:trPr>
          <w:trHeight w:val="299"/>
        </w:trPr>
        <w:tc>
          <w:tcPr>
            <w:tcW w:w="2520" w:type="dxa"/>
          </w:tcPr>
          <w:sdt>
            <w:sdtPr>
              <w:rPr>
                <w:rFonts w:ascii="Arial" w:hAnsi="Arial" w:cs="Arial"/>
                <w:sz w:val="18"/>
                <w:szCs w:val="18"/>
              </w:rPr>
              <w:id w:val="608007436"/>
              <w:placeholder>
                <w:docPart w:val="D7FE219DDD59499D9A23075D1F51B438"/>
              </w:placeholder>
              <w:showingPlcHdr/>
            </w:sdtPr>
            <w:sdtContent>
              <w:p w14:paraId="36DEF471"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520" w:type="dxa"/>
          </w:tcPr>
          <w:sdt>
            <w:sdtPr>
              <w:rPr>
                <w:rFonts w:ascii="Arial" w:hAnsi="Arial" w:cs="Arial"/>
                <w:sz w:val="18"/>
                <w:szCs w:val="18"/>
              </w:rPr>
              <w:id w:val="-1634004325"/>
              <w:placeholder>
                <w:docPart w:val="7DEAB530BD0E4DF2932258D9818A42FA"/>
              </w:placeholder>
              <w:showingPlcHdr/>
            </w:sdtPr>
            <w:sdtContent>
              <w:p w14:paraId="22546E8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700" w:type="dxa"/>
          </w:tcPr>
          <w:sdt>
            <w:sdtPr>
              <w:rPr>
                <w:rFonts w:ascii="Arial" w:hAnsi="Arial" w:cs="Arial"/>
                <w:sz w:val="18"/>
                <w:szCs w:val="18"/>
              </w:rPr>
              <w:id w:val="1057907105"/>
              <w:placeholder>
                <w:docPart w:val="08A050725E9A4633A57A0F6CAD6BE28F"/>
              </w:placeholder>
              <w:showingPlcHdr/>
            </w:sdtPr>
            <w:sdtContent>
              <w:p w14:paraId="1C2175A8"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2F606084" w14:textId="77777777" w:rsidR="000F0C19" w:rsidRPr="00920158" w:rsidRDefault="000F0C19" w:rsidP="000F0C19">
      <w:pPr>
        <w:spacing w:before="10" w:after="0" w:line="140" w:lineRule="exact"/>
        <w:rPr>
          <w:rFonts w:ascii="Arial" w:hAnsi="Arial" w:cs="Arial"/>
          <w:sz w:val="14"/>
          <w:szCs w:val="14"/>
        </w:rPr>
      </w:pPr>
    </w:p>
    <w:tbl>
      <w:tblPr>
        <w:tblStyle w:val="TableGrid"/>
        <w:tblW w:w="7740" w:type="dxa"/>
        <w:tblInd w:w="385" w:type="dxa"/>
        <w:tblLayout w:type="fixed"/>
        <w:tblCellMar>
          <w:left w:w="115" w:type="dxa"/>
          <w:right w:w="115" w:type="dxa"/>
        </w:tblCellMar>
        <w:tblLook w:val="04A0" w:firstRow="1" w:lastRow="0" w:firstColumn="1" w:lastColumn="0" w:noHBand="0" w:noVBand="1"/>
      </w:tblPr>
      <w:tblGrid>
        <w:gridCol w:w="2520"/>
        <w:gridCol w:w="2520"/>
        <w:gridCol w:w="2700"/>
      </w:tblGrid>
      <w:tr w:rsidR="000F0C19" w:rsidRPr="00920158" w14:paraId="21D0546B" w14:textId="77777777" w:rsidTr="0009576A">
        <w:trPr>
          <w:trHeight w:val="299"/>
        </w:trPr>
        <w:tc>
          <w:tcPr>
            <w:tcW w:w="2520" w:type="dxa"/>
          </w:tcPr>
          <w:sdt>
            <w:sdtPr>
              <w:rPr>
                <w:rFonts w:ascii="Arial" w:hAnsi="Arial" w:cs="Arial"/>
                <w:sz w:val="18"/>
                <w:szCs w:val="18"/>
              </w:rPr>
              <w:id w:val="-1324656808"/>
              <w:placeholder>
                <w:docPart w:val="67B9FF967B664AFD8C3ACB9E3AC0CF9A"/>
              </w:placeholder>
              <w:showingPlcHdr/>
            </w:sdtPr>
            <w:sdtContent>
              <w:p w14:paraId="1F6372F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520" w:type="dxa"/>
          </w:tcPr>
          <w:sdt>
            <w:sdtPr>
              <w:rPr>
                <w:rFonts w:ascii="Arial" w:hAnsi="Arial" w:cs="Arial"/>
                <w:sz w:val="18"/>
                <w:szCs w:val="18"/>
              </w:rPr>
              <w:id w:val="350995860"/>
              <w:placeholder>
                <w:docPart w:val="34E0AD7A938A44E0887F6278D94C7715"/>
              </w:placeholder>
              <w:showingPlcHdr/>
            </w:sdtPr>
            <w:sdtContent>
              <w:p w14:paraId="453DF406"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2700" w:type="dxa"/>
          </w:tcPr>
          <w:sdt>
            <w:sdtPr>
              <w:rPr>
                <w:rFonts w:ascii="Arial" w:hAnsi="Arial" w:cs="Arial"/>
                <w:sz w:val="18"/>
                <w:szCs w:val="18"/>
              </w:rPr>
              <w:id w:val="481822603"/>
              <w:placeholder>
                <w:docPart w:val="58DE5007E828432D872DCB5A05FAFF7D"/>
              </w:placeholder>
              <w:showingPlcHdr/>
            </w:sdtPr>
            <w:sdtContent>
              <w:p w14:paraId="74C76DE8"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50435F84" w14:textId="77777777" w:rsidR="000F0C19" w:rsidRPr="00920158" w:rsidRDefault="000F0C19" w:rsidP="000F0C19">
      <w:pPr>
        <w:spacing w:after="0" w:line="200" w:lineRule="exact"/>
        <w:rPr>
          <w:rFonts w:ascii="Arial" w:hAnsi="Arial" w:cs="Arial"/>
          <w:sz w:val="20"/>
          <w:szCs w:val="20"/>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640"/>
      </w:tblGrid>
      <w:tr w:rsidR="00037279" w:rsidRPr="00920158" w14:paraId="72F6DA44" w14:textId="77777777" w:rsidTr="00037279">
        <w:trPr>
          <w:trHeight w:val="458"/>
        </w:trPr>
        <w:tc>
          <w:tcPr>
            <w:tcW w:w="6120" w:type="dxa"/>
            <w:tcBorders>
              <w:top w:val="single" w:sz="4" w:space="0" w:color="auto"/>
              <w:left w:val="single" w:sz="4" w:space="0" w:color="auto"/>
              <w:bottom w:val="single" w:sz="4" w:space="0" w:color="auto"/>
              <w:right w:val="single" w:sz="4" w:space="0" w:color="auto"/>
            </w:tcBorders>
          </w:tcPr>
          <w:p w14:paraId="43B43234" w14:textId="77777777" w:rsidR="00037279" w:rsidRPr="00920158" w:rsidRDefault="00037279" w:rsidP="00037279">
            <w:pPr>
              <w:autoSpaceDE w:val="0"/>
              <w:autoSpaceDN w:val="0"/>
              <w:adjustRightInd w:val="0"/>
              <w:spacing w:before="60" w:after="60"/>
              <w:rPr>
                <w:rFonts w:ascii="Arial" w:hAnsi="Arial" w:cs="Arial"/>
                <w:sz w:val="18"/>
                <w:szCs w:val="18"/>
              </w:rPr>
            </w:pPr>
            <w:r w:rsidRPr="00920158">
              <w:rPr>
                <w:rFonts w:ascii="Arial" w:hAnsi="Arial" w:cs="Arial"/>
                <w:b/>
                <w:bCs/>
                <w:sz w:val="18"/>
                <w:szCs w:val="18"/>
                <w:lang w:val="en-PH"/>
              </w:rPr>
              <w:t xml:space="preserve">If the work is to be carried out on a time change basis the </w:t>
            </w:r>
            <w:r w:rsidRPr="00920158">
              <w:rPr>
                <w:rFonts w:ascii="Arial" w:hAnsi="Arial" w:cs="Arial"/>
                <w:b/>
                <w:bCs/>
                <w:i/>
                <w:iCs/>
                <w:sz w:val="18"/>
                <w:szCs w:val="18"/>
                <w:lang w:val="en-PH"/>
              </w:rPr>
              <w:t xml:space="preserve">Consultant </w:t>
            </w:r>
            <w:r w:rsidRPr="00920158">
              <w:rPr>
                <w:rFonts w:ascii="Arial" w:hAnsi="Arial" w:cs="Arial"/>
                <w:b/>
                <w:bCs/>
                <w:sz w:val="18"/>
                <w:szCs w:val="18"/>
                <w:lang w:val="en-PH"/>
              </w:rPr>
              <w:t xml:space="preserve">includes </w:t>
            </w:r>
            <w:r w:rsidRPr="00920158">
              <w:rPr>
                <w:rFonts w:ascii="Arial" w:hAnsi="Arial" w:cs="Arial"/>
                <w:b/>
                <w:bCs/>
                <w:i/>
                <w:iCs/>
                <w:sz w:val="18"/>
                <w:szCs w:val="18"/>
                <w:lang w:val="en-PH"/>
              </w:rPr>
              <w:t xml:space="preserve">people rates </w:t>
            </w:r>
            <w:r w:rsidRPr="00920158">
              <w:rPr>
                <w:rFonts w:ascii="Arial" w:hAnsi="Arial" w:cs="Arial"/>
                <w:b/>
                <w:bCs/>
                <w:sz w:val="18"/>
                <w:szCs w:val="18"/>
                <w:lang w:val="en-PH"/>
              </w:rPr>
              <w:t>for its own people and people provided by a subcontractor</w:t>
            </w:r>
          </w:p>
        </w:tc>
      </w:tr>
    </w:tbl>
    <w:p w14:paraId="032059B1" w14:textId="77777777" w:rsidR="000F0C19" w:rsidRPr="00920158" w:rsidRDefault="000F0C19" w:rsidP="000F0C19">
      <w:pPr>
        <w:spacing w:after="0" w:line="200" w:lineRule="exact"/>
        <w:rPr>
          <w:rFonts w:ascii="Arial" w:hAnsi="Arial" w:cs="Arial"/>
          <w:sz w:val="20"/>
          <w:szCs w:val="20"/>
        </w:rPr>
      </w:pPr>
    </w:p>
    <w:p w14:paraId="0B1D9FDD" w14:textId="77777777" w:rsidR="00757257" w:rsidRPr="00920158" w:rsidRDefault="00757257" w:rsidP="00757257">
      <w:pPr>
        <w:spacing w:after="100" w:line="200" w:lineRule="exact"/>
        <w:ind w:firstLine="3060"/>
        <w:rPr>
          <w:rFonts w:ascii="Arial" w:hAnsi="Arial" w:cs="Arial"/>
          <w:sz w:val="20"/>
          <w:szCs w:val="20"/>
        </w:rPr>
      </w:pPr>
      <w:r w:rsidRPr="00920158">
        <w:rPr>
          <w:rFonts w:ascii="Arial" w:hAnsi="Arial" w:cs="Arial"/>
          <w:sz w:val="18"/>
          <w:szCs w:val="18"/>
          <w:lang w:val="en-PH"/>
        </w:rPr>
        <w:t xml:space="preserve">The </w:t>
      </w:r>
      <w:r w:rsidRPr="00920158">
        <w:rPr>
          <w:rFonts w:ascii="Arial" w:hAnsi="Arial" w:cs="Arial"/>
          <w:i/>
          <w:iCs/>
          <w:sz w:val="18"/>
          <w:szCs w:val="18"/>
          <w:lang w:val="en-PH"/>
        </w:rPr>
        <w:t xml:space="preserve">key persons </w:t>
      </w:r>
      <w:r w:rsidRPr="00920158">
        <w:rPr>
          <w:rFonts w:ascii="Arial" w:hAnsi="Arial" w:cs="Arial"/>
          <w:sz w:val="18"/>
          <w:szCs w:val="18"/>
          <w:lang w:val="en-PH"/>
        </w:rPr>
        <w:t>are</w:t>
      </w: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142FEF7F" w14:textId="77777777" w:rsidTr="00757257">
        <w:trPr>
          <w:trHeight w:val="161"/>
        </w:trPr>
        <w:tc>
          <w:tcPr>
            <w:tcW w:w="2700" w:type="dxa"/>
          </w:tcPr>
          <w:p w14:paraId="0A8A9C7C"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02A1F830"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Name (1)</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736852374"/>
              <w:placeholder>
                <w:docPart w:val="20D5B3A5A4AD4B0089B4CCD998D47B08"/>
              </w:placeholder>
              <w:showingPlcHdr/>
            </w:sdtPr>
            <w:sdtContent>
              <w:p w14:paraId="1ABB0809"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0E039925" w14:textId="77777777" w:rsidR="000F0C19" w:rsidRPr="00920158" w:rsidRDefault="000F0C1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7D01AB6E" w14:textId="77777777" w:rsidTr="00757257">
        <w:trPr>
          <w:trHeight w:val="197"/>
        </w:trPr>
        <w:tc>
          <w:tcPr>
            <w:tcW w:w="2700" w:type="dxa"/>
          </w:tcPr>
          <w:p w14:paraId="3B16CC8A"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74B18CC7"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Job</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475376083"/>
              <w:placeholder>
                <w:docPart w:val="F3C8205B37B643CC8970439F9F80A149"/>
              </w:placeholder>
              <w:showingPlcHdr/>
            </w:sdtPr>
            <w:sdtContent>
              <w:p w14:paraId="5A72B11E"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bdr w:val="single" w:sz="4" w:space="0" w:color="000000" w:themeColor="text1"/>
                  </w:rPr>
                  <w:t xml:space="preserve"> </w:t>
                </w:r>
              </w:p>
            </w:sdtContent>
          </w:sdt>
        </w:tc>
      </w:tr>
    </w:tbl>
    <w:p w14:paraId="441A8B81"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7603AE46" w14:textId="77777777" w:rsidTr="00757257">
        <w:trPr>
          <w:trHeight w:val="134"/>
        </w:trPr>
        <w:tc>
          <w:tcPr>
            <w:tcW w:w="2700" w:type="dxa"/>
          </w:tcPr>
          <w:p w14:paraId="4966A71C"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0225AF72"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Responsibilities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934169075"/>
              <w:placeholder>
                <w:docPart w:val="8356DCC5DC0F400ABB06AFB421556338"/>
              </w:placeholder>
              <w:showingPlcHdr/>
            </w:sdtPr>
            <w:sdtContent>
              <w:p w14:paraId="7AC86CD2"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06419943"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06A25247" w14:textId="77777777" w:rsidTr="00757257">
        <w:trPr>
          <w:trHeight w:val="170"/>
        </w:trPr>
        <w:tc>
          <w:tcPr>
            <w:tcW w:w="2700" w:type="dxa"/>
          </w:tcPr>
          <w:p w14:paraId="1DA14D20"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5018776D"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Qualifications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29987084"/>
              <w:placeholder>
                <w:docPart w:val="DF1924DD7AA54E7DB782245E44DC1E5F"/>
              </w:placeholder>
              <w:showingPlcHdr/>
            </w:sdtPr>
            <w:sdtContent>
              <w:p w14:paraId="55AA7048"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1C3B1249"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0C74F93C" w14:textId="77777777" w:rsidTr="00757257">
        <w:trPr>
          <w:trHeight w:val="74"/>
        </w:trPr>
        <w:tc>
          <w:tcPr>
            <w:tcW w:w="2700" w:type="dxa"/>
          </w:tcPr>
          <w:p w14:paraId="21393F9B"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2C49E2EB"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Experience</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2115470436"/>
              <w:placeholder>
                <w:docPart w:val="811CD0E713AC407DB18752D089378623"/>
              </w:placeholder>
              <w:showingPlcHdr/>
            </w:sdtPr>
            <w:sdtContent>
              <w:p w14:paraId="29932165"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7E8A2898"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3C04362D" w14:textId="77777777" w:rsidTr="00757257">
        <w:trPr>
          <w:trHeight w:val="134"/>
        </w:trPr>
        <w:tc>
          <w:tcPr>
            <w:tcW w:w="2700" w:type="dxa"/>
          </w:tcPr>
          <w:p w14:paraId="15443918"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754F1A84"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Name (2)</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445914866"/>
              <w:placeholder>
                <w:docPart w:val="FFF4E72E54654897AA9595B99B9B3B5F"/>
              </w:placeholder>
              <w:showingPlcHdr/>
            </w:sdtPr>
            <w:sdtContent>
              <w:p w14:paraId="76B9411F"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089F3631"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171CDBE3" w14:textId="77777777" w:rsidTr="00757257">
        <w:trPr>
          <w:trHeight w:val="170"/>
        </w:trPr>
        <w:tc>
          <w:tcPr>
            <w:tcW w:w="2700" w:type="dxa"/>
          </w:tcPr>
          <w:p w14:paraId="5EEEA11C"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03A78891"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Job</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188205803"/>
              <w:placeholder>
                <w:docPart w:val="9B91FCDC3C414C9EAA0FBAA0E0B1BA34"/>
              </w:placeholder>
              <w:showingPlcHdr/>
            </w:sdtPr>
            <w:sdtContent>
              <w:p w14:paraId="4D2ECA8A"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492C5F71"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14184A31" w14:textId="77777777" w:rsidTr="00757257">
        <w:trPr>
          <w:trHeight w:val="206"/>
        </w:trPr>
        <w:tc>
          <w:tcPr>
            <w:tcW w:w="2700" w:type="dxa"/>
          </w:tcPr>
          <w:p w14:paraId="465652EF"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78B86F57"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Responsibilities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616718683"/>
              <w:placeholder>
                <w:docPart w:val="A08A920041C44367A1EDEC8D96D354F4"/>
              </w:placeholder>
              <w:showingPlcHdr/>
            </w:sdtPr>
            <w:sdtContent>
              <w:p w14:paraId="5694589C"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02E2F466"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3691FB2A" w14:textId="77777777" w:rsidTr="00757257">
        <w:trPr>
          <w:trHeight w:val="152"/>
        </w:trPr>
        <w:tc>
          <w:tcPr>
            <w:tcW w:w="2700" w:type="dxa"/>
          </w:tcPr>
          <w:p w14:paraId="57C6A22D"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7A48903B"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Qualifications</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331524207"/>
              <w:placeholder>
                <w:docPart w:val="F610FD460B9946DD9F8EE41584464310"/>
              </w:placeholder>
              <w:showingPlcHdr/>
            </w:sdtPr>
            <w:sdtContent>
              <w:p w14:paraId="4CD23041"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195D5406" w14:textId="77777777" w:rsidR="00037279" w:rsidRPr="00920158" w:rsidRDefault="00037279" w:rsidP="00037279">
      <w:pPr>
        <w:spacing w:after="0" w:line="240" w:lineRule="auto"/>
        <w:rPr>
          <w:rFonts w:ascii="Arial" w:hAnsi="Arial" w:cs="Arial"/>
          <w:sz w:val="6"/>
          <w:szCs w:val="6"/>
        </w:rPr>
      </w:pPr>
    </w:p>
    <w:tbl>
      <w:tblPr>
        <w:tblStyle w:val="TableGrid"/>
        <w:tblW w:w="864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700"/>
        <w:gridCol w:w="2340"/>
        <w:gridCol w:w="3600"/>
      </w:tblGrid>
      <w:tr w:rsidR="00037279" w:rsidRPr="00920158" w14:paraId="435B2ED0" w14:textId="77777777" w:rsidTr="00757257">
        <w:trPr>
          <w:trHeight w:val="179"/>
        </w:trPr>
        <w:tc>
          <w:tcPr>
            <w:tcW w:w="2700" w:type="dxa"/>
          </w:tcPr>
          <w:p w14:paraId="2C6D34E2" w14:textId="77777777" w:rsidR="00037279" w:rsidRPr="00920158" w:rsidRDefault="00037279" w:rsidP="00037279">
            <w:pPr>
              <w:spacing w:before="36" w:line="203" w:lineRule="exact"/>
              <w:ind w:right="-20"/>
              <w:rPr>
                <w:rFonts w:ascii="Arial" w:hAnsi="Arial" w:cs="Arial"/>
                <w:sz w:val="18"/>
                <w:szCs w:val="18"/>
              </w:rPr>
            </w:pPr>
          </w:p>
        </w:tc>
        <w:tc>
          <w:tcPr>
            <w:tcW w:w="2340" w:type="dxa"/>
            <w:tcBorders>
              <w:right w:val="single" w:sz="4" w:space="0" w:color="000000" w:themeColor="text1"/>
            </w:tcBorders>
          </w:tcPr>
          <w:p w14:paraId="74929F9C" w14:textId="77777777" w:rsidR="00037279" w:rsidRPr="00920158" w:rsidRDefault="00037279" w:rsidP="00037279">
            <w:pPr>
              <w:spacing w:before="36" w:line="203" w:lineRule="exact"/>
              <w:ind w:right="-20"/>
              <w:rPr>
                <w:rFonts w:ascii="Arial" w:hAnsi="Arial" w:cs="Arial"/>
                <w:sz w:val="18"/>
                <w:szCs w:val="18"/>
              </w:rPr>
            </w:pPr>
            <w:r w:rsidRPr="00920158">
              <w:rPr>
                <w:rFonts w:ascii="Arial" w:hAnsi="Arial" w:cs="Arial"/>
                <w:sz w:val="18"/>
                <w:szCs w:val="18"/>
                <w:lang w:val="en-PH"/>
              </w:rPr>
              <w:t>Experience</w:t>
            </w:r>
          </w:p>
        </w:tc>
        <w:tc>
          <w:tcPr>
            <w:tcW w:w="3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122773742"/>
              <w:placeholder>
                <w:docPart w:val="2C7D27F1DEF54831BCA88568613954FE"/>
              </w:placeholder>
              <w:showingPlcHdr/>
            </w:sdtPr>
            <w:sdtContent>
              <w:p w14:paraId="380217E3" w14:textId="77777777" w:rsidR="00037279" w:rsidRPr="00920158" w:rsidRDefault="00037279" w:rsidP="00037279">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1C1FC91E" w14:textId="77777777" w:rsidR="000F0C19" w:rsidRPr="00920158" w:rsidRDefault="000F0C19" w:rsidP="000F0C19">
      <w:pPr>
        <w:spacing w:after="0" w:line="200" w:lineRule="exact"/>
        <w:rPr>
          <w:rFonts w:ascii="Arial" w:hAnsi="Arial" w:cs="Arial"/>
          <w:sz w:val="20"/>
          <w:szCs w:val="20"/>
        </w:rPr>
      </w:pPr>
    </w:p>
    <w:p w14:paraId="0A73386D" w14:textId="77777777" w:rsidR="00037279" w:rsidRPr="00920158" w:rsidRDefault="00037279" w:rsidP="00037279">
      <w:pPr>
        <w:spacing w:after="0" w:line="240" w:lineRule="auto"/>
        <w:rPr>
          <w:rFonts w:ascii="Arial" w:hAnsi="Arial" w:cs="Arial"/>
          <w:sz w:val="6"/>
          <w:szCs w:val="6"/>
        </w:rPr>
      </w:pPr>
    </w:p>
    <w:p w14:paraId="01486DBE" w14:textId="77777777" w:rsidR="000F0C19" w:rsidRPr="00920158" w:rsidRDefault="000F0C19" w:rsidP="000F0C19">
      <w:pPr>
        <w:spacing w:after="0" w:line="200" w:lineRule="exact"/>
        <w:jc w:val="right"/>
        <w:rPr>
          <w:rFonts w:ascii="Arial" w:hAnsi="Arial" w:cs="Arial"/>
          <w:sz w:val="20"/>
          <w:szCs w:val="20"/>
        </w:rPr>
      </w:pPr>
      <w:r w:rsidRPr="00920158">
        <w:rPr>
          <w:rFonts w:ascii="Arial" w:eastAsia="Arial" w:hAnsi="Arial" w:cs="Arial"/>
          <w:color w:val="FFFFFF"/>
          <w:sz w:val="18"/>
          <w:szCs w:val="18"/>
        </w:rPr>
        <w:t>5</w:t>
      </w:r>
    </w:p>
    <w:p w14:paraId="52A6B1B8" w14:textId="77777777" w:rsidR="00231771" w:rsidRPr="00920158" w:rsidRDefault="000F0C19" w:rsidP="000F0C19">
      <w:pPr>
        <w:rPr>
          <w:rFonts w:ascii="Arial" w:eastAsia="Arial" w:hAnsi="Arial" w:cs="Arial"/>
          <w:sz w:val="18"/>
          <w:szCs w:val="18"/>
        </w:rPr>
        <w:sectPr w:rsidR="00231771" w:rsidRPr="00920158" w:rsidSect="00757257">
          <w:footerReference w:type="default" r:id="rId16"/>
          <w:pgSz w:w="11907" w:h="16839" w:code="9"/>
          <w:pgMar w:top="1710" w:right="2520" w:bottom="274" w:left="1080" w:header="720" w:footer="720" w:gutter="0"/>
          <w:cols w:space="720"/>
        </w:sectPr>
      </w:pPr>
      <w:r w:rsidRPr="00920158">
        <w:rPr>
          <w:rFonts w:ascii="Arial" w:eastAsia="Arial" w:hAnsi="Arial" w:cs="Arial"/>
          <w:sz w:val="18"/>
          <w:szCs w:val="18"/>
        </w:rPr>
        <w:br w:type="page"/>
      </w:r>
    </w:p>
    <w:p w14:paraId="5FFCB350" w14:textId="2BCE0D21" w:rsidR="000F0C19" w:rsidRPr="00920158" w:rsidRDefault="00505647" w:rsidP="006B729A">
      <w:pPr>
        <w:spacing w:before="37" w:after="0" w:line="240" w:lineRule="auto"/>
        <w:ind w:left="112" w:right="-963"/>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86" behindDoc="1" locked="0" layoutInCell="1" allowOverlap="1" wp14:anchorId="0E54FA9F" wp14:editId="29473521">
                <wp:simplePos x="0" y="0"/>
                <wp:positionH relativeFrom="column">
                  <wp:posOffset>-157480</wp:posOffset>
                </wp:positionH>
                <wp:positionV relativeFrom="paragraph">
                  <wp:posOffset>-40640</wp:posOffset>
                </wp:positionV>
                <wp:extent cx="6155690" cy="8609330"/>
                <wp:effectExtent l="13970" t="6985" r="12065" b="13335"/>
                <wp:wrapNone/>
                <wp:docPr id="2101669151" name="Group 6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9330"/>
                          <a:chOff x="492" y="868"/>
                          <a:chExt cx="9694" cy="13558"/>
                        </a:xfrm>
                      </wpg:grpSpPr>
                      <wpg:grpSp>
                        <wpg:cNvPr id="1164602024" name="Group 646"/>
                        <wpg:cNvGrpSpPr>
                          <a:grpSpLocks/>
                        </wpg:cNvGrpSpPr>
                        <wpg:grpSpPr bwMode="auto">
                          <a:xfrm>
                            <a:off x="492" y="876"/>
                            <a:ext cx="9694" cy="1485"/>
                            <a:chOff x="492" y="876"/>
                            <a:chExt cx="9694" cy="1485"/>
                          </a:xfrm>
                        </wpg:grpSpPr>
                        <wps:wsp>
                          <wps:cNvPr id="248868933" name="Freeform 647"/>
                          <wps:cNvSpPr>
                            <a:spLocks/>
                          </wps:cNvSpPr>
                          <wps:spPr bwMode="auto">
                            <a:xfrm>
                              <a:off x="492" y="876"/>
                              <a:ext cx="9694" cy="1485"/>
                            </a:xfrm>
                            <a:custGeom>
                              <a:avLst/>
                              <a:gdLst>
                                <a:gd name="T0" fmla="+- 0 492 492"/>
                                <a:gd name="T1" fmla="*/ T0 w 9694"/>
                                <a:gd name="T2" fmla="+- 0 2361 876"/>
                                <a:gd name="T3" fmla="*/ 2361 h 1485"/>
                                <a:gd name="T4" fmla="+- 0 10187 492"/>
                                <a:gd name="T5" fmla="*/ T4 w 9694"/>
                                <a:gd name="T6" fmla="+- 0 2361 876"/>
                                <a:gd name="T7" fmla="*/ 2361 h 1485"/>
                                <a:gd name="T8" fmla="+- 0 10187 492"/>
                                <a:gd name="T9" fmla="*/ T8 w 9694"/>
                                <a:gd name="T10" fmla="+- 0 876 876"/>
                                <a:gd name="T11" fmla="*/ 876 h 1485"/>
                                <a:gd name="T12" fmla="+- 0 492 492"/>
                                <a:gd name="T13" fmla="*/ T12 w 9694"/>
                                <a:gd name="T14" fmla="+- 0 876 876"/>
                                <a:gd name="T15" fmla="*/ 876 h 1485"/>
                                <a:gd name="T16" fmla="+- 0 492 492"/>
                                <a:gd name="T17" fmla="*/ T16 w 9694"/>
                                <a:gd name="T18" fmla="+- 0 2361 876"/>
                                <a:gd name="T19" fmla="*/ 2361 h 1485"/>
                              </a:gdLst>
                              <a:ahLst/>
                              <a:cxnLst>
                                <a:cxn ang="0">
                                  <a:pos x="T1" y="T3"/>
                                </a:cxn>
                                <a:cxn ang="0">
                                  <a:pos x="T5" y="T7"/>
                                </a:cxn>
                                <a:cxn ang="0">
                                  <a:pos x="T9" y="T11"/>
                                </a:cxn>
                                <a:cxn ang="0">
                                  <a:pos x="T13" y="T15"/>
                                </a:cxn>
                                <a:cxn ang="0">
                                  <a:pos x="T17" y="T19"/>
                                </a:cxn>
                              </a:cxnLst>
                              <a:rect l="0" t="0" r="r" b="b"/>
                              <a:pathLst>
                                <a:path w="9694" h="1485">
                                  <a:moveTo>
                                    <a:pt x="0" y="1485"/>
                                  </a:moveTo>
                                  <a:lnTo>
                                    <a:pt x="9695" y="1485"/>
                                  </a:lnTo>
                                  <a:lnTo>
                                    <a:pt x="9695" y="0"/>
                                  </a:lnTo>
                                  <a:lnTo>
                                    <a:pt x="0" y="0"/>
                                  </a:lnTo>
                                  <a:lnTo>
                                    <a:pt x="0" y="1485"/>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403714429" name="Group 648"/>
                        <wpg:cNvGrpSpPr>
                          <a:grpSpLocks/>
                        </wpg:cNvGrpSpPr>
                        <wpg:grpSpPr bwMode="auto">
                          <a:xfrm>
                            <a:off x="492" y="868"/>
                            <a:ext cx="9694" cy="2"/>
                            <a:chOff x="492" y="868"/>
                            <a:chExt cx="9694" cy="2"/>
                          </a:xfrm>
                        </wpg:grpSpPr>
                        <wps:wsp>
                          <wps:cNvPr id="1156008327" name="Freeform 649"/>
                          <wps:cNvSpPr>
                            <a:spLocks/>
                          </wps:cNvSpPr>
                          <wps:spPr bwMode="auto">
                            <a:xfrm>
                              <a:off x="492" y="868"/>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52243776" name="Group 650"/>
                        <wpg:cNvGrpSpPr>
                          <a:grpSpLocks/>
                        </wpg:cNvGrpSpPr>
                        <wpg:grpSpPr bwMode="auto">
                          <a:xfrm>
                            <a:off x="500" y="876"/>
                            <a:ext cx="2" cy="13550"/>
                            <a:chOff x="500" y="876"/>
                            <a:chExt cx="2" cy="13550"/>
                          </a:xfrm>
                        </wpg:grpSpPr>
                        <wps:wsp>
                          <wps:cNvPr id="2060432329" name="Freeform 651"/>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79380134" name="Group 652"/>
                        <wpg:cNvGrpSpPr>
                          <a:grpSpLocks/>
                        </wpg:cNvGrpSpPr>
                        <wpg:grpSpPr bwMode="auto">
                          <a:xfrm>
                            <a:off x="10179" y="876"/>
                            <a:ext cx="2" cy="13550"/>
                            <a:chOff x="10179" y="876"/>
                            <a:chExt cx="2" cy="13550"/>
                          </a:xfrm>
                        </wpg:grpSpPr>
                        <wps:wsp>
                          <wps:cNvPr id="1860572686" name="Freeform 653"/>
                          <wps:cNvSpPr>
                            <a:spLocks/>
                          </wps:cNvSpPr>
                          <wps:spPr bwMode="auto">
                            <a:xfrm>
                              <a:off x="10179"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3866754" name="Group 654"/>
                        <wpg:cNvGrpSpPr>
                          <a:grpSpLocks/>
                        </wpg:cNvGrpSpPr>
                        <wpg:grpSpPr bwMode="auto">
                          <a:xfrm>
                            <a:off x="492" y="2369"/>
                            <a:ext cx="9694" cy="2"/>
                            <a:chOff x="492" y="2369"/>
                            <a:chExt cx="9694" cy="2"/>
                          </a:xfrm>
                        </wpg:grpSpPr>
                        <wps:wsp>
                          <wps:cNvPr id="1389626785" name="Freeform 655"/>
                          <wps:cNvSpPr>
                            <a:spLocks/>
                          </wps:cNvSpPr>
                          <wps:spPr bwMode="auto">
                            <a:xfrm>
                              <a:off x="492" y="2369"/>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17C360C" id="Group 645" o:spid="_x0000_s1026" style="position:absolute;margin-left:-12.4pt;margin-top:-3.2pt;width:484.7pt;height:677.9pt;z-index:-251658194" coordorigin="492,868" coordsize="9694,13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">
                <v:group id="Group 646" o:spid="_x0000_s1027" style="position:absolute;left:492;top:876;width:9694;height:1485" coordorigin="492,876" coordsize="9694,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">
                  <v:shape id="Freeform 647" o:spid="_x0000_s1028" style="position:absolute;left:492;top:876;width:9694;height:1485;visibility:visible;mso-wrap-style:square;v-text-anchor:top" coordsize="9694,1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" path="m,1485r9695,l9695,,,,,1485e" fillcolor="#a7a9ac" stroked="f">
                    <v:path arrowok="t" o:connecttype="custom" o:connectlocs="0,2361;9695,2361;9695,876;0,876;0,2361" o:connectangles="0,0,0,0,0"/>
                  </v:shape>
                </v:group>
                <v:group id="Group 648" o:spid="_x0000_s1029" style="position:absolute;left:492;top:868;width:9694;height:2" coordorigin="492,868"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">
                  <v:shape id="Freeform 649" o:spid="_x0000_s1030" style="position:absolute;left:492;top:868;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" path="m,l9695,e" filled="f" strokecolor="#231f20">
                    <v:path arrowok="t" o:connecttype="custom" o:connectlocs="0,0;9695,0" o:connectangles="0,0"/>
                  </v:shape>
                </v:group>
                <v:group id="Group 650" o:spid="_x0000_s1031" style="position:absolute;left:500;top:876;width:2;height:13550" coordorigin="500,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">
                  <v:shape id="Freeform 651" o:spid="_x0000_s1032" style="position:absolute;left:50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" path="m,l,13549e" filled="f" strokecolor="#231f20">
                    <v:path arrowok="t" o:connecttype="custom" o:connectlocs="0,876;0,14425" o:connectangles="0,0"/>
                  </v:shape>
                </v:group>
                <v:group id="Group 652" o:spid="_x0000_s1033" style="position:absolute;left:10179;top:876;width:2;height:13550" coordorigin="10179,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">
                  <v:shape id="Freeform 653" o:spid="_x0000_s1034" style="position:absolute;left:10179;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" path="m,l,13549e" filled="f" strokecolor="#231f20">
                    <v:path arrowok="t" o:connecttype="custom" o:connectlocs="0,876;0,14425" o:connectangles="0,0"/>
                  </v:shape>
                </v:group>
                <v:group id="Group 654" o:spid="_x0000_s1035" style="position:absolute;left:492;top:2369;width:9694;height:2" coordorigin="492,2369"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">
                  <v:shape id="Freeform 655" o:spid="_x0000_s1036" style="position:absolute;left:492;top:2369;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" path="m,l9695,e" filled="f" strokecolor="#231f20">
                    <v:path arrowok="t" o:connecttype="custom" o:connectlocs="0,0;9695,0" o:connectangles="0,0"/>
                  </v:shape>
                </v:group>
              </v:group>
            </w:pict>
          </mc:Fallback>
        </mc:AlternateContent>
      </w:r>
      <w:r w:rsidR="000F0C19" w:rsidRPr="00920158">
        <w:rPr>
          <w:rFonts w:ascii="Arial" w:eastAsia="Arial" w:hAnsi="Arial" w:cs="Arial"/>
          <w:color w:val="231F20"/>
          <w:sz w:val="56"/>
          <w:szCs w:val="56"/>
        </w:rPr>
        <w:t xml:space="preserve">The </w:t>
      </w:r>
      <w:r w:rsidR="000F0C19" w:rsidRPr="00920158">
        <w:rPr>
          <w:rFonts w:ascii="Arial" w:eastAsia="Arial" w:hAnsi="Arial" w:cs="Arial"/>
          <w:i/>
          <w:color w:val="231F20"/>
          <w:sz w:val="56"/>
          <w:szCs w:val="56"/>
        </w:rPr>
        <w:t xml:space="preserve">Consultant’s </w:t>
      </w:r>
      <w:r w:rsidR="000F0C19" w:rsidRPr="00920158">
        <w:rPr>
          <w:rFonts w:ascii="Arial" w:eastAsia="Arial" w:hAnsi="Arial" w:cs="Arial"/>
          <w:color w:val="231F20"/>
          <w:sz w:val="56"/>
          <w:szCs w:val="56"/>
        </w:rPr>
        <w:t xml:space="preserve">Offer and </w:t>
      </w:r>
      <w:r w:rsidR="000F0C19" w:rsidRPr="00920158">
        <w:rPr>
          <w:rFonts w:ascii="Arial" w:eastAsia="Arial" w:hAnsi="Arial" w:cs="Arial"/>
          <w:i/>
          <w:color w:val="231F20"/>
          <w:sz w:val="56"/>
          <w:szCs w:val="56"/>
        </w:rPr>
        <w:t xml:space="preserve">Client’s </w:t>
      </w:r>
      <w:r w:rsidR="000F0C19" w:rsidRPr="00920158">
        <w:rPr>
          <w:rFonts w:ascii="Arial" w:eastAsia="Arial" w:hAnsi="Arial" w:cs="Arial"/>
          <w:color w:val="231F20"/>
          <w:position w:val="-2"/>
          <w:sz w:val="56"/>
          <w:szCs w:val="56"/>
        </w:rPr>
        <w:t>Acceptance</w:t>
      </w:r>
    </w:p>
    <w:p w14:paraId="7C77F6B3" w14:textId="77777777" w:rsidR="000F0C19" w:rsidRPr="00920158" w:rsidRDefault="000F0C19" w:rsidP="000F0C19">
      <w:pPr>
        <w:spacing w:before="10" w:after="0" w:line="180" w:lineRule="exact"/>
        <w:rPr>
          <w:rFonts w:ascii="Arial" w:hAnsi="Arial" w:cs="Arial"/>
          <w:sz w:val="18"/>
          <w:szCs w:val="18"/>
        </w:rPr>
      </w:pPr>
    </w:p>
    <w:p w14:paraId="21402DC9" w14:textId="77777777" w:rsidR="000F0C19" w:rsidRPr="00920158" w:rsidRDefault="000F0C19" w:rsidP="000F0C19">
      <w:pPr>
        <w:spacing w:after="0" w:line="200" w:lineRule="exact"/>
        <w:rPr>
          <w:rFonts w:ascii="Arial" w:hAnsi="Arial" w:cs="Arial"/>
          <w:sz w:val="20"/>
          <w:szCs w:val="20"/>
        </w:rPr>
      </w:pPr>
    </w:p>
    <w:p w14:paraId="36293C21" w14:textId="77777777" w:rsidR="000F0C19" w:rsidRPr="00920158" w:rsidRDefault="000F0C19" w:rsidP="000F0C19">
      <w:pPr>
        <w:spacing w:after="0" w:line="200" w:lineRule="exact"/>
        <w:rPr>
          <w:rFonts w:ascii="Arial" w:hAnsi="Arial" w:cs="Arial"/>
          <w:sz w:val="20"/>
          <w:szCs w:val="20"/>
        </w:rPr>
      </w:pPr>
    </w:p>
    <w:p w14:paraId="66F49C19" w14:textId="77777777" w:rsidR="000F0C19" w:rsidRPr="00920158" w:rsidRDefault="000F0C19" w:rsidP="000F0C19">
      <w:pPr>
        <w:spacing w:after="0" w:line="200" w:lineRule="exact"/>
        <w:rPr>
          <w:rFonts w:ascii="Arial" w:hAnsi="Arial" w:cs="Arial"/>
          <w:sz w:val="20"/>
          <w:szCs w:val="20"/>
        </w:rPr>
      </w:pPr>
    </w:p>
    <w:p w14:paraId="51154A51" w14:textId="77777777" w:rsidR="000F0C19" w:rsidRPr="00920158" w:rsidRDefault="000F0C19" w:rsidP="000F0C19">
      <w:pPr>
        <w:spacing w:after="0" w:line="200" w:lineRule="exact"/>
        <w:rPr>
          <w:rFonts w:ascii="Arial" w:hAnsi="Arial" w:cs="Arial"/>
          <w:sz w:val="20"/>
          <w:szCs w:val="20"/>
        </w:rPr>
      </w:pPr>
    </w:p>
    <w:p w14:paraId="38D0DA18" w14:textId="77777777" w:rsidR="000F0C19" w:rsidRPr="00920158" w:rsidRDefault="000F0C19" w:rsidP="000F0C19">
      <w:pPr>
        <w:spacing w:before="37" w:after="0" w:line="255" w:lineRule="auto"/>
        <w:ind w:left="232" w:right="66"/>
        <w:rPr>
          <w:rFonts w:ascii="Arial" w:eastAsia="Arial" w:hAnsi="Arial" w:cs="Arial"/>
          <w:sz w:val="18"/>
          <w:szCs w:val="18"/>
        </w:rPr>
      </w:pPr>
      <w:r w:rsidRPr="00920158">
        <w:rPr>
          <w:rFonts w:ascii="Arial" w:eastAsia="Arial" w:hAnsi="Arial" w:cs="Arial"/>
          <w:color w:val="231F20"/>
          <w:sz w:val="18"/>
          <w:szCs w:val="18"/>
        </w:rPr>
        <w:t xml:space="preserve">The </w:t>
      </w:r>
      <w:r w:rsidRPr="00920158">
        <w:rPr>
          <w:rFonts w:ascii="Arial" w:eastAsia="Arial" w:hAnsi="Arial" w:cs="Arial"/>
          <w:i/>
          <w:color w:val="231F20"/>
          <w:sz w:val="18"/>
          <w:szCs w:val="18"/>
        </w:rPr>
        <w:t xml:space="preserve">Consultant </w:t>
      </w:r>
      <w:r w:rsidRPr="00920158">
        <w:rPr>
          <w:rFonts w:ascii="Arial" w:eastAsia="Arial" w:hAnsi="Arial" w:cs="Arial"/>
          <w:color w:val="231F20"/>
          <w:sz w:val="18"/>
          <w:szCs w:val="18"/>
        </w:rPr>
        <w:t xml:space="preserve">offers to Provide the Service in accordance with these </w:t>
      </w:r>
      <w:r w:rsidRPr="00920158">
        <w:rPr>
          <w:rFonts w:ascii="Arial" w:eastAsia="Arial" w:hAnsi="Arial" w:cs="Arial"/>
          <w:i/>
          <w:color w:val="231F20"/>
          <w:sz w:val="18"/>
          <w:szCs w:val="18"/>
        </w:rPr>
        <w:t xml:space="preserve">conditions of contract </w:t>
      </w:r>
      <w:r w:rsidRPr="00920158">
        <w:rPr>
          <w:rFonts w:ascii="Arial" w:eastAsia="Arial" w:hAnsi="Arial" w:cs="Arial"/>
          <w:color w:val="231F20"/>
          <w:sz w:val="18"/>
          <w:szCs w:val="18"/>
        </w:rPr>
        <w:t xml:space="preserve">for an amount to be determined in accordance with these </w:t>
      </w:r>
      <w:r w:rsidRPr="00920158">
        <w:rPr>
          <w:rFonts w:ascii="Arial" w:eastAsia="Arial" w:hAnsi="Arial" w:cs="Arial"/>
          <w:i/>
          <w:color w:val="231F20"/>
          <w:sz w:val="18"/>
          <w:szCs w:val="18"/>
        </w:rPr>
        <w:t>conditions of contract</w:t>
      </w:r>
      <w:r w:rsidRPr="00920158">
        <w:rPr>
          <w:rFonts w:ascii="Arial" w:eastAsia="Arial" w:hAnsi="Arial" w:cs="Arial"/>
          <w:color w:val="231F20"/>
          <w:sz w:val="18"/>
          <w:szCs w:val="18"/>
        </w:rPr>
        <w:t>.</w:t>
      </w:r>
    </w:p>
    <w:p w14:paraId="3F4BAE4C" w14:textId="77777777" w:rsidR="000F0C19" w:rsidRPr="00920158" w:rsidRDefault="000F0C19" w:rsidP="000F0C19">
      <w:pPr>
        <w:spacing w:before="7" w:after="0" w:line="160" w:lineRule="exact"/>
        <w:rPr>
          <w:rFonts w:ascii="Arial" w:hAnsi="Arial" w:cs="Arial"/>
          <w:sz w:val="16"/>
          <w:szCs w:val="16"/>
        </w:rPr>
      </w:pPr>
    </w:p>
    <w:p w14:paraId="556A82CF"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130"/>
        <w:gridCol w:w="3600"/>
      </w:tblGrid>
      <w:tr w:rsidR="000F0C19" w:rsidRPr="00920158" w14:paraId="5B588E90" w14:textId="77777777" w:rsidTr="0009576A">
        <w:trPr>
          <w:trHeight w:val="312"/>
        </w:trPr>
        <w:tc>
          <w:tcPr>
            <w:tcW w:w="5130" w:type="dxa"/>
            <w:tcBorders>
              <w:right w:val="single" w:sz="4" w:space="0" w:color="auto"/>
            </w:tcBorders>
          </w:tcPr>
          <w:p w14:paraId="722919EF" w14:textId="77777777" w:rsidR="000F0C19" w:rsidRPr="00920158" w:rsidRDefault="000F0C19" w:rsidP="0009576A">
            <w:pPr>
              <w:spacing w:before="36" w:line="203" w:lineRule="exact"/>
              <w:ind w:left="2495" w:right="-205" w:hanging="2610"/>
              <w:rPr>
                <w:rFonts w:ascii="Arial" w:eastAsia="Arial" w:hAnsi="Arial" w:cs="Arial"/>
                <w:color w:val="231F20"/>
                <w:position w:val="-1"/>
                <w:sz w:val="18"/>
                <w:szCs w:val="18"/>
              </w:rPr>
            </w:pPr>
            <w:r w:rsidRPr="00920158">
              <w:rPr>
                <w:rFonts w:ascii="Arial" w:eastAsia="Arial" w:hAnsi="Arial" w:cs="Arial"/>
                <w:color w:val="231F20"/>
                <w:sz w:val="18"/>
                <w:szCs w:val="18"/>
              </w:rPr>
              <w:t>The offered total of the Prices is</w:t>
            </w:r>
          </w:p>
        </w:tc>
        <w:tc>
          <w:tcPr>
            <w:tcW w:w="360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2101171053"/>
              <w:placeholder>
                <w:docPart w:val="5607BDC88F5C4407AB7A4C22290A064D"/>
              </w:placeholder>
              <w:showingPlcHdr/>
            </w:sdtPr>
            <w:sdtContent>
              <w:p w14:paraId="2DD4E4C1"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6F620AF8" w14:textId="77777777" w:rsidR="000F0C19" w:rsidRPr="00920158" w:rsidRDefault="000F0C19" w:rsidP="000F0C19">
      <w:pPr>
        <w:spacing w:after="0" w:line="200" w:lineRule="exact"/>
        <w:rPr>
          <w:rFonts w:ascii="Arial" w:hAnsi="Arial" w:cs="Arial"/>
          <w:sz w:val="20"/>
          <w:szCs w:val="20"/>
        </w:rPr>
      </w:pPr>
    </w:p>
    <w:p w14:paraId="1F4BB213" w14:textId="77777777" w:rsidR="000F0C19" w:rsidRPr="00920158" w:rsidRDefault="000F0C19" w:rsidP="000F0C19">
      <w:pPr>
        <w:spacing w:after="0" w:line="200" w:lineRule="exact"/>
        <w:rPr>
          <w:rFonts w:ascii="Arial" w:hAnsi="Arial" w:cs="Arial"/>
          <w:sz w:val="20"/>
          <w:szCs w:val="20"/>
        </w:rPr>
      </w:pPr>
    </w:p>
    <w:tbl>
      <w:tblPr>
        <w:tblStyle w:val="TableGrid"/>
        <w:tblW w:w="6210" w:type="dxa"/>
        <w:tblInd w:w="290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6210"/>
      </w:tblGrid>
      <w:tr w:rsidR="000F0C19" w:rsidRPr="00920158" w14:paraId="029E2AB0" w14:textId="77777777" w:rsidTr="0009576A">
        <w:trPr>
          <w:trHeight w:val="661"/>
        </w:trPr>
        <w:tc>
          <w:tcPr>
            <w:tcW w:w="6210" w:type="dxa"/>
            <w:vAlign w:val="center"/>
          </w:tcPr>
          <w:p w14:paraId="35FB3E9F" w14:textId="362B1852" w:rsidR="000F0C19" w:rsidRPr="00920158" w:rsidRDefault="000F0C19" w:rsidP="0009576A">
            <w:pPr>
              <w:spacing w:before="36" w:line="203" w:lineRule="exact"/>
              <w:ind w:right="-20"/>
              <w:rPr>
                <w:rFonts w:ascii="Arial" w:hAnsi="Arial" w:cs="Arial"/>
                <w:sz w:val="18"/>
                <w:szCs w:val="18"/>
              </w:rPr>
            </w:pPr>
            <w:r w:rsidRPr="00920158">
              <w:rPr>
                <w:rFonts w:ascii="Arial" w:eastAsia="Arial" w:hAnsi="Arial" w:cs="Arial"/>
                <w:b/>
                <w:bCs/>
                <w:color w:val="231F20"/>
                <w:sz w:val="18"/>
                <w:szCs w:val="18"/>
              </w:rPr>
              <w:t>Enter the total of the Prices from the Price List</w:t>
            </w:r>
            <w:r w:rsidR="004B3756">
              <w:rPr>
                <w:rFonts w:ascii="Arial" w:eastAsia="Arial" w:hAnsi="Arial" w:cs="Arial"/>
                <w:b/>
                <w:bCs/>
                <w:color w:val="231F20"/>
                <w:sz w:val="18"/>
                <w:szCs w:val="18"/>
              </w:rPr>
              <w:t xml:space="preserve"> (Excluding VAT)</w:t>
            </w:r>
          </w:p>
        </w:tc>
      </w:tr>
    </w:tbl>
    <w:p w14:paraId="08D85C03" w14:textId="77777777" w:rsidR="000F0C19" w:rsidRPr="00920158" w:rsidRDefault="000F0C19" w:rsidP="000F0C19">
      <w:pPr>
        <w:spacing w:after="0" w:line="203" w:lineRule="exact"/>
        <w:ind w:left="232" w:right="-20"/>
        <w:rPr>
          <w:rFonts w:ascii="Arial" w:eastAsia="Arial" w:hAnsi="Arial" w:cs="Arial"/>
          <w:sz w:val="18"/>
          <w:szCs w:val="18"/>
        </w:rPr>
      </w:pPr>
    </w:p>
    <w:p w14:paraId="6F4E89CC" w14:textId="77777777" w:rsidR="000F0C19" w:rsidRPr="00920158" w:rsidRDefault="000F0C19" w:rsidP="000F0C19">
      <w:pPr>
        <w:spacing w:before="16" w:after="0" w:line="220" w:lineRule="exact"/>
        <w:rPr>
          <w:rFonts w:ascii="Arial" w:hAnsi="Arial" w:cs="Arial"/>
        </w:rPr>
      </w:pPr>
    </w:p>
    <w:p w14:paraId="33095C79" w14:textId="77777777" w:rsidR="000F0C19" w:rsidRPr="00920158" w:rsidRDefault="000F0C19" w:rsidP="000F0C19">
      <w:pPr>
        <w:spacing w:after="0" w:line="200" w:lineRule="exact"/>
        <w:rPr>
          <w:rFonts w:ascii="Arial" w:hAnsi="Arial" w:cs="Arial"/>
          <w:sz w:val="20"/>
          <w:szCs w:val="20"/>
        </w:rPr>
      </w:pPr>
    </w:p>
    <w:p w14:paraId="092D64F4" w14:textId="77777777" w:rsidR="000F0C19" w:rsidRPr="00920158" w:rsidRDefault="000F0C19" w:rsidP="000F0C19">
      <w:pPr>
        <w:spacing w:after="0" w:line="200" w:lineRule="exact"/>
        <w:rPr>
          <w:rFonts w:ascii="Arial" w:hAnsi="Arial" w:cs="Arial"/>
          <w:sz w:val="20"/>
          <w:szCs w:val="20"/>
        </w:rPr>
      </w:pPr>
    </w:p>
    <w:p w14:paraId="2D8693B2" w14:textId="77777777" w:rsidR="000F0C19" w:rsidRPr="00920158" w:rsidRDefault="000F0C19" w:rsidP="000F0C19">
      <w:pPr>
        <w:spacing w:after="0" w:line="200" w:lineRule="exact"/>
        <w:rPr>
          <w:rFonts w:ascii="Arial" w:hAnsi="Arial" w:cs="Arial"/>
          <w:sz w:val="20"/>
          <w:szCs w:val="20"/>
        </w:rPr>
      </w:pPr>
    </w:p>
    <w:p w14:paraId="1EDCF034" w14:textId="77777777" w:rsidR="000F0C19" w:rsidRPr="00920158" w:rsidRDefault="000F0C19" w:rsidP="000F0C19">
      <w:pPr>
        <w:widowControl/>
        <w:autoSpaceDE w:val="0"/>
        <w:autoSpaceDN w:val="0"/>
        <w:adjustRightInd w:val="0"/>
        <w:spacing w:after="0" w:line="240" w:lineRule="auto"/>
        <w:ind w:firstLine="270"/>
        <w:rPr>
          <w:rFonts w:ascii="Arial" w:hAnsi="Arial" w:cs="Arial"/>
          <w:sz w:val="20"/>
          <w:szCs w:val="20"/>
        </w:rPr>
      </w:pPr>
      <w:r w:rsidRPr="00920158">
        <w:rPr>
          <w:rFonts w:ascii="Arial" w:hAnsi="Arial" w:cs="Arial"/>
          <w:sz w:val="18"/>
          <w:szCs w:val="18"/>
        </w:rPr>
        <w:t xml:space="preserve">Signed on behalf of the </w:t>
      </w:r>
      <w:r w:rsidRPr="00920158">
        <w:rPr>
          <w:rFonts w:ascii="Arial" w:hAnsi="Arial" w:cs="Arial"/>
          <w:i/>
          <w:iCs/>
          <w:sz w:val="18"/>
          <w:szCs w:val="18"/>
        </w:rPr>
        <w:t>Consultant</w:t>
      </w:r>
    </w:p>
    <w:p w14:paraId="1CF7BAE2" w14:textId="77777777" w:rsidR="000F0C19" w:rsidRPr="00920158" w:rsidRDefault="000F0C19" w:rsidP="000F0C19">
      <w:pPr>
        <w:spacing w:before="3" w:after="0" w:line="180" w:lineRule="exact"/>
        <w:ind w:firstLine="270"/>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2D7F654D" w14:textId="77777777" w:rsidTr="0009576A">
        <w:trPr>
          <w:trHeight w:val="267"/>
        </w:trPr>
        <w:tc>
          <w:tcPr>
            <w:tcW w:w="2520" w:type="dxa"/>
            <w:tcBorders>
              <w:right w:val="single" w:sz="4" w:space="0" w:color="auto"/>
            </w:tcBorders>
          </w:tcPr>
          <w:p w14:paraId="66C92839"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95725783"/>
              <w:placeholder>
                <w:docPart w:val="4300EF7943DB4D4AA284496FA99EF251"/>
              </w:placeholder>
              <w:showingPlcHdr/>
            </w:sdtPr>
            <w:sdtContent>
              <w:p w14:paraId="4E18EE6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0B5DFA11"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5D4A4B46" w14:textId="77777777" w:rsidTr="0009576A">
        <w:trPr>
          <w:trHeight w:val="267"/>
        </w:trPr>
        <w:tc>
          <w:tcPr>
            <w:tcW w:w="2520" w:type="dxa"/>
            <w:tcBorders>
              <w:right w:val="single" w:sz="4" w:space="0" w:color="auto"/>
            </w:tcBorders>
          </w:tcPr>
          <w:p w14:paraId="2F4F0F68"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594825734"/>
              <w:placeholder>
                <w:docPart w:val="58E4474A2D144F0793F78E28F758C16D"/>
              </w:placeholder>
            </w:sdtPr>
            <w:sdtContent>
              <w:sdt>
                <w:sdtPr>
                  <w:rPr>
                    <w:rFonts w:ascii="Arial" w:hAnsi="Arial" w:cs="Arial"/>
                    <w:sz w:val="18"/>
                    <w:szCs w:val="18"/>
                  </w:rPr>
                  <w:id w:val="-1108431114"/>
                  <w:placeholder>
                    <w:docPart w:val="A2DD2D371AC145B6986EAA682A6B45F6"/>
                  </w:placeholder>
                  <w:showingPlcHdr/>
                </w:sdtPr>
                <w:sdtContent>
                  <w:p w14:paraId="070EC939"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r>
    </w:tbl>
    <w:p w14:paraId="0636A5C8"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5C37ECEB" w14:textId="77777777" w:rsidTr="0009576A">
        <w:trPr>
          <w:trHeight w:val="744"/>
        </w:trPr>
        <w:tc>
          <w:tcPr>
            <w:tcW w:w="2520" w:type="dxa"/>
            <w:tcBorders>
              <w:right w:val="single" w:sz="4" w:space="0" w:color="auto"/>
            </w:tcBorders>
          </w:tcPr>
          <w:p w14:paraId="7982ABF7"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03019362"/>
              <w:placeholder>
                <w:docPart w:val="A7A747D69428490D9D568A778C49B8CC"/>
              </w:placeholder>
            </w:sdtPr>
            <w:sdtContent>
              <w:sdt>
                <w:sdtPr>
                  <w:rPr>
                    <w:rFonts w:ascii="Arial" w:hAnsi="Arial" w:cs="Arial"/>
                    <w:sz w:val="18"/>
                    <w:szCs w:val="18"/>
                  </w:rPr>
                  <w:id w:val="327571269"/>
                  <w:placeholder>
                    <w:docPart w:val="E8A5D89743644432ADAF31A6DFDA411C"/>
                  </w:placeholder>
                  <w:showingPlcHdr/>
                </w:sdtPr>
                <w:sdtContent>
                  <w:p w14:paraId="250C196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r>
    </w:tbl>
    <w:p w14:paraId="6888E569"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15F69F27" w14:textId="77777777" w:rsidTr="0009576A">
        <w:trPr>
          <w:trHeight w:val="267"/>
        </w:trPr>
        <w:tc>
          <w:tcPr>
            <w:tcW w:w="2520" w:type="dxa"/>
            <w:tcBorders>
              <w:right w:val="single" w:sz="4" w:space="0" w:color="auto"/>
            </w:tcBorders>
          </w:tcPr>
          <w:p w14:paraId="66D5D884"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299072057"/>
              <w:placeholder>
                <w:docPart w:val="373ECCA181084BC5A62980F66B276AC4"/>
              </w:placeholder>
            </w:sdtPr>
            <w:sdtContent>
              <w:sdt>
                <w:sdtPr>
                  <w:rPr>
                    <w:rFonts w:ascii="Arial" w:hAnsi="Arial" w:cs="Arial"/>
                    <w:sz w:val="18"/>
                    <w:szCs w:val="18"/>
                  </w:rPr>
                  <w:id w:val="946730300"/>
                  <w:placeholder>
                    <w:docPart w:val="BC4E5A2D423C4222A245C50F3599BAAA"/>
                  </w:placeholder>
                  <w:showingPlcHdr/>
                </w:sdtPr>
                <w:sdtContent>
                  <w:p w14:paraId="34E024F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r>
    </w:tbl>
    <w:p w14:paraId="31444DF8" w14:textId="77777777" w:rsidR="000F0C19" w:rsidRPr="00920158" w:rsidRDefault="000F0C19" w:rsidP="000F0C19">
      <w:pPr>
        <w:spacing w:after="0" w:line="203" w:lineRule="exact"/>
        <w:ind w:right="-20" w:firstLine="450"/>
        <w:jc w:val="right"/>
        <w:rPr>
          <w:rFonts w:ascii="Arial" w:eastAsia="Arial" w:hAnsi="Arial" w:cs="Arial"/>
          <w:color w:val="231F20"/>
          <w:position w:val="-1"/>
          <w:sz w:val="18"/>
          <w:szCs w:val="18"/>
        </w:rPr>
      </w:pPr>
    </w:p>
    <w:p w14:paraId="247002C7" w14:textId="77777777" w:rsidR="000F0C19" w:rsidRPr="00920158" w:rsidRDefault="000F0C19" w:rsidP="000F0C19">
      <w:pPr>
        <w:spacing w:after="0" w:line="203" w:lineRule="exact"/>
        <w:ind w:right="-20"/>
        <w:rPr>
          <w:rFonts w:ascii="Arial" w:eastAsia="Arial" w:hAnsi="Arial" w:cs="Arial"/>
          <w:color w:val="231F20"/>
          <w:position w:val="-1"/>
          <w:sz w:val="18"/>
          <w:szCs w:val="18"/>
        </w:rPr>
      </w:pPr>
    </w:p>
    <w:p w14:paraId="78276468" w14:textId="4D90A286" w:rsidR="000F0C19" w:rsidRPr="00920158" w:rsidRDefault="00505647" w:rsidP="000F0C19">
      <w:pPr>
        <w:spacing w:after="0" w:line="200" w:lineRule="exact"/>
        <w:rPr>
          <w:rFonts w:ascii="Arial" w:hAnsi="Arial" w:cs="Arial"/>
          <w:sz w:val="20"/>
          <w:szCs w:val="20"/>
        </w:rPr>
      </w:pPr>
      <w:r>
        <w:rPr>
          <w:rFonts w:ascii="Arial" w:hAnsi="Arial" w:cs="Arial"/>
          <w:noProof/>
        </w:rPr>
        <mc:AlternateContent>
          <mc:Choice Requires="wps">
            <w:drawing>
              <wp:anchor distT="0" distB="0" distL="114300" distR="114300" simplePos="0" relativeHeight="251658294" behindDoc="1" locked="0" layoutInCell="1" allowOverlap="1" wp14:anchorId="6D1F605A" wp14:editId="70537A88">
                <wp:simplePos x="0" y="0"/>
                <wp:positionH relativeFrom="column">
                  <wp:posOffset>-161925</wp:posOffset>
                </wp:positionH>
                <wp:positionV relativeFrom="paragraph">
                  <wp:posOffset>59055</wp:posOffset>
                </wp:positionV>
                <wp:extent cx="6155690" cy="3149600"/>
                <wp:effectExtent l="9525" t="0" r="6985" b="10795"/>
                <wp:wrapNone/>
                <wp:docPr id="850770752" name="Freeform 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6155690" cy="314960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9CF90F" id="Freeform 658" o:spid="_x0000_s1026" style="position:absolute;margin-left:-12.75pt;margin-top:4.65pt;width:484.7pt;height:248pt;flip:y;z-index:-2516581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314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" path="m,l9694,e" filled="f" strokecolor="#231f20">
                <v:path arrowok="t" o:connecttype="custom" o:connectlocs="0,0;6155690,0" o:connectangles="0,0"/>
              </v:shape>
            </w:pict>
          </mc:Fallback>
        </mc:AlternateContent>
      </w:r>
    </w:p>
    <w:p w14:paraId="1A43DB00" w14:textId="77777777" w:rsidR="000F0C19" w:rsidRPr="00920158" w:rsidRDefault="000F0C19" w:rsidP="000F0C19">
      <w:pPr>
        <w:widowControl/>
        <w:autoSpaceDE w:val="0"/>
        <w:autoSpaceDN w:val="0"/>
        <w:adjustRightInd w:val="0"/>
        <w:spacing w:after="0" w:line="240" w:lineRule="auto"/>
        <w:ind w:firstLine="270"/>
        <w:rPr>
          <w:rFonts w:ascii="Arial" w:hAnsi="Arial" w:cs="Arial"/>
          <w:sz w:val="20"/>
          <w:szCs w:val="20"/>
        </w:rPr>
      </w:pPr>
      <w:r w:rsidRPr="00920158">
        <w:rPr>
          <w:rFonts w:ascii="Arial" w:hAnsi="Arial" w:cs="Arial"/>
          <w:sz w:val="18"/>
          <w:szCs w:val="18"/>
        </w:rPr>
        <w:t xml:space="preserve">The </w:t>
      </w:r>
      <w:r w:rsidRPr="00920158">
        <w:rPr>
          <w:rFonts w:ascii="Arial" w:hAnsi="Arial" w:cs="Arial"/>
          <w:i/>
          <w:iCs/>
          <w:sz w:val="18"/>
          <w:szCs w:val="18"/>
        </w:rPr>
        <w:t xml:space="preserve">Client </w:t>
      </w:r>
      <w:r w:rsidRPr="00920158">
        <w:rPr>
          <w:rFonts w:ascii="Arial" w:hAnsi="Arial" w:cs="Arial"/>
          <w:sz w:val="18"/>
          <w:szCs w:val="18"/>
        </w:rPr>
        <w:t xml:space="preserve">accepts the </w:t>
      </w:r>
      <w:r w:rsidRPr="00920158">
        <w:rPr>
          <w:rFonts w:ascii="Arial" w:hAnsi="Arial" w:cs="Arial"/>
          <w:i/>
          <w:iCs/>
          <w:sz w:val="18"/>
          <w:szCs w:val="18"/>
        </w:rPr>
        <w:t xml:space="preserve">Consultant’s </w:t>
      </w:r>
      <w:r w:rsidRPr="00920158">
        <w:rPr>
          <w:rFonts w:ascii="Arial" w:hAnsi="Arial" w:cs="Arial"/>
          <w:sz w:val="18"/>
          <w:szCs w:val="18"/>
        </w:rPr>
        <w:t>Offer to Provide the Service</w:t>
      </w:r>
    </w:p>
    <w:p w14:paraId="38355429" w14:textId="77777777" w:rsidR="000F0C19" w:rsidRPr="00920158" w:rsidRDefault="000F0C19" w:rsidP="000F0C19">
      <w:pPr>
        <w:spacing w:before="3" w:after="0" w:line="180" w:lineRule="exact"/>
        <w:rPr>
          <w:rFonts w:ascii="Arial" w:hAnsi="Arial" w:cs="Arial"/>
          <w:sz w:val="18"/>
          <w:szCs w:val="18"/>
        </w:rPr>
      </w:pPr>
    </w:p>
    <w:p w14:paraId="70EA7578" w14:textId="77777777" w:rsidR="000F0C19" w:rsidRPr="00920158" w:rsidRDefault="000F0C19" w:rsidP="000F0C19">
      <w:pPr>
        <w:spacing w:after="0" w:line="240" w:lineRule="auto"/>
        <w:ind w:left="223" w:right="-20"/>
        <w:rPr>
          <w:rFonts w:ascii="Arial" w:eastAsia="Arial" w:hAnsi="Arial" w:cs="Arial"/>
          <w:sz w:val="18"/>
          <w:szCs w:val="18"/>
        </w:rPr>
      </w:pPr>
      <w:r w:rsidRPr="00920158">
        <w:rPr>
          <w:rFonts w:ascii="Arial" w:eastAsia="Arial" w:hAnsi="Arial" w:cs="Arial"/>
          <w:color w:val="231F20"/>
          <w:sz w:val="18"/>
          <w:szCs w:val="18"/>
        </w:rPr>
        <w:t xml:space="preserve">Signed on behalf of the </w:t>
      </w:r>
      <w:r w:rsidRPr="00920158">
        <w:rPr>
          <w:rFonts w:ascii="Arial" w:eastAsia="Arial" w:hAnsi="Arial" w:cs="Arial"/>
          <w:i/>
          <w:color w:val="231F20"/>
          <w:sz w:val="18"/>
          <w:szCs w:val="18"/>
        </w:rPr>
        <w:t>Client</w:t>
      </w:r>
    </w:p>
    <w:p w14:paraId="6DA96EDB" w14:textId="77777777" w:rsidR="000F0C19" w:rsidRPr="00920158" w:rsidRDefault="000F0C19" w:rsidP="000F0C19">
      <w:pPr>
        <w:spacing w:before="3" w:after="0" w:line="180" w:lineRule="exact"/>
        <w:rPr>
          <w:rFonts w:ascii="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58F70FA1" w14:textId="77777777" w:rsidTr="0009576A">
        <w:trPr>
          <w:trHeight w:val="267"/>
        </w:trPr>
        <w:tc>
          <w:tcPr>
            <w:tcW w:w="2520" w:type="dxa"/>
            <w:tcBorders>
              <w:right w:val="single" w:sz="4" w:space="0" w:color="auto"/>
            </w:tcBorders>
          </w:tcPr>
          <w:p w14:paraId="180EC7EA"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hAnsi="Arial" w:cs="Arial"/>
                <w:sz w:val="18"/>
                <w:szCs w:val="18"/>
              </w:rPr>
              <w:t>Name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768309331"/>
              <w:placeholder>
                <w:docPart w:val="7DEE80C2478B40F393745B63061DD70F"/>
              </w:placeholder>
              <w:showingPlcHdr/>
            </w:sdtPr>
            <w:sdtContent>
              <w:p w14:paraId="0A18155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191F84B5"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7271BD80" w14:textId="77777777" w:rsidTr="0009576A">
        <w:trPr>
          <w:trHeight w:val="267"/>
        </w:trPr>
        <w:tc>
          <w:tcPr>
            <w:tcW w:w="2520" w:type="dxa"/>
            <w:tcBorders>
              <w:right w:val="single" w:sz="4" w:space="0" w:color="auto"/>
            </w:tcBorders>
          </w:tcPr>
          <w:p w14:paraId="6932D8D6"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eastAsia="Arial" w:hAnsi="Arial" w:cs="Arial"/>
                <w:color w:val="231F20"/>
                <w:position w:val="-1"/>
                <w:sz w:val="18"/>
                <w:szCs w:val="18"/>
              </w:rPr>
              <w:t>Position</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166285733"/>
              <w:placeholder>
                <w:docPart w:val="718A5953E9EE45FBBE8C4A0EE52B25AB"/>
              </w:placeholder>
            </w:sdtPr>
            <w:sdtContent>
              <w:sdt>
                <w:sdtPr>
                  <w:rPr>
                    <w:rFonts w:ascii="Arial" w:hAnsi="Arial" w:cs="Arial"/>
                    <w:sz w:val="18"/>
                    <w:szCs w:val="18"/>
                  </w:rPr>
                  <w:id w:val="-781189236"/>
                  <w:placeholder>
                    <w:docPart w:val="B14C09F1B1A34499B7AF7B7EA3B8C0B2"/>
                  </w:placeholder>
                  <w:showingPlcHdr/>
                </w:sdtPr>
                <w:sdtContent>
                  <w:p w14:paraId="5EB575B6"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r>
    </w:tbl>
    <w:p w14:paraId="107FD768"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23A23B33" w14:textId="77777777" w:rsidTr="0009576A">
        <w:trPr>
          <w:trHeight w:val="744"/>
        </w:trPr>
        <w:tc>
          <w:tcPr>
            <w:tcW w:w="2520" w:type="dxa"/>
            <w:tcBorders>
              <w:right w:val="single" w:sz="4" w:space="0" w:color="auto"/>
            </w:tcBorders>
          </w:tcPr>
          <w:p w14:paraId="137766A8"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eastAsia="Arial" w:hAnsi="Arial" w:cs="Arial"/>
                <w:color w:val="231F20"/>
                <w:position w:val="-1"/>
                <w:sz w:val="18"/>
                <w:szCs w:val="18"/>
              </w:rPr>
              <w:t>Signature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467707404"/>
              <w:placeholder>
                <w:docPart w:val="98BD5F66DB06420D90FCA58FCA767B44"/>
              </w:placeholder>
            </w:sdtPr>
            <w:sdtContent>
              <w:sdt>
                <w:sdtPr>
                  <w:rPr>
                    <w:rFonts w:ascii="Arial" w:hAnsi="Arial" w:cs="Arial"/>
                    <w:sz w:val="18"/>
                    <w:szCs w:val="18"/>
                  </w:rPr>
                  <w:id w:val="1801269975"/>
                  <w:placeholder>
                    <w:docPart w:val="F01FA9BE884B48858B955E3878460417"/>
                  </w:placeholder>
                  <w:showingPlcHdr/>
                </w:sdtPr>
                <w:sdtContent>
                  <w:p w14:paraId="66AA058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bdr w:val="single" w:sz="4" w:space="0" w:color="auto"/>
                      </w:rPr>
                      <w:t xml:space="preserve"> </w:t>
                    </w:r>
                  </w:p>
                </w:sdtContent>
              </w:sdt>
            </w:sdtContent>
          </w:sdt>
        </w:tc>
      </w:tr>
    </w:tbl>
    <w:p w14:paraId="21C5C761" w14:textId="77777777" w:rsidR="000F0C19" w:rsidRPr="00920158" w:rsidRDefault="000F0C19" w:rsidP="000F0C19">
      <w:pPr>
        <w:spacing w:after="0" w:line="140" w:lineRule="exact"/>
        <w:ind w:firstLine="450"/>
        <w:jc w:val="right"/>
        <w:rPr>
          <w:rFonts w:ascii="Arial" w:hAnsi="Arial" w:cs="Arial"/>
          <w:sz w:val="14"/>
          <w:szCs w:val="14"/>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2520"/>
        <w:gridCol w:w="6210"/>
      </w:tblGrid>
      <w:tr w:rsidR="000F0C19" w:rsidRPr="00920158" w14:paraId="24D377A3" w14:textId="77777777" w:rsidTr="0009576A">
        <w:trPr>
          <w:trHeight w:val="267"/>
        </w:trPr>
        <w:tc>
          <w:tcPr>
            <w:tcW w:w="2520" w:type="dxa"/>
            <w:tcBorders>
              <w:right w:val="single" w:sz="4" w:space="0" w:color="auto"/>
            </w:tcBorders>
          </w:tcPr>
          <w:p w14:paraId="3B7EA264" w14:textId="77777777" w:rsidR="000F0C19" w:rsidRPr="00920158" w:rsidRDefault="000F0C19" w:rsidP="0009576A">
            <w:pPr>
              <w:spacing w:before="36" w:line="203" w:lineRule="exact"/>
              <w:ind w:right="-20" w:firstLine="450"/>
              <w:jc w:val="right"/>
              <w:rPr>
                <w:rFonts w:ascii="Arial" w:hAnsi="Arial" w:cs="Arial"/>
                <w:sz w:val="18"/>
                <w:szCs w:val="18"/>
              </w:rPr>
            </w:pPr>
            <w:r w:rsidRPr="00920158">
              <w:rPr>
                <w:rFonts w:ascii="Arial" w:eastAsia="Arial" w:hAnsi="Arial" w:cs="Arial"/>
                <w:color w:val="231F20"/>
                <w:position w:val="-1"/>
                <w:sz w:val="18"/>
                <w:szCs w:val="18"/>
              </w:rPr>
              <w:t>Date</w:t>
            </w:r>
          </w:p>
        </w:tc>
        <w:tc>
          <w:tcPr>
            <w:tcW w:w="621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433430125"/>
              <w:placeholder>
                <w:docPart w:val="0F449396FD2844F0BA39F9BCEF5666CC"/>
              </w:placeholder>
            </w:sdtPr>
            <w:sdtContent>
              <w:sdt>
                <w:sdtPr>
                  <w:rPr>
                    <w:rFonts w:ascii="Arial" w:hAnsi="Arial" w:cs="Arial"/>
                    <w:sz w:val="18"/>
                    <w:szCs w:val="18"/>
                  </w:rPr>
                  <w:id w:val="1068608174"/>
                  <w:placeholder>
                    <w:docPart w:val="C018FD2EED314964B6796FA4FD289C50"/>
                  </w:placeholder>
                  <w:showingPlcHdr/>
                </w:sdtPr>
                <w:sdtContent>
                  <w:p w14:paraId="04289B1E"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r>
    </w:tbl>
    <w:p w14:paraId="5FA1625C" w14:textId="77777777" w:rsidR="00231771" w:rsidRPr="00920158" w:rsidRDefault="000F0C19" w:rsidP="000F0C19">
      <w:pPr>
        <w:spacing w:before="36" w:after="0" w:line="240" w:lineRule="auto"/>
        <w:ind w:left="112" w:right="-20"/>
        <w:rPr>
          <w:rFonts w:ascii="Arial" w:eastAsia="Arial" w:hAnsi="Arial" w:cs="Arial"/>
          <w:color w:val="FFFFFF"/>
          <w:sz w:val="18"/>
          <w:szCs w:val="18"/>
        </w:rPr>
        <w:sectPr w:rsidR="00231771" w:rsidRPr="00920158" w:rsidSect="00231771">
          <w:footerReference w:type="default" r:id="rId17"/>
          <w:type w:val="continuous"/>
          <w:pgSz w:w="11907" w:h="16839" w:code="9"/>
          <w:pgMar w:top="1710" w:right="2520" w:bottom="274" w:left="1080" w:header="720" w:footer="720" w:gutter="0"/>
          <w:cols w:space="720"/>
        </w:sectPr>
      </w:pPr>
      <w:r w:rsidRPr="00920158">
        <w:rPr>
          <w:rFonts w:ascii="Arial" w:eastAsia="Arial" w:hAnsi="Arial" w:cs="Arial"/>
          <w:color w:val="FFFFFF"/>
          <w:sz w:val="18"/>
          <w:szCs w:val="18"/>
        </w:rPr>
        <w:t>6</w:t>
      </w:r>
    </w:p>
    <w:p w14:paraId="4D473B76" w14:textId="77777777" w:rsidR="000F0C19" w:rsidRPr="00920158" w:rsidRDefault="000F0C19" w:rsidP="000F0C19">
      <w:pPr>
        <w:spacing w:before="36" w:after="0" w:line="240" w:lineRule="auto"/>
        <w:ind w:left="112" w:right="-20"/>
        <w:rPr>
          <w:rFonts w:ascii="Arial" w:eastAsia="Arial" w:hAnsi="Arial" w:cs="Arial"/>
          <w:sz w:val="18"/>
          <w:szCs w:val="18"/>
        </w:rPr>
      </w:pPr>
    </w:p>
    <w:p w14:paraId="40C1081E"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710" w:right="2520" w:bottom="274" w:left="1080" w:header="720" w:footer="720" w:gutter="0"/>
          <w:cols w:space="720"/>
        </w:sectPr>
      </w:pPr>
    </w:p>
    <w:p w14:paraId="4861301A" w14:textId="2CA252A5" w:rsidR="000F0C19" w:rsidRPr="00920158" w:rsidRDefault="00505647" w:rsidP="000F0C19">
      <w:pPr>
        <w:spacing w:before="21" w:after="0" w:line="633" w:lineRule="exact"/>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85" behindDoc="1" locked="0" layoutInCell="1" allowOverlap="1" wp14:anchorId="67C05E8B" wp14:editId="6C9F0C28">
                <wp:simplePos x="0" y="0"/>
                <wp:positionH relativeFrom="column">
                  <wp:posOffset>-161925</wp:posOffset>
                </wp:positionH>
                <wp:positionV relativeFrom="paragraph">
                  <wp:posOffset>-71755</wp:posOffset>
                </wp:positionV>
                <wp:extent cx="6155690" cy="8603615"/>
                <wp:effectExtent l="9525" t="13970" r="6985" b="12065"/>
                <wp:wrapNone/>
                <wp:docPr id="1117140618" name="Group 6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3615"/>
                          <a:chOff x="665" y="876"/>
                          <a:chExt cx="9694" cy="13549"/>
                        </a:xfrm>
                      </wpg:grpSpPr>
                      <wps:wsp>
                        <wps:cNvPr id="660565291" name="Freeform 643"/>
                        <wps:cNvSpPr>
                          <a:spLocks/>
                        </wps:cNvSpPr>
                        <wps:spPr bwMode="auto">
                          <a:xfrm>
                            <a:off x="670" y="876"/>
                            <a:ext cx="2" cy="13549"/>
                          </a:xfrm>
                          <a:custGeom>
                            <a:avLst/>
                            <a:gdLst>
                              <a:gd name="T0" fmla="+- 0 876 876"/>
                              <a:gd name="T1" fmla="*/ 876 h 13549"/>
                              <a:gd name="T2" fmla="+- 0 14425 876"/>
                              <a:gd name="T3" fmla="*/ 14425 h 13549"/>
                            </a:gdLst>
                            <a:ahLst/>
                            <a:cxnLst>
                              <a:cxn ang="0">
                                <a:pos x="0" y="T1"/>
                              </a:cxn>
                              <a:cxn ang="0">
                                <a:pos x="0" y="T3"/>
                              </a:cxn>
                            </a:cxnLst>
                            <a:rect l="0" t="0" r="r" b="b"/>
                            <a:pathLst>
                              <a:path h="13549">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93958960" name="Freeform 644"/>
                        <wps:cNvSpPr>
                          <a:spLocks/>
                        </wps:cNvSpPr>
                        <wps:spPr bwMode="auto">
                          <a:xfrm flipV="1">
                            <a:off x="665" y="9440"/>
                            <a:ext cx="9694" cy="496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282C2E" id="Group 642" o:spid="_x0000_s1026" style="position:absolute;margin-left:-12.75pt;margin-top:-5.65pt;width:484.7pt;height:677.45pt;z-index:-251658195" coordorigin="665,876" coordsize="9694,1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">
                <v:shape id="Freeform 643" o:spid="_x0000_s1027" style="position:absolute;left:670;top:876;width:2;height:13549;visibility:visible;mso-wrap-style:square;v-text-anchor:top" coordsize="2,1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" path="m,l,13549e" filled="f" strokecolor="#231f20">
                  <v:path arrowok="t" o:connecttype="custom" o:connectlocs="0,876;0,14425" o:connectangles="0,0"/>
                </v:shape>
                <v:shape id="Freeform 644" o:spid="_x0000_s1028" style="position:absolute;left:665;top:9440;width:9694;height:4960;flip:y;visibility:visible;mso-wrap-style:square;v-text-anchor:top" coordsize="9694,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" path="m,l9694,e" filled="f" strokecolor="#231f20">
                  <v:path arrowok="t" o:connecttype="custom" o:connectlocs="0,0;9694,0" o:connectangles="0,0"/>
                </v:shape>
              </v:group>
            </w:pict>
          </mc:Fallback>
        </mc:AlternateContent>
      </w:r>
      <w:r>
        <w:rPr>
          <w:rFonts w:ascii="Arial" w:hAnsi="Arial" w:cs="Arial"/>
          <w:noProof/>
        </w:rPr>
        <mc:AlternateContent>
          <mc:Choice Requires="wpg">
            <w:drawing>
              <wp:anchor distT="0" distB="0" distL="114300" distR="114300" simplePos="0" relativeHeight="251658262" behindDoc="1" locked="0" layoutInCell="1" allowOverlap="1" wp14:anchorId="59F7F274" wp14:editId="771C3C7E">
                <wp:simplePos x="0" y="0"/>
                <wp:positionH relativeFrom="column">
                  <wp:posOffset>5988050</wp:posOffset>
                </wp:positionH>
                <wp:positionV relativeFrom="paragraph">
                  <wp:posOffset>-71755</wp:posOffset>
                </wp:positionV>
                <wp:extent cx="1270" cy="8604250"/>
                <wp:effectExtent l="6350" t="13970" r="11430" b="11430"/>
                <wp:wrapNone/>
                <wp:docPr id="910614907" name="Group 5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4250"/>
                          <a:chOff x="10350" y="876"/>
                          <a:chExt cx="2" cy="13550"/>
                        </a:xfrm>
                      </wpg:grpSpPr>
                      <wps:wsp>
                        <wps:cNvPr id="347411340" name="Freeform 572"/>
                        <wps:cNvSpPr>
                          <a:spLocks/>
                        </wps:cNvSpPr>
                        <wps:spPr bwMode="auto">
                          <a:xfrm>
                            <a:off x="1035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65C0BE" id="Group 571" o:spid="_x0000_s1026" style="position:absolute;margin-left:471.5pt;margin-top:-5.65pt;width:.1pt;height:677.5pt;z-index:-251658218" coordorigin="10350,876" coordsize="2,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">
                <v:shape id="Freeform 572" o:spid="_x0000_s1027" style="position:absolute;left:1035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" path="m,l,13549e" filled="f" strokecolor="#231f20">
                  <v:path arrowok="t" o:connecttype="custom" o:connectlocs="0,876;0,14425" o:connectangles="0,0"/>
                </v:shape>
              </v:group>
            </w:pict>
          </mc:Fallback>
        </mc:AlternateContent>
      </w:r>
      <w:r>
        <w:rPr>
          <w:rFonts w:ascii="Arial" w:hAnsi="Arial" w:cs="Arial"/>
          <w:noProof/>
        </w:rPr>
        <mc:AlternateContent>
          <mc:Choice Requires="wpg">
            <w:drawing>
              <wp:anchor distT="0" distB="0" distL="114300" distR="114300" simplePos="0" relativeHeight="251658261" behindDoc="1" locked="0" layoutInCell="1" allowOverlap="1" wp14:anchorId="181D44EE" wp14:editId="2836652E">
                <wp:simplePos x="0" y="0"/>
                <wp:positionH relativeFrom="column">
                  <wp:posOffset>-163195</wp:posOffset>
                </wp:positionH>
                <wp:positionV relativeFrom="paragraph">
                  <wp:posOffset>-76835</wp:posOffset>
                </wp:positionV>
                <wp:extent cx="6155690" cy="1270"/>
                <wp:effectExtent l="8255" t="8890" r="8255" b="8890"/>
                <wp:wrapNone/>
                <wp:docPr id="1132824792" name="Group 5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663" y="868"/>
                          <a:chExt cx="9694" cy="2"/>
                        </a:xfrm>
                      </wpg:grpSpPr>
                      <wps:wsp>
                        <wps:cNvPr id="359796553" name="Freeform 570"/>
                        <wps:cNvSpPr>
                          <a:spLocks/>
                        </wps:cNvSpPr>
                        <wps:spPr bwMode="auto">
                          <a:xfrm>
                            <a:off x="663" y="868"/>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6A08ED7" id="Group 569" o:spid="_x0000_s1026" style="position:absolute;margin-left:-12.85pt;margin-top:-6.05pt;width:484.7pt;height:.1pt;z-index:-251658219" coordorigin="663,868"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">
                <v:shape id="Freeform 570" o:spid="_x0000_s1027" style="position:absolute;left:663;top:868;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" path="m,l9694,e" filled="f" strokecolor="#231f20">
                  <v:path arrowok="t" o:connecttype="custom" o:connectlocs="0,0;9694,0" o:connectangles="0,0"/>
                </v:shape>
              </v:group>
            </w:pict>
          </mc:Fallback>
        </mc:AlternateContent>
      </w:r>
      <w:r>
        <w:rPr>
          <w:rFonts w:ascii="Arial" w:hAnsi="Arial" w:cs="Arial"/>
          <w:noProof/>
        </w:rPr>
        <mc:AlternateContent>
          <mc:Choice Requires="wpg">
            <w:drawing>
              <wp:anchor distT="0" distB="0" distL="114300" distR="114300" simplePos="0" relativeHeight="251658260" behindDoc="1" locked="0" layoutInCell="1" allowOverlap="1" wp14:anchorId="35EA0A72" wp14:editId="73373921">
                <wp:simplePos x="0" y="0"/>
                <wp:positionH relativeFrom="column">
                  <wp:posOffset>-163195</wp:posOffset>
                </wp:positionH>
                <wp:positionV relativeFrom="paragraph">
                  <wp:posOffset>-71755</wp:posOffset>
                </wp:positionV>
                <wp:extent cx="6155690" cy="541655"/>
                <wp:effectExtent l="0" t="4445" r="0" b="0"/>
                <wp:wrapNone/>
                <wp:docPr id="1369591120" name="Group 5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663" y="876"/>
                          <a:chExt cx="9694" cy="853"/>
                        </a:xfrm>
                      </wpg:grpSpPr>
                      <wps:wsp>
                        <wps:cNvPr id="1594153025" name="Freeform 568"/>
                        <wps:cNvSpPr>
                          <a:spLocks/>
                        </wps:cNvSpPr>
                        <wps:spPr bwMode="auto">
                          <a:xfrm>
                            <a:off x="663" y="876"/>
                            <a:ext cx="9694" cy="853"/>
                          </a:xfrm>
                          <a:custGeom>
                            <a:avLst/>
                            <a:gdLst>
                              <a:gd name="T0" fmla="+- 0 663 663"/>
                              <a:gd name="T1" fmla="*/ T0 w 9694"/>
                              <a:gd name="T2" fmla="+- 0 1729 876"/>
                              <a:gd name="T3" fmla="*/ 1729 h 853"/>
                              <a:gd name="T4" fmla="+- 0 10357 663"/>
                              <a:gd name="T5" fmla="*/ T4 w 9694"/>
                              <a:gd name="T6" fmla="+- 0 1729 876"/>
                              <a:gd name="T7" fmla="*/ 1729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9 876"/>
                              <a:gd name="T19" fmla="*/ 1729 h 853"/>
                            </a:gdLst>
                            <a:ahLst/>
                            <a:cxnLst>
                              <a:cxn ang="0">
                                <a:pos x="T1" y="T3"/>
                              </a:cxn>
                              <a:cxn ang="0">
                                <a:pos x="T5" y="T7"/>
                              </a:cxn>
                              <a:cxn ang="0">
                                <a:pos x="T9" y="T11"/>
                              </a:cxn>
                              <a:cxn ang="0">
                                <a:pos x="T13" y="T15"/>
                              </a:cxn>
                              <a:cxn ang="0">
                                <a:pos x="T17" y="T19"/>
                              </a:cxn>
                            </a:cxnLst>
                            <a:rect l="0" t="0" r="r" b="b"/>
                            <a:pathLst>
                              <a:path w="9694" h="853">
                                <a:moveTo>
                                  <a:pt x="0" y="853"/>
                                </a:moveTo>
                                <a:lnTo>
                                  <a:pt x="9694" y="853"/>
                                </a:lnTo>
                                <a:lnTo>
                                  <a:pt x="9694"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7BACA" id="Group 567" o:spid="_x0000_s1026" style="position:absolute;margin-left:-12.85pt;margin-top:-5.65pt;width:484.7pt;height:42.65pt;z-index:-251658220" coordorigin="663,876"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">
                <v:shape id="Freeform 568" o:spid="_x0000_s1027" style="position:absolute;left:663;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" path="m,853r9694,l9694,,,,,853e" fillcolor="#a7a9ac" stroked="f">
                  <v:path arrowok="t" o:connecttype="custom" o:connectlocs="0,1729;9694,1729;9694,876;0,876;0,1729" o:connectangles="0,0,0,0,0"/>
                </v:shape>
              </v:group>
            </w:pict>
          </mc:Fallback>
        </mc:AlternateContent>
      </w:r>
      <w:r w:rsidR="000F0C19" w:rsidRPr="00920158">
        <w:rPr>
          <w:rFonts w:ascii="Arial" w:eastAsia="Arial" w:hAnsi="Arial" w:cs="Arial"/>
          <w:color w:val="231F20"/>
          <w:position w:val="-2"/>
          <w:sz w:val="56"/>
          <w:szCs w:val="56"/>
        </w:rPr>
        <w:t>Price List</w:t>
      </w:r>
    </w:p>
    <w:p w14:paraId="537F410B" w14:textId="1BCCA15E" w:rsidR="000F0C19" w:rsidRPr="00920158" w:rsidRDefault="00505647" w:rsidP="000F0C19">
      <w:pPr>
        <w:spacing w:before="8" w:after="0" w:line="170" w:lineRule="exact"/>
        <w:rPr>
          <w:rFonts w:ascii="Arial" w:hAnsi="Arial" w:cs="Arial"/>
          <w:sz w:val="17"/>
          <w:szCs w:val="17"/>
        </w:rPr>
      </w:pPr>
      <w:r>
        <w:rPr>
          <w:rFonts w:ascii="Arial" w:hAnsi="Arial" w:cs="Arial"/>
          <w:noProof/>
          <w:sz w:val="17"/>
          <w:szCs w:val="17"/>
        </w:rPr>
        <mc:AlternateContent>
          <mc:Choice Requires="wps">
            <w:drawing>
              <wp:anchor distT="0" distB="0" distL="114300" distR="114300" simplePos="0" relativeHeight="251658275" behindDoc="1" locked="0" layoutInCell="1" allowOverlap="1" wp14:anchorId="6E9F82CA" wp14:editId="234B536F">
                <wp:simplePos x="0" y="0"/>
                <wp:positionH relativeFrom="column">
                  <wp:posOffset>-163195</wp:posOffset>
                </wp:positionH>
                <wp:positionV relativeFrom="paragraph">
                  <wp:posOffset>59055</wp:posOffset>
                </wp:positionV>
                <wp:extent cx="6155690" cy="1270"/>
                <wp:effectExtent l="8255" t="7620" r="8255" b="10160"/>
                <wp:wrapNone/>
                <wp:docPr id="2021579366" name="Freeform 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8C998" id="Freeform 620" o:spid="_x0000_s1026" style="position:absolute;margin-left:-12.85pt;margin-top:4.65pt;width:484.7pt;height:.1pt;z-index:-2516582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" path="m,l9694,e" filled="f" strokecolor="#231f20">
                <v:path arrowok="t" o:connecttype="custom" o:connectlocs="0,0;6155690,0" o:connectangles="0,0"/>
              </v:shape>
            </w:pict>
          </mc:Fallback>
        </mc:AlternateContent>
      </w:r>
    </w:p>
    <w:p w14:paraId="53EF168A" w14:textId="77777777" w:rsidR="000F0C19" w:rsidRPr="00920158" w:rsidRDefault="000F0C19" w:rsidP="000F0C19">
      <w:pPr>
        <w:spacing w:after="0" w:line="200" w:lineRule="exact"/>
        <w:rPr>
          <w:rFonts w:ascii="Arial" w:hAnsi="Arial" w:cs="Arial"/>
          <w:sz w:val="20"/>
          <w:szCs w:val="20"/>
        </w:rPr>
      </w:pPr>
    </w:p>
    <w:p w14:paraId="16409A48"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6B24F13" w14:textId="77777777" w:rsidTr="0009576A">
        <w:trPr>
          <w:trHeight w:val="3980"/>
        </w:trPr>
        <w:tc>
          <w:tcPr>
            <w:tcW w:w="8730" w:type="dxa"/>
            <w:vAlign w:val="center"/>
          </w:tcPr>
          <w:p w14:paraId="476B7015" w14:textId="77777777" w:rsidR="000F0C19" w:rsidRPr="00920158" w:rsidRDefault="001A32E2" w:rsidP="001A32E2">
            <w:pPr>
              <w:tabs>
                <w:tab w:val="left" w:pos="6905"/>
              </w:tabs>
              <w:spacing w:before="36" w:after="60"/>
              <w:rPr>
                <w:rFonts w:ascii="Arial" w:eastAsia="Arial" w:hAnsi="Arial" w:cs="Arial"/>
                <w:b/>
                <w:bCs/>
                <w:color w:val="231F20"/>
                <w:sz w:val="18"/>
                <w:szCs w:val="18"/>
              </w:rPr>
            </w:pPr>
            <w:r w:rsidRPr="00920158">
              <w:rPr>
                <w:rFonts w:ascii="Arial" w:eastAsia="Arial" w:hAnsi="Arial" w:cs="Arial"/>
                <w:b/>
                <w:bCs/>
                <w:color w:val="231F20"/>
                <w:sz w:val="18"/>
                <w:szCs w:val="18"/>
              </w:rPr>
              <w:t xml:space="preserve">The contract does not provide for the </w:t>
            </w:r>
            <w:r w:rsidRPr="00920158">
              <w:rPr>
                <w:rFonts w:ascii="Arial" w:eastAsia="Arial" w:hAnsi="Arial" w:cs="Arial"/>
                <w:b/>
                <w:bCs/>
                <w:i/>
                <w:color w:val="231F20"/>
                <w:sz w:val="18"/>
                <w:szCs w:val="18"/>
              </w:rPr>
              <w:t>Consultant</w:t>
            </w:r>
            <w:r w:rsidRPr="00920158">
              <w:rPr>
                <w:rFonts w:ascii="Arial" w:eastAsia="Arial" w:hAnsi="Arial" w:cs="Arial"/>
                <w:b/>
                <w:bCs/>
                <w:color w:val="231F20"/>
                <w:sz w:val="18"/>
                <w:szCs w:val="18"/>
              </w:rPr>
              <w:t xml:space="preserve"> to be paid on a mixture of time charge and Prices and one or the other must be selected.</w:t>
            </w:r>
          </w:p>
          <w:p w14:paraId="7FB7AABE" w14:textId="77777777" w:rsidR="001A32E2" w:rsidRPr="00920158" w:rsidRDefault="001A32E2" w:rsidP="001A32E2">
            <w:pPr>
              <w:tabs>
                <w:tab w:val="left" w:pos="6905"/>
              </w:tabs>
              <w:spacing w:after="60"/>
              <w:rPr>
                <w:rFonts w:ascii="Arial" w:eastAsia="Arial" w:hAnsi="Arial" w:cs="Arial"/>
                <w:b/>
                <w:bCs/>
                <w:color w:val="231F20"/>
                <w:sz w:val="18"/>
                <w:szCs w:val="18"/>
              </w:rPr>
            </w:pPr>
            <w:r w:rsidRPr="00920158">
              <w:rPr>
                <w:rFonts w:ascii="Arial" w:eastAsia="Arial" w:hAnsi="Arial" w:cs="Arial"/>
                <w:b/>
                <w:bCs/>
                <w:color w:val="231F20"/>
                <w:sz w:val="18"/>
                <w:szCs w:val="18"/>
              </w:rPr>
              <w:t>If the work is to be paid on a time charge basis, only expenses should be included. No other entries should be made in the Price List.</w:t>
            </w:r>
          </w:p>
          <w:p w14:paraId="441E486A" w14:textId="77777777" w:rsidR="001A32E2" w:rsidRPr="00920158" w:rsidRDefault="001A32E2" w:rsidP="001A32E2">
            <w:pPr>
              <w:tabs>
                <w:tab w:val="left" w:pos="6905"/>
              </w:tabs>
              <w:spacing w:after="60"/>
              <w:rPr>
                <w:rFonts w:ascii="Arial" w:eastAsia="Arial" w:hAnsi="Arial" w:cs="Arial"/>
                <w:b/>
                <w:bCs/>
                <w:color w:val="231F20"/>
                <w:sz w:val="18"/>
                <w:szCs w:val="18"/>
              </w:rPr>
            </w:pPr>
            <w:r w:rsidRPr="00920158">
              <w:rPr>
                <w:rFonts w:ascii="Arial" w:eastAsia="Arial" w:hAnsi="Arial" w:cs="Arial"/>
                <w:b/>
                <w:bCs/>
                <w:color w:val="231F20"/>
                <w:sz w:val="18"/>
                <w:szCs w:val="18"/>
              </w:rPr>
              <w:t xml:space="preserve">If the </w:t>
            </w:r>
            <w:r w:rsidRPr="00920158">
              <w:rPr>
                <w:rFonts w:ascii="Arial" w:eastAsia="Arial" w:hAnsi="Arial" w:cs="Arial"/>
                <w:b/>
                <w:bCs/>
                <w:i/>
                <w:color w:val="231F20"/>
                <w:sz w:val="18"/>
                <w:szCs w:val="18"/>
              </w:rPr>
              <w:t>Consultant</w:t>
            </w:r>
            <w:r w:rsidRPr="00920158">
              <w:rPr>
                <w:rFonts w:ascii="Arial" w:eastAsia="Arial" w:hAnsi="Arial" w:cs="Arial"/>
                <w:b/>
                <w:bCs/>
                <w:color w:val="231F20"/>
                <w:sz w:val="18"/>
                <w:szCs w:val="18"/>
              </w:rPr>
              <w:t xml:space="preserve"> is to be paid on a priced </w:t>
            </w:r>
            <w:proofErr w:type="gramStart"/>
            <w:r w:rsidRPr="00920158">
              <w:rPr>
                <w:rFonts w:ascii="Arial" w:eastAsia="Arial" w:hAnsi="Arial" w:cs="Arial"/>
                <w:b/>
                <w:bCs/>
                <w:color w:val="231F20"/>
                <w:sz w:val="18"/>
                <w:szCs w:val="18"/>
              </w:rPr>
              <w:t>basis</w:t>
            </w:r>
            <w:proofErr w:type="gramEnd"/>
            <w:r w:rsidRPr="00920158">
              <w:rPr>
                <w:rFonts w:ascii="Arial" w:eastAsia="Arial" w:hAnsi="Arial" w:cs="Arial"/>
                <w:b/>
                <w:bCs/>
                <w:color w:val="231F20"/>
                <w:sz w:val="18"/>
                <w:szCs w:val="18"/>
              </w:rPr>
              <w:t xml:space="preserve"> the entries in the first four columns are made either by the Client or the tenderer.</w:t>
            </w:r>
          </w:p>
          <w:p w14:paraId="58CCDB0E" w14:textId="77777777" w:rsidR="001A32E2" w:rsidRPr="00920158" w:rsidRDefault="001A32E2" w:rsidP="001A32E2">
            <w:pPr>
              <w:tabs>
                <w:tab w:val="left" w:pos="6905"/>
              </w:tabs>
              <w:spacing w:before="120" w:after="60"/>
              <w:rPr>
                <w:rFonts w:ascii="Arial" w:eastAsia="Arial" w:hAnsi="Arial" w:cs="Arial"/>
                <w:b/>
                <w:bCs/>
                <w:color w:val="231F20"/>
                <w:sz w:val="18"/>
                <w:szCs w:val="18"/>
              </w:rPr>
            </w:pPr>
            <w:r w:rsidRPr="00920158">
              <w:rPr>
                <w:rFonts w:ascii="Arial" w:eastAsia="Arial" w:hAnsi="Arial" w:cs="Arial"/>
                <w:b/>
                <w:sz w:val="18"/>
                <w:szCs w:val="18"/>
              </w:rPr>
              <w:t>For each row:</w:t>
            </w:r>
          </w:p>
          <w:p w14:paraId="45FC8C0A" w14:textId="77777777" w:rsidR="001A32E2" w:rsidRPr="00920158" w:rsidRDefault="001A32E2" w:rsidP="00BB5CBB">
            <w:pPr>
              <w:pStyle w:val="ListParagraph"/>
              <w:numPr>
                <w:ilvl w:val="0"/>
                <w:numId w:val="5"/>
              </w:numPr>
              <w:tabs>
                <w:tab w:val="left" w:pos="335"/>
              </w:tabs>
              <w:spacing w:before="5" w:after="60" w:line="254" w:lineRule="auto"/>
              <w:ind w:left="335" w:hanging="335"/>
              <w:contextualSpacing w:val="0"/>
              <w:rPr>
                <w:rFonts w:ascii="Arial" w:eastAsia="Arial" w:hAnsi="Arial" w:cs="Arial"/>
                <w:sz w:val="18"/>
                <w:szCs w:val="18"/>
              </w:rPr>
            </w:pPr>
            <w:r w:rsidRPr="00920158">
              <w:rPr>
                <w:rFonts w:ascii="Arial" w:eastAsia="Arial" w:hAnsi="Arial" w:cs="Arial"/>
                <w:b/>
                <w:sz w:val="18"/>
                <w:szCs w:val="18"/>
              </w:rPr>
              <w:t>If the Consultant is to be paid an amount for the item which is not adjusted if the quantity of work in the item changes, the tenderer enters the amount in the Price column only.</w:t>
            </w:r>
          </w:p>
          <w:p w14:paraId="04954151" w14:textId="77777777" w:rsidR="001A32E2" w:rsidRPr="00920158" w:rsidRDefault="001A32E2" w:rsidP="00BB5CBB">
            <w:pPr>
              <w:pStyle w:val="ListParagraph"/>
              <w:numPr>
                <w:ilvl w:val="0"/>
                <w:numId w:val="5"/>
              </w:numPr>
              <w:tabs>
                <w:tab w:val="left" w:pos="335"/>
              </w:tabs>
              <w:spacing w:before="5" w:after="60" w:line="254" w:lineRule="auto"/>
              <w:ind w:left="335" w:hanging="335"/>
              <w:contextualSpacing w:val="0"/>
              <w:rPr>
                <w:rFonts w:ascii="Arial" w:eastAsia="Arial" w:hAnsi="Arial" w:cs="Arial"/>
                <w:sz w:val="18"/>
                <w:szCs w:val="18"/>
              </w:rPr>
            </w:pPr>
            <w:r w:rsidRPr="00920158">
              <w:rPr>
                <w:rFonts w:ascii="Arial" w:eastAsia="Arial" w:hAnsi="Arial" w:cs="Arial"/>
                <w:b/>
                <w:sz w:val="18"/>
                <w:szCs w:val="18"/>
              </w:rPr>
              <w:t>If the Consultant is to be paid an amount for the item of work and which is the rate for the work multiplied by the quantity completed, the tenderer enters the rate which is then multiplied by the expected quantity to produce the Price, which is also entered.</w:t>
            </w:r>
            <w:r w:rsidRPr="00920158">
              <w:rPr>
                <w:rFonts w:ascii="Arial" w:eastAsia="Arial" w:hAnsi="Arial" w:cs="Arial"/>
                <w:sz w:val="18"/>
                <w:szCs w:val="18"/>
              </w:rPr>
              <w:t xml:space="preserve"> </w:t>
            </w:r>
          </w:p>
          <w:p w14:paraId="6CF76031" w14:textId="77777777" w:rsidR="000F0C19" w:rsidRPr="00920158" w:rsidRDefault="000F0C19" w:rsidP="001A32E2">
            <w:pPr>
              <w:spacing w:line="255" w:lineRule="auto"/>
              <w:jc w:val="both"/>
              <w:rPr>
                <w:rFonts w:ascii="Arial" w:eastAsia="Arial" w:hAnsi="Arial" w:cs="Arial"/>
                <w:sz w:val="18"/>
                <w:szCs w:val="18"/>
              </w:rPr>
            </w:pPr>
            <w:r w:rsidRPr="00920158">
              <w:rPr>
                <w:rFonts w:ascii="Arial" w:eastAsia="Arial" w:hAnsi="Arial" w:cs="Arial"/>
                <w:b/>
                <w:bCs/>
                <w:color w:val="231F20"/>
                <w:sz w:val="18"/>
                <w:szCs w:val="18"/>
              </w:rPr>
              <w:t xml:space="preserve">Costs incurred by the </w:t>
            </w:r>
            <w:r w:rsidRPr="00920158">
              <w:rPr>
                <w:rFonts w:ascii="Arial" w:eastAsia="Arial" w:hAnsi="Arial" w:cs="Arial"/>
                <w:b/>
                <w:bCs/>
                <w:i/>
                <w:color w:val="231F20"/>
                <w:sz w:val="18"/>
                <w:szCs w:val="18"/>
              </w:rPr>
              <w:t xml:space="preserve">Consultant </w:t>
            </w:r>
            <w:r w:rsidRPr="00920158">
              <w:rPr>
                <w:rFonts w:ascii="Arial" w:eastAsia="Arial" w:hAnsi="Arial" w:cs="Arial"/>
                <w:b/>
                <w:bCs/>
                <w:color w:val="231F20"/>
                <w:sz w:val="18"/>
                <w:szCs w:val="18"/>
              </w:rPr>
              <w:t>other than the listed expenses are included in the Rates and Prices and the People Rates. If expenses are paid at cost, then ‘at cost’ should be entered into the Rate column.</w:t>
            </w:r>
          </w:p>
          <w:p w14:paraId="6932389A" w14:textId="77777777" w:rsidR="000F0C19" w:rsidRPr="00920158" w:rsidRDefault="000F0C19" w:rsidP="001A32E2">
            <w:pPr>
              <w:spacing w:before="36" w:after="120" w:line="203" w:lineRule="exact"/>
              <w:rPr>
                <w:rFonts w:ascii="Arial" w:hAnsi="Arial" w:cs="Arial"/>
                <w:sz w:val="18"/>
                <w:szCs w:val="18"/>
              </w:rPr>
            </w:pPr>
            <w:r w:rsidRPr="00920158">
              <w:rPr>
                <w:rFonts w:ascii="Arial" w:eastAsia="Arial" w:hAnsi="Arial" w:cs="Arial"/>
                <w:b/>
                <w:bCs/>
                <w:color w:val="231F20"/>
                <w:position w:val="-1"/>
                <w:sz w:val="18"/>
                <w:szCs w:val="18"/>
              </w:rPr>
              <w:t>Delete or strike through unused rows.</w:t>
            </w:r>
          </w:p>
        </w:tc>
      </w:tr>
    </w:tbl>
    <w:p w14:paraId="419071A8" w14:textId="77777777" w:rsidR="000F0C19" w:rsidRPr="00920158" w:rsidRDefault="000F0C19" w:rsidP="000F0C19">
      <w:pPr>
        <w:spacing w:after="0" w:line="200" w:lineRule="exact"/>
        <w:rPr>
          <w:rFonts w:ascii="Arial" w:hAnsi="Arial" w:cs="Arial"/>
          <w:sz w:val="20"/>
          <w:szCs w:val="20"/>
        </w:rPr>
      </w:pPr>
    </w:p>
    <w:tbl>
      <w:tblPr>
        <w:tblStyle w:val="TableGrid"/>
        <w:tblW w:w="0" w:type="auto"/>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1620"/>
        <w:gridCol w:w="3510"/>
        <w:gridCol w:w="697"/>
        <w:gridCol w:w="1193"/>
        <w:gridCol w:w="102"/>
        <w:gridCol w:w="792"/>
        <w:gridCol w:w="828"/>
      </w:tblGrid>
      <w:tr w:rsidR="000F0C19" w:rsidRPr="00920158" w14:paraId="35EA8EC4" w14:textId="77777777" w:rsidTr="00AD164F">
        <w:trPr>
          <w:trHeight w:val="597"/>
        </w:trPr>
        <w:tc>
          <w:tcPr>
            <w:tcW w:w="1620" w:type="dxa"/>
            <w:tcBorders>
              <w:top w:val="nil"/>
              <w:bottom w:val="nil"/>
              <w:right w:val="nil"/>
            </w:tcBorders>
            <w:shd w:val="clear" w:color="auto" w:fill="201F1A"/>
            <w:vAlign w:val="center"/>
          </w:tcPr>
          <w:p w14:paraId="5D650722" w14:textId="77777777" w:rsidR="000F0C19" w:rsidRPr="00920158" w:rsidRDefault="000F0C19" w:rsidP="0009576A">
            <w:pPr>
              <w:rPr>
                <w:rFonts w:ascii="Arial" w:hAnsi="Arial" w:cs="Arial"/>
                <w:sz w:val="20"/>
                <w:szCs w:val="20"/>
              </w:rPr>
            </w:pPr>
            <w:r w:rsidRPr="00920158">
              <w:rPr>
                <w:rFonts w:ascii="Arial" w:hAnsi="Arial" w:cs="Arial"/>
                <w:sz w:val="20"/>
                <w:szCs w:val="20"/>
              </w:rPr>
              <w:t>ITEM NUMBER</w:t>
            </w:r>
          </w:p>
        </w:tc>
        <w:tc>
          <w:tcPr>
            <w:tcW w:w="3510" w:type="dxa"/>
            <w:tcBorders>
              <w:top w:val="nil"/>
              <w:left w:val="nil"/>
              <w:bottom w:val="nil"/>
              <w:right w:val="nil"/>
            </w:tcBorders>
            <w:shd w:val="clear" w:color="auto" w:fill="201F1A"/>
            <w:vAlign w:val="center"/>
          </w:tcPr>
          <w:p w14:paraId="07CF79AC" w14:textId="77777777" w:rsidR="000F0C19" w:rsidRPr="00920158" w:rsidRDefault="000F0C19" w:rsidP="0009576A">
            <w:pPr>
              <w:rPr>
                <w:rFonts w:ascii="Arial" w:hAnsi="Arial" w:cs="Arial"/>
                <w:sz w:val="20"/>
                <w:szCs w:val="20"/>
              </w:rPr>
            </w:pPr>
            <w:r w:rsidRPr="00920158">
              <w:rPr>
                <w:rFonts w:ascii="Arial" w:hAnsi="Arial" w:cs="Arial"/>
                <w:sz w:val="20"/>
                <w:szCs w:val="20"/>
              </w:rPr>
              <w:t>DESCRIPTION</w:t>
            </w:r>
          </w:p>
        </w:tc>
        <w:tc>
          <w:tcPr>
            <w:tcW w:w="697" w:type="dxa"/>
            <w:tcBorders>
              <w:top w:val="nil"/>
              <w:left w:val="nil"/>
              <w:bottom w:val="nil"/>
              <w:right w:val="nil"/>
            </w:tcBorders>
            <w:shd w:val="clear" w:color="auto" w:fill="201F1A"/>
            <w:vAlign w:val="center"/>
          </w:tcPr>
          <w:p w14:paraId="3D7B788D" w14:textId="77777777" w:rsidR="000F0C19" w:rsidRPr="00920158" w:rsidRDefault="000F0C19" w:rsidP="0009576A">
            <w:pPr>
              <w:rPr>
                <w:rFonts w:ascii="Arial" w:hAnsi="Arial" w:cs="Arial"/>
                <w:sz w:val="20"/>
                <w:szCs w:val="20"/>
              </w:rPr>
            </w:pPr>
            <w:r w:rsidRPr="00920158">
              <w:rPr>
                <w:rFonts w:ascii="Arial" w:hAnsi="Arial" w:cs="Arial"/>
                <w:sz w:val="20"/>
                <w:szCs w:val="20"/>
              </w:rPr>
              <w:t>UNIT</w:t>
            </w:r>
          </w:p>
        </w:tc>
        <w:tc>
          <w:tcPr>
            <w:tcW w:w="1295" w:type="dxa"/>
            <w:gridSpan w:val="2"/>
            <w:tcBorders>
              <w:top w:val="nil"/>
              <w:left w:val="nil"/>
              <w:bottom w:val="nil"/>
              <w:right w:val="nil"/>
            </w:tcBorders>
            <w:shd w:val="clear" w:color="auto" w:fill="201F1A"/>
            <w:vAlign w:val="center"/>
          </w:tcPr>
          <w:p w14:paraId="44CC947C" w14:textId="77777777" w:rsidR="000F0C19" w:rsidRPr="00920158" w:rsidRDefault="001869B1" w:rsidP="0009576A">
            <w:pPr>
              <w:rPr>
                <w:rFonts w:ascii="Arial" w:hAnsi="Arial" w:cs="Arial"/>
                <w:sz w:val="20"/>
                <w:szCs w:val="20"/>
              </w:rPr>
            </w:pPr>
            <w:r w:rsidRPr="00920158">
              <w:rPr>
                <w:rFonts w:ascii="Arial" w:hAnsi="Arial" w:cs="Arial"/>
                <w:sz w:val="20"/>
                <w:szCs w:val="20"/>
              </w:rPr>
              <w:t xml:space="preserve">EXPECTED </w:t>
            </w:r>
            <w:r w:rsidR="000F0C19" w:rsidRPr="00920158">
              <w:rPr>
                <w:rFonts w:ascii="Arial" w:hAnsi="Arial" w:cs="Arial"/>
                <w:sz w:val="20"/>
                <w:szCs w:val="20"/>
              </w:rPr>
              <w:t>QUANTITY</w:t>
            </w:r>
          </w:p>
        </w:tc>
        <w:tc>
          <w:tcPr>
            <w:tcW w:w="792" w:type="dxa"/>
            <w:tcBorders>
              <w:top w:val="nil"/>
              <w:left w:val="nil"/>
              <w:bottom w:val="nil"/>
              <w:right w:val="nil"/>
            </w:tcBorders>
            <w:shd w:val="clear" w:color="auto" w:fill="201F1A"/>
            <w:vAlign w:val="center"/>
          </w:tcPr>
          <w:p w14:paraId="77693C06" w14:textId="77777777" w:rsidR="000F0C19" w:rsidRPr="00920158" w:rsidRDefault="000F0C19" w:rsidP="0009576A">
            <w:pPr>
              <w:rPr>
                <w:rFonts w:ascii="Arial" w:hAnsi="Arial" w:cs="Arial"/>
                <w:sz w:val="20"/>
                <w:szCs w:val="20"/>
              </w:rPr>
            </w:pPr>
            <w:r w:rsidRPr="00920158">
              <w:rPr>
                <w:rFonts w:ascii="Arial" w:hAnsi="Arial" w:cs="Arial"/>
                <w:sz w:val="20"/>
                <w:szCs w:val="20"/>
              </w:rPr>
              <w:t>RATE</w:t>
            </w:r>
          </w:p>
        </w:tc>
        <w:tc>
          <w:tcPr>
            <w:tcW w:w="828" w:type="dxa"/>
            <w:tcBorders>
              <w:top w:val="nil"/>
              <w:left w:val="nil"/>
              <w:bottom w:val="nil"/>
            </w:tcBorders>
            <w:shd w:val="clear" w:color="auto" w:fill="201F1A"/>
            <w:vAlign w:val="center"/>
          </w:tcPr>
          <w:p w14:paraId="1B30B05D" w14:textId="77777777" w:rsidR="000F0C19" w:rsidRPr="00920158" w:rsidRDefault="000F0C19" w:rsidP="0009576A">
            <w:pPr>
              <w:rPr>
                <w:rFonts w:ascii="Arial" w:hAnsi="Arial" w:cs="Arial"/>
                <w:sz w:val="20"/>
                <w:szCs w:val="20"/>
              </w:rPr>
            </w:pPr>
            <w:r w:rsidRPr="00920158">
              <w:rPr>
                <w:rFonts w:ascii="Arial" w:hAnsi="Arial" w:cs="Arial"/>
                <w:sz w:val="20"/>
                <w:szCs w:val="20"/>
              </w:rPr>
              <w:t>PRICE</w:t>
            </w:r>
          </w:p>
        </w:tc>
      </w:tr>
      <w:tr w:rsidR="000F0C19" w:rsidRPr="00920158" w14:paraId="62F795C3" w14:textId="77777777" w:rsidTr="00AD164F">
        <w:trPr>
          <w:trHeight w:val="360"/>
        </w:trPr>
        <w:tc>
          <w:tcPr>
            <w:tcW w:w="1620" w:type="dxa"/>
            <w:tcBorders>
              <w:top w:val="nil"/>
            </w:tcBorders>
            <w:shd w:val="clear" w:color="auto" w:fill="F2F2F2" w:themeFill="background1" w:themeFillShade="F2"/>
          </w:tcPr>
          <w:sdt>
            <w:sdtPr>
              <w:rPr>
                <w:rFonts w:ascii="Arial" w:hAnsi="Arial" w:cs="Arial"/>
                <w:sz w:val="18"/>
                <w:szCs w:val="18"/>
              </w:rPr>
              <w:id w:val="1474015800"/>
              <w:placeholder>
                <w:docPart w:val="E2D5136EA1184361AC984FFA1966F061"/>
              </w:placeholder>
              <w:showingPlcHdr/>
            </w:sdtPr>
            <w:sdtContent>
              <w:p w14:paraId="0273CAC6"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tcBorders>
              <w:top w:val="nil"/>
            </w:tcBorders>
            <w:shd w:val="clear" w:color="auto" w:fill="F2F2F2" w:themeFill="background1" w:themeFillShade="F2"/>
          </w:tcPr>
          <w:sdt>
            <w:sdtPr>
              <w:rPr>
                <w:rFonts w:ascii="Arial" w:hAnsi="Arial" w:cs="Arial"/>
                <w:sz w:val="18"/>
                <w:szCs w:val="18"/>
              </w:rPr>
              <w:id w:val="-736938451"/>
              <w:placeholder>
                <w:docPart w:val="B85EB9EC7E8A48D4935E6DEEEFF3D1F8"/>
              </w:placeholder>
              <w:showingPlcHdr/>
            </w:sdtPr>
            <w:sdtContent>
              <w:p w14:paraId="2F36D20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tcBorders>
              <w:top w:val="nil"/>
            </w:tcBorders>
            <w:shd w:val="clear" w:color="auto" w:fill="F2F2F2" w:themeFill="background1" w:themeFillShade="F2"/>
          </w:tcPr>
          <w:sdt>
            <w:sdtPr>
              <w:rPr>
                <w:rFonts w:ascii="Arial" w:hAnsi="Arial" w:cs="Arial"/>
                <w:sz w:val="18"/>
                <w:szCs w:val="18"/>
              </w:rPr>
              <w:id w:val="846217717"/>
              <w:placeholder>
                <w:docPart w:val="618380856A4E4EB7B128ACA135A6189C"/>
              </w:placeholder>
              <w:showingPlcHdr/>
            </w:sdtPr>
            <w:sdtContent>
              <w:p w14:paraId="6524A7BE"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tcBorders>
              <w:top w:val="nil"/>
            </w:tcBorders>
            <w:shd w:val="clear" w:color="auto" w:fill="F2F2F2" w:themeFill="background1" w:themeFillShade="F2"/>
          </w:tcPr>
          <w:sdt>
            <w:sdtPr>
              <w:rPr>
                <w:rFonts w:ascii="Arial" w:hAnsi="Arial" w:cs="Arial"/>
                <w:sz w:val="18"/>
                <w:szCs w:val="18"/>
              </w:rPr>
              <w:id w:val="89360144"/>
              <w:placeholder>
                <w:docPart w:val="E5DBF8D6D0AE475F8AEF81575822E7F4"/>
              </w:placeholder>
              <w:showingPlcHdr/>
            </w:sdtPr>
            <w:sdtContent>
              <w:p w14:paraId="4A441A43"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tcBorders>
              <w:top w:val="nil"/>
            </w:tcBorders>
            <w:shd w:val="clear" w:color="auto" w:fill="F2F2F2" w:themeFill="background1" w:themeFillShade="F2"/>
          </w:tcPr>
          <w:sdt>
            <w:sdtPr>
              <w:rPr>
                <w:rFonts w:ascii="Arial" w:hAnsi="Arial" w:cs="Arial"/>
                <w:sz w:val="18"/>
                <w:szCs w:val="18"/>
              </w:rPr>
              <w:id w:val="1916512933"/>
              <w:placeholder>
                <w:docPart w:val="616116B6910042CC8E8954278B5E015A"/>
              </w:placeholder>
              <w:showingPlcHdr/>
            </w:sdtPr>
            <w:sdtContent>
              <w:p w14:paraId="31B047F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tcBorders>
              <w:top w:val="nil"/>
            </w:tcBorders>
            <w:shd w:val="clear" w:color="auto" w:fill="F2F2F2" w:themeFill="background1" w:themeFillShade="F2"/>
          </w:tcPr>
          <w:sdt>
            <w:sdtPr>
              <w:rPr>
                <w:rFonts w:ascii="Arial" w:hAnsi="Arial" w:cs="Arial"/>
                <w:sz w:val="18"/>
                <w:szCs w:val="18"/>
              </w:rPr>
              <w:id w:val="1971716937"/>
              <w:placeholder>
                <w:docPart w:val="718D96B97DF049979662FA969A2D7C83"/>
              </w:placeholder>
              <w:showingPlcHdr/>
            </w:sdtPr>
            <w:sdtContent>
              <w:p w14:paraId="52C4CCF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1BBBF6D0" w14:textId="77777777" w:rsidTr="00AD164F">
        <w:trPr>
          <w:trHeight w:val="360"/>
        </w:trPr>
        <w:tc>
          <w:tcPr>
            <w:tcW w:w="1620" w:type="dxa"/>
            <w:shd w:val="clear" w:color="auto" w:fill="A6A6A6" w:themeFill="background1" w:themeFillShade="A6"/>
          </w:tcPr>
          <w:sdt>
            <w:sdtPr>
              <w:rPr>
                <w:rFonts w:ascii="Arial" w:hAnsi="Arial" w:cs="Arial"/>
                <w:sz w:val="18"/>
                <w:szCs w:val="18"/>
              </w:rPr>
              <w:id w:val="-1583978420"/>
              <w:placeholder>
                <w:docPart w:val="4AAD1C52B6584213B97FE9FEEF733D9F"/>
              </w:placeholder>
              <w:showingPlcHdr/>
            </w:sdtPr>
            <w:sdtContent>
              <w:p w14:paraId="4F3953F9"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420283953"/>
              <w:placeholder>
                <w:docPart w:val="6B82A45B41A945BC97B655CE88BF99A0"/>
              </w:placeholder>
              <w:showingPlcHdr/>
            </w:sdtPr>
            <w:sdtContent>
              <w:p w14:paraId="6557542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559293905"/>
              <w:placeholder>
                <w:docPart w:val="63A7E7592B294DF9ACD2AE8F1B3C99C2"/>
              </w:placeholder>
            </w:sdtPr>
            <w:sdtContent>
              <w:sdt>
                <w:sdtPr>
                  <w:rPr>
                    <w:rFonts w:ascii="Arial" w:hAnsi="Arial" w:cs="Arial"/>
                    <w:sz w:val="18"/>
                    <w:szCs w:val="18"/>
                  </w:rPr>
                  <w:id w:val="662823179"/>
                  <w:placeholder>
                    <w:docPart w:val="0A5876930C4C4239AECF835720C96BDC"/>
                  </w:placeholder>
                  <w:showingPlcHdr/>
                </w:sdtPr>
                <w:sdtContent>
                  <w:p w14:paraId="6243DD5D"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sdtContent>
          </w:sdt>
        </w:tc>
        <w:tc>
          <w:tcPr>
            <w:tcW w:w="1295" w:type="dxa"/>
            <w:gridSpan w:val="2"/>
            <w:shd w:val="clear" w:color="auto" w:fill="A6A6A6" w:themeFill="background1" w:themeFillShade="A6"/>
          </w:tcPr>
          <w:sdt>
            <w:sdtPr>
              <w:rPr>
                <w:rFonts w:ascii="Arial" w:hAnsi="Arial" w:cs="Arial"/>
                <w:sz w:val="18"/>
                <w:szCs w:val="18"/>
              </w:rPr>
              <w:id w:val="-1286575714"/>
              <w:placeholder>
                <w:docPart w:val="327F4A3D853C47348317480517B21358"/>
              </w:placeholder>
              <w:showingPlcHdr/>
            </w:sdtPr>
            <w:sdtContent>
              <w:p w14:paraId="6090356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83797914"/>
              <w:placeholder>
                <w:docPart w:val="CAAFCCCE86AD42CD98CAACC9AF680CA2"/>
              </w:placeholder>
              <w:showingPlcHdr/>
            </w:sdtPr>
            <w:sdtContent>
              <w:p w14:paraId="175D19C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261684480"/>
              <w:placeholder>
                <w:docPart w:val="E9AA122B751B471A96221ED8FB7403D9"/>
              </w:placeholder>
              <w:showingPlcHdr/>
            </w:sdtPr>
            <w:sdtContent>
              <w:p w14:paraId="69B339C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357A2150" w14:textId="77777777" w:rsidTr="00AD164F">
        <w:trPr>
          <w:trHeight w:val="360"/>
        </w:trPr>
        <w:tc>
          <w:tcPr>
            <w:tcW w:w="1620" w:type="dxa"/>
            <w:shd w:val="clear" w:color="auto" w:fill="F2F2F2" w:themeFill="background1" w:themeFillShade="F2"/>
          </w:tcPr>
          <w:sdt>
            <w:sdtPr>
              <w:rPr>
                <w:rFonts w:ascii="Arial" w:hAnsi="Arial" w:cs="Arial"/>
                <w:sz w:val="18"/>
                <w:szCs w:val="18"/>
              </w:rPr>
              <w:id w:val="-40600727"/>
              <w:placeholder>
                <w:docPart w:val="D6497533E52C40A1B491DFBF315169C5"/>
              </w:placeholder>
              <w:showingPlcHdr/>
            </w:sdtPr>
            <w:sdtContent>
              <w:p w14:paraId="14F83E8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318623752"/>
              <w:placeholder>
                <w:docPart w:val="F124B29BD5364C21A29F2DD7132E5710"/>
              </w:placeholder>
              <w:showingPlcHdr/>
            </w:sdtPr>
            <w:sdtContent>
              <w:p w14:paraId="1283F7B9"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1579321362"/>
              <w:placeholder>
                <w:docPart w:val="63756654983244C68371EB9F2254EB32"/>
              </w:placeholder>
              <w:showingPlcHdr/>
            </w:sdtPr>
            <w:sdtContent>
              <w:p w14:paraId="6BC32189"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shd w:val="clear" w:color="auto" w:fill="F2F2F2" w:themeFill="background1" w:themeFillShade="F2"/>
          </w:tcPr>
          <w:sdt>
            <w:sdtPr>
              <w:rPr>
                <w:rFonts w:ascii="Arial" w:hAnsi="Arial" w:cs="Arial"/>
                <w:sz w:val="18"/>
                <w:szCs w:val="18"/>
              </w:rPr>
              <w:id w:val="61457735"/>
              <w:placeholder>
                <w:docPart w:val="5C49C28051F24C04BDECDEC24DB8F7D3"/>
              </w:placeholder>
              <w:showingPlcHdr/>
            </w:sdtPr>
            <w:sdtContent>
              <w:p w14:paraId="37EA80D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1585177396"/>
              <w:placeholder>
                <w:docPart w:val="7547CB9236AC445C9F52F27BC7646AAD"/>
              </w:placeholder>
              <w:showingPlcHdr/>
            </w:sdtPr>
            <w:sdtContent>
              <w:p w14:paraId="3A5DFD3E"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F2F2F2" w:themeFill="background1" w:themeFillShade="F2"/>
          </w:tcPr>
          <w:sdt>
            <w:sdtPr>
              <w:rPr>
                <w:rFonts w:ascii="Arial" w:hAnsi="Arial" w:cs="Arial"/>
                <w:sz w:val="18"/>
                <w:szCs w:val="18"/>
              </w:rPr>
              <w:id w:val="878129072"/>
              <w:placeholder>
                <w:docPart w:val="EBB892B9153740AB91315568775EA215"/>
              </w:placeholder>
              <w:showingPlcHdr/>
            </w:sdtPr>
            <w:sdtContent>
              <w:p w14:paraId="42C9096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6EDC10A0" w14:textId="77777777" w:rsidTr="00AD164F">
        <w:trPr>
          <w:trHeight w:val="360"/>
        </w:trPr>
        <w:tc>
          <w:tcPr>
            <w:tcW w:w="1620" w:type="dxa"/>
            <w:shd w:val="clear" w:color="auto" w:fill="A6A6A6" w:themeFill="background1" w:themeFillShade="A6"/>
          </w:tcPr>
          <w:sdt>
            <w:sdtPr>
              <w:rPr>
                <w:rFonts w:ascii="Arial" w:hAnsi="Arial" w:cs="Arial"/>
                <w:sz w:val="18"/>
                <w:szCs w:val="18"/>
              </w:rPr>
              <w:id w:val="-695310040"/>
              <w:placeholder>
                <w:docPart w:val="74AEC66FAD324E4FB9ECB3493DCF5EB4"/>
              </w:placeholder>
              <w:showingPlcHdr/>
            </w:sdtPr>
            <w:sdtContent>
              <w:p w14:paraId="295CC7B1"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195969548"/>
              <w:placeholder>
                <w:docPart w:val="6A1589E3BDA84388B919394125B0F525"/>
              </w:placeholder>
              <w:showingPlcHdr/>
            </w:sdtPr>
            <w:sdtContent>
              <w:p w14:paraId="67658BA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974727226"/>
              <w:placeholder>
                <w:docPart w:val="14CAD1E621014A3D9B3A88C0679B01E3"/>
              </w:placeholder>
              <w:showingPlcHdr/>
            </w:sdtPr>
            <w:sdtContent>
              <w:p w14:paraId="3DAC0C11"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shd w:val="clear" w:color="auto" w:fill="A6A6A6" w:themeFill="background1" w:themeFillShade="A6"/>
          </w:tcPr>
          <w:sdt>
            <w:sdtPr>
              <w:rPr>
                <w:rFonts w:ascii="Arial" w:hAnsi="Arial" w:cs="Arial"/>
                <w:sz w:val="18"/>
                <w:szCs w:val="18"/>
              </w:rPr>
              <w:id w:val="-2107796072"/>
              <w:placeholder>
                <w:docPart w:val="6FA7FD8F1FE7453DAF938CB141ADC697"/>
              </w:placeholder>
              <w:showingPlcHdr/>
            </w:sdtPr>
            <w:sdtContent>
              <w:p w14:paraId="0C57C610"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354571175"/>
              <w:placeholder>
                <w:docPart w:val="89B0DE895B044C93AA71AC6FA48486DC"/>
              </w:placeholder>
              <w:showingPlcHdr/>
            </w:sdtPr>
            <w:sdtContent>
              <w:p w14:paraId="1E561E2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1108118993"/>
              <w:placeholder>
                <w:docPart w:val="2181F685D9184718B48420BC275FDC50"/>
              </w:placeholder>
              <w:showingPlcHdr/>
            </w:sdtPr>
            <w:sdtContent>
              <w:p w14:paraId="68CF2C1C"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5566B3B7" w14:textId="77777777" w:rsidTr="00AD164F">
        <w:trPr>
          <w:trHeight w:val="360"/>
        </w:trPr>
        <w:tc>
          <w:tcPr>
            <w:tcW w:w="1620" w:type="dxa"/>
            <w:shd w:val="clear" w:color="auto" w:fill="F2F2F2" w:themeFill="background1" w:themeFillShade="F2"/>
          </w:tcPr>
          <w:sdt>
            <w:sdtPr>
              <w:rPr>
                <w:rFonts w:ascii="Arial" w:hAnsi="Arial" w:cs="Arial"/>
                <w:sz w:val="18"/>
                <w:szCs w:val="18"/>
              </w:rPr>
              <w:id w:val="-293224509"/>
              <w:placeholder>
                <w:docPart w:val="6AF534D610BC4242AD66C3D2A9AAC127"/>
              </w:placeholder>
              <w:showingPlcHdr/>
            </w:sdtPr>
            <w:sdtContent>
              <w:p w14:paraId="0B76BDE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933899581"/>
              <w:placeholder>
                <w:docPart w:val="3E01F4A4D6E74AC0828A8BDAD31732E2"/>
              </w:placeholder>
              <w:showingPlcHdr/>
            </w:sdtPr>
            <w:sdtContent>
              <w:p w14:paraId="655F9FB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206175518"/>
              <w:placeholder>
                <w:docPart w:val="A6CC82FB20714EE78EB4D36B2BEBB8F2"/>
              </w:placeholder>
              <w:showingPlcHdr/>
            </w:sdtPr>
            <w:sdtContent>
              <w:p w14:paraId="207FA2D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shd w:val="clear" w:color="auto" w:fill="F2F2F2" w:themeFill="background1" w:themeFillShade="F2"/>
          </w:tcPr>
          <w:sdt>
            <w:sdtPr>
              <w:rPr>
                <w:rFonts w:ascii="Arial" w:hAnsi="Arial" w:cs="Arial"/>
                <w:sz w:val="18"/>
                <w:szCs w:val="18"/>
              </w:rPr>
              <w:id w:val="2103827936"/>
              <w:placeholder>
                <w:docPart w:val="3104952FC16C44499A1EB7C61B8A986D"/>
              </w:placeholder>
              <w:showingPlcHdr/>
            </w:sdtPr>
            <w:sdtContent>
              <w:p w14:paraId="5B973779"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1439568943"/>
              <w:placeholder>
                <w:docPart w:val="3D108525324E48EC9BC4355E55C2EF33"/>
              </w:placeholder>
              <w:showingPlcHdr/>
            </w:sdtPr>
            <w:sdtContent>
              <w:p w14:paraId="5337F239"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F2F2F2" w:themeFill="background1" w:themeFillShade="F2"/>
          </w:tcPr>
          <w:sdt>
            <w:sdtPr>
              <w:rPr>
                <w:rFonts w:ascii="Arial" w:hAnsi="Arial" w:cs="Arial"/>
                <w:sz w:val="18"/>
                <w:szCs w:val="18"/>
              </w:rPr>
              <w:id w:val="-1245485079"/>
              <w:placeholder>
                <w:docPart w:val="D82CCB6C282048E088EBC17AB5B53BF9"/>
              </w:placeholder>
              <w:showingPlcHdr/>
            </w:sdtPr>
            <w:sdtContent>
              <w:p w14:paraId="245469AC"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1F5F3D4A" w14:textId="77777777" w:rsidTr="00AD164F">
        <w:trPr>
          <w:trHeight w:val="360"/>
        </w:trPr>
        <w:tc>
          <w:tcPr>
            <w:tcW w:w="1620" w:type="dxa"/>
            <w:shd w:val="clear" w:color="auto" w:fill="A6A6A6" w:themeFill="background1" w:themeFillShade="A6"/>
          </w:tcPr>
          <w:sdt>
            <w:sdtPr>
              <w:rPr>
                <w:rFonts w:ascii="Arial" w:hAnsi="Arial" w:cs="Arial"/>
                <w:sz w:val="18"/>
                <w:szCs w:val="18"/>
              </w:rPr>
              <w:id w:val="-250288151"/>
              <w:placeholder>
                <w:docPart w:val="323298D689B344ADA5E4F877A1BE0309"/>
              </w:placeholder>
              <w:showingPlcHdr/>
            </w:sdtPr>
            <w:sdtContent>
              <w:p w14:paraId="60095137"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1395012665"/>
              <w:placeholder>
                <w:docPart w:val="1AA23DBB6D2447EB99C9D96983461AD1"/>
              </w:placeholder>
              <w:showingPlcHdr/>
            </w:sdtPr>
            <w:sdtContent>
              <w:p w14:paraId="607D8DBC"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1157304279"/>
              <w:placeholder>
                <w:docPart w:val="8BB5E8A9390B42349DACFFD266D70942"/>
              </w:placeholder>
              <w:showingPlcHdr/>
            </w:sdtPr>
            <w:sdtContent>
              <w:p w14:paraId="4BB34E9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shd w:val="clear" w:color="auto" w:fill="A6A6A6" w:themeFill="background1" w:themeFillShade="A6"/>
          </w:tcPr>
          <w:sdt>
            <w:sdtPr>
              <w:rPr>
                <w:rFonts w:ascii="Arial" w:hAnsi="Arial" w:cs="Arial"/>
                <w:sz w:val="18"/>
                <w:szCs w:val="18"/>
              </w:rPr>
              <w:id w:val="-1023092720"/>
              <w:placeholder>
                <w:docPart w:val="283B8F422D314CBB8DC136E6C4A5616D"/>
              </w:placeholder>
              <w:showingPlcHdr/>
            </w:sdtPr>
            <w:sdtContent>
              <w:p w14:paraId="38DA18BF"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1459986910"/>
              <w:placeholder>
                <w:docPart w:val="52C23AFF8EDF4B69B5F5F9C531CCD337"/>
              </w:placeholder>
              <w:showingPlcHdr/>
            </w:sdtPr>
            <w:sdtContent>
              <w:p w14:paraId="21F42BD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723651819"/>
              <w:placeholder>
                <w:docPart w:val="3674F40F305F413C8E3D0F4717F76E58"/>
              </w:placeholder>
              <w:showingPlcHdr/>
            </w:sdtPr>
            <w:sdtContent>
              <w:p w14:paraId="2F42590E"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11A05611" w14:textId="77777777" w:rsidTr="00AD164F">
        <w:trPr>
          <w:trHeight w:val="360"/>
        </w:trPr>
        <w:tc>
          <w:tcPr>
            <w:tcW w:w="1620"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710347410"/>
              <w:placeholder>
                <w:docPart w:val="FFA42BB62D7646F1A6855DA23DCB430B"/>
              </w:placeholder>
              <w:showingPlcHdr/>
            </w:sdtPr>
            <w:sdtContent>
              <w:p w14:paraId="23BEF323"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403828710"/>
              <w:placeholder>
                <w:docPart w:val="A856863D0BCF4987A7847277476B58BF"/>
              </w:placeholder>
              <w:showingPlcHdr/>
            </w:sdtPr>
            <w:sdtContent>
              <w:p w14:paraId="6F82427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7151375"/>
              <w:placeholder>
                <w:docPart w:val="4E8329918BE0426E8656A648E934B040"/>
              </w:placeholder>
              <w:showingPlcHdr/>
            </w:sdtPr>
            <w:sdtContent>
              <w:p w14:paraId="733D4E6F"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tcBorders>
              <w:bottom w:val="single" w:sz="12" w:space="0" w:color="FFFFFF" w:themeColor="background1"/>
            </w:tcBorders>
            <w:shd w:val="clear" w:color="auto" w:fill="F2F2F2" w:themeFill="background1" w:themeFillShade="F2"/>
          </w:tcPr>
          <w:sdt>
            <w:sdtPr>
              <w:rPr>
                <w:rFonts w:ascii="Arial" w:hAnsi="Arial" w:cs="Arial"/>
                <w:sz w:val="18"/>
                <w:szCs w:val="18"/>
              </w:rPr>
              <w:id w:val="-619372529"/>
              <w:placeholder>
                <w:docPart w:val="9FE27748190E4D3E8725F1FB33CDAC1E"/>
              </w:placeholder>
              <w:showingPlcHdr/>
            </w:sdtPr>
            <w:sdtContent>
              <w:p w14:paraId="11F6EBF1"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445501825"/>
              <w:placeholder>
                <w:docPart w:val="DE986E4F1A724A86BC18BE6FC68ABECD"/>
              </w:placeholder>
              <w:showingPlcHdr/>
            </w:sdtPr>
            <w:sdtContent>
              <w:p w14:paraId="48C63A8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tcBorders>
              <w:bottom w:val="single" w:sz="12" w:space="0" w:color="FFFFFF" w:themeColor="background1"/>
            </w:tcBorders>
            <w:shd w:val="clear" w:color="auto" w:fill="F2F2F2" w:themeFill="background1" w:themeFillShade="F2"/>
          </w:tcPr>
          <w:sdt>
            <w:sdtPr>
              <w:rPr>
                <w:rFonts w:ascii="Arial" w:hAnsi="Arial" w:cs="Arial"/>
                <w:sz w:val="18"/>
                <w:szCs w:val="18"/>
              </w:rPr>
              <w:id w:val="-1584908817"/>
              <w:placeholder>
                <w:docPart w:val="BCA27A5201F948CE8FF154403B6E0AF1"/>
              </w:placeholder>
              <w:showingPlcHdr/>
            </w:sdtPr>
            <w:sdtContent>
              <w:p w14:paraId="77BFBC1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AD164F" w:rsidRPr="00920158" w14:paraId="3A109047" w14:textId="77777777" w:rsidTr="00AD164F">
        <w:trPr>
          <w:trHeight w:val="60"/>
        </w:trPr>
        <w:tc>
          <w:tcPr>
            <w:tcW w:w="7020" w:type="dxa"/>
            <w:gridSpan w:val="4"/>
            <w:tcBorders>
              <w:top w:val="single" w:sz="12" w:space="0" w:color="FFFFFF" w:themeColor="background1"/>
              <w:bottom w:val="single" w:sz="12" w:space="0" w:color="FFFFFF" w:themeColor="background1"/>
            </w:tcBorders>
            <w:vAlign w:val="center"/>
          </w:tcPr>
          <w:p w14:paraId="4F128033" w14:textId="77777777" w:rsidR="00AD164F" w:rsidRPr="00920158" w:rsidRDefault="00AD164F" w:rsidP="0009576A">
            <w:pPr>
              <w:spacing w:before="36" w:line="203" w:lineRule="exact"/>
              <w:ind w:right="-20"/>
              <w:rPr>
                <w:rFonts w:ascii="Arial" w:hAnsi="Arial" w:cs="Arial"/>
                <w:sz w:val="18"/>
                <w:szCs w:val="18"/>
              </w:rPr>
            </w:pPr>
          </w:p>
        </w:tc>
        <w:tc>
          <w:tcPr>
            <w:tcW w:w="1722" w:type="dxa"/>
            <w:gridSpan w:val="3"/>
            <w:tcBorders>
              <w:top w:val="single" w:sz="12" w:space="0" w:color="FFFFFF" w:themeColor="background1"/>
              <w:bottom w:val="single" w:sz="4" w:space="0" w:color="000000" w:themeColor="text1"/>
            </w:tcBorders>
            <w:vAlign w:val="center"/>
          </w:tcPr>
          <w:p w14:paraId="13CCFCF2" w14:textId="77777777" w:rsidR="00AD164F" w:rsidRPr="00920158" w:rsidRDefault="00AD164F" w:rsidP="0009576A">
            <w:pPr>
              <w:spacing w:before="36" w:line="203" w:lineRule="exact"/>
              <w:ind w:right="-20"/>
              <w:rPr>
                <w:rFonts w:ascii="Arial" w:hAnsi="Arial" w:cs="Arial"/>
                <w:sz w:val="18"/>
                <w:szCs w:val="18"/>
              </w:rPr>
            </w:pPr>
          </w:p>
        </w:tc>
      </w:tr>
      <w:tr w:rsidR="00AD164F" w:rsidRPr="00920158" w14:paraId="11D7CF6F" w14:textId="77777777" w:rsidTr="00231771">
        <w:trPr>
          <w:trHeight w:val="240"/>
        </w:trPr>
        <w:tc>
          <w:tcPr>
            <w:tcW w:w="7020" w:type="dxa"/>
            <w:gridSpan w:val="4"/>
            <w:tcBorders>
              <w:top w:val="single" w:sz="12" w:space="0" w:color="FFFFFF" w:themeColor="background1"/>
              <w:bottom w:val="nil"/>
              <w:right w:val="single" w:sz="4" w:space="0" w:color="000000" w:themeColor="text1"/>
            </w:tcBorders>
            <w:vAlign w:val="center"/>
          </w:tcPr>
          <w:p w14:paraId="287BCEC2" w14:textId="77777777" w:rsidR="00AD164F" w:rsidRPr="00920158" w:rsidRDefault="00AD164F" w:rsidP="00AD164F">
            <w:pPr>
              <w:spacing w:before="36" w:line="203" w:lineRule="exact"/>
              <w:ind w:right="-20" w:firstLine="5112"/>
              <w:rPr>
                <w:rFonts w:ascii="Arial" w:hAnsi="Arial" w:cs="Arial"/>
                <w:sz w:val="16"/>
                <w:szCs w:val="16"/>
              </w:rPr>
            </w:pPr>
            <w:r w:rsidRPr="00920158">
              <w:rPr>
                <w:rFonts w:ascii="Arial" w:hAnsi="Arial" w:cs="Arial"/>
                <w:b/>
                <w:bCs/>
                <w:sz w:val="16"/>
                <w:szCs w:val="16"/>
                <w:lang w:val="en-PH"/>
              </w:rPr>
              <w:t>The total of the Prices</w:t>
            </w:r>
          </w:p>
        </w:tc>
        <w:tc>
          <w:tcPr>
            <w:tcW w:w="172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Arial" w:hAnsi="Arial" w:cs="Arial"/>
                <w:sz w:val="18"/>
                <w:szCs w:val="18"/>
              </w:rPr>
              <w:id w:val="-1462028617"/>
              <w:placeholder>
                <w:docPart w:val="6CEF0F4D846D43BFB568CFC184AD8D1E"/>
              </w:placeholder>
              <w:showingPlcHdr/>
            </w:sdtPr>
            <w:sdtContent>
              <w:p w14:paraId="30B7AF96"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AD164F" w:rsidRPr="00920158" w14:paraId="67163793" w14:textId="77777777" w:rsidTr="00AD164F">
        <w:trPr>
          <w:trHeight w:val="60"/>
        </w:trPr>
        <w:tc>
          <w:tcPr>
            <w:tcW w:w="7020" w:type="dxa"/>
            <w:gridSpan w:val="4"/>
            <w:tcBorders>
              <w:top w:val="nil"/>
              <w:bottom w:val="nil"/>
              <w:right w:val="nil"/>
            </w:tcBorders>
            <w:vAlign w:val="center"/>
          </w:tcPr>
          <w:p w14:paraId="1F3D82CF" w14:textId="77777777" w:rsidR="00AD164F" w:rsidRPr="00920158" w:rsidRDefault="00AD164F" w:rsidP="00AD164F">
            <w:pPr>
              <w:spacing w:before="36" w:line="203" w:lineRule="exact"/>
              <w:ind w:right="-20"/>
              <w:rPr>
                <w:rFonts w:ascii="Arial" w:hAnsi="Arial" w:cs="Arial"/>
                <w:sz w:val="18"/>
                <w:szCs w:val="18"/>
              </w:rPr>
            </w:pPr>
          </w:p>
        </w:tc>
        <w:tc>
          <w:tcPr>
            <w:tcW w:w="1722" w:type="dxa"/>
            <w:gridSpan w:val="3"/>
            <w:tcBorders>
              <w:top w:val="single" w:sz="4" w:space="0" w:color="000000" w:themeColor="text1"/>
              <w:left w:val="nil"/>
              <w:bottom w:val="nil"/>
              <w:right w:val="nil"/>
            </w:tcBorders>
            <w:vAlign w:val="center"/>
          </w:tcPr>
          <w:p w14:paraId="15CFFC7E" w14:textId="77777777" w:rsidR="00AD164F" w:rsidRPr="00920158" w:rsidRDefault="00AD164F" w:rsidP="00AD164F">
            <w:pPr>
              <w:spacing w:before="36" w:line="203" w:lineRule="exact"/>
              <w:ind w:right="-20"/>
              <w:rPr>
                <w:rFonts w:ascii="Arial" w:hAnsi="Arial" w:cs="Arial"/>
                <w:sz w:val="18"/>
                <w:szCs w:val="18"/>
              </w:rPr>
            </w:pPr>
          </w:p>
        </w:tc>
      </w:tr>
      <w:tr w:rsidR="00AD164F" w:rsidRPr="00920158" w14:paraId="09782B8C" w14:textId="77777777" w:rsidTr="00AD164F">
        <w:trPr>
          <w:trHeight w:val="360"/>
        </w:trPr>
        <w:tc>
          <w:tcPr>
            <w:tcW w:w="8742" w:type="dxa"/>
            <w:gridSpan w:val="7"/>
            <w:tcBorders>
              <w:top w:val="single" w:sz="12" w:space="0" w:color="FFFFFF" w:themeColor="background1"/>
              <w:bottom w:val="single" w:sz="12" w:space="0" w:color="FFFFFF" w:themeColor="background1"/>
            </w:tcBorders>
            <w:vAlign w:val="center"/>
          </w:tcPr>
          <w:p w14:paraId="5A5EFF62" w14:textId="77777777" w:rsidR="00AD164F" w:rsidRPr="00920158" w:rsidRDefault="00AD164F" w:rsidP="00AD164F">
            <w:pPr>
              <w:spacing w:before="36" w:line="203" w:lineRule="exact"/>
              <w:ind w:right="-20"/>
              <w:rPr>
                <w:rFonts w:ascii="Arial" w:hAnsi="Arial" w:cs="Arial"/>
                <w:sz w:val="20"/>
                <w:szCs w:val="20"/>
              </w:rPr>
            </w:pPr>
            <w:r w:rsidRPr="00920158">
              <w:rPr>
                <w:rFonts w:ascii="Arial" w:hAnsi="Arial" w:cs="Arial"/>
                <w:sz w:val="20"/>
                <w:szCs w:val="20"/>
              </w:rPr>
              <w:t>EXPENSES</w:t>
            </w:r>
          </w:p>
        </w:tc>
      </w:tr>
      <w:tr w:rsidR="00AD164F" w:rsidRPr="00920158" w14:paraId="0346969A" w14:textId="77777777" w:rsidTr="00AD164F">
        <w:trPr>
          <w:trHeight w:val="360"/>
        </w:trPr>
        <w:tc>
          <w:tcPr>
            <w:tcW w:w="1620" w:type="dxa"/>
            <w:tcBorders>
              <w:top w:val="single" w:sz="12" w:space="0" w:color="FFFFFF" w:themeColor="background1"/>
            </w:tcBorders>
            <w:shd w:val="clear" w:color="auto" w:fill="F2F2F2" w:themeFill="background1" w:themeFillShade="F2"/>
          </w:tcPr>
          <w:sdt>
            <w:sdtPr>
              <w:rPr>
                <w:rFonts w:ascii="Arial" w:hAnsi="Arial" w:cs="Arial"/>
                <w:sz w:val="18"/>
                <w:szCs w:val="18"/>
              </w:rPr>
              <w:id w:val="1011879894"/>
              <w:placeholder>
                <w:docPart w:val="78374EFC85BF408D980AC1C56D2F6726"/>
              </w:placeholder>
              <w:showingPlcHdr/>
            </w:sdtPr>
            <w:sdtContent>
              <w:p w14:paraId="622B3E46"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tcBorders>
              <w:top w:val="single" w:sz="12" w:space="0" w:color="FFFFFF" w:themeColor="background1"/>
            </w:tcBorders>
            <w:shd w:val="clear" w:color="auto" w:fill="F2F2F2" w:themeFill="background1" w:themeFillShade="F2"/>
          </w:tcPr>
          <w:sdt>
            <w:sdtPr>
              <w:rPr>
                <w:rFonts w:ascii="Arial" w:hAnsi="Arial" w:cs="Arial"/>
                <w:sz w:val="18"/>
                <w:szCs w:val="18"/>
              </w:rPr>
              <w:id w:val="-695927656"/>
              <w:placeholder>
                <w:docPart w:val="752F251C804D4C768C50DFAD0749F71C"/>
              </w:placeholder>
              <w:showingPlcHdr/>
            </w:sdtPr>
            <w:sdtContent>
              <w:p w14:paraId="3000E7E9"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tcBorders>
              <w:top w:val="single" w:sz="12" w:space="0" w:color="FFFFFF" w:themeColor="background1"/>
            </w:tcBorders>
            <w:shd w:val="clear" w:color="auto" w:fill="F2F2F2" w:themeFill="background1" w:themeFillShade="F2"/>
          </w:tcPr>
          <w:sdt>
            <w:sdtPr>
              <w:rPr>
                <w:rFonts w:ascii="Arial" w:hAnsi="Arial" w:cs="Arial"/>
                <w:sz w:val="18"/>
                <w:szCs w:val="18"/>
              </w:rPr>
              <w:id w:val="-23482588"/>
              <w:placeholder>
                <w:docPart w:val="607F6A9D07044B29BAAB05FBC70AF181"/>
              </w:placeholder>
              <w:showingPlcHdr/>
            </w:sdtPr>
            <w:sdtContent>
              <w:p w14:paraId="2DCD9F60"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tcBorders>
              <w:top w:val="single" w:sz="12" w:space="0" w:color="FFFFFF" w:themeColor="background1"/>
            </w:tcBorders>
            <w:shd w:val="clear" w:color="auto" w:fill="F2F2F2" w:themeFill="background1" w:themeFillShade="F2"/>
          </w:tcPr>
          <w:sdt>
            <w:sdtPr>
              <w:rPr>
                <w:rFonts w:ascii="Arial" w:hAnsi="Arial" w:cs="Arial"/>
                <w:sz w:val="18"/>
                <w:szCs w:val="18"/>
              </w:rPr>
              <w:id w:val="1463609849"/>
              <w:placeholder>
                <w:docPart w:val="C425B119D405413AA46715FE1A658003"/>
              </w:placeholder>
              <w:showingPlcHdr/>
            </w:sdtPr>
            <w:sdtContent>
              <w:p w14:paraId="4467F586"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tcBorders>
              <w:top w:val="single" w:sz="12" w:space="0" w:color="FFFFFF" w:themeColor="background1"/>
            </w:tcBorders>
            <w:shd w:val="clear" w:color="auto" w:fill="F2F2F2" w:themeFill="background1" w:themeFillShade="F2"/>
          </w:tcPr>
          <w:sdt>
            <w:sdtPr>
              <w:rPr>
                <w:rFonts w:ascii="Arial" w:hAnsi="Arial" w:cs="Arial"/>
                <w:sz w:val="18"/>
                <w:szCs w:val="18"/>
              </w:rPr>
              <w:id w:val="1565370937"/>
              <w:placeholder>
                <w:docPart w:val="D4BF61BAA3B344609C26430FFF4F3193"/>
              </w:placeholder>
              <w:showingPlcHdr/>
            </w:sdtPr>
            <w:sdtContent>
              <w:p w14:paraId="6342F2BD"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tcBorders>
              <w:top w:val="single" w:sz="12" w:space="0" w:color="FFFFFF" w:themeColor="background1"/>
            </w:tcBorders>
            <w:shd w:val="clear" w:color="auto" w:fill="F2F2F2" w:themeFill="background1" w:themeFillShade="F2"/>
          </w:tcPr>
          <w:sdt>
            <w:sdtPr>
              <w:rPr>
                <w:rFonts w:ascii="Arial" w:hAnsi="Arial" w:cs="Arial"/>
                <w:sz w:val="18"/>
                <w:szCs w:val="18"/>
              </w:rPr>
              <w:id w:val="-1514376112"/>
              <w:placeholder>
                <w:docPart w:val="BE2FF02CEA7247B588C6A5CAE5BF6369"/>
              </w:placeholder>
              <w:showingPlcHdr/>
            </w:sdtPr>
            <w:sdtContent>
              <w:p w14:paraId="1A672D6E"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AD164F" w:rsidRPr="00920158" w14:paraId="6848DF57" w14:textId="77777777" w:rsidTr="00AD164F">
        <w:trPr>
          <w:trHeight w:val="360"/>
        </w:trPr>
        <w:tc>
          <w:tcPr>
            <w:tcW w:w="1620" w:type="dxa"/>
            <w:shd w:val="clear" w:color="auto" w:fill="A6A6A6" w:themeFill="background1" w:themeFillShade="A6"/>
          </w:tcPr>
          <w:sdt>
            <w:sdtPr>
              <w:rPr>
                <w:rFonts w:ascii="Arial" w:hAnsi="Arial" w:cs="Arial"/>
                <w:sz w:val="18"/>
                <w:szCs w:val="18"/>
              </w:rPr>
              <w:id w:val="1575080431"/>
              <w:placeholder>
                <w:docPart w:val="69927007B491443F9120B0EBCD0AA624"/>
              </w:placeholder>
              <w:showingPlcHdr/>
            </w:sdtPr>
            <w:sdtContent>
              <w:p w14:paraId="460C49EB"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A6A6A6" w:themeFill="background1" w:themeFillShade="A6"/>
          </w:tcPr>
          <w:sdt>
            <w:sdtPr>
              <w:rPr>
                <w:rFonts w:ascii="Arial" w:hAnsi="Arial" w:cs="Arial"/>
                <w:sz w:val="18"/>
                <w:szCs w:val="18"/>
              </w:rPr>
              <w:id w:val="801033447"/>
              <w:placeholder>
                <w:docPart w:val="660CC83CC56349FF9C2BF9460480C4B0"/>
              </w:placeholder>
              <w:showingPlcHdr/>
            </w:sdtPr>
            <w:sdtContent>
              <w:p w14:paraId="607C8A26"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A6A6A6" w:themeFill="background1" w:themeFillShade="A6"/>
          </w:tcPr>
          <w:sdt>
            <w:sdtPr>
              <w:rPr>
                <w:rFonts w:ascii="Arial" w:hAnsi="Arial" w:cs="Arial"/>
                <w:sz w:val="18"/>
                <w:szCs w:val="18"/>
              </w:rPr>
              <w:id w:val="423457562"/>
              <w:placeholder>
                <w:docPart w:val="CC246C6317E347A4A27181FEAFC4F91E"/>
              </w:placeholder>
              <w:showingPlcHdr/>
            </w:sdtPr>
            <w:sdtContent>
              <w:p w14:paraId="24CCB31E"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shd w:val="clear" w:color="auto" w:fill="A6A6A6" w:themeFill="background1" w:themeFillShade="A6"/>
          </w:tcPr>
          <w:sdt>
            <w:sdtPr>
              <w:rPr>
                <w:rFonts w:ascii="Arial" w:hAnsi="Arial" w:cs="Arial"/>
                <w:sz w:val="18"/>
                <w:szCs w:val="18"/>
              </w:rPr>
              <w:id w:val="374896368"/>
              <w:placeholder>
                <w:docPart w:val="0CB955FB0626434189A7020521BC5701"/>
              </w:placeholder>
              <w:showingPlcHdr/>
            </w:sdtPr>
            <w:sdtContent>
              <w:p w14:paraId="5C003B2C"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A6A6A6" w:themeFill="background1" w:themeFillShade="A6"/>
          </w:tcPr>
          <w:sdt>
            <w:sdtPr>
              <w:rPr>
                <w:rFonts w:ascii="Arial" w:hAnsi="Arial" w:cs="Arial"/>
                <w:sz w:val="18"/>
                <w:szCs w:val="18"/>
              </w:rPr>
              <w:id w:val="948125289"/>
              <w:placeholder>
                <w:docPart w:val="E711BF9B4F3B49208724225DE81DFD92"/>
              </w:placeholder>
              <w:showingPlcHdr/>
            </w:sdtPr>
            <w:sdtContent>
              <w:p w14:paraId="0FEAE672"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A6A6A6" w:themeFill="background1" w:themeFillShade="A6"/>
          </w:tcPr>
          <w:sdt>
            <w:sdtPr>
              <w:rPr>
                <w:rFonts w:ascii="Arial" w:hAnsi="Arial" w:cs="Arial"/>
                <w:sz w:val="18"/>
                <w:szCs w:val="18"/>
              </w:rPr>
              <w:id w:val="-1816950118"/>
              <w:placeholder>
                <w:docPart w:val="F38558A88E6F4D75A5F7465F936C522B"/>
              </w:placeholder>
              <w:showingPlcHdr/>
            </w:sdtPr>
            <w:sdtContent>
              <w:p w14:paraId="419766A0"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AD164F" w:rsidRPr="00920158" w14:paraId="2D014B5C" w14:textId="77777777" w:rsidTr="00AD164F">
        <w:trPr>
          <w:trHeight w:val="360"/>
        </w:trPr>
        <w:tc>
          <w:tcPr>
            <w:tcW w:w="1620" w:type="dxa"/>
            <w:shd w:val="clear" w:color="auto" w:fill="F2F2F2" w:themeFill="background1" w:themeFillShade="F2"/>
          </w:tcPr>
          <w:sdt>
            <w:sdtPr>
              <w:rPr>
                <w:rFonts w:ascii="Arial" w:hAnsi="Arial" w:cs="Arial"/>
                <w:sz w:val="18"/>
                <w:szCs w:val="18"/>
              </w:rPr>
              <w:id w:val="-1684510282"/>
              <w:placeholder>
                <w:docPart w:val="7E16E533C3654A4D871CCD94773E6E44"/>
              </w:placeholder>
              <w:showingPlcHdr/>
            </w:sdtPr>
            <w:sdtContent>
              <w:p w14:paraId="4EACF6EE"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3510" w:type="dxa"/>
            <w:shd w:val="clear" w:color="auto" w:fill="F2F2F2" w:themeFill="background1" w:themeFillShade="F2"/>
          </w:tcPr>
          <w:sdt>
            <w:sdtPr>
              <w:rPr>
                <w:rFonts w:ascii="Arial" w:hAnsi="Arial" w:cs="Arial"/>
                <w:sz w:val="18"/>
                <w:szCs w:val="18"/>
              </w:rPr>
              <w:id w:val="-889730510"/>
              <w:placeholder>
                <w:docPart w:val="8202BD5BA76B4BE2B23693B68A57D9CA"/>
              </w:placeholder>
              <w:showingPlcHdr/>
            </w:sdtPr>
            <w:sdtContent>
              <w:p w14:paraId="5C89D8A2"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97" w:type="dxa"/>
            <w:shd w:val="clear" w:color="auto" w:fill="F2F2F2" w:themeFill="background1" w:themeFillShade="F2"/>
          </w:tcPr>
          <w:sdt>
            <w:sdtPr>
              <w:rPr>
                <w:rFonts w:ascii="Arial" w:hAnsi="Arial" w:cs="Arial"/>
                <w:sz w:val="18"/>
                <w:szCs w:val="18"/>
              </w:rPr>
              <w:id w:val="970707256"/>
              <w:placeholder>
                <w:docPart w:val="CFC55F3051A240998D701CC6A992DE55"/>
              </w:placeholder>
              <w:showingPlcHdr/>
            </w:sdtPr>
            <w:sdtContent>
              <w:p w14:paraId="2F48A654"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1295" w:type="dxa"/>
            <w:gridSpan w:val="2"/>
            <w:shd w:val="clear" w:color="auto" w:fill="F2F2F2" w:themeFill="background1" w:themeFillShade="F2"/>
          </w:tcPr>
          <w:sdt>
            <w:sdtPr>
              <w:rPr>
                <w:rFonts w:ascii="Arial" w:hAnsi="Arial" w:cs="Arial"/>
                <w:sz w:val="18"/>
                <w:szCs w:val="18"/>
              </w:rPr>
              <w:id w:val="-891650568"/>
              <w:placeholder>
                <w:docPart w:val="FAFEEE58DA6946ABA38AB504A620E34A"/>
              </w:placeholder>
              <w:showingPlcHdr/>
            </w:sdtPr>
            <w:sdtContent>
              <w:p w14:paraId="1121B870"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792" w:type="dxa"/>
            <w:shd w:val="clear" w:color="auto" w:fill="F2F2F2" w:themeFill="background1" w:themeFillShade="F2"/>
          </w:tcPr>
          <w:sdt>
            <w:sdtPr>
              <w:rPr>
                <w:rFonts w:ascii="Arial" w:hAnsi="Arial" w:cs="Arial"/>
                <w:sz w:val="18"/>
                <w:szCs w:val="18"/>
              </w:rPr>
              <w:id w:val="-75909237"/>
              <w:placeholder>
                <w:docPart w:val="A3C50A81602A447582DF84596F6F890A"/>
              </w:placeholder>
              <w:showingPlcHdr/>
            </w:sdtPr>
            <w:sdtContent>
              <w:p w14:paraId="55AD64F2"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828" w:type="dxa"/>
            <w:shd w:val="clear" w:color="auto" w:fill="F2F2F2" w:themeFill="background1" w:themeFillShade="F2"/>
          </w:tcPr>
          <w:sdt>
            <w:sdtPr>
              <w:rPr>
                <w:rFonts w:ascii="Arial" w:hAnsi="Arial" w:cs="Arial"/>
                <w:sz w:val="18"/>
                <w:szCs w:val="18"/>
              </w:rPr>
              <w:id w:val="-1565333647"/>
              <w:placeholder>
                <w:docPart w:val="BC0A363330234FC08B8013BCCFE9302A"/>
              </w:placeholder>
              <w:showingPlcHdr/>
            </w:sdtPr>
            <w:sdtContent>
              <w:p w14:paraId="780683F5" w14:textId="77777777" w:rsidR="00AD164F" w:rsidRPr="00920158" w:rsidRDefault="00AD164F" w:rsidP="00AD164F">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25B4DDEB" w14:textId="77777777" w:rsidR="000F0C19" w:rsidRPr="00920158" w:rsidRDefault="000F0C19" w:rsidP="000F0C19">
      <w:pPr>
        <w:spacing w:before="15" w:after="0" w:line="260" w:lineRule="exact"/>
        <w:rPr>
          <w:rFonts w:ascii="Arial" w:hAnsi="Arial" w:cs="Arial"/>
          <w:sz w:val="26"/>
          <w:szCs w:val="26"/>
        </w:rPr>
      </w:pPr>
    </w:p>
    <w:p w14:paraId="26B23D84" w14:textId="77777777" w:rsidR="000F0C19" w:rsidRPr="00920158" w:rsidRDefault="000F0C19" w:rsidP="000F0C19">
      <w:pPr>
        <w:spacing w:after="0"/>
        <w:rPr>
          <w:rFonts w:ascii="Arial" w:hAnsi="Arial" w:cs="Arial"/>
        </w:rPr>
        <w:sectPr w:rsidR="000F0C19" w:rsidRPr="00920158" w:rsidSect="00757257">
          <w:footerReference w:type="default" r:id="rId18"/>
          <w:pgSz w:w="11907" w:h="16839" w:code="9"/>
          <w:pgMar w:top="1620" w:right="740" w:bottom="274" w:left="1260" w:header="720" w:footer="720" w:gutter="0"/>
          <w:cols w:space="720"/>
        </w:sectPr>
      </w:pPr>
    </w:p>
    <w:p w14:paraId="1EEEACD3" w14:textId="77777777" w:rsidR="000F0C19" w:rsidRPr="00920158" w:rsidRDefault="000F0C19" w:rsidP="00AD164F">
      <w:pPr>
        <w:spacing w:before="36" w:after="100" w:line="203" w:lineRule="exact"/>
        <w:ind w:left="230" w:right="-14" w:firstLine="400"/>
        <w:rPr>
          <w:rFonts w:ascii="Arial" w:eastAsia="Arial" w:hAnsi="Arial" w:cs="Arial"/>
          <w:color w:val="231F20"/>
          <w:position w:val="-1"/>
          <w:sz w:val="18"/>
          <w:szCs w:val="18"/>
        </w:rPr>
      </w:pPr>
      <w:r w:rsidRPr="00920158">
        <w:rPr>
          <w:rFonts w:ascii="Arial" w:eastAsia="Arial" w:hAnsi="Arial" w:cs="Arial"/>
          <w:color w:val="231F20"/>
          <w:position w:val="-1"/>
          <w:sz w:val="18"/>
          <w:szCs w:val="18"/>
        </w:rPr>
        <w:t>The method and rules used to compile the Price List are</w:t>
      </w:r>
    </w:p>
    <w:tbl>
      <w:tblPr>
        <w:tblStyle w:val="TableGrid"/>
        <w:tblW w:w="8730" w:type="dxa"/>
        <w:tblInd w:w="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617930FE" w14:textId="77777777" w:rsidTr="00AD164F">
        <w:trPr>
          <w:trHeight w:val="1592"/>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58526"/>
              <w:placeholder>
                <w:docPart w:val="0B2DB045DCC0471E81FA1B1DAF4AA86C"/>
              </w:placeholder>
              <w:showingPlcHdr/>
            </w:sdtPr>
            <w:sdtContent>
              <w:p w14:paraId="4568D326"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01597876" w14:textId="77777777" w:rsidR="00231771" w:rsidRPr="00920158" w:rsidRDefault="00231771" w:rsidP="000F0C19">
      <w:pPr>
        <w:spacing w:after="0" w:line="200" w:lineRule="exact"/>
        <w:rPr>
          <w:rFonts w:ascii="Arial" w:hAnsi="Arial" w:cs="Arial"/>
        </w:rPr>
        <w:sectPr w:rsidR="00231771" w:rsidRPr="00920158" w:rsidSect="00757257">
          <w:type w:val="continuous"/>
          <w:pgSz w:w="11907" w:h="16839" w:code="9"/>
          <w:pgMar w:top="1620" w:right="740" w:bottom="274" w:left="920" w:header="720" w:footer="720" w:gutter="0"/>
          <w:cols w:space="720"/>
        </w:sectPr>
      </w:pPr>
    </w:p>
    <w:p w14:paraId="606F07D4" w14:textId="77777777" w:rsidR="000F0C19" w:rsidRPr="00920158" w:rsidRDefault="000F0C19" w:rsidP="000F0C19">
      <w:pPr>
        <w:spacing w:after="0" w:line="200" w:lineRule="exact"/>
        <w:rPr>
          <w:rFonts w:ascii="Arial" w:hAnsi="Arial" w:cs="Arial"/>
        </w:rPr>
        <w:sectPr w:rsidR="000F0C19" w:rsidRPr="00920158" w:rsidSect="00757257">
          <w:type w:val="continuous"/>
          <w:pgSz w:w="11907" w:h="16839" w:code="9"/>
          <w:pgMar w:top="1620" w:right="740" w:bottom="274" w:left="920" w:header="720" w:footer="720" w:gutter="0"/>
          <w:cols w:space="720"/>
        </w:sectPr>
      </w:pPr>
    </w:p>
    <w:p w14:paraId="1E8C3C5E" w14:textId="40CCEF04" w:rsidR="000F0C19" w:rsidRPr="00920158" w:rsidRDefault="00505647" w:rsidP="000F0C19">
      <w:pPr>
        <w:spacing w:before="22" w:after="0" w:line="633" w:lineRule="exact"/>
        <w:ind w:left="172"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81" behindDoc="1" locked="0" layoutInCell="1" allowOverlap="1" wp14:anchorId="7869753E" wp14:editId="6BA1FF52">
                <wp:simplePos x="0" y="0"/>
                <wp:positionH relativeFrom="column">
                  <wp:posOffset>-114300</wp:posOffset>
                </wp:positionH>
                <wp:positionV relativeFrom="paragraph">
                  <wp:posOffset>-71755</wp:posOffset>
                </wp:positionV>
                <wp:extent cx="6156960" cy="8606155"/>
                <wp:effectExtent l="9525" t="13970" r="5715" b="9525"/>
                <wp:wrapNone/>
                <wp:docPr id="392427457"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6155"/>
                          <a:chOff x="500" y="847"/>
                          <a:chExt cx="9696" cy="13553"/>
                        </a:xfrm>
                      </wpg:grpSpPr>
                      <wpg:grpSp>
                        <wpg:cNvPr id="585404360" name="Group 632"/>
                        <wpg:cNvGrpSpPr>
                          <a:grpSpLocks/>
                        </wpg:cNvGrpSpPr>
                        <wpg:grpSpPr bwMode="auto">
                          <a:xfrm>
                            <a:off x="500" y="847"/>
                            <a:ext cx="2" cy="13550"/>
                            <a:chOff x="500" y="876"/>
                            <a:chExt cx="2" cy="13550"/>
                          </a:xfrm>
                        </wpg:grpSpPr>
                        <wps:wsp>
                          <wps:cNvPr id="1995711897" name="Freeform 633"/>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31148353" name="Group 634"/>
                        <wpg:cNvGrpSpPr>
                          <a:grpSpLocks/>
                        </wpg:cNvGrpSpPr>
                        <wpg:grpSpPr bwMode="auto">
                          <a:xfrm>
                            <a:off x="502" y="14398"/>
                            <a:ext cx="9694" cy="2"/>
                            <a:chOff x="663" y="2573"/>
                            <a:chExt cx="9694" cy="2"/>
                          </a:xfrm>
                        </wpg:grpSpPr>
                        <wps:wsp>
                          <wps:cNvPr id="916559602" name="Freeform 63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EF0ED28" id="Group 631" o:spid="_x0000_s1026" style="position:absolute;margin-left:-9pt;margin-top:-5.65pt;width:484.8pt;height:677.65pt;z-index:-251658199" coordorigin="500,847" coordsize="9696,1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">
                <v:group id="Group 632" o:spid="_x0000_s1027" style="position:absolute;left:500;top:847;width:2;height:13550" coordorigin="500,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">
                  <v:shape id="Freeform 633" o:spid="_x0000_s1028" style="position:absolute;left:50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" path="m,l,13549e" filled="f" strokecolor="#231f20">
                    <v:path arrowok="t" o:connecttype="custom" o:connectlocs="0,876;0,14425" o:connectangles="0,0"/>
                  </v:shape>
                </v:group>
                <v:group id="Group 634" o:spid="_x0000_s1029" style="position:absolute;left:502;top:14398;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">
                  <v:shape id="Freeform 635"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" path="m,l9694,e" filled="f" strokecolor="#231f20">
                    <v:path arrowok="t" o:connecttype="custom" o:connectlocs="0,0;9694,0" o:connectangles="0,0"/>
                  </v:shape>
                </v:group>
              </v:group>
            </w:pict>
          </mc:Fallback>
        </mc:AlternateContent>
      </w:r>
      <w:r>
        <w:rPr>
          <w:rFonts w:ascii="Arial" w:hAnsi="Arial" w:cs="Arial"/>
          <w:noProof/>
        </w:rPr>
        <mc:AlternateContent>
          <mc:Choice Requires="wpg">
            <w:drawing>
              <wp:anchor distT="0" distB="0" distL="114300" distR="114300" simplePos="0" relativeHeight="251658263" behindDoc="1" locked="0" layoutInCell="1" allowOverlap="1" wp14:anchorId="00C3C117" wp14:editId="41379A13">
                <wp:simplePos x="0" y="0"/>
                <wp:positionH relativeFrom="column">
                  <wp:posOffset>-119380</wp:posOffset>
                </wp:positionH>
                <wp:positionV relativeFrom="paragraph">
                  <wp:posOffset>-71120</wp:posOffset>
                </wp:positionV>
                <wp:extent cx="6155690" cy="541655"/>
                <wp:effectExtent l="4445" t="0" r="2540" b="0"/>
                <wp:wrapNone/>
                <wp:docPr id="203449516"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92" y="877"/>
                          <a:chExt cx="9694" cy="853"/>
                        </a:xfrm>
                      </wpg:grpSpPr>
                      <wps:wsp>
                        <wps:cNvPr id="640109782" name="Freeform 574"/>
                        <wps:cNvSpPr>
                          <a:spLocks/>
                        </wps:cNvSpPr>
                        <wps:spPr bwMode="auto">
                          <a:xfrm>
                            <a:off x="492" y="877"/>
                            <a:ext cx="9694" cy="853"/>
                          </a:xfrm>
                          <a:custGeom>
                            <a:avLst/>
                            <a:gdLst>
                              <a:gd name="T0" fmla="+- 0 492 492"/>
                              <a:gd name="T1" fmla="*/ T0 w 9694"/>
                              <a:gd name="T2" fmla="+- 0 1729 877"/>
                              <a:gd name="T3" fmla="*/ 1729 h 853"/>
                              <a:gd name="T4" fmla="+- 0 10187 492"/>
                              <a:gd name="T5" fmla="*/ T4 w 9694"/>
                              <a:gd name="T6" fmla="+- 0 1729 877"/>
                              <a:gd name="T7" fmla="*/ 1729 h 853"/>
                              <a:gd name="T8" fmla="+- 0 10187 492"/>
                              <a:gd name="T9" fmla="*/ T8 w 9694"/>
                              <a:gd name="T10" fmla="+- 0 877 877"/>
                              <a:gd name="T11" fmla="*/ 877 h 853"/>
                              <a:gd name="T12" fmla="+- 0 492 492"/>
                              <a:gd name="T13" fmla="*/ T12 w 9694"/>
                              <a:gd name="T14" fmla="+- 0 877 877"/>
                              <a:gd name="T15" fmla="*/ 877 h 853"/>
                              <a:gd name="T16" fmla="+- 0 492 492"/>
                              <a:gd name="T17" fmla="*/ T16 w 9694"/>
                              <a:gd name="T18" fmla="+- 0 1729 877"/>
                              <a:gd name="T19" fmla="*/ 1729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837720" id="Group 573" o:spid="_x0000_s1026" style="position:absolute;margin-left:-9.4pt;margin-top:-5.6pt;width:484.7pt;height:42.65pt;z-index:-251658217" coordorigin="492,877"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">
                <v:shape id="Freeform 574" o:spid="_x0000_s1027" style="position:absolute;left:492;top:877;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" path="m,852r9695,l9695,,,,,852e" fillcolor="#a7a9ac" stroked="f">
                  <v:path arrowok="t" o:connecttype="custom" o:connectlocs="0,1729;9695,1729;9695,877;0,877;0,1729" o:connectangles="0,0,0,0,0"/>
                </v:shape>
              </v:group>
            </w:pict>
          </mc:Fallback>
        </mc:AlternateContent>
      </w:r>
      <w:r>
        <w:rPr>
          <w:rFonts w:ascii="Arial" w:hAnsi="Arial" w:cs="Arial"/>
          <w:noProof/>
        </w:rPr>
        <mc:AlternateContent>
          <mc:Choice Requires="wpg">
            <w:drawing>
              <wp:anchor distT="0" distB="0" distL="114300" distR="114300" simplePos="0" relativeHeight="251658280" behindDoc="1" locked="0" layoutInCell="1" allowOverlap="1" wp14:anchorId="70D342AE" wp14:editId="0DCA25A4">
                <wp:simplePos x="0" y="0"/>
                <wp:positionH relativeFrom="column">
                  <wp:posOffset>6031865</wp:posOffset>
                </wp:positionH>
                <wp:positionV relativeFrom="paragraph">
                  <wp:posOffset>-71120</wp:posOffset>
                </wp:positionV>
                <wp:extent cx="1270" cy="8603615"/>
                <wp:effectExtent l="12065" t="5080" r="5715" b="11430"/>
                <wp:wrapNone/>
                <wp:docPr id="237196499"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3615"/>
                          <a:chOff x="10179" y="877"/>
                          <a:chExt cx="2" cy="13549"/>
                        </a:xfrm>
                      </wpg:grpSpPr>
                      <wps:wsp>
                        <wps:cNvPr id="285635091" name="Freeform 630"/>
                        <wps:cNvSpPr>
                          <a:spLocks/>
                        </wps:cNvSpPr>
                        <wps:spPr bwMode="auto">
                          <a:xfrm>
                            <a:off x="10179" y="877"/>
                            <a:ext cx="2" cy="13549"/>
                          </a:xfrm>
                          <a:custGeom>
                            <a:avLst/>
                            <a:gdLst>
                              <a:gd name="T0" fmla="+- 0 877 877"/>
                              <a:gd name="T1" fmla="*/ 877 h 13549"/>
                              <a:gd name="T2" fmla="+- 0 14425 877"/>
                              <a:gd name="T3" fmla="*/ 14425 h 13549"/>
                            </a:gdLst>
                            <a:ahLst/>
                            <a:cxnLst>
                              <a:cxn ang="0">
                                <a:pos x="0" y="T1"/>
                              </a:cxn>
                              <a:cxn ang="0">
                                <a:pos x="0" y="T3"/>
                              </a:cxn>
                            </a:cxnLst>
                            <a:rect l="0" t="0" r="r" b="b"/>
                            <a:pathLst>
                              <a:path h="13549">
                                <a:moveTo>
                                  <a:pt x="0" y="0"/>
                                </a:moveTo>
                                <a:lnTo>
                                  <a:pt x="0" y="1354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ED91478" id="Group 629" o:spid="_x0000_s1026" style="position:absolute;margin-left:474.95pt;margin-top:-5.6pt;width:.1pt;height:677.45pt;z-index:-251658200" coordorigin="10179,877" coordsize="2,1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">
                <v:shape id="Freeform 630" o:spid="_x0000_s1027" style="position:absolute;left:10179;top:877;width:2;height:13549;visibility:visible;mso-wrap-style:square;v-text-anchor:top" coordsize="2,1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" path="m,l,13548e" filled="f" strokecolor="#231f20">
                  <v:path arrowok="t" o:connecttype="custom" o:connectlocs="0,877;0,14425" o:connectangles="0,0"/>
                </v:shape>
              </v:group>
            </w:pict>
          </mc:Fallback>
        </mc:AlternateContent>
      </w:r>
      <w:r>
        <w:rPr>
          <w:rFonts w:ascii="Arial" w:hAnsi="Arial" w:cs="Arial"/>
          <w:noProof/>
        </w:rPr>
        <mc:AlternateContent>
          <mc:Choice Requires="wpg">
            <w:drawing>
              <wp:anchor distT="0" distB="0" distL="114300" distR="114300" simplePos="0" relativeHeight="251658264" behindDoc="1" locked="0" layoutInCell="1" allowOverlap="1" wp14:anchorId="73B1F74F" wp14:editId="56BD0168">
                <wp:simplePos x="0" y="0"/>
                <wp:positionH relativeFrom="column">
                  <wp:posOffset>-119380</wp:posOffset>
                </wp:positionH>
                <wp:positionV relativeFrom="paragraph">
                  <wp:posOffset>-76200</wp:posOffset>
                </wp:positionV>
                <wp:extent cx="6155690" cy="1270"/>
                <wp:effectExtent l="13970" t="9525" r="12065" b="8255"/>
                <wp:wrapNone/>
                <wp:docPr id="545566491"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69"/>
                          <a:chExt cx="9694" cy="2"/>
                        </a:xfrm>
                      </wpg:grpSpPr>
                      <wps:wsp>
                        <wps:cNvPr id="622380184" name="Freeform 576"/>
                        <wps:cNvSpPr>
                          <a:spLocks/>
                        </wps:cNvSpPr>
                        <wps:spPr bwMode="auto">
                          <a:xfrm>
                            <a:off x="492" y="869"/>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800DFD" id="Group 575" o:spid="_x0000_s1026" style="position:absolute;margin-left:-9.4pt;margin-top:-6pt;width:484.7pt;height:.1pt;z-index:-251658216" coordorigin="492,869"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">
                <v:shape id="Freeform 576" o:spid="_x0000_s1027" style="position:absolute;left:492;top:869;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" path="m,l9695,e" filled="f" strokecolor="#231f20">
                  <v:path arrowok="t" o:connecttype="custom" o:connectlocs="0,0;9695,0" o:connectangles="0,0"/>
                </v:shape>
              </v:group>
            </w:pict>
          </mc:Fallback>
        </mc:AlternateContent>
      </w:r>
      <w:r w:rsidR="000F0C19" w:rsidRPr="00920158">
        <w:rPr>
          <w:rFonts w:ascii="Arial" w:eastAsia="Arial" w:hAnsi="Arial" w:cs="Arial"/>
          <w:color w:val="231F20"/>
          <w:position w:val="-2"/>
          <w:sz w:val="56"/>
          <w:szCs w:val="56"/>
        </w:rPr>
        <w:t>Scope</w:t>
      </w:r>
    </w:p>
    <w:p w14:paraId="04F493C1" w14:textId="0A04A353" w:rsidR="000F0C19" w:rsidRPr="00920158" w:rsidRDefault="00505647" w:rsidP="000F0C19">
      <w:pPr>
        <w:spacing w:before="5" w:after="0" w:line="170" w:lineRule="exact"/>
        <w:rPr>
          <w:rFonts w:ascii="Arial" w:hAnsi="Arial" w:cs="Arial"/>
          <w:sz w:val="17"/>
          <w:szCs w:val="17"/>
        </w:rPr>
      </w:pPr>
      <w:r>
        <w:rPr>
          <w:rFonts w:ascii="Arial" w:hAnsi="Arial" w:cs="Arial"/>
          <w:noProof/>
          <w:sz w:val="17"/>
          <w:szCs w:val="17"/>
        </w:rPr>
        <mc:AlternateContent>
          <mc:Choice Requires="wpg">
            <w:drawing>
              <wp:anchor distT="0" distB="0" distL="114300" distR="114300" simplePos="0" relativeHeight="251658265" behindDoc="1" locked="0" layoutInCell="1" allowOverlap="1" wp14:anchorId="0D697EE0" wp14:editId="6541025D">
                <wp:simplePos x="0" y="0"/>
                <wp:positionH relativeFrom="column">
                  <wp:posOffset>-119380</wp:posOffset>
                </wp:positionH>
                <wp:positionV relativeFrom="paragraph">
                  <wp:posOffset>59055</wp:posOffset>
                </wp:positionV>
                <wp:extent cx="6155690" cy="1270"/>
                <wp:effectExtent l="13970" t="8255" r="12065" b="9525"/>
                <wp:wrapNone/>
                <wp:docPr id="1745947322"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37"/>
                          <a:chExt cx="9694" cy="2"/>
                        </a:xfrm>
                      </wpg:grpSpPr>
                      <wps:wsp>
                        <wps:cNvPr id="816968959" name="Freeform 578"/>
                        <wps:cNvSpPr>
                          <a:spLocks/>
                        </wps:cNvSpPr>
                        <wps:spPr bwMode="auto">
                          <a:xfrm>
                            <a:off x="492" y="1737"/>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4339B0" id="Group 577" o:spid="_x0000_s1026" style="position:absolute;margin-left:-9.4pt;margin-top:4.65pt;width:484.7pt;height:.1pt;z-index:-251658215" coordorigin="492,1737"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">
                <v:shape id="Freeform 578" o:spid="_x0000_s1027" style="position:absolute;left:492;top:1737;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" path="m,l9695,e" filled="f" strokecolor="#231f20">
                  <v:path arrowok="t" o:connecttype="custom" o:connectlocs="0,0;9695,0" o:connectangles="0,0"/>
                </v:shape>
              </v:group>
            </w:pict>
          </mc:Fallback>
        </mc:AlternateContent>
      </w:r>
    </w:p>
    <w:p w14:paraId="35D51008" w14:textId="77777777" w:rsidR="000F0C19" w:rsidRPr="00920158" w:rsidRDefault="000F0C19" w:rsidP="000F0C19">
      <w:pPr>
        <w:spacing w:after="0" w:line="200" w:lineRule="exact"/>
        <w:rPr>
          <w:rFonts w:ascii="Arial" w:hAnsi="Arial" w:cs="Arial"/>
          <w:sz w:val="20"/>
          <w:szCs w:val="20"/>
        </w:rPr>
      </w:pPr>
    </w:p>
    <w:p w14:paraId="49D4D03B" w14:textId="77777777" w:rsidR="000F0C19" w:rsidRPr="00920158" w:rsidRDefault="000F0C19" w:rsidP="000F0C19">
      <w:pPr>
        <w:spacing w:after="0" w:line="200" w:lineRule="exact"/>
        <w:rPr>
          <w:rFonts w:ascii="Arial" w:hAnsi="Arial" w:cs="Arial"/>
          <w:sz w:val="20"/>
          <w:szCs w:val="20"/>
        </w:rPr>
      </w:pPr>
    </w:p>
    <w:p w14:paraId="044552A9"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526F7178" w14:textId="77777777" w:rsidTr="0009576A">
        <w:trPr>
          <w:trHeight w:val="1235"/>
        </w:trPr>
        <w:tc>
          <w:tcPr>
            <w:tcW w:w="8730" w:type="dxa"/>
            <w:vAlign w:val="center"/>
          </w:tcPr>
          <w:p w14:paraId="7280CE18" w14:textId="77777777" w:rsidR="000F0C19" w:rsidRPr="00920158" w:rsidRDefault="000F0C19" w:rsidP="0009576A">
            <w:pPr>
              <w:spacing w:before="36" w:line="203" w:lineRule="exact"/>
              <w:ind w:left="65" w:right="-20"/>
              <w:rPr>
                <w:rFonts w:ascii="Arial" w:hAnsi="Arial" w:cs="Arial"/>
                <w:sz w:val="18"/>
                <w:szCs w:val="18"/>
              </w:rPr>
            </w:pPr>
            <w:r w:rsidRPr="00920158">
              <w:rPr>
                <w:rFonts w:ascii="Arial" w:eastAsia="Arial" w:hAnsi="Arial" w:cs="Arial"/>
                <w:b/>
                <w:bCs/>
                <w:color w:val="231F20"/>
                <w:sz w:val="18"/>
                <w:szCs w:val="18"/>
              </w:rPr>
              <w:t xml:space="preserve">The Scope should be a complete and precise statement of the </w:t>
            </w:r>
            <w:r w:rsidRPr="00920158">
              <w:rPr>
                <w:rFonts w:ascii="Arial" w:eastAsia="Arial" w:hAnsi="Arial" w:cs="Arial"/>
                <w:b/>
                <w:bCs/>
                <w:i/>
                <w:color w:val="231F20"/>
                <w:sz w:val="18"/>
                <w:szCs w:val="18"/>
              </w:rPr>
              <w:t xml:space="preserve">Client’s </w:t>
            </w:r>
            <w:r w:rsidRPr="00920158">
              <w:rPr>
                <w:rFonts w:ascii="Arial" w:eastAsia="Arial" w:hAnsi="Arial" w:cs="Arial"/>
                <w:b/>
                <w:bCs/>
                <w:color w:val="231F20"/>
                <w:sz w:val="18"/>
                <w:szCs w:val="18"/>
              </w:rPr>
              <w:t xml:space="preserve">requirements. If it is incomplete or imprecise, there is a risk that the </w:t>
            </w:r>
            <w:r w:rsidRPr="00920158">
              <w:rPr>
                <w:rFonts w:ascii="Arial" w:eastAsia="Arial" w:hAnsi="Arial" w:cs="Arial"/>
                <w:b/>
                <w:bCs/>
                <w:i/>
                <w:color w:val="231F20"/>
                <w:sz w:val="18"/>
                <w:szCs w:val="18"/>
              </w:rPr>
              <w:t xml:space="preserve">Consultant </w:t>
            </w:r>
            <w:r w:rsidRPr="00920158">
              <w:rPr>
                <w:rFonts w:ascii="Arial" w:eastAsia="Arial" w:hAnsi="Arial" w:cs="Arial"/>
                <w:b/>
                <w:bCs/>
                <w:color w:val="231F20"/>
                <w:sz w:val="18"/>
                <w:szCs w:val="18"/>
              </w:rPr>
              <w:t xml:space="preserve">will interpret it differently from the </w:t>
            </w:r>
            <w:r w:rsidRPr="00920158">
              <w:rPr>
                <w:rFonts w:ascii="Arial" w:eastAsia="Arial" w:hAnsi="Arial" w:cs="Arial"/>
                <w:b/>
                <w:bCs/>
                <w:i/>
                <w:color w:val="231F20"/>
                <w:sz w:val="18"/>
                <w:szCs w:val="18"/>
              </w:rPr>
              <w:t xml:space="preserve">Client’s </w:t>
            </w:r>
            <w:r w:rsidRPr="00920158">
              <w:rPr>
                <w:rFonts w:ascii="Arial" w:eastAsia="Arial" w:hAnsi="Arial" w:cs="Arial"/>
                <w:b/>
                <w:bCs/>
                <w:color w:val="231F20"/>
                <w:sz w:val="18"/>
                <w:szCs w:val="18"/>
              </w:rPr>
              <w:t xml:space="preserve">intention. Information provided by the </w:t>
            </w:r>
            <w:r w:rsidRPr="00920158">
              <w:rPr>
                <w:rFonts w:ascii="Arial" w:eastAsia="Arial" w:hAnsi="Arial" w:cs="Arial"/>
                <w:b/>
                <w:bCs/>
                <w:i/>
                <w:color w:val="231F20"/>
                <w:sz w:val="18"/>
                <w:szCs w:val="18"/>
              </w:rPr>
              <w:t xml:space="preserve">Consultant </w:t>
            </w:r>
            <w:r w:rsidRPr="00920158">
              <w:rPr>
                <w:rFonts w:ascii="Arial" w:eastAsia="Arial" w:hAnsi="Arial" w:cs="Arial"/>
                <w:b/>
                <w:bCs/>
                <w:color w:val="231F20"/>
                <w:sz w:val="18"/>
                <w:szCs w:val="18"/>
              </w:rPr>
              <w:t xml:space="preserve">should be listed in the Scope only if the </w:t>
            </w:r>
            <w:r w:rsidRPr="00920158">
              <w:rPr>
                <w:rFonts w:ascii="Arial" w:eastAsia="Arial" w:hAnsi="Arial" w:cs="Arial"/>
                <w:b/>
                <w:bCs/>
                <w:i/>
                <w:color w:val="231F20"/>
                <w:sz w:val="18"/>
                <w:szCs w:val="18"/>
              </w:rPr>
              <w:t xml:space="preserve">Client </w:t>
            </w:r>
            <w:r w:rsidRPr="00920158">
              <w:rPr>
                <w:rFonts w:ascii="Arial" w:eastAsia="Arial" w:hAnsi="Arial" w:cs="Arial"/>
                <w:b/>
                <w:bCs/>
                <w:color w:val="231F20"/>
                <w:sz w:val="18"/>
                <w:szCs w:val="18"/>
              </w:rPr>
              <w:t xml:space="preserve">is satisfied that it is required, is part of a complete statement of the </w:t>
            </w:r>
            <w:r w:rsidRPr="00920158">
              <w:rPr>
                <w:rFonts w:ascii="Arial" w:eastAsia="Arial" w:hAnsi="Arial" w:cs="Arial"/>
                <w:b/>
                <w:bCs/>
                <w:i/>
                <w:color w:val="231F20"/>
                <w:sz w:val="18"/>
                <w:szCs w:val="18"/>
              </w:rPr>
              <w:t xml:space="preserve">Client’s </w:t>
            </w:r>
            <w:r w:rsidRPr="00920158">
              <w:rPr>
                <w:rFonts w:ascii="Arial" w:eastAsia="Arial" w:hAnsi="Arial" w:cs="Arial"/>
                <w:b/>
                <w:bCs/>
                <w:color w:val="231F20"/>
                <w:sz w:val="18"/>
                <w:szCs w:val="18"/>
              </w:rPr>
              <w:t>requirements and is consistent with other parts of the Scope.</w:t>
            </w:r>
          </w:p>
        </w:tc>
      </w:tr>
    </w:tbl>
    <w:p w14:paraId="1860E116" w14:textId="0C591DF5" w:rsidR="000F0C19" w:rsidRPr="00920158" w:rsidRDefault="00505647" w:rsidP="000F0C19">
      <w:pPr>
        <w:spacing w:before="36" w:after="0" w:line="255" w:lineRule="auto"/>
        <w:ind w:left="542" w:right="752"/>
        <w:rPr>
          <w:rFonts w:ascii="Arial" w:hAnsi="Arial" w:cs="Arial"/>
        </w:rPr>
      </w:pPr>
      <w:r>
        <w:rPr>
          <w:rFonts w:ascii="Arial" w:hAnsi="Arial" w:cs="Arial"/>
          <w:noProof/>
          <w:sz w:val="20"/>
          <w:szCs w:val="20"/>
        </w:rPr>
        <mc:AlternateContent>
          <mc:Choice Requires="wpg">
            <w:drawing>
              <wp:anchor distT="0" distB="0" distL="114300" distR="114300" simplePos="0" relativeHeight="251658276" behindDoc="1" locked="0" layoutInCell="1" allowOverlap="1" wp14:anchorId="2334FD84" wp14:editId="3901925F">
                <wp:simplePos x="0" y="0"/>
                <wp:positionH relativeFrom="column">
                  <wp:posOffset>176530</wp:posOffset>
                </wp:positionH>
                <wp:positionV relativeFrom="paragraph">
                  <wp:posOffset>174625</wp:posOffset>
                </wp:positionV>
                <wp:extent cx="5546090" cy="228600"/>
                <wp:effectExtent l="0" t="3175" r="1905" b="0"/>
                <wp:wrapNone/>
                <wp:docPr id="1026220942" name="Group 6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68585628" name="Freeform 622"/>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BD6E2C" id="Group 621" o:spid="_x0000_s1026" style="position:absolute;margin-left:13.9pt;margin-top:13.75pt;width:436.7pt;height:18pt;z-index:-251658204" coordorigin="972,1549" coordsize="873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">
                <v:shape id="Freeform 622" o:spid="_x0000_s1027" style="position:absolute;left:972;top:1549;width:8734;height:360;visibility:visible;mso-wrap-style:square;v-text-anchor:top" coordsize="87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" path="m,360r8735,l8735,,,,,360xe" fillcolor="#d1d3d4" stroked="f">
                  <v:path arrowok="t" o:connecttype="custom" o:connectlocs="0,1909;8735,1909;8735,1549;0,1549;0,1909" o:connectangles="0,0,0,0,0"/>
                </v:shape>
              </v:group>
            </w:pict>
          </mc:Fallback>
        </mc:AlternateContent>
      </w:r>
    </w:p>
    <w:p w14:paraId="57A7D053" w14:textId="77777777" w:rsidR="000F0C19" w:rsidRPr="00920158" w:rsidRDefault="000F0C19" w:rsidP="000F0C19">
      <w:pPr>
        <w:spacing w:before="31" w:after="0" w:line="240" w:lineRule="auto"/>
        <w:ind w:left="412" w:right="-20"/>
        <w:rPr>
          <w:rFonts w:ascii="Arial" w:eastAsia="Arial" w:hAnsi="Arial" w:cs="Arial"/>
        </w:rPr>
      </w:pPr>
      <w:r w:rsidRPr="00920158">
        <w:rPr>
          <w:rFonts w:ascii="Arial" w:eastAsia="Arial" w:hAnsi="Arial" w:cs="Arial"/>
          <w:b/>
          <w:bCs/>
          <w:color w:val="58595B"/>
        </w:rPr>
        <w:t xml:space="preserve">1 Purpose of the </w:t>
      </w:r>
      <w:r w:rsidRPr="00920158">
        <w:rPr>
          <w:rFonts w:ascii="Arial" w:eastAsia="Arial" w:hAnsi="Arial" w:cs="Arial"/>
          <w:b/>
          <w:bCs/>
          <w:i/>
          <w:color w:val="58595B"/>
        </w:rPr>
        <w:t>service</w:t>
      </w:r>
    </w:p>
    <w:p w14:paraId="5BEFD6FE"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7898AFAD" w14:textId="77777777" w:rsidTr="0009576A">
        <w:trPr>
          <w:trHeight w:val="326"/>
        </w:trPr>
        <w:tc>
          <w:tcPr>
            <w:tcW w:w="8730" w:type="dxa"/>
            <w:vAlign w:val="center"/>
          </w:tcPr>
          <w:p w14:paraId="1B17BC1F" w14:textId="77777777" w:rsidR="000F0C19" w:rsidRPr="00920158" w:rsidRDefault="000F0C19" w:rsidP="0009576A">
            <w:pPr>
              <w:spacing w:before="36" w:line="203" w:lineRule="exact"/>
              <w:ind w:left="65" w:right="-20"/>
              <w:rPr>
                <w:rFonts w:ascii="Arial" w:hAnsi="Arial" w:cs="Arial"/>
                <w:sz w:val="18"/>
                <w:szCs w:val="18"/>
              </w:rPr>
            </w:pPr>
            <w:r w:rsidRPr="00920158">
              <w:rPr>
                <w:rFonts w:ascii="Arial" w:eastAsia="Arial" w:hAnsi="Arial" w:cs="Arial"/>
                <w:b/>
                <w:bCs/>
                <w:color w:val="231F20"/>
                <w:position w:val="-1"/>
                <w:sz w:val="18"/>
                <w:szCs w:val="18"/>
              </w:rPr>
              <w:t xml:space="preserve">Provide </w:t>
            </w:r>
            <w:proofErr w:type="gramStart"/>
            <w:r w:rsidRPr="00920158">
              <w:rPr>
                <w:rFonts w:ascii="Arial" w:eastAsia="Arial" w:hAnsi="Arial" w:cs="Arial"/>
                <w:b/>
                <w:bCs/>
                <w:color w:val="231F20"/>
                <w:position w:val="-1"/>
                <w:sz w:val="18"/>
                <w:szCs w:val="18"/>
              </w:rPr>
              <w:t>a brief summary</w:t>
            </w:r>
            <w:proofErr w:type="gramEnd"/>
            <w:r w:rsidRPr="00920158">
              <w:rPr>
                <w:rFonts w:ascii="Arial" w:eastAsia="Arial" w:hAnsi="Arial" w:cs="Arial"/>
                <w:b/>
                <w:bCs/>
                <w:color w:val="231F20"/>
                <w:position w:val="-1"/>
                <w:sz w:val="18"/>
                <w:szCs w:val="18"/>
              </w:rPr>
              <w:t xml:space="preserve"> of why the </w:t>
            </w:r>
            <w:r w:rsidRPr="00920158">
              <w:rPr>
                <w:rFonts w:ascii="Arial" w:eastAsia="Arial" w:hAnsi="Arial" w:cs="Arial"/>
                <w:b/>
                <w:bCs/>
                <w:i/>
                <w:color w:val="231F20"/>
                <w:position w:val="-1"/>
                <w:sz w:val="18"/>
                <w:szCs w:val="18"/>
              </w:rPr>
              <w:t xml:space="preserve">service </w:t>
            </w:r>
            <w:r w:rsidRPr="00920158">
              <w:rPr>
                <w:rFonts w:ascii="Arial" w:eastAsia="Arial" w:hAnsi="Arial" w:cs="Arial"/>
                <w:b/>
                <w:bCs/>
                <w:color w:val="231F20"/>
                <w:position w:val="-1"/>
                <w:sz w:val="18"/>
                <w:szCs w:val="18"/>
              </w:rPr>
              <w:t>is being commissioned and what it will be used for.</w:t>
            </w:r>
          </w:p>
        </w:tc>
      </w:tr>
    </w:tbl>
    <w:p w14:paraId="14986574"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7728D8E4" w14:textId="77777777" w:rsidTr="0009576A">
        <w:trPr>
          <w:trHeight w:val="1793"/>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871639491"/>
              <w:placeholder>
                <w:docPart w:val="599B2758AB484D63B4997188A57E4F7D"/>
              </w:placeholder>
            </w:sdtPr>
            <w:sdtContent>
              <w:p w14:paraId="31FB0EB9" w14:textId="77777777" w:rsidR="000F0C19" w:rsidRDefault="00EE02AA" w:rsidP="0009576A">
                <w:pPr>
                  <w:spacing w:before="36" w:line="203" w:lineRule="exact"/>
                  <w:ind w:right="-20"/>
                  <w:rPr>
                    <w:rFonts w:ascii="Arial" w:hAnsi="Arial" w:cs="Arial"/>
                    <w:sz w:val="18"/>
                    <w:szCs w:val="18"/>
                  </w:rPr>
                </w:pPr>
                <w:r w:rsidRPr="00EE02AA">
                  <w:rPr>
                    <w:rFonts w:ascii="Arial" w:hAnsi="Arial" w:cs="Arial"/>
                    <w:sz w:val="18"/>
                    <w:szCs w:val="18"/>
                  </w:rPr>
                  <w:t xml:space="preserve">Through the Open Rivers Programme and the Fal EU Project, Westcountry Rivers Trust (WRT) is seeking to remove three redundant weirs from the River Fal, </w:t>
                </w:r>
                <w:proofErr w:type="gramStart"/>
                <w:r w:rsidRPr="00EE02AA">
                  <w:rPr>
                    <w:rFonts w:ascii="Arial" w:hAnsi="Arial" w:cs="Arial"/>
                    <w:sz w:val="18"/>
                    <w:szCs w:val="18"/>
                  </w:rPr>
                  <w:t>in order to</w:t>
                </w:r>
                <w:proofErr w:type="gramEnd"/>
                <w:r w:rsidRPr="00EE02AA">
                  <w:rPr>
                    <w:rFonts w:ascii="Arial" w:hAnsi="Arial" w:cs="Arial"/>
                    <w:sz w:val="18"/>
                    <w:szCs w:val="18"/>
                  </w:rPr>
                  <w:t xml:space="preserve"> restore ecological connectivity and </w:t>
                </w:r>
                <w:proofErr w:type="gramStart"/>
                <w:r w:rsidRPr="00EE02AA">
                  <w:rPr>
                    <w:rFonts w:ascii="Arial" w:hAnsi="Arial" w:cs="Arial"/>
                    <w:sz w:val="18"/>
                    <w:szCs w:val="18"/>
                  </w:rPr>
                  <w:t>open up</w:t>
                </w:r>
                <w:proofErr w:type="gramEnd"/>
                <w:r w:rsidRPr="00EE02AA">
                  <w:rPr>
                    <w:rFonts w:ascii="Arial" w:hAnsi="Arial" w:cs="Arial"/>
                    <w:sz w:val="18"/>
                    <w:szCs w:val="18"/>
                  </w:rPr>
                  <w:t xml:space="preserve"> approximately 35km of river for fish passage along the targeted reach. Further aims associated with this work are the restoration of natural and </w:t>
                </w:r>
                <w:proofErr w:type="spellStart"/>
                <w:r w:rsidRPr="00EE02AA">
                  <w:rPr>
                    <w:rFonts w:ascii="Arial" w:hAnsi="Arial" w:cs="Arial"/>
                    <w:sz w:val="18"/>
                    <w:szCs w:val="18"/>
                  </w:rPr>
                  <w:t>hydrogeomorphological</w:t>
                </w:r>
                <w:proofErr w:type="spellEnd"/>
                <w:r w:rsidRPr="00EE02AA">
                  <w:rPr>
                    <w:rFonts w:ascii="Arial" w:hAnsi="Arial" w:cs="Arial"/>
                    <w:sz w:val="18"/>
                    <w:szCs w:val="18"/>
                  </w:rPr>
                  <w:t xml:space="preserve"> processes, the reduction of flood risk, and improved habitat heterogeneity.</w:t>
                </w:r>
              </w:p>
              <w:p w14:paraId="285FC289" w14:textId="77777777" w:rsidR="00155C1A" w:rsidRDefault="00155C1A" w:rsidP="0009576A">
                <w:pPr>
                  <w:spacing w:before="36" w:line="203" w:lineRule="exact"/>
                  <w:ind w:right="-20"/>
                  <w:rPr>
                    <w:rFonts w:ascii="Arial" w:hAnsi="Arial" w:cs="Arial"/>
                    <w:sz w:val="18"/>
                    <w:szCs w:val="18"/>
                  </w:rPr>
                </w:pPr>
              </w:p>
              <w:p w14:paraId="30213ECB" w14:textId="77777777" w:rsidR="00E2447B" w:rsidRDefault="00E2447B" w:rsidP="0009576A">
                <w:pPr>
                  <w:spacing w:before="36" w:line="203" w:lineRule="exact"/>
                  <w:ind w:right="-20"/>
                  <w:rPr>
                    <w:rFonts w:ascii="Arial" w:hAnsi="Arial" w:cs="Arial"/>
                    <w:sz w:val="18"/>
                    <w:szCs w:val="18"/>
                  </w:rPr>
                </w:pPr>
                <w:r>
                  <w:rPr>
                    <w:rFonts w:ascii="Arial" w:hAnsi="Arial" w:cs="Arial"/>
                    <w:i/>
                    <w:iCs/>
                    <w:sz w:val="18"/>
                    <w:szCs w:val="18"/>
                  </w:rPr>
                  <w:t xml:space="preserve">Services </w:t>
                </w:r>
                <w:r w:rsidRPr="00E2447B">
                  <w:rPr>
                    <w:rFonts w:ascii="Arial" w:hAnsi="Arial" w:cs="Arial"/>
                    <w:sz w:val="18"/>
                    <w:szCs w:val="18"/>
                  </w:rPr>
                  <w:t>required</w:t>
                </w:r>
                <w:r>
                  <w:rPr>
                    <w:rFonts w:ascii="Arial" w:hAnsi="Arial" w:cs="Arial"/>
                    <w:sz w:val="18"/>
                    <w:szCs w:val="18"/>
                  </w:rPr>
                  <w:t xml:space="preserve">: </w:t>
                </w:r>
                <w:r w:rsidR="005A3F21">
                  <w:rPr>
                    <w:rFonts w:ascii="Arial" w:hAnsi="Arial" w:cs="Arial"/>
                    <w:sz w:val="18"/>
                    <w:szCs w:val="18"/>
                  </w:rPr>
                  <w:t xml:space="preserve">Detailed design for the removal of 3 </w:t>
                </w:r>
                <w:proofErr w:type="spellStart"/>
                <w:r w:rsidR="005A3F21">
                  <w:rPr>
                    <w:rFonts w:ascii="Arial" w:hAnsi="Arial" w:cs="Arial"/>
                    <w:sz w:val="18"/>
                    <w:szCs w:val="18"/>
                  </w:rPr>
                  <w:t>wiers</w:t>
                </w:r>
                <w:proofErr w:type="spellEnd"/>
                <w:r w:rsidR="005A3F21">
                  <w:rPr>
                    <w:rFonts w:ascii="Arial" w:hAnsi="Arial" w:cs="Arial"/>
                    <w:sz w:val="18"/>
                    <w:szCs w:val="18"/>
                  </w:rPr>
                  <w:t xml:space="preserve"> </w:t>
                </w:r>
                <w:r w:rsidR="00B3189D">
                  <w:rPr>
                    <w:rFonts w:ascii="Arial" w:hAnsi="Arial" w:cs="Arial"/>
                    <w:sz w:val="18"/>
                    <w:szCs w:val="18"/>
                  </w:rPr>
                  <w:t>along the river Fal</w:t>
                </w:r>
              </w:p>
              <w:p w14:paraId="63F4A222" w14:textId="77777777" w:rsidR="00B3189D" w:rsidRDefault="00B3189D" w:rsidP="0009576A">
                <w:pPr>
                  <w:spacing w:before="36" w:line="203" w:lineRule="exact"/>
                  <w:ind w:right="-20"/>
                  <w:rPr>
                    <w:rFonts w:ascii="Arial" w:hAnsi="Arial" w:cs="Arial"/>
                    <w:sz w:val="18"/>
                    <w:szCs w:val="18"/>
                  </w:rPr>
                </w:pPr>
              </w:p>
              <w:p w14:paraId="1A0678E6" w14:textId="77777777" w:rsidR="00EA3712" w:rsidRPr="00FE4B3F" w:rsidRDefault="00B3189D" w:rsidP="00EA3712">
                <w:pPr>
                  <w:rPr>
                    <w:rFonts w:ascii="Arial" w:hAnsi="Arial" w:cs="Arial"/>
                    <w:sz w:val="18"/>
                    <w:szCs w:val="18"/>
                  </w:rPr>
                </w:pPr>
                <w:r>
                  <w:rPr>
                    <w:rFonts w:ascii="Arial" w:hAnsi="Arial" w:cs="Arial"/>
                    <w:sz w:val="18"/>
                    <w:szCs w:val="18"/>
                  </w:rPr>
                  <w:t xml:space="preserve">The </w:t>
                </w:r>
                <w:r>
                  <w:rPr>
                    <w:rFonts w:ascii="Arial" w:hAnsi="Arial" w:cs="Arial"/>
                    <w:i/>
                    <w:iCs/>
                    <w:sz w:val="18"/>
                    <w:szCs w:val="18"/>
                  </w:rPr>
                  <w:t>consultant</w:t>
                </w:r>
                <w:r>
                  <w:rPr>
                    <w:rFonts w:ascii="Arial" w:hAnsi="Arial" w:cs="Arial"/>
                    <w:sz w:val="18"/>
                    <w:szCs w:val="18"/>
                  </w:rPr>
                  <w:t xml:space="preserve"> is required to </w:t>
                </w:r>
                <w:r w:rsidR="00155F71">
                  <w:rPr>
                    <w:rFonts w:ascii="Arial" w:hAnsi="Arial" w:cs="Arial"/>
                    <w:sz w:val="18"/>
                    <w:szCs w:val="18"/>
                  </w:rPr>
                  <w:t xml:space="preserve">complete surveys and detailed designs for the </w:t>
                </w:r>
                <w:r w:rsidR="003D7BC7">
                  <w:rPr>
                    <w:rFonts w:ascii="Arial" w:hAnsi="Arial" w:cs="Arial"/>
                    <w:sz w:val="18"/>
                    <w:szCs w:val="18"/>
                  </w:rPr>
                  <w:t xml:space="preserve">removal of </w:t>
                </w:r>
                <w:r w:rsidR="00B023F6">
                  <w:rPr>
                    <w:rFonts w:ascii="Arial" w:hAnsi="Arial" w:cs="Arial"/>
                    <w:sz w:val="18"/>
                    <w:szCs w:val="18"/>
                  </w:rPr>
                  <w:t xml:space="preserve">three </w:t>
                </w:r>
                <w:proofErr w:type="spellStart"/>
                <w:r w:rsidR="00B023F6">
                  <w:rPr>
                    <w:rFonts w:ascii="Arial" w:hAnsi="Arial" w:cs="Arial"/>
                    <w:sz w:val="18"/>
                    <w:szCs w:val="18"/>
                  </w:rPr>
                  <w:t>wiers</w:t>
                </w:r>
                <w:proofErr w:type="spellEnd"/>
                <w:r w:rsidR="00B023F6">
                  <w:rPr>
                    <w:rFonts w:ascii="Arial" w:hAnsi="Arial" w:cs="Arial"/>
                    <w:sz w:val="18"/>
                    <w:szCs w:val="18"/>
                  </w:rPr>
                  <w:t xml:space="preserve"> located along the river Fal</w:t>
                </w:r>
                <w:r w:rsidR="00813966">
                  <w:rPr>
                    <w:rFonts w:ascii="Arial" w:hAnsi="Arial" w:cs="Arial"/>
                    <w:sz w:val="18"/>
                    <w:szCs w:val="18"/>
                  </w:rPr>
                  <w:t>, Cornwall</w:t>
                </w:r>
                <w:r w:rsidR="00EA3712">
                  <w:rPr>
                    <w:rFonts w:ascii="Arial" w:hAnsi="Arial" w:cs="Arial"/>
                    <w:sz w:val="18"/>
                    <w:szCs w:val="18"/>
                  </w:rPr>
                  <w:t xml:space="preserve"> </w:t>
                </w:r>
                <w:r w:rsidR="00EA3712" w:rsidRPr="00FE4B3F">
                  <w:rPr>
                    <w:rFonts w:ascii="Arial" w:hAnsi="Arial" w:cs="Arial"/>
                    <w:sz w:val="18"/>
                    <w:szCs w:val="18"/>
                  </w:rPr>
                  <w:t xml:space="preserve">including a Pre-Construction Information Pack (PCIP) for construction of the final project. </w:t>
                </w:r>
              </w:p>
              <w:p w14:paraId="63E70A27" w14:textId="77777777" w:rsidR="0097267D" w:rsidRDefault="0097267D" w:rsidP="00EA3712">
                <w:pPr>
                  <w:rPr>
                    <w:rFonts w:ascii="Arial" w:hAnsi="Arial" w:cs="Arial"/>
                    <w:sz w:val="18"/>
                    <w:szCs w:val="18"/>
                  </w:rPr>
                </w:pPr>
              </w:p>
              <w:p w14:paraId="33E975E9" w14:textId="77777777" w:rsidR="00B3189D" w:rsidRDefault="00EA3712" w:rsidP="00EA3712">
                <w:pPr>
                  <w:rPr>
                    <w:rFonts w:ascii="Arial" w:hAnsi="Arial" w:cs="Arial"/>
                    <w:sz w:val="18"/>
                    <w:szCs w:val="18"/>
                  </w:rPr>
                </w:pPr>
                <w:r w:rsidRPr="00FE4B3F">
                  <w:rPr>
                    <w:rFonts w:ascii="Arial" w:hAnsi="Arial" w:cs="Arial"/>
                    <w:sz w:val="18"/>
                    <w:szCs w:val="18"/>
                  </w:rPr>
                  <w:t xml:space="preserve">The designs will be used to inform contractors of the construction drawings and will provide detailed drawings for use during works, including plans, sections and details as well as a detailed method statement outlining the step-by-step process for each stage of works. They will also be used to support the application process for any required </w:t>
                </w:r>
                <w:proofErr w:type="gramStart"/>
                <w:r w:rsidRPr="00FE4B3F">
                  <w:rPr>
                    <w:rFonts w:ascii="Arial" w:hAnsi="Arial" w:cs="Arial"/>
                    <w:sz w:val="18"/>
                    <w:szCs w:val="18"/>
                  </w:rPr>
                  <w:t>consenting</w:t>
                </w:r>
                <w:proofErr w:type="gramEnd"/>
                <w:r w:rsidRPr="00FE4B3F">
                  <w:rPr>
                    <w:rFonts w:ascii="Arial" w:hAnsi="Arial" w:cs="Arial"/>
                    <w:sz w:val="18"/>
                    <w:szCs w:val="18"/>
                  </w:rPr>
                  <w:t xml:space="preserve"> necessary to undertake the final construction.</w:t>
                </w:r>
                <w:r>
                  <w:rPr>
                    <w:rFonts w:ascii="Arial" w:hAnsi="Arial" w:cs="Arial"/>
                    <w:sz w:val="18"/>
                    <w:szCs w:val="18"/>
                  </w:rPr>
                  <w:t xml:space="preserve"> </w:t>
                </w:r>
              </w:p>
              <w:p w14:paraId="3578D24E" w14:textId="340CA372" w:rsidR="0097267D" w:rsidRPr="00920158" w:rsidRDefault="00000000" w:rsidP="00EA3712">
                <w:pPr>
                  <w:rPr>
                    <w:rFonts w:ascii="Arial" w:hAnsi="Arial" w:cs="Arial"/>
                    <w:sz w:val="18"/>
                    <w:szCs w:val="18"/>
                  </w:rPr>
                </w:pPr>
              </w:p>
            </w:sdtContent>
          </w:sdt>
        </w:tc>
      </w:tr>
    </w:tbl>
    <w:p w14:paraId="7515ABDE" w14:textId="5B64DDAF" w:rsidR="000F0C19" w:rsidRPr="00920158" w:rsidRDefault="00505647" w:rsidP="000F0C19">
      <w:pPr>
        <w:spacing w:before="36" w:after="0" w:line="255" w:lineRule="auto"/>
        <w:ind w:left="542" w:right="752"/>
        <w:rPr>
          <w:rFonts w:ascii="Arial" w:hAnsi="Arial" w:cs="Arial"/>
        </w:rPr>
      </w:pPr>
      <w:r>
        <w:rPr>
          <w:rFonts w:ascii="Arial" w:hAnsi="Arial" w:cs="Arial"/>
          <w:noProof/>
          <w:sz w:val="20"/>
          <w:szCs w:val="20"/>
        </w:rPr>
        <mc:AlternateContent>
          <mc:Choice Requires="wpg">
            <w:drawing>
              <wp:anchor distT="0" distB="0" distL="114300" distR="114300" simplePos="0" relativeHeight="251658277" behindDoc="1" locked="0" layoutInCell="1" allowOverlap="1" wp14:anchorId="42EE75E3" wp14:editId="7F5AD9DD">
                <wp:simplePos x="0" y="0"/>
                <wp:positionH relativeFrom="column">
                  <wp:posOffset>166370</wp:posOffset>
                </wp:positionH>
                <wp:positionV relativeFrom="paragraph">
                  <wp:posOffset>175260</wp:posOffset>
                </wp:positionV>
                <wp:extent cx="5546090" cy="228600"/>
                <wp:effectExtent l="4445" t="4445" r="2540" b="0"/>
                <wp:wrapNone/>
                <wp:docPr id="1599038665" name="Group 6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1503806692" name="Freeform 624"/>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EAD78" id="Group 623" o:spid="_x0000_s1026" style="position:absolute;margin-left:13.1pt;margin-top:13.8pt;width:436.7pt;height:18pt;z-index:-251658203" coordorigin="972,1549" coordsize="873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">
                <v:shape id="Freeform 624" o:spid="_x0000_s1027" style="position:absolute;left:972;top:1549;width:8734;height:360;visibility:visible;mso-wrap-style:square;v-text-anchor:top" coordsize="87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" path="m,360r8735,l8735,,,,,360xe" fillcolor="#d1d3d4" stroked="f">
                  <v:path arrowok="t" o:connecttype="custom" o:connectlocs="0,1909;8735,1909;8735,1549;0,1549;0,1909" o:connectangles="0,0,0,0,0"/>
                </v:shape>
              </v:group>
            </w:pict>
          </mc:Fallback>
        </mc:AlternateContent>
      </w:r>
    </w:p>
    <w:p w14:paraId="5B6F6C64" w14:textId="77777777" w:rsidR="000F0C19" w:rsidRPr="00920158" w:rsidRDefault="000F0C19" w:rsidP="000F0C19">
      <w:pPr>
        <w:spacing w:before="31" w:after="0" w:line="240" w:lineRule="auto"/>
        <w:ind w:left="412" w:right="-20"/>
        <w:rPr>
          <w:rFonts w:ascii="Arial" w:eastAsia="Arial" w:hAnsi="Arial" w:cs="Arial"/>
        </w:rPr>
      </w:pPr>
      <w:r w:rsidRPr="00920158">
        <w:rPr>
          <w:rFonts w:ascii="Arial" w:eastAsia="Arial" w:hAnsi="Arial" w:cs="Arial"/>
          <w:b/>
          <w:bCs/>
          <w:color w:val="58595B"/>
        </w:rPr>
        <w:t xml:space="preserve">2 Description of the </w:t>
      </w:r>
      <w:r w:rsidRPr="00920158">
        <w:rPr>
          <w:rFonts w:ascii="Arial" w:eastAsia="Arial" w:hAnsi="Arial" w:cs="Arial"/>
          <w:b/>
          <w:bCs/>
          <w:i/>
          <w:color w:val="58595B"/>
        </w:rPr>
        <w:t>service</w:t>
      </w:r>
    </w:p>
    <w:p w14:paraId="5C9E2533"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104C9FDE" w14:textId="77777777" w:rsidTr="0009576A">
        <w:trPr>
          <w:trHeight w:val="326"/>
        </w:trPr>
        <w:tc>
          <w:tcPr>
            <w:tcW w:w="8730" w:type="dxa"/>
            <w:vAlign w:val="center"/>
          </w:tcPr>
          <w:p w14:paraId="3A05EC72" w14:textId="77777777" w:rsidR="000F0C19" w:rsidRPr="00920158" w:rsidRDefault="000F0C19" w:rsidP="0009576A">
            <w:pPr>
              <w:spacing w:before="36" w:line="203" w:lineRule="exact"/>
              <w:ind w:left="65" w:right="-20"/>
              <w:rPr>
                <w:rFonts w:ascii="Arial" w:hAnsi="Arial" w:cs="Arial"/>
                <w:sz w:val="18"/>
                <w:szCs w:val="18"/>
              </w:rPr>
            </w:pPr>
            <w:r w:rsidRPr="00920158">
              <w:rPr>
                <w:rFonts w:ascii="Arial" w:eastAsia="Arial" w:hAnsi="Arial" w:cs="Arial"/>
                <w:b/>
                <w:bCs/>
                <w:color w:val="231F20"/>
                <w:sz w:val="18"/>
                <w:szCs w:val="18"/>
              </w:rPr>
              <w:t xml:space="preserve">Give a complete and precise description of what the </w:t>
            </w:r>
            <w:r w:rsidRPr="00920158">
              <w:rPr>
                <w:rFonts w:ascii="Arial" w:eastAsia="Arial" w:hAnsi="Arial" w:cs="Arial"/>
                <w:b/>
                <w:bCs/>
                <w:i/>
                <w:color w:val="231F20"/>
                <w:sz w:val="18"/>
                <w:szCs w:val="18"/>
              </w:rPr>
              <w:t xml:space="preserve">Consultant </w:t>
            </w:r>
            <w:r w:rsidRPr="00920158">
              <w:rPr>
                <w:rFonts w:ascii="Arial" w:eastAsia="Arial" w:hAnsi="Arial" w:cs="Arial"/>
                <w:b/>
                <w:bCs/>
                <w:color w:val="231F20"/>
                <w:sz w:val="18"/>
                <w:szCs w:val="18"/>
              </w:rPr>
              <w:t>is required to do.</w:t>
            </w:r>
          </w:p>
        </w:tc>
      </w:tr>
    </w:tbl>
    <w:p w14:paraId="669DC1F1"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4ABABD0D" w14:textId="77777777" w:rsidTr="0009576A">
        <w:trPr>
          <w:trHeight w:val="1800"/>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979180651"/>
              <w:placeholder>
                <w:docPart w:val="AEEC400A4E824316A6F2A36280786300"/>
              </w:placeholder>
            </w:sdtPr>
            <w:sdtContent>
              <w:p w14:paraId="4B3CDEE5" w14:textId="77777777" w:rsidR="002057F9" w:rsidRDefault="00F158EC" w:rsidP="00EE0007">
                <w:pPr>
                  <w:spacing w:before="36" w:line="203" w:lineRule="exact"/>
                  <w:ind w:right="-20"/>
                  <w:rPr>
                    <w:rFonts w:ascii="Arial" w:hAnsi="Arial" w:cs="Arial"/>
                    <w:sz w:val="18"/>
                    <w:szCs w:val="18"/>
                  </w:rPr>
                </w:pPr>
                <w:r>
                  <w:rPr>
                    <w:rFonts w:ascii="Arial" w:hAnsi="Arial" w:cs="Arial"/>
                    <w:sz w:val="18"/>
                    <w:szCs w:val="18"/>
                  </w:rPr>
                  <w:t xml:space="preserve">The </w:t>
                </w:r>
                <w:r w:rsidR="00225DF1">
                  <w:rPr>
                    <w:rFonts w:ascii="Arial" w:hAnsi="Arial" w:cs="Arial"/>
                    <w:i/>
                    <w:iCs/>
                    <w:sz w:val="18"/>
                    <w:szCs w:val="18"/>
                  </w:rPr>
                  <w:t>consultant</w:t>
                </w:r>
                <w:r w:rsidR="00225DF1">
                  <w:rPr>
                    <w:rFonts w:ascii="Arial" w:hAnsi="Arial" w:cs="Arial"/>
                    <w:sz w:val="18"/>
                    <w:szCs w:val="18"/>
                  </w:rPr>
                  <w:t xml:space="preserve"> is required to complete</w:t>
                </w:r>
                <w:r w:rsidR="000A4CA7">
                  <w:rPr>
                    <w:rFonts w:ascii="Arial" w:hAnsi="Arial" w:cs="Arial"/>
                    <w:sz w:val="18"/>
                    <w:szCs w:val="18"/>
                  </w:rPr>
                  <w:t>:</w:t>
                </w:r>
              </w:p>
              <w:p w14:paraId="7D2EF65F" w14:textId="77777777" w:rsidR="00465525" w:rsidRDefault="00465525" w:rsidP="00EE0007">
                <w:pPr>
                  <w:spacing w:before="36" w:line="203" w:lineRule="exact"/>
                  <w:ind w:right="-20"/>
                  <w:rPr>
                    <w:rFonts w:ascii="Arial" w:hAnsi="Arial" w:cs="Arial"/>
                    <w:sz w:val="18"/>
                    <w:szCs w:val="18"/>
                  </w:rPr>
                </w:pPr>
              </w:p>
              <w:p w14:paraId="178B64F6" w14:textId="77777777" w:rsidR="000F0C19" w:rsidRDefault="002057F9" w:rsidP="00EE0007">
                <w:pPr>
                  <w:spacing w:before="36" w:line="203" w:lineRule="exact"/>
                  <w:ind w:right="-20"/>
                  <w:rPr>
                    <w:rFonts w:ascii="Arial" w:hAnsi="Arial" w:cs="Arial"/>
                    <w:sz w:val="18"/>
                    <w:szCs w:val="18"/>
                  </w:rPr>
                </w:pPr>
                <w:r>
                  <w:rPr>
                    <w:rFonts w:ascii="Arial" w:hAnsi="Arial" w:cs="Arial"/>
                    <w:sz w:val="18"/>
                    <w:szCs w:val="18"/>
                  </w:rPr>
                  <w:t>D</w:t>
                </w:r>
                <w:r w:rsidR="00997698" w:rsidRPr="00997698">
                  <w:rPr>
                    <w:rFonts w:ascii="Arial" w:hAnsi="Arial" w:cs="Arial"/>
                    <w:sz w:val="18"/>
                    <w:szCs w:val="18"/>
                  </w:rPr>
                  <w:t>etailed topographic survey</w:t>
                </w:r>
                <w:r>
                  <w:rPr>
                    <w:rFonts w:ascii="Arial" w:hAnsi="Arial" w:cs="Arial"/>
                    <w:sz w:val="18"/>
                    <w:szCs w:val="18"/>
                  </w:rPr>
                  <w:t xml:space="preserve">s </w:t>
                </w:r>
                <w:r w:rsidR="00997698" w:rsidRPr="00997698">
                  <w:rPr>
                    <w:rFonts w:ascii="Arial" w:hAnsi="Arial" w:cs="Arial"/>
                    <w:sz w:val="18"/>
                    <w:szCs w:val="18"/>
                  </w:rPr>
                  <w:t>at each weir to capture</w:t>
                </w:r>
                <w:r w:rsidR="00997698">
                  <w:rPr>
                    <w:rFonts w:ascii="Arial" w:hAnsi="Arial" w:cs="Arial"/>
                    <w:sz w:val="18"/>
                    <w:szCs w:val="18"/>
                  </w:rPr>
                  <w:t xml:space="preserve"> </w:t>
                </w:r>
                <w:r>
                  <w:rPr>
                    <w:rFonts w:ascii="Arial" w:hAnsi="Arial" w:cs="Arial"/>
                    <w:sz w:val="18"/>
                    <w:szCs w:val="18"/>
                  </w:rPr>
                  <w:t xml:space="preserve">the specifications </w:t>
                </w:r>
                <w:r w:rsidR="00F94207">
                  <w:rPr>
                    <w:rFonts w:ascii="Arial" w:hAnsi="Arial" w:cs="Arial"/>
                    <w:sz w:val="18"/>
                    <w:szCs w:val="18"/>
                  </w:rPr>
                  <w:t xml:space="preserve">as per Section 3.3(a) of the ITT. The survey must comply with </w:t>
                </w:r>
                <w:r w:rsidR="00096ACB">
                  <w:rPr>
                    <w:rFonts w:ascii="Arial" w:hAnsi="Arial" w:cs="Arial"/>
                    <w:sz w:val="18"/>
                    <w:szCs w:val="18"/>
                  </w:rPr>
                  <w:t xml:space="preserve">best practice and be </w:t>
                </w:r>
                <w:r w:rsidR="00C41424" w:rsidRPr="00C41424">
                  <w:rPr>
                    <w:rFonts w:ascii="Arial" w:hAnsi="Arial" w:cs="Arial"/>
                    <w:sz w:val="18"/>
                    <w:szCs w:val="18"/>
                  </w:rPr>
                  <w:t xml:space="preserve">supplied in a current AutoCAD format in 2D. </w:t>
                </w:r>
                <w:proofErr w:type="gramStart"/>
                <w:r w:rsidR="00C41424" w:rsidRPr="00C41424">
                  <w:rPr>
                    <w:rFonts w:ascii="Arial" w:hAnsi="Arial" w:cs="Arial"/>
                    <w:sz w:val="18"/>
                    <w:szCs w:val="18"/>
                  </w:rPr>
                  <w:t>The cross</w:t>
                </w:r>
                <w:proofErr w:type="gramEnd"/>
                <w:r w:rsidR="00C41424" w:rsidRPr="00C41424">
                  <w:rPr>
                    <w:rFonts w:ascii="Arial" w:hAnsi="Arial" w:cs="Arial"/>
                    <w:sz w:val="18"/>
                    <w:szCs w:val="18"/>
                  </w:rPr>
                  <w:t xml:space="preserve">-sectional levels information is also required in CSV format. </w:t>
                </w:r>
                <w:r w:rsidR="00F94C44">
                  <w:rPr>
                    <w:rFonts w:ascii="Arial" w:hAnsi="Arial" w:cs="Arial"/>
                    <w:sz w:val="18"/>
                    <w:szCs w:val="18"/>
                  </w:rPr>
                  <w:t xml:space="preserve">This survey </w:t>
                </w:r>
                <w:r w:rsidR="00465525" w:rsidRPr="00465525">
                  <w:rPr>
                    <w:rFonts w:ascii="Arial" w:hAnsi="Arial" w:cs="Arial"/>
                    <w:sz w:val="18"/>
                    <w:szCs w:val="18"/>
                  </w:rPr>
                  <w:t>must include enough information for altering any structures, construction of any structures and all statutory permissions including (but not restricted to) Flood Risk Assessment, Environmental Permit, Planning Consent and National Fish Pass Panel approval.</w:t>
                </w:r>
              </w:p>
              <w:p w14:paraId="11451AA4" w14:textId="77777777" w:rsidR="00465525" w:rsidRDefault="00465525" w:rsidP="00EE0007">
                <w:pPr>
                  <w:spacing w:before="36" w:line="203" w:lineRule="exact"/>
                  <w:ind w:right="-20"/>
                  <w:rPr>
                    <w:rFonts w:ascii="Arial" w:hAnsi="Arial" w:cs="Arial"/>
                    <w:sz w:val="18"/>
                    <w:szCs w:val="18"/>
                  </w:rPr>
                </w:pPr>
              </w:p>
              <w:p w14:paraId="3ECB3BD0" w14:textId="77777777" w:rsidR="00465525" w:rsidRDefault="008D41C3" w:rsidP="00EE0007">
                <w:pPr>
                  <w:spacing w:before="36" w:line="203" w:lineRule="exact"/>
                  <w:ind w:right="-20"/>
                  <w:rPr>
                    <w:rFonts w:ascii="Arial" w:hAnsi="Arial" w:cs="Arial"/>
                    <w:sz w:val="18"/>
                    <w:szCs w:val="18"/>
                  </w:rPr>
                </w:pPr>
                <w:r>
                  <w:rPr>
                    <w:rFonts w:ascii="Arial" w:hAnsi="Arial" w:cs="Arial"/>
                    <w:sz w:val="18"/>
                    <w:szCs w:val="18"/>
                  </w:rPr>
                  <w:t>Heritage Impact Assessment</w:t>
                </w:r>
                <w:r w:rsidR="00452A30">
                  <w:rPr>
                    <w:rFonts w:ascii="Arial" w:hAnsi="Arial" w:cs="Arial"/>
                    <w:sz w:val="18"/>
                    <w:szCs w:val="18"/>
                  </w:rPr>
                  <w:t>s</w:t>
                </w:r>
                <w:r>
                  <w:rPr>
                    <w:rFonts w:ascii="Arial" w:hAnsi="Arial" w:cs="Arial"/>
                    <w:sz w:val="18"/>
                    <w:szCs w:val="18"/>
                  </w:rPr>
                  <w:t xml:space="preserve"> (HIA)</w:t>
                </w:r>
                <w:r w:rsidR="008822A5">
                  <w:rPr>
                    <w:rFonts w:ascii="Arial" w:hAnsi="Arial" w:cs="Arial"/>
                    <w:sz w:val="18"/>
                    <w:szCs w:val="18"/>
                  </w:rPr>
                  <w:t xml:space="preserve"> for each site</w:t>
                </w:r>
                <w:r w:rsidR="008A2B60">
                  <w:rPr>
                    <w:rFonts w:ascii="Arial" w:hAnsi="Arial" w:cs="Arial"/>
                    <w:sz w:val="18"/>
                    <w:szCs w:val="18"/>
                  </w:rPr>
                  <w:t xml:space="preserve"> that meets the </w:t>
                </w:r>
                <w:r w:rsidR="00452A30" w:rsidRPr="00452A30">
                  <w:rPr>
                    <w:rFonts w:ascii="Arial" w:hAnsi="Arial" w:cs="Arial"/>
                    <w:sz w:val="18"/>
                    <w:szCs w:val="18"/>
                  </w:rPr>
                  <w:t>standard guidelines of Historic England.</w:t>
                </w:r>
                <w:r w:rsidR="008822A5">
                  <w:rPr>
                    <w:rFonts w:ascii="Arial" w:hAnsi="Arial" w:cs="Arial"/>
                    <w:sz w:val="18"/>
                    <w:szCs w:val="18"/>
                  </w:rPr>
                  <w:t xml:space="preserve"> The scope of work includes but is not limited to </w:t>
                </w:r>
                <w:proofErr w:type="gramStart"/>
                <w:r w:rsidR="00DF56BE">
                  <w:rPr>
                    <w:rFonts w:ascii="Arial" w:hAnsi="Arial" w:cs="Arial"/>
                    <w:sz w:val="18"/>
                    <w:szCs w:val="18"/>
                  </w:rPr>
                  <w:t>desk based</w:t>
                </w:r>
                <w:proofErr w:type="gramEnd"/>
                <w:r w:rsidR="00DF56BE">
                  <w:rPr>
                    <w:rFonts w:ascii="Arial" w:hAnsi="Arial" w:cs="Arial"/>
                    <w:sz w:val="18"/>
                    <w:szCs w:val="18"/>
                  </w:rPr>
                  <w:t xml:space="preserve"> assessment, site survey and visual assessment, significance evaluation, </w:t>
                </w:r>
                <w:r w:rsidR="00DD002E">
                  <w:rPr>
                    <w:rFonts w:ascii="Arial" w:hAnsi="Arial" w:cs="Arial"/>
                    <w:sz w:val="18"/>
                    <w:szCs w:val="18"/>
                  </w:rPr>
                  <w:t>Impact analysis, mitigation recommendations and production of the report</w:t>
                </w:r>
                <w:r w:rsidR="00636A59">
                  <w:rPr>
                    <w:rFonts w:ascii="Arial" w:hAnsi="Arial" w:cs="Arial"/>
                    <w:sz w:val="18"/>
                    <w:szCs w:val="18"/>
                  </w:rPr>
                  <w:t xml:space="preserve">. Further </w:t>
                </w:r>
                <w:proofErr w:type="gramStart"/>
                <w:r w:rsidR="00636A59">
                  <w:rPr>
                    <w:rFonts w:ascii="Arial" w:hAnsi="Arial" w:cs="Arial"/>
                    <w:sz w:val="18"/>
                    <w:szCs w:val="18"/>
                  </w:rPr>
                  <w:t>detail is</w:t>
                </w:r>
                <w:proofErr w:type="gramEnd"/>
                <w:r w:rsidR="00636A59">
                  <w:rPr>
                    <w:rFonts w:ascii="Arial" w:hAnsi="Arial" w:cs="Arial"/>
                    <w:sz w:val="18"/>
                    <w:szCs w:val="18"/>
                  </w:rPr>
                  <w:t xml:space="preserve"> included in Section 3.3(b) of </w:t>
                </w:r>
                <w:proofErr w:type="gramStart"/>
                <w:r w:rsidR="00636A59">
                  <w:rPr>
                    <w:rFonts w:ascii="Arial" w:hAnsi="Arial" w:cs="Arial"/>
                    <w:sz w:val="18"/>
                    <w:szCs w:val="18"/>
                  </w:rPr>
                  <w:t>the ITT</w:t>
                </w:r>
                <w:proofErr w:type="gramEnd"/>
                <w:r w:rsidR="00636A59">
                  <w:rPr>
                    <w:rFonts w:ascii="Arial" w:hAnsi="Arial" w:cs="Arial"/>
                    <w:sz w:val="18"/>
                    <w:szCs w:val="18"/>
                  </w:rPr>
                  <w:t>.</w:t>
                </w:r>
              </w:p>
              <w:p w14:paraId="4C9FC29A" w14:textId="77777777" w:rsidR="00636A59" w:rsidRDefault="00636A59" w:rsidP="00EE0007">
                <w:pPr>
                  <w:spacing w:before="36" w:line="203" w:lineRule="exact"/>
                  <w:ind w:right="-20"/>
                  <w:rPr>
                    <w:rFonts w:ascii="Arial" w:hAnsi="Arial" w:cs="Arial"/>
                    <w:sz w:val="18"/>
                    <w:szCs w:val="18"/>
                  </w:rPr>
                </w:pPr>
              </w:p>
              <w:p w14:paraId="2E00E457" w14:textId="6C57F453" w:rsidR="007F24C8" w:rsidRDefault="00C86BD2" w:rsidP="00EE0007">
                <w:pPr>
                  <w:spacing w:before="36" w:line="203" w:lineRule="exact"/>
                  <w:ind w:right="-20"/>
                  <w:rPr>
                    <w:rFonts w:ascii="Arial" w:hAnsi="Arial" w:cs="Arial"/>
                    <w:sz w:val="18"/>
                    <w:szCs w:val="18"/>
                  </w:rPr>
                </w:pPr>
                <w:r>
                  <w:rPr>
                    <w:rFonts w:ascii="Arial" w:hAnsi="Arial" w:cs="Arial"/>
                    <w:sz w:val="18"/>
                    <w:szCs w:val="18"/>
                  </w:rPr>
                  <w:t>Preliminary Ecological Appraisal (</w:t>
                </w:r>
                <w:r w:rsidR="002150C1" w:rsidRPr="002150C1">
                  <w:rPr>
                    <w:rFonts w:ascii="Arial" w:hAnsi="Arial" w:cs="Arial"/>
                    <w:sz w:val="18"/>
                    <w:szCs w:val="18"/>
                  </w:rPr>
                  <w:t>PEA</w:t>
                </w:r>
                <w:r>
                  <w:rPr>
                    <w:rFonts w:ascii="Arial" w:hAnsi="Arial" w:cs="Arial"/>
                    <w:sz w:val="18"/>
                    <w:szCs w:val="18"/>
                  </w:rPr>
                  <w:t>)</w:t>
                </w:r>
                <w:r w:rsidR="002150C1" w:rsidRPr="002150C1">
                  <w:rPr>
                    <w:rFonts w:ascii="Arial" w:hAnsi="Arial" w:cs="Arial"/>
                    <w:sz w:val="18"/>
                    <w:szCs w:val="18"/>
                  </w:rPr>
                  <w:t xml:space="preserve"> </w:t>
                </w:r>
                <w:r w:rsidR="007F24C8">
                  <w:rPr>
                    <w:rFonts w:ascii="Arial" w:hAnsi="Arial" w:cs="Arial"/>
                    <w:sz w:val="18"/>
                    <w:szCs w:val="18"/>
                  </w:rPr>
                  <w:t xml:space="preserve">for each site </w:t>
                </w:r>
                <w:r w:rsidR="002150C1" w:rsidRPr="002150C1">
                  <w:rPr>
                    <w:rFonts w:ascii="Arial" w:hAnsi="Arial" w:cs="Arial"/>
                    <w:sz w:val="18"/>
                    <w:szCs w:val="18"/>
                  </w:rPr>
                  <w:t>in accordance with CIEEM guidelines for Preliminary Ecological Appraisal, to include as a minimum</w:t>
                </w:r>
                <w:r w:rsidR="004D157D">
                  <w:rPr>
                    <w:rFonts w:ascii="Arial" w:hAnsi="Arial" w:cs="Arial"/>
                    <w:sz w:val="18"/>
                    <w:szCs w:val="18"/>
                  </w:rPr>
                  <w:t xml:space="preserve"> </w:t>
                </w:r>
                <w:proofErr w:type="gramStart"/>
                <w:r w:rsidR="004D157D">
                  <w:rPr>
                    <w:rFonts w:ascii="Arial" w:hAnsi="Arial" w:cs="Arial"/>
                    <w:sz w:val="18"/>
                    <w:szCs w:val="18"/>
                  </w:rPr>
                  <w:t>desk based</w:t>
                </w:r>
                <w:proofErr w:type="gramEnd"/>
                <w:r w:rsidR="004D157D">
                  <w:rPr>
                    <w:rFonts w:ascii="Arial" w:hAnsi="Arial" w:cs="Arial"/>
                    <w:sz w:val="18"/>
                    <w:szCs w:val="18"/>
                  </w:rPr>
                  <w:t xml:space="preserve"> assessment, extended phase 1 habitat survey</w:t>
                </w:r>
                <w:r w:rsidR="00B82833">
                  <w:rPr>
                    <w:rFonts w:ascii="Arial" w:hAnsi="Arial" w:cs="Arial"/>
                    <w:sz w:val="18"/>
                    <w:szCs w:val="18"/>
                  </w:rPr>
                  <w:t xml:space="preserve">, protected species assessment, Recommendations and production of </w:t>
                </w:r>
                <w:r w:rsidR="006724B5">
                  <w:rPr>
                    <w:rFonts w:ascii="Arial" w:hAnsi="Arial" w:cs="Arial"/>
                    <w:sz w:val="18"/>
                    <w:szCs w:val="18"/>
                  </w:rPr>
                  <w:t>the report. Further detail is included in Section 3.3(c)</w:t>
                </w:r>
                <w:r w:rsidR="007F24C8">
                  <w:rPr>
                    <w:rFonts w:ascii="Arial" w:hAnsi="Arial" w:cs="Arial"/>
                    <w:sz w:val="18"/>
                    <w:szCs w:val="18"/>
                  </w:rPr>
                  <w:t xml:space="preserve"> of the ITT.</w:t>
                </w:r>
              </w:p>
              <w:p w14:paraId="2B6CE28C" w14:textId="77777777" w:rsidR="007F24C8" w:rsidRDefault="007F24C8" w:rsidP="00EE0007">
                <w:pPr>
                  <w:spacing w:before="36" w:line="203" w:lineRule="exact"/>
                  <w:ind w:right="-20"/>
                  <w:rPr>
                    <w:rFonts w:ascii="Arial" w:hAnsi="Arial" w:cs="Arial"/>
                    <w:sz w:val="18"/>
                    <w:szCs w:val="18"/>
                  </w:rPr>
                </w:pPr>
              </w:p>
              <w:p w14:paraId="4D262087" w14:textId="2F8E6006" w:rsidR="00636A59" w:rsidRPr="00920158" w:rsidRDefault="00597401" w:rsidP="00EE0007">
                <w:pPr>
                  <w:spacing w:before="36" w:line="203" w:lineRule="exact"/>
                  <w:ind w:right="-20"/>
                  <w:rPr>
                    <w:rFonts w:ascii="Arial" w:hAnsi="Arial" w:cs="Arial"/>
                    <w:sz w:val="18"/>
                    <w:szCs w:val="18"/>
                  </w:rPr>
                </w:pPr>
                <w:r w:rsidRPr="005545C6">
                  <w:rPr>
                    <w:rFonts w:ascii="Arial" w:hAnsi="Arial" w:cs="Arial"/>
                    <w:i/>
                    <w:iCs/>
                    <w:sz w:val="18"/>
                    <w:szCs w:val="18"/>
                  </w:rPr>
                  <w:t>(</w:t>
                </w:r>
                <w:proofErr w:type="gramStart"/>
                <w:r w:rsidRPr="005545C6">
                  <w:rPr>
                    <w:rFonts w:ascii="Arial" w:hAnsi="Arial" w:cs="Arial"/>
                    <w:i/>
                    <w:iCs/>
                    <w:sz w:val="18"/>
                    <w:szCs w:val="18"/>
                  </w:rPr>
                  <w:t>continued on</w:t>
                </w:r>
                <w:proofErr w:type="gramEnd"/>
                <w:r w:rsidRPr="005545C6">
                  <w:rPr>
                    <w:rFonts w:ascii="Arial" w:hAnsi="Arial" w:cs="Arial"/>
                    <w:i/>
                    <w:iCs/>
                    <w:sz w:val="18"/>
                    <w:szCs w:val="18"/>
                  </w:rPr>
                  <w:t xml:space="preserve"> </w:t>
                </w:r>
                <w:r w:rsidR="005545C6" w:rsidRPr="005545C6">
                  <w:rPr>
                    <w:rFonts w:ascii="Arial" w:hAnsi="Arial" w:cs="Arial"/>
                    <w:i/>
                    <w:iCs/>
                    <w:sz w:val="18"/>
                    <w:szCs w:val="18"/>
                  </w:rPr>
                  <w:t>next page)</w:t>
                </w:r>
              </w:p>
            </w:sdtContent>
          </w:sdt>
        </w:tc>
      </w:tr>
    </w:tbl>
    <w:p w14:paraId="78F365AC" w14:textId="77777777" w:rsidR="00231771" w:rsidRPr="00920158" w:rsidRDefault="00231771" w:rsidP="000F0C19">
      <w:pPr>
        <w:spacing w:before="36" w:after="0" w:line="240" w:lineRule="auto"/>
        <w:ind w:left="172" w:right="-20"/>
        <w:rPr>
          <w:rFonts w:ascii="Arial" w:eastAsia="Arial" w:hAnsi="Arial" w:cs="Arial"/>
          <w:sz w:val="18"/>
          <w:szCs w:val="18"/>
        </w:rPr>
        <w:sectPr w:rsidR="00231771" w:rsidRPr="00920158" w:rsidSect="00757257">
          <w:footerReference w:type="default" r:id="rId19"/>
          <w:pgSz w:w="11907" w:h="16839" w:code="9"/>
          <w:pgMar w:top="1620" w:right="860" w:bottom="274" w:left="1080" w:header="720" w:footer="720" w:gutter="0"/>
          <w:cols w:space="720"/>
        </w:sectPr>
      </w:pPr>
    </w:p>
    <w:p w14:paraId="2C908267" w14:textId="77777777" w:rsidR="000F0C19" w:rsidRPr="00920158" w:rsidRDefault="000F0C19" w:rsidP="000F0C19">
      <w:pPr>
        <w:spacing w:before="36" w:after="0" w:line="240" w:lineRule="auto"/>
        <w:ind w:left="172" w:right="-20"/>
        <w:rPr>
          <w:rFonts w:ascii="Arial" w:eastAsia="Arial" w:hAnsi="Arial" w:cs="Arial"/>
          <w:sz w:val="18"/>
          <w:szCs w:val="18"/>
        </w:rPr>
      </w:pPr>
    </w:p>
    <w:p w14:paraId="3EE77A44" w14:textId="30DC7BBD" w:rsidR="00C74E56" w:rsidRDefault="00C74E56" w:rsidP="000F0C19">
      <w:pPr>
        <w:spacing w:after="0"/>
        <w:rPr>
          <w:rFonts w:ascii="Arial" w:hAnsi="Arial" w:cs="Arial"/>
        </w:rPr>
      </w:pPr>
    </w:p>
    <w:p w14:paraId="3655C7A6" w14:textId="77777777" w:rsidR="0042472C" w:rsidRPr="00920158" w:rsidRDefault="00C74E56" w:rsidP="0042472C">
      <w:pPr>
        <w:spacing w:before="22" w:after="0" w:line="633" w:lineRule="exact"/>
        <w:ind w:left="172" w:right="-20"/>
        <w:rPr>
          <w:rFonts w:ascii="Arial" w:eastAsia="Arial" w:hAnsi="Arial" w:cs="Arial"/>
          <w:sz w:val="56"/>
          <w:szCs w:val="56"/>
        </w:rPr>
      </w:pPr>
      <w:r>
        <w:rPr>
          <w:rFonts w:ascii="Arial" w:hAnsi="Arial" w:cs="Arial"/>
        </w:rPr>
        <w:br w:type="page"/>
      </w:r>
      <w:r w:rsidR="0042472C">
        <w:rPr>
          <w:rFonts w:ascii="Arial" w:hAnsi="Arial" w:cs="Arial"/>
          <w:noProof/>
        </w:rPr>
        <w:lastRenderedPageBreak/>
        <mc:AlternateContent>
          <mc:Choice Requires="wpg">
            <w:drawing>
              <wp:anchor distT="0" distB="0" distL="114300" distR="114300" simplePos="0" relativeHeight="251658300" behindDoc="1" locked="0" layoutInCell="1" allowOverlap="1" wp14:anchorId="7EEDE127" wp14:editId="06E39A2B">
                <wp:simplePos x="0" y="0"/>
                <wp:positionH relativeFrom="column">
                  <wp:posOffset>-114300</wp:posOffset>
                </wp:positionH>
                <wp:positionV relativeFrom="paragraph">
                  <wp:posOffset>-71755</wp:posOffset>
                </wp:positionV>
                <wp:extent cx="6156960" cy="8606155"/>
                <wp:effectExtent l="9525" t="13970" r="5715" b="9525"/>
                <wp:wrapNone/>
                <wp:docPr id="488609110" name="Group 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6155"/>
                          <a:chOff x="500" y="847"/>
                          <a:chExt cx="9696" cy="13553"/>
                        </a:xfrm>
                      </wpg:grpSpPr>
                      <wpg:grpSp>
                        <wpg:cNvPr id="245993222" name="Group 632"/>
                        <wpg:cNvGrpSpPr>
                          <a:grpSpLocks/>
                        </wpg:cNvGrpSpPr>
                        <wpg:grpSpPr bwMode="auto">
                          <a:xfrm>
                            <a:off x="500" y="847"/>
                            <a:ext cx="2" cy="13550"/>
                            <a:chOff x="500" y="876"/>
                            <a:chExt cx="2" cy="13550"/>
                          </a:xfrm>
                        </wpg:grpSpPr>
                        <wps:wsp>
                          <wps:cNvPr id="1012866624" name="Freeform 633"/>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136226260" name="Group 634"/>
                        <wpg:cNvGrpSpPr>
                          <a:grpSpLocks/>
                        </wpg:cNvGrpSpPr>
                        <wpg:grpSpPr bwMode="auto">
                          <a:xfrm>
                            <a:off x="502" y="14398"/>
                            <a:ext cx="9694" cy="2"/>
                            <a:chOff x="663" y="2573"/>
                            <a:chExt cx="9694" cy="2"/>
                          </a:xfrm>
                        </wpg:grpSpPr>
                        <wps:wsp>
                          <wps:cNvPr id="1683260973" name="Freeform 63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CF47DFA" id="Group 631" o:spid="_x0000_s1026" style="position:absolute;margin-left:-9pt;margin-top:-5.65pt;width:484.8pt;height:677.65pt;z-index:-251658180" coordorigin="500,847" coordsize="9696,1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">
                <v:group id="Group 632" o:spid="_x0000_s1027" style="position:absolute;left:500;top:847;width:2;height:13550" coordorigin="500,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">
                  <v:shape id="Freeform 633" o:spid="_x0000_s1028" style="position:absolute;left:50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" path="m,l,13549e" filled="f" strokecolor="#231f20">
                    <v:path arrowok="t" o:connecttype="custom" o:connectlocs="0,876;0,14425" o:connectangles="0,0"/>
                  </v:shape>
                </v:group>
                <v:group id="Group 634" o:spid="_x0000_s1029" style="position:absolute;left:502;top:14398;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">
                  <v:shape id="Freeform 635"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" path="m,l9694,e" filled="f" strokecolor="#231f20">
                    <v:path arrowok="t" o:connecttype="custom" o:connectlocs="0,0;9694,0" o:connectangles="0,0"/>
                  </v:shape>
                </v:group>
              </v:group>
            </w:pict>
          </mc:Fallback>
        </mc:AlternateContent>
      </w:r>
      <w:r w:rsidR="0042472C">
        <w:rPr>
          <w:rFonts w:ascii="Arial" w:hAnsi="Arial" w:cs="Arial"/>
          <w:noProof/>
        </w:rPr>
        <mc:AlternateContent>
          <mc:Choice Requires="wpg">
            <w:drawing>
              <wp:anchor distT="0" distB="0" distL="114300" distR="114300" simplePos="0" relativeHeight="251658296" behindDoc="1" locked="0" layoutInCell="1" allowOverlap="1" wp14:anchorId="649E26FB" wp14:editId="224A5057">
                <wp:simplePos x="0" y="0"/>
                <wp:positionH relativeFrom="column">
                  <wp:posOffset>-119380</wp:posOffset>
                </wp:positionH>
                <wp:positionV relativeFrom="paragraph">
                  <wp:posOffset>-71120</wp:posOffset>
                </wp:positionV>
                <wp:extent cx="6155690" cy="541655"/>
                <wp:effectExtent l="4445" t="0" r="2540" b="0"/>
                <wp:wrapNone/>
                <wp:docPr id="791858778" name="Group 5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1655"/>
                          <a:chOff x="492" y="877"/>
                          <a:chExt cx="9694" cy="853"/>
                        </a:xfrm>
                      </wpg:grpSpPr>
                      <wps:wsp>
                        <wps:cNvPr id="905416942" name="Freeform 574"/>
                        <wps:cNvSpPr>
                          <a:spLocks/>
                        </wps:cNvSpPr>
                        <wps:spPr bwMode="auto">
                          <a:xfrm>
                            <a:off x="492" y="877"/>
                            <a:ext cx="9694" cy="853"/>
                          </a:xfrm>
                          <a:custGeom>
                            <a:avLst/>
                            <a:gdLst>
                              <a:gd name="T0" fmla="+- 0 492 492"/>
                              <a:gd name="T1" fmla="*/ T0 w 9694"/>
                              <a:gd name="T2" fmla="+- 0 1729 877"/>
                              <a:gd name="T3" fmla="*/ 1729 h 853"/>
                              <a:gd name="T4" fmla="+- 0 10187 492"/>
                              <a:gd name="T5" fmla="*/ T4 w 9694"/>
                              <a:gd name="T6" fmla="+- 0 1729 877"/>
                              <a:gd name="T7" fmla="*/ 1729 h 853"/>
                              <a:gd name="T8" fmla="+- 0 10187 492"/>
                              <a:gd name="T9" fmla="*/ T8 w 9694"/>
                              <a:gd name="T10" fmla="+- 0 877 877"/>
                              <a:gd name="T11" fmla="*/ 877 h 853"/>
                              <a:gd name="T12" fmla="+- 0 492 492"/>
                              <a:gd name="T13" fmla="*/ T12 w 9694"/>
                              <a:gd name="T14" fmla="+- 0 877 877"/>
                              <a:gd name="T15" fmla="*/ 877 h 853"/>
                              <a:gd name="T16" fmla="+- 0 492 492"/>
                              <a:gd name="T17" fmla="*/ T16 w 9694"/>
                              <a:gd name="T18" fmla="+- 0 1729 877"/>
                              <a:gd name="T19" fmla="*/ 1729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F63800" id="Group 573" o:spid="_x0000_s1026" style="position:absolute;margin-left:-9.4pt;margin-top:-5.6pt;width:484.7pt;height:42.65pt;z-index:-251658184" coordorigin="492,877"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">
                <v:shape id="Freeform 574" o:spid="_x0000_s1027" style="position:absolute;left:492;top:877;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" path="m,852r9695,l9695,,,,,852e" fillcolor="#a7a9ac" stroked="f">
                  <v:path arrowok="t" o:connecttype="custom" o:connectlocs="0,1729;9695,1729;9695,877;0,877;0,1729" o:connectangles="0,0,0,0,0"/>
                </v:shape>
              </v:group>
            </w:pict>
          </mc:Fallback>
        </mc:AlternateContent>
      </w:r>
      <w:r w:rsidR="0042472C">
        <w:rPr>
          <w:rFonts w:ascii="Arial" w:hAnsi="Arial" w:cs="Arial"/>
          <w:noProof/>
        </w:rPr>
        <mc:AlternateContent>
          <mc:Choice Requires="wpg">
            <w:drawing>
              <wp:anchor distT="0" distB="0" distL="114300" distR="114300" simplePos="0" relativeHeight="251658299" behindDoc="1" locked="0" layoutInCell="1" allowOverlap="1" wp14:anchorId="17F8D553" wp14:editId="401CA213">
                <wp:simplePos x="0" y="0"/>
                <wp:positionH relativeFrom="column">
                  <wp:posOffset>6031865</wp:posOffset>
                </wp:positionH>
                <wp:positionV relativeFrom="paragraph">
                  <wp:posOffset>-71120</wp:posOffset>
                </wp:positionV>
                <wp:extent cx="1270" cy="8603615"/>
                <wp:effectExtent l="12065" t="5080" r="5715" b="11430"/>
                <wp:wrapNone/>
                <wp:docPr id="524321905" name="Group 6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8603615"/>
                          <a:chOff x="10179" y="877"/>
                          <a:chExt cx="2" cy="13549"/>
                        </a:xfrm>
                      </wpg:grpSpPr>
                      <wps:wsp>
                        <wps:cNvPr id="553585240" name="Freeform 630"/>
                        <wps:cNvSpPr>
                          <a:spLocks/>
                        </wps:cNvSpPr>
                        <wps:spPr bwMode="auto">
                          <a:xfrm>
                            <a:off x="10179" y="877"/>
                            <a:ext cx="2" cy="13549"/>
                          </a:xfrm>
                          <a:custGeom>
                            <a:avLst/>
                            <a:gdLst>
                              <a:gd name="T0" fmla="+- 0 877 877"/>
                              <a:gd name="T1" fmla="*/ 877 h 13549"/>
                              <a:gd name="T2" fmla="+- 0 14425 877"/>
                              <a:gd name="T3" fmla="*/ 14425 h 13549"/>
                            </a:gdLst>
                            <a:ahLst/>
                            <a:cxnLst>
                              <a:cxn ang="0">
                                <a:pos x="0" y="T1"/>
                              </a:cxn>
                              <a:cxn ang="0">
                                <a:pos x="0" y="T3"/>
                              </a:cxn>
                            </a:cxnLst>
                            <a:rect l="0" t="0" r="r" b="b"/>
                            <a:pathLst>
                              <a:path h="13549">
                                <a:moveTo>
                                  <a:pt x="0" y="0"/>
                                </a:moveTo>
                                <a:lnTo>
                                  <a:pt x="0" y="13548"/>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36A306" id="Group 629" o:spid="_x0000_s1026" style="position:absolute;margin-left:474.95pt;margin-top:-5.6pt;width:.1pt;height:677.45pt;z-index:-251658181" coordorigin="10179,877" coordsize="2,13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">
                <v:shape id="Freeform 630" o:spid="_x0000_s1027" style="position:absolute;left:10179;top:877;width:2;height:13549;visibility:visible;mso-wrap-style:square;v-text-anchor:top" coordsize="2,13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" path="m,l,13548e" filled="f" strokecolor="#231f20">
                  <v:path arrowok="t" o:connecttype="custom" o:connectlocs="0,877;0,14425" o:connectangles="0,0"/>
                </v:shape>
              </v:group>
            </w:pict>
          </mc:Fallback>
        </mc:AlternateContent>
      </w:r>
      <w:r w:rsidR="0042472C">
        <w:rPr>
          <w:rFonts w:ascii="Arial" w:hAnsi="Arial" w:cs="Arial"/>
          <w:noProof/>
        </w:rPr>
        <mc:AlternateContent>
          <mc:Choice Requires="wpg">
            <w:drawing>
              <wp:anchor distT="0" distB="0" distL="114300" distR="114300" simplePos="0" relativeHeight="251658297" behindDoc="1" locked="0" layoutInCell="1" allowOverlap="1" wp14:anchorId="25829356" wp14:editId="1D5B1B51">
                <wp:simplePos x="0" y="0"/>
                <wp:positionH relativeFrom="column">
                  <wp:posOffset>-119380</wp:posOffset>
                </wp:positionH>
                <wp:positionV relativeFrom="paragraph">
                  <wp:posOffset>-76200</wp:posOffset>
                </wp:positionV>
                <wp:extent cx="6155690" cy="1270"/>
                <wp:effectExtent l="13970" t="9525" r="12065" b="8255"/>
                <wp:wrapNone/>
                <wp:docPr id="1810834106" name="Group 5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69"/>
                          <a:chExt cx="9694" cy="2"/>
                        </a:xfrm>
                      </wpg:grpSpPr>
                      <wps:wsp>
                        <wps:cNvPr id="960736059" name="Freeform 576"/>
                        <wps:cNvSpPr>
                          <a:spLocks/>
                        </wps:cNvSpPr>
                        <wps:spPr bwMode="auto">
                          <a:xfrm>
                            <a:off x="492" y="869"/>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08BC67" id="Group 575" o:spid="_x0000_s1026" style="position:absolute;margin-left:-9.4pt;margin-top:-6pt;width:484.7pt;height:.1pt;z-index:-251658183" coordorigin="492,869"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">
                <v:shape id="Freeform 576" o:spid="_x0000_s1027" style="position:absolute;left:492;top:869;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" path="m,l9695,e" filled="f" strokecolor="#231f20">
                  <v:path arrowok="t" o:connecttype="custom" o:connectlocs="0,0;9695,0" o:connectangles="0,0"/>
                </v:shape>
              </v:group>
            </w:pict>
          </mc:Fallback>
        </mc:AlternateContent>
      </w:r>
      <w:r w:rsidR="0042472C" w:rsidRPr="00920158">
        <w:rPr>
          <w:rFonts w:ascii="Arial" w:eastAsia="Arial" w:hAnsi="Arial" w:cs="Arial"/>
          <w:color w:val="231F20"/>
          <w:position w:val="-2"/>
          <w:sz w:val="56"/>
          <w:szCs w:val="56"/>
        </w:rPr>
        <w:t>Scope</w:t>
      </w:r>
    </w:p>
    <w:p w14:paraId="13D8F8EF" w14:textId="77777777" w:rsidR="0042472C" w:rsidRPr="00920158" w:rsidRDefault="0042472C" w:rsidP="0042472C">
      <w:pPr>
        <w:spacing w:before="5" w:after="0" w:line="170" w:lineRule="exact"/>
        <w:rPr>
          <w:rFonts w:ascii="Arial" w:hAnsi="Arial" w:cs="Arial"/>
          <w:sz w:val="17"/>
          <w:szCs w:val="17"/>
        </w:rPr>
      </w:pPr>
      <w:r>
        <w:rPr>
          <w:rFonts w:ascii="Arial" w:hAnsi="Arial" w:cs="Arial"/>
          <w:noProof/>
          <w:sz w:val="17"/>
          <w:szCs w:val="17"/>
        </w:rPr>
        <mc:AlternateContent>
          <mc:Choice Requires="wpg">
            <w:drawing>
              <wp:anchor distT="0" distB="0" distL="114300" distR="114300" simplePos="0" relativeHeight="251658298" behindDoc="1" locked="0" layoutInCell="1" allowOverlap="1" wp14:anchorId="4B33BA6E" wp14:editId="1A83FD28">
                <wp:simplePos x="0" y="0"/>
                <wp:positionH relativeFrom="column">
                  <wp:posOffset>-119380</wp:posOffset>
                </wp:positionH>
                <wp:positionV relativeFrom="paragraph">
                  <wp:posOffset>59055</wp:posOffset>
                </wp:positionV>
                <wp:extent cx="6155690" cy="1270"/>
                <wp:effectExtent l="13970" t="8255" r="12065" b="9525"/>
                <wp:wrapNone/>
                <wp:docPr id="1112962404" name="Group 5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37"/>
                          <a:chExt cx="9694" cy="2"/>
                        </a:xfrm>
                      </wpg:grpSpPr>
                      <wps:wsp>
                        <wps:cNvPr id="1055427341" name="Freeform 578"/>
                        <wps:cNvSpPr>
                          <a:spLocks/>
                        </wps:cNvSpPr>
                        <wps:spPr bwMode="auto">
                          <a:xfrm>
                            <a:off x="492" y="1737"/>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84A065" id="Group 577" o:spid="_x0000_s1026" style="position:absolute;margin-left:-9.4pt;margin-top:4.65pt;width:484.7pt;height:.1pt;z-index:-251658182" coordorigin="492,1737"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">
                <v:shape id="Freeform 578" o:spid="_x0000_s1027" style="position:absolute;left:492;top:1737;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" path="m,l9695,e" filled="f" strokecolor="#231f20">
                  <v:path arrowok="t" o:connecttype="custom" o:connectlocs="0,0;9695,0" o:connectangles="0,0"/>
                </v:shape>
              </v:group>
            </w:pict>
          </mc:Fallback>
        </mc:AlternateContent>
      </w:r>
    </w:p>
    <w:p w14:paraId="05D2A332" w14:textId="77777777" w:rsidR="0042472C" w:rsidRPr="00920158" w:rsidRDefault="0042472C" w:rsidP="0042472C">
      <w:pPr>
        <w:spacing w:after="0" w:line="200" w:lineRule="exact"/>
        <w:rPr>
          <w:rFonts w:ascii="Arial" w:hAnsi="Arial" w:cs="Arial"/>
          <w:sz w:val="20"/>
          <w:szCs w:val="20"/>
        </w:rPr>
      </w:pPr>
    </w:p>
    <w:p w14:paraId="7CCB7BBE" w14:textId="77777777" w:rsidR="0042472C" w:rsidRPr="00920158" w:rsidRDefault="0042472C" w:rsidP="0042472C">
      <w:pPr>
        <w:spacing w:after="0" w:line="200" w:lineRule="exact"/>
        <w:rPr>
          <w:rFonts w:ascii="Arial" w:hAnsi="Arial" w:cs="Arial"/>
          <w:sz w:val="20"/>
          <w:szCs w:val="20"/>
        </w:rPr>
      </w:pPr>
    </w:p>
    <w:p w14:paraId="25572C46" w14:textId="77777777" w:rsidR="0042472C" w:rsidRPr="00920158" w:rsidRDefault="0042472C" w:rsidP="0042472C">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42472C" w:rsidRPr="0042472C" w14:paraId="68192A61" w14:textId="77777777" w:rsidTr="009318E1">
        <w:trPr>
          <w:trHeight w:val="11608"/>
        </w:trPr>
        <w:tc>
          <w:tcPr>
            <w:tcW w:w="8730" w:type="dxa"/>
          </w:tcPr>
          <w:p w14:paraId="6A6ABFA6" w14:textId="77777777" w:rsidR="005545C6" w:rsidRPr="005545C6" w:rsidRDefault="005545C6" w:rsidP="00597401">
            <w:pPr>
              <w:spacing w:before="36" w:line="203" w:lineRule="exact"/>
              <w:ind w:right="-20"/>
              <w:rPr>
                <w:rFonts w:ascii="Arial" w:hAnsi="Arial" w:cs="Arial"/>
                <w:i/>
                <w:iCs/>
                <w:sz w:val="18"/>
                <w:szCs w:val="18"/>
              </w:rPr>
            </w:pPr>
            <w:r w:rsidRPr="005545C6">
              <w:rPr>
                <w:rFonts w:ascii="Arial" w:hAnsi="Arial" w:cs="Arial"/>
                <w:i/>
                <w:iCs/>
                <w:sz w:val="18"/>
                <w:szCs w:val="18"/>
              </w:rPr>
              <w:t>(Description of the service continued from the previous page)</w:t>
            </w:r>
          </w:p>
          <w:p w14:paraId="7001FCEE" w14:textId="77777777" w:rsidR="005545C6" w:rsidRDefault="005545C6" w:rsidP="00597401">
            <w:pPr>
              <w:spacing w:before="36" w:line="203" w:lineRule="exact"/>
              <w:ind w:right="-20"/>
              <w:rPr>
                <w:rFonts w:ascii="Arial" w:hAnsi="Arial" w:cs="Arial"/>
                <w:sz w:val="18"/>
                <w:szCs w:val="18"/>
              </w:rPr>
            </w:pPr>
          </w:p>
          <w:p w14:paraId="4AC3CEDF" w14:textId="1C472277" w:rsidR="00597401" w:rsidRDefault="00597401" w:rsidP="00597401">
            <w:pPr>
              <w:spacing w:before="36" w:line="203" w:lineRule="exact"/>
              <w:ind w:right="-20"/>
              <w:rPr>
                <w:rFonts w:ascii="Arial" w:hAnsi="Arial" w:cs="Arial"/>
                <w:sz w:val="18"/>
                <w:szCs w:val="18"/>
              </w:rPr>
            </w:pPr>
            <w:r>
              <w:rPr>
                <w:rFonts w:ascii="Arial" w:hAnsi="Arial" w:cs="Arial"/>
                <w:sz w:val="18"/>
                <w:szCs w:val="18"/>
              </w:rPr>
              <w:t>Tree reports including Tree assessment (desk study and site visit) and preparing a report summarizing findings as detailed in Section 3.3(d) if the ITT.</w:t>
            </w:r>
          </w:p>
          <w:p w14:paraId="2D6E59C6" w14:textId="77777777" w:rsidR="00597401" w:rsidRDefault="00597401" w:rsidP="009318E1">
            <w:pPr>
              <w:spacing w:before="36" w:line="203" w:lineRule="exact"/>
              <w:ind w:right="-20"/>
              <w:rPr>
                <w:rFonts w:ascii="Arial" w:hAnsi="Arial" w:cs="Arial"/>
                <w:sz w:val="18"/>
                <w:szCs w:val="18"/>
              </w:rPr>
            </w:pPr>
          </w:p>
          <w:p w14:paraId="37AD0B9E" w14:textId="4E8DB53A" w:rsidR="0042472C" w:rsidRDefault="0042472C" w:rsidP="009318E1">
            <w:pPr>
              <w:spacing w:before="36" w:line="203" w:lineRule="exact"/>
              <w:ind w:right="-20"/>
              <w:rPr>
                <w:rFonts w:ascii="Arial" w:hAnsi="Arial" w:cs="Arial"/>
                <w:sz w:val="18"/>
                <w:szCs w:val="18"/>
              </w:rPr>
            </w:pPr>
            <w:r>
              <w:rPr>
                <w:rFonts w:ascii="Arial" w:hAnsi="Arial" w:cs="Arial"/>
                <w:sz w:val="18"/>
                <w:szCs w:val="18"/>
              </w:rPr>
              <w:t>Onsite</w:t>
            </w:r>
            <w:r w:rsidR="00651581">
              <w:rPr>
                <w:rFonts w:ascii="Arial" w:hAnsi="Arial" w:cs="Arial"/>
                <w:sz w:val="18"/>
                <w:szCs w:val="18"/>
              </w:rPr>
              <w:t xml:space="preserve"> utilities searches</w:t>
            </w:r>
            <w:r w:rsidR="004A5ABB">
              <w:rPr>
                <w:rFonts w:ascii="Arial" w:hAnsi="Arial" w:cs="Arial"/>
                <w:sz w:val="18"/>
                <w:szCs w:val="18"/>
              </w:rPr>
              <w:t xml:space="preserve"> </w:t>
            </w:r>
            <w:proofErr w:type="gramStart"/>
            <w:r w:rsidR="004A5ABB" w:rsidRPr="004A5ABB">
              <w:rPr>
                <w:rFonts w:ascii="Arial" w:hAnsi="Arial" w:cs="Arial"/>
                <w:sz w:val="18"/>
                <w:szCs w:val="18"/>
              </w:rPr>
              <w:t>required</w:t>
            </w:r>
            <w:proofErr w:type="gramEnd"/>
            <w:r w:rsidR="004A5ABB" w:rsidRPr="004A5ABB">
              <w:rPr>
                <w:rFonts w:ascii="Arial" w:hAnsi="Arial" w:cs="Arial"/>
                <w:sz w:val="18"/>
                <w:szCs w:val="18"/>
              </w:rPr>
              <w:t xml:space="preserve"> to understand the location of services which have the potential to be impacted during </w:t>
            </w:r>
            <w:proofErr w:type="gramStart"/>
            <w:r w:rsidR="004A5ABB" w:rsidRPr="004A5ABB">
              <w:rPr>
                <w:rFonts w:ascii="Arial" w:hAnsi="Arial" w:cs="Arial"/>
                <w:sz w:val="18"/>
                <w:szCs w:val="18"/>
              </w:rPr>
              <w:t>works</w:t>
            </w:r>
            <w:proofErr w:type="gramEnd"/>
            <w:r w:rsidR="004A5ABB" w:rsidRPr="004A5ABB">
              <w:rPr>
                <w:rFonts w:ascii="Arial" w:hAnsi="Arial" w:cs="Arial"/>
                <w:sz w:val="18"/>
                <w:szCs w:val="18"/>
              </w:rPr>
              <w:t>. This information will inform project design and RAMS.</w:t>
            </w:r>
            <w:r w:rsidR="009318E1">
              <w:rPr>
                <w:rFonts w:ascii="Arial" w:hAnsi="Arial" w:cs="Arial"/>
                <w:sz w:val="18"/>
                <w:szCs w:val="18"/>
              </w:rPr>
              <w:t xml:space="preserve"> Further details are included in Section 3.3(e) of </w:t>
            </w:r>
            <w:proofErr w:type="gramStart"/>
            <w:r w:rsidR="009318E1">
              <w:rPr>
                <w:rFonts w:ascii="Arial" w:hAnsi="Arial" w:cs="Arial"/>
                <w:sz w:val="18"/>
                <w:szCs w:val="18"/>
              </w:rPr>
              <w:t>the ITT</w:t>
            </w:r>
            <w:proofErr w:type="gramEnd"/>
          </w:p>
          <w:p w14:paraId="1175976B" w14:textId="77777777" w:rsidR="009318E1" w:rsidRDefault="009318E1" w:rsidP="009318E1">
            <w:pPr>
              <w:spacing w:before="36" w:line="203" w:lineRule="exact"/>
              <w:ind w:right="-20"/>
              <w:rPr>
                <w:rFonts w:ascii="Arial" w:hAnsi="Arial" w:cs="Arial"/>
                <w:sz w:val="18"/>
                <w:szCs w:val="18"/>
              </w:rPr>
            </w:pPr>
          </w:p>
          <w:p w14:paraId="4EB52CD7" w14:textId="77777777" w:rsidR="009318E1" w:rsidRDefault="00442CB4" w:rsidP="009318E1">
            <w:pPr>
              <w:spacing w:before="36" w:line="203" w:lineRule="exact"/>
              <w:ind w:right="-20"/>
              <w:rPr>
                <w:rFonts w:ascii="Arial" w:hAnsi="Arial" w:cs="Arial"/>
                <w:sz w:val="18"/>
                <w:szCs w:val="18"/>
              </w:rPr>
            </w:pPr>
            <w:r w:rsidRPr="00442CB4">
              <w:rPr>
                <w:rFonts w:ascii="Arial" w:hAnsi="Arial" w:cs="Arial"/>
                <w:sz w:val="18"/>
                <w:szCs w:val="18"/>
              </w:rPr>
              <w:t>Ground investigations required to understand the subsurface conditions and structural make-up of each weir.</w:t>
            </w:r>
            <w:r w:rsidR="008C396F">
              <w:t xml:space="preserve"> </w:t>
            </w:r>
            <w:r w:rsidR="008C396F">
              <w:rPr>
                <w:rFonts w:ascii="Arial" w:hAnsi="Arial" w:cs="Arial"/>
                <w:sz w:val="18"/>
                <w:szCs w:val="18"/>
              </w:rPr>
              <w:t>T</w:t>
            </w:r>
            <w:r w:rsidR="008C396F" w:rsidRPr="008C396F">
              <w:rPr>
                <w:rFonts w:ascii="Arial" w:hAnsi="Arial" w:cs="Arial"/>
                <w:sz w:val="18"/>
                <w:szCs w:val="18"/>
              </w:rPr>
              <w:t>his work will highlight unexpected ground conditions, contamination, sediment levels, flooding, slope instability, or foundation issues which will inform project planning and design options.</w:t>
            </w:r>
            <w:r w:rsidR="00390CDB">
              <w:rPr>
                <w:rFonts w:ascii="Arial" w:hAnsi="Arial" w:cs="Arial"/>
                <w:sz w:val="18"/>
                <w:szCs w:val="18"/>
              </w:rPr>
              <w:t xml:space="preserve"> Further details are included in Section 3.3(f) of </w:t>
            </w:r>
            <w:proofErr w:type="gramStart"/>
            <w:r w:rsidR="00390CDB">
              <w:rPr>
                <w:rFonts w:ascii="Arial" w:hAnsi="Arial" w:cs="Arial"/>
                <w:sz w:val="18"/>
                <w:szCs w:val="18"/>
              </w:rPr>
              <w:t>the ITT</w:t>
            </w:r>
            <w:proofErr w:type="gramEnd"/>
            <w:r w:rsidR="00390CDB">
              <w:rPr>
                <w:rFonts w:ascii="Arial" w:hAnsi="Arial" w:cs="Arial"/>
                <w:sz w:val="18"/>
                <w:szCs w:val="18"/>
              </w:rPr>
              <w:t>.</w:t>
            </w:r>
          </w:p>
          <w:p w14:paraId="0E729BD6" w14:textId="77777777" w:rsidR="00390CDB" w:rsidRDefault="00390CDB" w:rsidP="009318E1">
            <w:pPr>
              <w:spacing w:before="36" w:line="203" w:lineRule="exact"/>
              <w:ind w:right="-20"/>
              <w:rPr>
                <w:rFonts w:ascii="Arial" w:hAnsi="Arial" w:cs="Arial"/>
                <w:sz w:val="18"/>
                <w:szCs w:val="18"/>
              </w:rPr>
            </w:pPr>
          </w:p>
          <w:p w14:paraId="16BD128F" w14:textId="3DAADD60" w:rsidR="003263DE" w:rsidRPr="003263DE" w:rsidRDefault="003263DE" w:rsidP="003263DE">
            <w:pPr>
              <w:spacing w:before="36" w:line="203" w:lineRule="exact"/>
              <w:ind w:right="-20"/>
              <w:rPr>
                <w:rFonts w:ascii="Arial" w:hAnsi="Arial" w:cs="Arial"/>
                <w:sz w:val="18"/>
                <w:szCs w:val="18"/>
              </w:rPr>
            </w:pPr>
            <w:r w:rsidRPr="003263DE">
              <w:rPr>
                <w:rFonts w:ascii="Arial" w:hAnsi="Arial" w:cs="Arial"/>
                <w:sz w:val="18"/>
                <w:szCs w:val="18"/>
              </w:rPr>
              <w:t xml:space="preserve">Instream sediment analysis required to determine the composition and character of instream materials. This will inform sediment capture or removal techniques to be deployed prior to/during/following proposed works, and the development of a safe system of work to prevent sediment </w:t>
            </w:r>
            <w:proofErr w:type="spellStart"/>
            <w:r w:rsidRPr="003263DE">
              <w:rPr>
                <w:rFonts w:ascii="Arial" w:hAnsi="Arial" w:cs="Arial"/>
                <w:sz w:val="18"/>
                <w:szCs w:val="18"/>
              </w:rPr>
              <w:t>mobilisation</w:t>
            </w:r>
            <w:proofErr w:type="spellEnd"/>
            <w:r w:rsidRPr="003263DE">
              <w:rPr>
                <w:rFonts w:ascii="Arial" w:hAnsi="Arial" w:cs="Arial"/>
                <w:sz w:val="18"/>
                <w:szCs w:val="18"/>
              </w:rPr>
              <w:t xml:space="preserve"> and water pollution.</w:t>
            </w:r>
            <w:r>
              <w:rPr>
                <w:rFonts w:ascii="Arial" w:hAnsi="Arial" w:cs="Arial"/>
                <w:sz w:val="18"/>
                <w:szCs w:val="18"/>
              </w:rPr>
              <w:t xml:space="preserve"> Detailed requirements are included in Section 3.3</w:t>
            </w:r>
            <w:r w:rsidR="00576E2F">
              <w:rPr>
                <w:rFonts w:ascii="Arial" w:hAnsi="Arial" w:cs="Arial"/>
                <w:sz w:val="18"/>
                <w:szCs w:val="18"/>
              </w:rPr>
              <w:t>(g) of the ITT</w:t>
            </w:r>
          </w:p>
          <w:p w14:paraId="717F3813" w14:textId="77777777" w:rsidR="00390CDB" w:rsidRDefault="00390CDB" w:rsidP="009318E1">
            <w:pPr>
              <w:spacing w:before="36" w:line="203" w:lineRule="exact"/>
              <w:ind w:right="-20"/>
              <w:rPr>
                <w:rFonts w:ascii="Arial" w:hAnsi="Arial" w:cs="Arial"/>
                <w:sz w:val="18"/>
                <w:szCs w:val="18"/>
              </w:rPr>
            </w:pPr>
          </w:p>
          <w:p w14:paraId="4EB3DDE7" w14:textId="77777777" w:rsidR="00576E2F" w:rsidRDefault="0063669B" w:rsidP="009318E1">
            <w:pPr>
              <w:spacing w:before="36" w:line="203" w:lineRule="exact"/>
              <w:ind w:right="-20"/>
              <w:rPr>
                <w:rFonts w:ascii="Arial" w:hAnsi="Arial" w:cs="Arial"/>
                <w:sz w:val="18"/>
                <w:szCs w:val="18"/>
              </w:rPr>
            </w:pPr>
            <w:r>
              <w:rPr>
                <w:rFonts w:ascii="Arial" w:hAnsi="Arial" w:cs="Arial"/>
                <w:sz w:val="18"/>
                <w:szCs w:val="18"/>
              </w:rPr>
              <w:t>Produce o</w:t>
            </w:r>
            <w:r w:rsidRPr="0063669B">
              <w:rPr>
                <w:rFonts w:ascii="Arial" w:hAnsi="Arial" w:cs="Arial"/>
                <w:sz w:val="18"/>
                <w:szCs w:val="18"/>
              </w:rPr>
              <w:t>utline designs for each weir</w:t>
            </w:r>
            <w:r>
              <w:rPr>
                <w:rFonts w:ascii="Arial" w:hAnsi="Arial" w:cs="Arial"/>
                <w:sz w:val="18"/>
                <w:szCs w:val="18"/>
              </w:rPr>
              <w:t>,</w:t>
            </w:r>
            <w:r w:rsidRPr="0063669B">
              <w:rPr>
                <w:rFonts w:ascii="Arial" w:hAnsi="Arial" w:cs="Arial"/>
                <w:sz w:val="18"/>
                <w:szCs w:val="18"/>
              </w:rPr>
              <w:t xml:space="preserve"> required to establish a preliminary, feasible, and safe plan for decommissioning the structures, providing cost-benefit analysis to inform option selection. </w:t>
            </w:r>
            <w:r w:rsidR="00420D9D">
              <w:rPr>
                <w:rFonts w:ascii="Arial" w:hAnsi="Arial" w:cs="Arial"/>
                <w:sz w:val="18"/>
                <w:szCs w:val="18"/>
              </w:rPr>
              <w:t>Further details are included in Section 3.3(h) of the ITT</w:t>
            </w:r>
          </w:p>
          <w:p w14:paraId="7F9062DA" w14:textId="77777777" w:rsidR="00420D9D" w:rsidRDefault="00420D9D" w:rsidP="009318E1">
            <w:pPr>
              <w:spacing w:before="36" w:line="203" w:lineRule="exact"/>
              <w:ind w:right="-20"/>
              <w:rPr>
                <w:rFonts w:ascii="Arial" w:hAnsi="Arial" w:cs="Arial"/>
                <w:sz w:val="18"/>
                <w:szCs w:val="18"/>
              </w:rPr>
            </w:pPr>
          </w:p>
          <w:p w14:paraId="148771F4" w14:textId="77777777" w:rsidR="00420D9D" w:rsidRDefault="00433DD4" w:rsidP="009318E1">
            <w:pPr>
              <w:spacing w:before="36" w:line="203" w:lineRule="exact"/>
              <w:ind w:right="-20"/>
              <w:rPr>
                <w:rFonts w:ascii="Arial" w:hAnsi="Arial" w:cs="Arial"/>
                <w:sz w:val="18"/>
                <w:szCs w:val="18"/>
              </w:rPr>
            </w:pPr>
            <w:r w:rsidRPr="00433DD4">
              <w:rPr>
                <w:rFonts w:ascii="Arial" w:hAnsi="Arial" w:cs="Arial"/>
                <w:sz w:val="18"/>
                <w:szCs w:val="18"/>
              </w:rPr>
              <w:t xml:space="preserve">The provision of a detailed design (RIBA Stage 4) to ensure weir removals are undertaken safely and in compliance with all legal requirements, and to provide a blueprint for the removal process. The </w:t>
            </w:r>
            <w:r w:rsidRPr="00433DD4">
              <w:rPr>
                <w:rFonts w:ascii="Arial" w:hAnsi="Arial" w:cs="Arial"/>
                <w:i/>
                <w:iCs/>
                <w:sz w:val="18"/>
                <w:szCs w:val="18"/>
              </w:rPr>
              <w:t>contractor</w:t>
            </w:r>
            <w:r w:rsidRPr="00433DD4">
              <w:rPr>
                <w:rFonts w:ascii="Arial" w:hAnsi="Arial" w:cs="Arial"/>
                <w:sz w:val="18"/>
                <w:szCs w:val="18"/>
              </w:rPr>
              <w:t xml:space="preserve"> is to supply a comprehensive set of final drawings, specifications, calculations, and construction method statements demonstrating how the weirs will be safely and effectively removed</w:t>
            </w:r>
            <w:r>
              <w:rPr>
                <w:rFonts w:ascii="Arial" w:hAnsi="Arial" w:cs="Arial"/>
                <w:sz w:val="18"/>
                <w:szCs w:val="18"/>
              </w:rPr>
              <w:t>. Further details are included in Section 3.3(</w:t>
            </w:r>
            <w:proofErr w:type="spellStart"/>
            <w:r w:rsidR="00C8376E">
              <w:rPr>
                <w:rFonts w:ascii="Arial" w:hAnsi="Arial" w:cs="Arial"/>
                <w:sz w:val="18"/>
                <w:szCs w:val="18"/>
              </w:rPr>
              <w:t>i</w:t>
            </w:r>
            <w:proofErr w:type="spellEnd"/>
            <w:r w:rsidR="00C8376E">
              <w:rPr>
                <w:rFonts w:ascii="Arial" w:hAnsi="Arial" w:cs="Arial"/>
                <w:sz w:val="18"/>
                <w:szCs w:val="18"/>
              </w:rPr>
              <w:t>) of the ITT</w:t>
            </w:r>
          </w:p>
          <w:p w14:paraId="37B13F1F" w14:textId="77777777" w:rsidR="00C8376E" w:rsidRDefault="00C8376E" w:rsidP="009318E1">
            <w:pPr>
              <w:spacing w:before="36" w:line="203" w:lineRule="exact"/>
              <w:ind w:right="-20"/>
              <w:rPr>
                <w:rFonts w:ascii="Arial" w:hAnsi="Arial" w:cs="Arial"/>
                <w:sz w:val="18"/>
                <w:szCs w:val="18"/>
              </w:rPr>
            </w:pPr>
          </w:p>
          <w:p w14:paraId="1E469996" w14:textId="37478E90" w:rsidR="00C8376E" w:rsidRDefault="00C8376E" w:rsidP="009318E1">
            <w:pPr>
              <w:spacing w:before="36" w:line="203" w:lineRule="exact"/>
              <w:ind w:right="-20"/>
              <w:rPr>
                <w:rFonts w:ascii="Arial" w:hAnsi="Arial" w:cs="Arial"/>
                <w:sz w:val="18"/>
                <w:szCs w:val="18"/>
              </w:rPr>
            </w:pPr>
            <w:r>
              <w:rPr>
                <w:rFonts w:ascii="Arial" w:hAnsi="Arial" w:cs="Arial"/>
                <w:sz w:val="18"/>
                <w:szCs w:val="18"/>
              </w:rPr>
              <w:t>Additional services (See Section 3.3(j)</w:t>
            </w:r>
            <w:r w:rsidR="00F521B2">
              <w:rPr>
                <w:rFonts w:ascii="Arial" w:hAnsi="Arial" w:cs="Arial"/>
                <w:sz w:val="18"/>
                <w:szCs w:val="18"/>
              </w:rPr>
              <w:t xml:space="preserve"> for details on these) include:</w:t>
            </w:r>
          </w:p>
          <w:p w14:paraId="5047165B" w14:textId="6AC3B6C3" w:rsidR="009304E1" w:rsidRPr="009304E1" w:rsidRDefault="001B2BBF" w:rsidP="00BB5CBB">
            <w:pPr>
              <w:pStyle w:val="ListParagraph"/>
              <w:numPr>
                <w:ilvl w:val="0"/>
                <w:numId w:val="6"/>
              </w:numPr>
              <w:spacing w:before="36" w:line="203" w:lineRule="exact"/>
              <w:ind w:right="-20"/>
              <w:rPr>
                <w:rFonts w:ascii="Arial" w:hAnsi="Arial" w:cs="Arial"/>
                <w:sz w:val="18"/>
                <w:szCs w:val="18"/>
              </w:rPr>
            </w:pPr>
            <w:r w:rsidRPr="001B2BBF">
              <w:rPr>
                <w:rFonts w:ascii="Arial" w:hAnsi="Arial" w:cs="Arial"/>
                <w:sz w:val="18"/>
                <w:szCs w:val="18"/>
              </w:rPr>
              <w:t>Production of a Location Plan and Site Plan</w:t>
            </w:r>
            <w:r w:rsidR="00C356DC">
              <w:t>.</w:t>
            </w:r>
          </w:p>
          <w:p w14:paraId="3E585E10" w14:textId="539EEF52" w:rsidR="00D32E3B" w:rsidRPr="00D32E3B" w:rsidRDefault="009304E1" w:rsidP="00BB5CBB">
            <w:pPr>
              <w:pStyle w:val="ListParagraph"/>
              <w:numPr>
                <w:ilvl w:val="0"/>
                <w:numId w:val="6"/>
              </w:numPr>
              <w:rPr>
                <w:rFonts w:ascii="Arial" w:hAnsi="Arial" w:cs="Arial"/>
                <w:sz w:val="18"/>
                <w:szCs w:val="18"/>
              </w:rPr>
            </w:pPr>
            <w:r w:rsidRPr="00D32E3B">
              <w:rPr>
                <w:rFonts w:ascii="Arial" w:hAnsi="Arial" w:cs="Arial"/>
                <w:sz w:val="18"/>
                <w:szCs w:val="18"/>
              </w:rPr>
              <w:t>Flood Risk Assessment</w:t>
            </w:r>
            <w:r w:rsidR="00C356DC">
              <w:t>.</w:t>
            </w:r>
          </w:p>
          <w:p w14:paraId="15F6ACA8" w14:textId="0A94C96D" w:rsidR="00D32E3B" w:rsidRPr="00D32E3B" w:rsidRDefault="00D32E3B" w:rsidP="00BB5CBB">
            <w:pPr>
              <w:pStyle w:val="ListParagraph"/>
              <w:numPr>
                <w:ilvl w:val="0"/>
                <w:numId w:val="6"/>
              </w:numPr>
              <w:rPr>
                <w:rFonts w:ascii="Arial" w:hAnsi="Arial" w:cs="Arial"/>
                <w:sz w:val="18"/>
                <w:szCs w:val="18"/>
              </w:rPr>
            </w:pPr>
            <w:r w:rsidRPr="00D32E3B">
              <w:rPr>
                <w:rFonts w:ascii="Arial" w:hAnsi="Arial" w:cs="Arial"/>
                <w:sz w:val="18"/>
                <w:szCs w:val="18"/>
              </w:rPr>
              <w:t>Appropriate risk assessments for all elements of the services includ</w:t>
            </w:r>
            <w:r>
              <w:rPr>
                <w:rFonts w:ascii="Arial" w:hAnsi="Arial" w:cs="Arial"/>
                <w:sz w:val="18"/>
                <w:szCs w:val="18"/>
              </w:rPr>
              <w:t>ing</w:t>
            </w:r>
            <w:r w:rsidRPr="00D32E3B">
              <w:rPr>
                <w:rFonts w:ascii="Arial" w:hAnsi="Arial" w:cs="Arial"/>
                <w:sz w:val="18"/>
                <w:szCs w:val="18"/>
              </w:rPr>
              <w:t xml:space="preserve"> a Designers Risk Assessment (DRA). </w:t>
            </w:r>
          </w:p>
          <w:p w14:paraId="26BB81E4" w14:textId="135004DE" w:rsidR="00F521B2" w:rsidRDefault="00E20A8A" w:rsidP="00BB5CBB">
            <w:pPr>
              <w:pStyle w:val="ListParagraph"/>
              <w:numPr>
                <w:ilvl w:val="0"/>
                <w:numId w:val="6"/>
              </w:numPr>
              <w:spacing w:before="36" w:line="203" w:lineRule="exact"/>
              <w:ind w:right="-20"/>
              <w:rPr>
                <w:rFonts w:ascii="Arial" w:hAnsi="Arial" w:cs="Arial"/>
                <w:sz w:val="18"/>
                <w:szCs w:val="18"/>
              </w:rPr>
            </w:pPr>
            <w:r w:rsidRPr="00E20A8A">
              <w:rPr>
                <w:rFonts w:ascii="Arial" w:hAnsi="Arial" w:cs="Arial"/>
                <w:sz w:val="18"/>
                <w:szCs w:val="18"/>
              </w:rPr>
              <w:t>Optioneering for the outcomes against your experience</w:t>
            </w:r>
            <w:r w:rsidR="00C356DC">
              <w:rPr>
                <w:rFonts w:ascii="Arial" w:hAnsi="Arial" w:cs="Arial"/>
                <w:sz w:val="18"/>
                <w:szCs w:val="18"/>
              </w:rPr>
              <w:t>.</w:t>
            </w:r>
          </w:p>
          <w:p w14:paraId="0813A584" w14:textId="77777777" w:rsidR="004E1172" w:rsidRDefault="00C356DC" w:rsidP="00BB5CBB">
            <w:pPr>
              <w:pStyle w:val="ListParagraph"/>
              <w:numPr>
                <w:ilvl w:val="0"/>
                <w:numId w:val="6"/>
              </w:numPr>
              <w:spacing w:before="36" w:line="203" w:lineRule="exact"/>
              <w:ind w:right="-20"/>
              <w:rPr>
                <w:rFonts w:ascii="Arial" w:hAnsi="Arial" w:cs="Arial"/>
                <w:sz w:val="18"/>
                <w:szCs w:val="18"/>
              </w:rPr>
            </w:pPr>
            <w:r>
              <w:rPr>
                <w:rFonts w:ascii="Arial" w:hAnsi="Arial" w:cs="Arial"/>
                <w:sz w:val="18"/>
                <w:szCs w:val="18"/>
              </w:rPr>
              <w:t>E</w:t>
            </w:r>
            <w:r w:rsidRPr="00C356DC">
              <w:rPr>
                <w:rFonts w:ascii="Arial" w:hAnsi="Arial" w:cs="Arial"/>
                <w:sz w:val="18"/>
                <w:szCs w:val="18"/>
              </w:rPr>
              <w:t>nsur</w:t>
            </w:r>
            <w:r>
              <w:rPr>
                <w:rFonts w:ascii="Arial" w:hAnsi="Arial" w:cs="Arial"/>
                <w:sz w:val="18"/>
                <w:szCs w:val="18"/>
              </w:rPr>
              <w:t>ing</w:t>
            </w:r>
            <w:r w:rsidRPr="00C356DC">
              <w:rPr>
                <w:rFonts w:ascii="Arial" w:hAnsi="Arial" w:cs="Arial"/>
                <w:sz w:val="18"/>
                <w:szCs w:val="18"/>
              </w:rPr>
              <w:t xml:space="preserve"> the scheme is designed to gain planning approval and any other associated approvals and to be acceptable to statutory and key stakeholders if deemed necessary.</w:t>
            </w:r>
          </w:p>
          <w:p w14:paraId="1502E417" w14:textId="77777777" w:rsidR="00C356DC" w:rsidRDefault="005034F5" w:rsidP="00BB5CBB">
            <w:pPr>
              <w:pStyle w:val="ListParagraph"/>
              <w:numPr>
                <w:ilvl w:val="0"/>
                <w:numId w:val="6"/>
              </w:numPr>
              <w:spacing w:before="36" w:line="203" w:lineRule="exact"/>
              <w:ind w:right="-20"/>
              <w:rPr>
                <w:rFonts w:ascii="Arial" w:hAnsi="Arial" w:cs="Arial"/>
                <w:sz w:val="18"/>
                <w:szCs w:val="18"/>
              </w:rPr>
            </w:pPr>
            <w:r>
              <w:rPr>
                <w:rFonts w:ascii="Arial" w:hAnsi="Arial" w:cs="Arial"/>
                <w:sz w:val="18"/>
                <w:szCs w:val="18"/>
              </w:rPr>
              <w:t>M</w:t>
            </w:r>
            <w:r w:rsidRPr="005034F5">
              <w:rPr>
                <w:rFonts w:ascii="Arial" w:hAnsi="Arial" w:cs="Arial"/>
                <w:sz w:val="18"/>
                <w:szCs w:val="18"/>
              </w:rPr>
              <w:t>onthly updates to the project risk register</w:t>
            </w:r>
            <w:r w:rsidR="00010F90">
              <w:rPr>
                <w:rFonts w:ascii="Arial" w:hAnsi="Arial" w:cs="Arial"/>
                <w:sz w:val="18"/>
                <w:szCs w:val="18"/>
              </w:rPr>
              <w:t>.</w:t>
            </w:r>
          </w:p>
          <w:p w14:paraId="67E96AF5" w14:textId="77777777" w:rsidR="00010F90" w:rsidRDefault="00010F90" w:rsidP="00010F90">
            <w:pPr>
              <w:spacing w:before="36" w:line="203" w:lineRule="exact"/>
              <w:ind w:right="-20"/>
              <w:rPr>
                <w:rFonts w:ascii="Arial" w:hAnsi="Arial" w:cs="Arial"/>
                <w:sz w:val="18"/>
                <w:szCs w:val="18"/>
              </w:rPr>
            </w:pPr>
          </w:p>
          <w:p w14:paraId="1599AF26" w14:textId="51A2673B" w:rsidR="00010F90" w:rsidRPr="00010F90" w:rsidRDefault="00010F90" w:rsidP="00010F90">
            <w:pPr>
              <w:spacing w:before="36" w:line="203" w:lineRule="exact"/>
              <w:ind w:right="-20"/>
              <w:rPr>
                <w:rFonts w:ascii="Arial" w:hAnsi="Arial" w:cs="Arial"/>
                <w:sz w:val="18"/>
                <w:szCs w:val="18"/>
              </w:rPr>
            </w:pPr>
            <w:r w:rsidRPr="00010F90">
              <w:rPr>
                <w:rFonts w:ascii="Arial" w:hAnsi="Arial" w:cs="Arial"/>
                <w:sz w:val="18"/>
                <w:szCs w:val="18"/>
              </w:rPr>
              <w:t xml:space="preserve">The </w:t>
            </w:r>
            <w:r>
              <w:rPr>
                <w:rFonts w:ascii="Arial" w:hAnsi="Arial" w:cs="Arial"/>
                <w:sz w:val="18"/>
                <w:szCs w:val="18"/>
              </w:rPr>
              <w:t>c</w:t>
            </w:r>
            <w:r w:rsidRPr="00010F90">
              <w:rPr>
                <w:rFonts w:ascii="Arial" w:hAnsi="Arial" w:cs="Arial"/>
                <w:i/>
                <w:iCs/>
                <w:sz w:val="18"/>
                <w:szCs w:val="18"/>
              </w:rPr>
              <w:t>onsultant</w:t>
            </w:r>
            <w:r w:rsidRPr="00010F90">
              <w:rPr>
                <w:rFonts w:ascii="Arial" w:hAnsi="Arial" w:cs="Arial"/>
                <w:sz w:val="18"/>
                <w:szCs w:val="18"/>
              </w:rPr>
              <w:t xml:space="preserve"> must ensure that all elements conform to all relevant British and European Standards, and in compliance with the latest edition of:  </w:t>
            </w:r>
          </w:p>
          <w:p w14:paraId="43E1094A" w14:textId="46D9148E" w:rsidR="00010F90" w:rsidRPr="00010F90" w:rsidRDefault="00010F90" w:rsidP="00BB5CBB">
            <w:pPr>
              <w:pStyle w:val="ListParagraph"/>
              <w:numPr>
                <w:ilvl w:val="0"/>
                <w:numId w:val="6"/>
              </w:numPr>
              <w:spacing w:before="36" w:line="203" w:lineRule="exact"/>
              <w:ind w:right="-20"/>
              <w:rPr>
                <w:rFonts w:ascii="Arial" w:hAnsi="Arial" w:cs="Arial"/>
                <w:sz w:val="18"/>
                <w:szCs w:val="18"/>
              </w:rPr>
            </w:pPr>
            <w:r w:rsidRPr="00010F90">
              <w:rPr>
                <w:rFonts w:ascii="Arial" w:hAnsi="Arial" w:cs="Arial"/>
                <w:sz w:val="18"/>
                <w:szCs w:val="18"/>
              </w:rPr>
              <w:t xml:space="preserve">Environment Agency Fish Pass Manual </w:t>
            </w:r>
          </w:p>
          <w:p w14:paraId="2B2E3679" w14:textId="63DD1740" w:rsidR="00010F90" w:rsidRPr="00010F90" w:rsidRDefault="00010F90" w:rsidP="00BB5CBB">
            <w:pPr>
              <w:pStyle w:val="ListParagraph"/>
              <w:numPr>
                <w:ilvl w:val="0"/>
                <w:numId w:val="6"/>
              </w:numPr>
              <w:spacing w:before="36" w:line="203" w:lineRule="exact"/>
              <w:ind w:right="-20"/>
              <w:rPr>
                <w:rFonts w:ascii="Arial" w:hAnsi="Arial" w:cs="Arial"/>
                <w:sz w:val="18"/>
                <w:szCs w:val="18"/>
              </w:rPr>
            </w:pPr>
            <w:r w:rsidRPr="00010F90">
              <w:rPr>
                <w:rFonts w:ascii="Arial" w:hAnsi="Arial" w:cs="Arial"/>
                <w:sz w:val="18"/>
                <w:szCs w:val="18"/>
              </w:rPr>
              <w:t xml:space="preserve">CIRIA River Weirs - Design, maintenance, modification, and removal </w:t>
            </w:r>
          </w:p>
          <w:p w14:paraId="26EC8A96" w14:textId="34D988E3" w:rsidR="00010F90" w:rsidRDefault="00010F90" w:rsidP="00BB5CBB">
            <w:pPr>
              <w:pStyle w:val="ListParagraph"/>
              <w:numPr>
                <w:ilvl w:val="0"/>
                <w:numId w:val="6"/>
              </w:numPr>
              <w:spacing w:before="36" w:line="203" w:lineRule="exact"/>
              <w:ind w:right="-20"/>
              <w:rPr>
                <w:rFonts w:ascii="Arial" w:hAnsi="Arial" w:cs="Arial"/>
                <w:sz w:val="18"/>
                <w:szCs w:val="18"/>
              </w:rPr>
            </w:pPr>
            <w:r w:rsidRPr="00010F90">
              <w:rPr>
                <w:rFonts w:ascii="Arial" w:hAnsi="Arial" w:cs="Arial"/>
                <w:sz w:val="18"/>
                <w:szCs w:val="18"/>
              </w:rPr>
              <w:t xml:space="preserve">Civil Engineering Specification for the Water Industry, 7th edition  </w:t>
            </w:r>
          </w:p>
          <w:p w14:paraId="6DB86E03" w14:textId="77777777" w:rsidR="00010F90" w:rsidRPr="00010F90" w:rsidRDefault="00010F90" w:rsidP="00010F90">
            <w:pPr>
              <w:pStyle w:val="ListParagraph"/>
              <w:spacing w:before="36" w:line="203" w:lineRule="exact"/>
              <w:ind w:right="-20"/>
              <w:rPr>
                <w:rFonts w:ascii="Arial" w:hAnsi="Arial" w:cs="Arial"/>
                <w:sz w:val="18"/>
                <w:szCs w:val="18"/>
              </w:rPr>
            </w:pPr>
          </w:p>
          <w:p w14:paraId="1C4A43D6" w14:textId="217824F1" w:rsidR="00010F90" w:rsidRPr="00010F90" w:rsidRDefault="00010F90" w:rsidP="00010F90">
            <w:pPr>
              <w:spacing w:before="36" w:line="203" w:lineRule="exact"/>
              <w:ind w:right="-20"/>
              <w:rPr>
                <w:rFonts w:ascii="Arial" w:hAnsi="Arial" w:cs="Arial"/>
                <w:sz w:val="18"/>
                <w:szCs w:val="18"/>
              </w:rPr>
            </w:pPr>
          </w:p>
        </w:tc>
      </w:tr>
    </w:tbl>
    <w:p w14:paraId="287BA993" w14:textId="7BE2961F" w:rsidR="0042472C" w:rsidRPr="0042472C" w:rsidRDefault="0042472C" w:rsidP="0042472C">
      <w:pPr>
        <w:widowControl/>
        <w:spacing w:before="36" w:after="0" w:line="203" w:lineRule="exact"/>
        <w:ind w:right="-20"/>
        <w:rPr>
          <w:rFonts w:ascii="Arial" w:hAnsi="Arial" w:cs="Arial"/>
          <w:sz w:val="18"/>
          <w:szCs w:val="18"/>
        </w:rPr>
      </w:pPr>
    </w:p>
    <w:p w14:paraId="1583D715" w14:textId="4E35BF04" w:rsidR="00C74E56" w:rsidRDefault="00C74E56">
      <w:pPr>
        <w:rPr>
          <w:rFonts w:ascii="Arial" w:hAnsi="Arial" w:cs="Arial"/>
        </w:rPr>
      </w:pPr>
    </w:p>
    <w:p w14:paraId="59D08DCB"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860" w:bottom="274" w:left="1080" w:header="720" w:footer="720" w:gutter="0"/>
          <w:cols w:space="720"/>
        </w:sectPr>
      </w:pPr>
    </w:p>
    <w:p w14:paraId="514A5C2B" w14:textId="7E6A9D7C" w:rsidR="000F0C19" w:rsidRPr="00920158" w:rsidRDefault="00505647" w:rsidP="000F0C19">
      <w:pPr>
        <w:spacing w:before="21" w:after="0" w:line="633" w:lineRule="exact"/>
        <w:ind w:left="163" w:right="-20"/>
        <w:rPr>
          <w:rFonts w:ascii="Arial" w:eastAsia="Arial" w:hAnsi="Arial" w:cs="Arial"/>
          <w:sz w:val="56"/>
          <w:szCs w:val="56"/>
        </w:rPr>
      </w:pPr>
      <w:r>
        <w:rPr>
          <w:rFonts w:ascii="Arial" w:hAnsi="Arial" w:cs="Arial"/>
          <w:noProof/>
          <w:sz w:val="18"/>
          <w:szCs w:val="18"/>
        </w:rPr>
        <w:lastRenderedPageBreak/>
        <mc:AlternateContent>
          <mc:Choice Requires="wpg">
            <w:drawing>
              <wp:anchor distT="0" distB="0" distL="114300" distR="114300" simplePos="0" relativeHeight="251658295" behindDoc="1" locked="0" layoutInCell="1" allowOverlap="1" wp14:anchorId="512D6380" wp14:editId="2A36410F">
                <wp:simplePos x="0" y="0"/>
                <wp:positionH relativeFrom="column">
                  <wp:posOffset>-129540</wp:posOffset>
                </wp:positionH>
                <wp:positionV relativeFrom="paragraph">
                  <wp:posOffset>-72390</wp:posOffset>
                </wp:positionV>
                <wp:extent cx="6156960" cy="8606155"/>
                <wp:effectExtent l="13335" t="13335" r="11430" b="10160"/>
                <wp:wrapNone/>
                <wp:docPr id="932123185" name="Group 7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8606155"/>
                          <a:chOff x="966" y="1506"/>
                          <a:chExt cx="9696" cy="13553"/>
                        </a:xfrm>
                      </wpg:grpSpPr>
                      <wpg:grpSp>
                        <wpg:cNvPr id="26458976" name="Group 667"/>
                        <wpg:cNvGrpSpPr>
                          <a:grpSpLocks/>
                        </wpg:cNvGrpSpPr>
                        <wpg:grpSpPr bwMode="auto">
                          <a:xfrm>
                            <a:off x="966" y="1507"/>
                            <a:ext cx="9696" cy="13552"/>
                            <a:chOff x="536" y="876"/>
                            <a:chExt cx="9696" cy="13552"/>
                          </a:xfrm>
                        </wpg:grpSpPr>
                        <wps:wsp>
                          <wps:cNvPr id="869639346" name="Freeform 668"/>
                          <wps:cNvSpPr>
                            <a:spLocks/>
                          </wps:cNvSpPr>
                          <wps:spPr bwMode="auto">
                            <a:xfrm>
                              <a:off x="1023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138620407" name="Group 669"/>
                          <wpg:cNvGrpSpPr>
                            <a:grpSpLocks/>
                          </wpg:cNvGrpSpPr>
                          <wpg:grpSpPr bwMode="auto">
                            <a:xfrm>
                              <a:off x="536" y="14426"/>
                              <a:ext cx="9694" cy="2"/>
                              <a:chOff x="663" y="2573"/>
                              <a:chExt cx="9694" cy="2"/>
                            </a:xfrm>
                          </wpg:grpSpPr>
                          <wps:wsp>
                            <wps:cNvPr id="291229111" name="Freeform 670"/>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1359067607" name="Freeform 674"/>
                        <wps:cNvSpPr>
                          <a:spLocks/>
                        </wps:cNvSpPr>
                        <wps:spPr bwMode="auto">
                          <a:xfrm>
                            <a:off x="982" y="1506"/>
                            <a:ext cx="9669" cy="861"/>
                          </a:xfrm>
                          <a:custGeom>
                            <a:avLst/>
                            <a:gdLst>
                              <a:gd name="T0" fmla="+- 0 492 492"/>
                              <a:gd name="T1" fmla="*/ T0 w 9694"/>
                              <a:gd name="T2" fmla="+- 0 1729 876"/>
                              <a:gd name="T3" fmla="*/ 1729 h 853"/>
                              <a:gd name="T4" fmla="+- 0 10187 492"/>
                              <a:gd name="T5" fmla="*/ T4 w 9694"/>
                              <a:gd name="T6" fmla="+- 0 1729 876"/>
                              <a:gd name="T7" fmla="*/ 1729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9 876"/>
                              <a:gd name="T19" fmla="*/ 1729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08796353" name="Freeform 672"/>
                        <wps:cNvSpPr>
                          <a:spLocks/>
                        </wps:cNvSpPr>
                        <wps:spPr bwMode="auto">
                          <a:xfrm>
                            <a:off x="980" y="1507"/>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704CFC" id="Group 708" o:spid="_x0000_s1026" style="position:absolute;margin-left:-10.2pt;margin-top:-5.7pt;width:484.8pt;height:677.65pt;z-index:-251658185" coordorigin="966,1506" coordsize="9696,1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">
                <v:group id="Group 667" o:spid="_x0000_s1027" style="position:absolute;left:966;top:1507;width:9696;height:13552" coordorigin="536,876" coordsize="9696,13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">
                  <v:shape id="Freeform 668" o:spid="_x0000_s1028" style="position:absolute;left:1023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" path="m,l,13549e" filled="f" strokecolor="#231f20">
                    <v:path arrowok="t" o:connecttype="custom" o:connectlocs="0,876;0,14425" o:connectangles="0,0"/>
                  </v:shape>
                  <v:group id="Group 669" o:spid="_x0000_s1029" style="position:absolute;left:536;top:14426;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">
                    <v:shape id="Freeform 670"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" path="m,l9694,e" filled="f" strokecolor="#231f20">
                      <v:path arrowok="t" o:connecttype="custom" o:connectlocs="0,0;9694,0" o:connectangles="0,0"/>
                    </v:shape>
                  </v:group>
                </v:group>
                <v:shape id="Freeform 674" o:spid="_x0000_s1031" style="position:absolute;left:982;top:1506;width:9669;height:861;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" path="m,853r9695,l9695,,,,,853e" fillcolor="#a7a9ac" stroked="f">
                  <v:path arrowok="t" o:connecttype="custom" o:connectlocs="0,1745;9670,1745;9670,884;0,884;0,1745" o:connectangles="0,0,0,0,0"/>
                </v:shape>
                <v:shape id="Freeform 672" o:spid="_x0000_s1032" style="position:absolute;left:980;top:1507;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" path="m,l,13549e" filled="f" strokecolor="#231f20">
                  <v:path arrowok="t" o:connecttype="custom" o:connectlocs="0,876;0,14425" o:connectangles="0,0"/>
                </v:shape>
              </v:group>
            </w:pict>
          </mc:Fallback>
        </mc:AlternateContent>
      </w:r>
      <w:r>
        <w:rPr>
          <w:rFonts w:ascii="Arial" w:hAnsi="Arial" w:cs="Arial"/>
          <w:noProof/>
        </w:rPr>
        <mc:AlternateContent>
          <mc:Choice Requires="wps">
            <w:drawing>
              <wp:anchor distT="0" distB="0" distL="114300" distR="114300" simplePos="0" relativeHeight="251658266" behindDoc="1" locked="0" layoutInCell="1" allowOverlap="1" wp14:anchorId="554EFDC4" wp14:editId="5A8B7947">
                <wp:simplePos x="0" y="0"/>
                <wp:positionH relativeFrom="column">
                  <wp:posOffset>-125095</wp:posOffset>
                </wp:positionH>
                <wp:positionV relativeFrom="paragraph">
                  <wp:posOffset>-76835</wp:posOffset>
                </wp:positionV>
                <wp:extent cx="6155690" cy="1270"/>
                <wp:effectExtent l="8255" t="8890" r="8255" b="8890"/>
                <wp:wrapNone/>
                <wp:docPr id="1268669488" name="Freeform 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5FAB6" id="Freeform 579" o:spid="_x0000_s1026" style="position:absolute;margin-left:-9.85pt;margin-top:-6.05pt;width:484.7pt;height:.1pt;z-index:-251658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" path="m,l9694,e" filled="f" strokecolor="#231f20">
                <v:path arrowok="t" o:connecttype="custom" o:connectlocs="0,0;6155690,0" o:connectangles="0,0"/>
              </v:shape>
            </w:pict>
          </mc:Fallback>
        </mc:AlternateContent>
      </w:r>
      <w:r w:rsidR="000F0C19" w:rsidRPr="00920158">
        <w:rPr>
          <w:rFonts w:ascii="Arial" w:eastAsia="Arial" w:hAnsi="Arial" w:cs="Arial"/>
          <w:color w:val="231F20"/>
          <w:position w:val="-2"/>
          <w:sz w:val="56"/>
          <w:szCs w:val="56"/>
        </w:rPr>
        <w:t>Scope</w:t>
      </w:r>
    </w:p>
    <w:p w14:paraId="2CBEB2D1" w14:textId="5156FEEF" w:rsidR="000F0C19" w:rsidRPr="00920158" w:rsidRDefault="00505647" w:rsidP="000F0C19">
      <w:pPr>
        <w:spacing w:before="4" w:after="0" w:line="180" w:lineRule="exact"/>
        <w:rPr>
          <w:rFonts w:ascii="Arial" w:hAnsi="Arial" w:cs="Arial"/>
          <w:sz w:val="18"/>
          <w:szCs w:val="18"/>
        </w:rPr>
      </w:pPr>
      <w:r>
        <w:rPr>
          <w:rFonts w:ascii="Arial" w:hAnsi="Arial" w:cs="Arial"/>
          <w:noProof/>
          <w:sz w:val="18"/>
          <w:szCs w:val="18"/>
        </w:rPr>
        <mc:AlternateContent>
          <mc:Choice Requires="wps">
            <w:drawing>
              <wp:anchor distT="0" distB="0" distL="114300" distR="114300" simplePos="0" relativeHeight="251658267" behindDoc="1" locked="0" layoutInCell="1" allowOverlap="1" wp14:anchorId="526A20FE" wp14:editId="2D3B2714">
                <wp:simplePos x="0" y="0"/>
                <wp:positionH relativeFrom="column">
                  <wp:posOffset>-125095</wp:posOffset>
                </wp:positionH>
                <wp:positionV relativeFrom="paragraph">
                  <wp:posOffset>59055</wp:posOffset>
                </wp:positionV>
                <wp:extent cx="6155690" cy="1270"/>
                <wp:effectExtent l="8255" t="7620" r="8255" b="10160"/>
                <wp:wrapNone/>
                <wp:docPr id="1691279301" name="Free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5690" cy="1270"/>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F8B05" id="Freeform 580" o:spid="_x0000_s1026" style="position:absolute;margin-left:-9.85pt;margin-top:4.65pt;width:484.7pt;height:.1pt;z-index:-2516582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" path="m,l9694,e" filled="f" strokecolor="#231f20">
                <v:path arrowok="t" o:connecttype="custom" o:connectlocs="0,0;6155690,0" o:connectangles="0,0"/>
              </v:shape>
            </w:pict>
          </mc:Fallback>
        </mc:AlternateContent>
      </w:r>
    </w:p>
    <w:p w14:paraId="2ADEC38F" w14:textId="77777777" w:rsidR="000F0C19" w:rsidRPr="00920158" w:rsidRDefault="000F0C19" w:rsidP="000F0C19">
      <w:pPr>
        <w:spacing w:after="0" w:line="200" w:lineRule="exact"/>
        <w:rPr>
          <w:rFonts w:ascii="Arial" w:hAnsi="Arial" w:cs="Arial"/>
          <w:sz w:val="20"/>
          <w:szCs w:val="20"/>
        </w:rPr>
      </w:pPr>
    </w:p>
    <w:p w14:paraId="3F01114D" w14:textId="73D9EB06" w:rsidR="000F0C19" w:rsidRPr="00920158" w:rsidRDefault="00505647"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78" behindDoc="1" locked="0" layoutInCell="1" allowOverlap="1" wp14:anchorId="4C80937A" wp14:editId="569A2DBF">
                <wp:simplePos x="0" y="0"/>
                <wp:positionH relativeFrom="column">
                  <wp:posOffset>166370</wp:posOffset>
                </wp:positionH>
                <wp:positionV relativeFrom="paragraph">
                  <wp:posOffset>90170</wp:posOffset>
                </wp:positionV>
                <wp:extent cx="5546090" cy="228600"/>
                <wp:effectExtent l="4445" t="0" r="2540" b="3175"/>
                <wp:wrapNone/>
                <wp:docPr id="2141437968" name="Group 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1396682236" name="Freeform 626"/>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A19FAC" id="Group 625" o:spid="_x0000_s1026" style="position:absolute;margin-left:13.1pt;margin-top:7.1pt;width:436.7pt;height:18pt;z-index:-251658202" coordorigin="972,1549" coordsize="873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">
                <v:shape id="Freeform 626" o:spid="_x0000_s1027" style="position:absolute;left:972;top:1549;width:8734;height:360;visibility:visible;mso-wrap-style:square;v-text-anchor:top" coordsize="87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" path="m,360r8735,l8735,,,,,360xe" fillcolor="#d1d3d4" stroked="f">
                  <v:path arrowok="t" o:connecttype="custom" o:connectlocs="0,1909;8735,1909;8735,1549;0,1549;0,1909" o:connectangles="0,0,0,0,0"/>
                </v:shape>
              </v:group>
            </w:pict>
          </mc:Fallback>
        </mc:AlternateContent>
      </w:r>
    </w:p>
    <w:p w14:paraId="27019456" w14:textId="77777777" w:rsidR="000F0C19" w:rsidRPr="00920158" w:rsidRDefault="000F0C19" w:rsidP="000F0C19">
      <w:pPr>
        <w:spacing w:before="31" w:after="0" w:line="240" w:lineRule="auto"/>
        <w:ind w:left="412" w:right="-20"/>
        <w:rPr>
          <w:rFonts w:ascii="Arial" w:eastAsia="Arial" w:hAnsi="Arial" w:cs="Arial"/>
        </w:rPr>
      </w:pPr>
      <w:r w:rsidRPr="00920158">
        <w:rPr>
          <w:rFonts w:ascii="Arial" w:eastAsia="Arial" w:hAnsi="Arial" w:cs="Arial"/>
          <w:b/>
          <w:bCs/>
          <w:color w:val="58595B"/>
        </w:rPr>
        <w:t>3 Existing information</w:t>
      </w:r>
    </w:p>
    <w:p w14:paraId="02A46729"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08CA4933" w14:textId="77777777" w:rsidTr="0009576A">
        <w:trPr>
          <w:trHeight w:val="524"/>
        </w:trPr>
        <w:tc>
          <w:tcPr>
            <w:tcW w:w="8730" w:type="dxa"/>
            <w:vAlign w:val="center"/>
          </w:tcPr>
          <w:p w14:paraId="7816410B" w14:textId="77777777" w:rsidR="000F0C19" w:rsidRPr="00920158" w:rsidRDefault="000F0C19" w:rsidP="0009576A">
            <w:pPr>
              <w:ind w:left="155" w:right="-20"/>
              <w:rPr>
                <w:rFonts w:ascii="Arial" w:hAnsi="Arial" w:cs="Arial"/>
                <w:sz w:val="18"/>
                <w:szCs w:val="18"/>
              </w:rPr>
            </w:pPr>
            <w:r w:rsidRPr="00920158">
              <w:rPr>
                <w:rFonts w:ascii="Arial" w:eastAsia="Arial" w:hAnsi="Arial" w:cs="Arial"/>
                <w:b/>
                <w:bCs/>
                <w:color w:val="231F20"/>
                <w:sz w:val="18"/>
                <w:szCs w:val="18"/>
              </w:rPr>
              <w:t xml:space="preserve">List existing information which is relevant to the </w:t>
            </w:r>
            <w:r w:rsidRPr="00920158">
              <w:rPr>
                <w:rFonts w:ascii="Arial" w:eastAsia="Arial" w:hAnsi="Arial" w:cs="Arial"/>
                <w:b/>
                <w:bCs/>
                <w:i/>
                <w:color w:val="231F20"/>
                <w:sz w:val="18"/>
                <w:szCs w:val="18"/>
              </w:rPr>
              <w:t>service</w:t>
            </w:r>
            <w:r w:rsidRPr="00920158">
              <w:rPr>
                <w:rFonts w:ascii="Arial" w:eastAsia="Arial" w:hAnsi="Arial" w:cs="Arial"/>
                <w:b/>
                <w:bCs/>
                <w:color w:val="231F20"/>
                <w:sz w:val="18"/>
                <w:szCs w:val="18"/>
              </w:rPr>
              <w:t>. This can include documents which the</w:t>
            </w:r>
            <w:r w:rsidR="00070E44" w:rsidRPr="00920158">
              <w:rPr>
                <w:rFonts w:ascii="Arial" w:eastAsia="Arial" w:hAnsi="Arial" w:cs="Arial"/>
                <w:b/>
                <w:bCs/>
                <w:color w:val="231F20"/>
                <w:sz w:val="18"/>
                <w:szCs w:val="18"/>
              </w:rPr>
              <w:t xml:space="preserve"> </w:t>
            </w:r>
            <w:r w:rsidRPr="00920158">
              <w:rPr>
                <w:rFonts w:ascii="Arial" w:eastAsia="Arial" w:hAnsi="Arial" w:cs="Arial"/>
                <w:b/>
                <w:bCs/>
                <w:i/>
                <w:color w:val="231F20"/>
                <w:position w:val="-1"/>
                <w:sz w:val="18"/>
                <w:szCs w:val="18"/>
              </w:rPr>
              <w:t xml:space="preserve">Consultant </w:t>
            </w:r>
            <w:r w:rsidRPr="00920158">
              <w:rPr>
                <w:rFonts w:ascii="Arial" w:eastAsia="Arial" w:hAnsi="Arial" w:cs="Arial"/>
                <w:b/>
                <w:bCs/>
                <w:color w:val="231F20"/>
                <w:position w:val="-1"/>
                <w:sz w:val="18"/>
                <w:szCs w:val="18"/>
              </w:rPr>
              <w:t>is to further develop.</w:t>
            </w:r>
          </w:p>
        </w:tc>
      </w:tr>
    </w:tbl>
    <w:p w14:paraId="5366D9DB"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13F37041" w14:textId="77777777" w:rsidTr="0009576A">
        <w:trPr>
          <w:trHeight w:val="1793"/>
        </w:trPr>
        <w:tc>
          <w:tcPr>
            <w:tcW w:w="8730" w:type="dxa"/>
            <w:tcBorders>
              <w:top w:val="single" w:sz="4" w:space="0" w:color="auto"/>
              <w:left w:val="single" w:sz="4" w:space="0" w:color="auto"/>
              <w:bottom w:val="single" w:sz="4" w:space="0" w:color="auto"/>
              <w:right w:val="single" w:sz="4" w:space="0" w:color="auto"/>
            </w:tcBorders>
          </w:tcPr>
          <w:p w14:paraId="2BC08678" w14:textId="63B8536D" w:rsidR="000F0C19" w:rsidRPr="00920158" w:rsidRDefault="0051569F" w:rsidP="0009576A">
            <w:pPr>
              <w:spacing w:before="36" w:line="203" w:lineRule="exact"/>
              <w:ind w:right="-20"/>
              <w:rPr>
                <w:rFonts w:ascii="Arial" w:hAnsi="Arial" w:cs="Arial"/>
                <w:sz w:val="18"/>
                <w:szCs w:val="18"/>
              </w:rPr>
            </w:pPr>
            <w:r>
              <w:rPr>
                <w:rFonts w:ascii="Arial" w:hAnsi="Arial" w:cs="Arial"/>
                <w:sz w:val="18"/>
                <w:szCs w:val="18"/>
              </w:rPr>
              <w:t xml:space="preserve">Full detail of the scope of the work is included in </w:t>
            </w:r>
            <w:r w:rsidR="0009526F">
              <w:rPr>
                <w:rFonts w:ascii="Arial" w:hAnsi="Arial" w:cs="Arial"/>
                <w:sz w:val="18"/>
                <w:szCs w:val="18"/>
              </w:rPr>
              <w:t>the ITT sent out at the tendering stage. Please refer to this document for detailed information.</w:t>
            </w:r>
            <w:sdt>
              <w:sdtPr>
                <w:rPr>
                  <w:rFonts w:ascii="Arial" w:hAnsi="Arial" w:cs="Arial"/>
                  <w:sz w:val="18"/>
                  <w:szCs w:val="18"/>
                </w:rPr>
                <w:id w:val="-1257284328"/>
                <w:placeholder>
                  <w:docPart w:val="9DF7A5F3B82A480B9B599C64023A830D"/>
                </w:placeholder>
                <w:showingPlcHdr/>
              </w:sdtPr>
              <w:sdtContent>
                <w:r w:rsidR="000F0C19" w:rsidRPr="00920158">
                  <w:rPr>
                    <w:rStyle w:val="PlaceholderText"/>
                    <w:rFonts w:ascii="Arial" w:hAnsi="Arial" w:cs="Arial"/>
                  </w:rPr>
                  <w:t xml:space="preserve"> </w:t>
                </w:r>
              </w:sdtContent>
            </w:sdt>
          </w:p>
        </w:tc>
      </w:tr>
    </w:tbl>
    <w:p w14:paraId="7D262C1A" w14:textId="5B1BD51F" w:rsidR="000F0C19" w:rsidRPr="00920158" w:rsidRDefault="00505647" w:rsidP="000F0C19">
      <w:pPr>
        <w:spacing w:before="36" w:after="0" w:line="255" w:lineRule="auto"/>
        <w:ind w:left="542" w:right="752"/>
        <w:rPr>
          <w:rFonts w:ascii="Arial" w:hAnsi="Arial" w:cs="Arial"/>
        </w:rPr>
      </w:pPr>
      <w:r>
        <w:rPr>
          <w:rFonts w:ascii="Arial" w:eastAsia="Arial" w:hAnsi="Arial" w:cs="Arial"/>
          <w:b/>
          <w:bCs/>
          <w:noProof/>
          <w:color w:val="58595B"/>
        </w:rPr>
        <mc:AlternateContent>
          <mc:Choice Requires="wpg">
            <w:drawing>
              <wp:anchor distT="0" distB="0" distL="114300" distR="114300" simplePos="0" relativeHeight="251658279" behindDoc="1" locked="0" layoutInCell="1" allowOverlap="1" wp14:anchorId="7BA69C0A" wp14:editId="5BA81ADF">
                <wp:simplePos x="0" y="0"/>
                <wp:positionH relativeFrom="column">
                  <wp:posOffset>166370</wp:posOffset>
                </wp:positionH>
                <wp:positionV relativeFrom="paragraph">
                  <wp:posOffset>176530</wp:posOffset>
                </wp:positionV>
                <wp:extent cx="5546090" cy="228600"/>
                <wp:effectExtent l="4445" t="0" r="2540" b="0"/>
                <wp:wrapNone/>
                <wp:docPr id="1472153746" name="Group 6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549"/>
                          <a:chExt cx="8734" cy="360"/>
                        </a:xfrm>
                      </wpg:grpSpPr>
                      <wps:wsp>
                        <wps:cNvPr id="1616677888" name="Freeform 628"/>
                        <wps:cNvSpPr>
                          <a:spLocks/>
                        </wps:cNvSpPr>
                        <wps:spPr bwMode="auto">
                          <a:xfrm>
                            <a:off x="972" y="1549"/>
                            <a:ext cx="8734" cy="360"/>
                          </a:xfrm>
                          <a:custGeom>
                            <a:avLst/>
                            <a:gdLst>
                              <a:gd name="T0" fmla="+- 0 972 972"/>
                              <a:gd name="T1" fmla="*/ T0 w 8734"/>
                              <a:gd name="T2" fmla="+- 0 1909 1549"/>
                              <a:gd name="T3" fmla="*/ 1909 h 360"/>
                              <a:gd name="T4" fmla="+- 0 9707 972"/>
                              <a:gd name="T5" fmla="*/ T4 w 8734"/>
                              <a:gd name="T6" fmla="+- 0 1909 1549"/>
                              <a:gd name="T7" fmla="*/ 1909 h 360"/>
                              <a:gd name="T8" fmla="+- 0 9707 972"/>
                              <a:gd name="T9" fmla="*/ T8 w 8734"/>
                              <a:gd name="T10" fmla="+- 0 1549 1549"/>
                              <a:gd name="T11" fmla="*/ 1549 h 360"/>
                              <a:gd name="T12" fmla="+- 0 972 972"/>
                              <a:gd name="T13" fmla="*/ T12 w 8734"/>
                              <a:gd name="T14" fmla="+- 0 1549 1549"/>
                              <a:gd name="T15" fmla="*/ 1549 h 360"/>
                              <a:gd name="T16" fmla="+- 0 972 972"/>
                              <a:gd name="T17" fmla="*/ T16 w 8734"/>
                              <a:gd name="T18" fmla="+- 0 1909 1549"/>
                              <a:gd name="T19" fmla="*/ 1909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F33E86" id="Group 627" o:spid="_x0000_s1026" style="position:absolute;margin-left:13.1pt;margin-top:13.9pt;width:436.7pt;height:18pt;z-index:-251658201" coordorigin="972,1549" coordsize="873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">
                <v:shape id="Freeform 628" o:spid="_x0000_s1027" style="position:absolute;left:972;top:1549;width:8734;height:360;visibility:visible;mso-wrap-style:square;v-text-anchor:top" coordsize="87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" path="m,360r8735,l8735,,,,,360xe" fillcolor="#d1d3d4" stroked="f">
                  <v:path arrowok="t" o:connecttype="custom" o:connectlocs="0,1909;8735,1909;8735,1549;0,1549;0,1909" o:connectangles="0,0,0,0,0"/>
                </v:shape>
              </v:group>
            </w:pict>
          </mc:Fallback>
        </mc:AlternateContent>
      </w:r>
    </w:p>
    <w:p w14:paraId="3C76CE04" w14:textId="77777777" w:rsidR="000F0C19" w:rsidRPr="00920158" w:rsidRDefault="000F0C19" w:rsidP="000F0C19">
      <w:pPr>
        <w:spacing w:before="31" w:after="0" w:line="240" w:lineRule="auto"/>
        <w:ind w:left="412" w:right="-20"/>
        <w:rPr>
          <w:rFonts w:ascii="Arial" w:eastAsia="Arial" w:hAnsi="Arial" w:cs="Arial"/>
        </w:rPr>
      </w:pPr>
      <w:r w:rsidRPr="00920158">
        <w:rPr>
          <w:rFonts w:ascii="Arial" w:eastAsia="Arial" w:hAnsi="Arial" w:cs="Arial"/>
          <w:b/>
          <w:bCs/>
          <w:color w:val="58595B"/>
        </w:rPr>
        <w:t>4 Specifications and standards</w:t>
      </w:r>
    </w:p>
    <w:p w14:paraId="34CA50F0"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36C7A89C" w14:textId="77777777" w:rsidTr="0009576A">
        <w:trPr>
          <w:trHeight w:val="326"/>
        </w:trPr>
        <w:tc>
          <w:tcPr>
            <w:tcW w:w="8730" w:type="dxa"/>
            <w:vAlign w:val="center"/>
          </w:tcPr>
          <w:p w14:paraId="508FC6BA" w14:textId="77777777" w:rsidR="000F0C19" w:rsidRPr="00920158" w:rsidRDefault="000F0C19" w:rsidP="0009576A">
            <w:pPr>
              <w:spacing w:before="36" w:line="203" w:lineRule="exact"/>
              <w:ind w:left="65" w:right="-20"/>
              <w:rPr>
                <w:rFonts w:ascii="Arial" w:hAnsi="Arial" w:cs="Arial"/>
                <w:sz w:val="18"/>
                <w:szCs w:val="18"/>
              </w:rPr>
            </w:pPr>
            <w:r w:rsidRPr="00920158">
              <w:rPr>
                <w:rFonts w:ascii="Arial" w:eastAsia="Arial" w:hAnsi="Arial" w:cs="Arial"/>
                <w:b/>
                <w:bCs/>
                <w:color w:val="231F20"/>
                <w:sz w:val="18"/>
                <w:szCs w:val="18"/>
              </w:rPr>
              <w:t>List the specifications and standards that apply to the contract.</w:t>
            </w:r>
          </w:p>
        </w:tc>
      </w:tr>
    </w:tbl>
    <w:p w14:paraId="249C36C0"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7F2D8BE4" w14:textId="77777777" w:rsidTr="0009576A">
        <w:trPr>
          <w:trHeight w:val="4448"/>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076199696"/>
              <w:placeholder>
                <w:docPart w:val="CD81367CF00C4DB9AB2C23BC33C6DFD5"/>
              </w:placeholder>
            </w:sdtPr>
            <w:sdtContent>
              <w:p w14:paraId="7459BD49" w14:textId="77777777" w:rsidR="008553F0" w:rsidRPr="008553F0" w:rsidRDefault="008553F0" w:rsidP="008553F0">
                <w:pPr>
                  <w:spacing w:before="36" w:line="203" w:lineRule="exact"/>
                  <w:ind w:right="-20"/>
                  <w:rPr>
                    <w:rFonts w:ascii="Arial" w:hAnsi="Arial" w:cs="Arial"/>
                    <w:sz w:val="18"/>
                    <w:szCs w:val="18"/>
                  </w:rPr>
                </w:pPr>
                <w:r w:rsidRPr="008553F0">
                  <w:rPr>
                    <w:rFonts w:ascii="Arial" w:hAnsi="Arial" w:cs="Arial"/>
                    <w:sz w:val="18"/>
                    <w:szCs w:val="18"/>
                  </w:rPr>
                  <w:t xml:space="preserve">The </w:t>
                </w:r>
                <w:proofErr w:type="gramStart"/>
                <w:r w:rsidRPr="008553F0">
                  <w:rPr>
                    <w:rFonts w:ascii="Arial" w:hAnsi="Arial" w:cs="Arial"/>
                    <w:sz w:val="18"/>
                    <w:szCs w:val="18"/>
                  </w:rPr>
                  <w:t>specification</w:t>
                </w:r>
                <w:proofErr w:type="gramEnd"/>
                <w:r w:rsidRPr="008553F0">
                  <w:rPr>
                    <w:rFonts w:ascii="Arial" w:hAnsi="Arial" w:cs="Arial"/>
                    <w:sz w:val="18"/>
                    <w:szCs w:val="18"/>
                  </w:rPr>
                  <w:t xml:space="preserve"> and standards are listed in the proposed scope of work. Further information on the </w:t>
                </w:r>
                <w:proofErr w:type="gramStart"/>
                <w:r w:rsidRPr="008553F0">
                  <w:rPr>
                    <w:rFonts w:ascii="Arial" w:hAnsi="Arial" w:cs="Arial"/>
                    <w:sz w:val="18"/>
                    <w:szCs w:val="18"/>
                  </w:rPr>
                  <w:t>works</w:t>
                </w:r>
                <w:proofErr w:type="gramEnd"/>
                <w:r w:rsidRPr="008553F0">
                  <w:rPr>
                    <w:rFonts w:ascii="Arial" w:hAnsi="Arial" w:cs="Arial"/>
                    <w:sz w:val="18"/>
                    <w:szCs w:val="18"/>
                  </w:rPr>
                  <w:t xml:space="preserve"> required </w:t>
                </w:r>
                <w:proofErr w:type="gramStart"/>
                <w:r w:rsidRPr="008553F0">
                  <w:rPr>
                    <w:rFonts w:ascii="Arial" w:hAnsi="Arial" w:cs="Arial"/>
                    <w:sz w:val="18"/>
                    <w:szCs w:val="18"/>
                  </w:rPr>
                  <w:t>are</w:t>
                </w:r>
                <w:proofErr w:type="gramEnd"/>
                <w:r w:rsidRPr="008553F0">
                  <w:rPr>
                    <w:rFonts w:ascii="Arial" w:hAnsi="Arial" w:cs="Arial"/>
                    <w:sz w:val="18"/>
                    <w:szCs w:val="18"/>
                  </w:rPr>
                  <w:t xml:space="preserve"> also detailed throughout. </w:t>
                </w:r>
              </w:p>
              <w:p w14:paraId="31BF9E38" w14:textId="77777777" w:rsidR="008553F0" w:rsidRPr="008553F0" w:rsidRDefault="008553F0" w:rsidP="008553F0">
                <w:pPr>
                  <w:spacing w:before="36" w:line="203" w:lineRule="exact"/>
                  <w:ind w:right="-20"/>
                  <w:rPr>
                    <w:rFonts w:ascii="Arial" w:hAnsi="Arial" w:cs="Arial"/>
                    <w:sz w:val="18"/>
                    <w:szCs w:val="18"/>
                  </w:rPr>
                </w:pPr>
              </w:p>
              <w:p w14:paraId="1F259832" w14:textId="77777777" w:rsidR="008553F0" w:rsidRPr="008553F0" w:rsidRDefault="008553F0" w:rsidP="008553F0">
                <w:pPr>
                  <w:spacing w:before="36" w:line="203" w:lineRule="exact"/>
                  <w:ind w:right="-20"/>
                  <w:rPr>
                    <w:rFonts w:ascii="Arial" w:hAnsi="Arial" w:cs="Arial"/>
                    <w:sz w:val="18"/>
                    <w:szCs w:val="18"/>
                  </w:rPr>
                </w:pPr>
                <w:r w:rsidRPr="008553F0">
                  <w:rPr>
                    <w:rFonts w:ascii="Arial" w:hAnsi="Arial" w:cs="Arial"/>
                    <w:sz w:val="18"/>
                    <w:szCs w:val="18"/>
                  </w:rPr>
                  <w:t xml:space="preserve">If there are any elements of which the contractor is unsure or needs further clarification this can be clarified with the project manager. </w:t>
                </w:r>
              </w:p>
              <w:p w14:paraId="004C8571" w14:textId="77777777" w:rsidR="008553F0" w:rsidRPr="008553F0" w:rsidRDefault="008553F0" w:rsidP="008553F0">
                <w:pPr>
                  <w:spacing w:before="36" w:line="203" w:lineRule="exact"/>
                  <w:ind w:right="-20"/>
                  <w:rPr>
                    <w:rFonts w:ascii="Arial" w:hAnsi="Arial" w:cs="Arial"/>
                    <w:sz w:val="18"/>
                    <w:szCs w:val="18"/>
                  </w:rPr>
                </w:pPr>
              </w:p>
              <w:p w14:paraId="17ED2192" w14:textId="12A7FA46" w:rsidR="000F0C19" w:rsidRPr="00920158" w:rsidRDefault="008553F0" w:rsidP="008553F0">
                <w:pPr>
                  <w:spacing w:before="36" w:line="203" w:lineRule="exact"/>
                  <w:ind w:right="-20"/>
                  <w:rPr>
                    <w:rFonts w:ascii="Arial" w:hAnsi="Arial" w:cs="Arial"/>
                    <w:sz w:val="18"/>
                    <w:szCs w:val="18"/>
                  </w:rPr>
                </w:pPr>
                <w:r w:rsidRPr="008553F0">
                  <w:rPr>
                    <w:rFonts w:ascii="Arial" w:hAnsi="Arial" w:cs="Arial"/>
                    <w:sz w:val="18"/>
                    <w:szCs w:val="18"/>
                  </w:rPr>
                  <w:t>Please refer to ITT for detailed information</w:t>
                </w:r>
              </w:p>
            </w:sdtContent>
          </w:sdt>
        </w:tc>
      </w:tr>
    </w:tbl>
    <w:p w14:paraId="115CB054" w14:textId="77777777" w:rsidR="00231771" w:rsidRPr="00920158" w:rsidRDefault="00231771" w:rsidP="000F0C19">
      <w:pPr>
        <w:rPr>
          <w:rFonts w:ascii="Arial" w:hAnsi="Arial" w:cs="Arial"/>
        </w:rPr>
        <w:sectPr w:rsidR="00231771" w:rsidRPr="00920158" w:rsidSect="00757257">
          <w:pgSz w:w="11907" w:h="16839" w:code="9"/>
          <w:pgMar w:top="1620" w:right="1520" w:bottom="274" w:left="1170" w:header="720" w:footer="720" w:gutter="0"/>
          <w:cols w:space="720"/>
        </w:sectPr>
      </w:pPr>
    </w:p>
    <w:p w14:paraId="2BE53BCB" w14:textId="2651CFAB" w:rsidR="000F0C19" w:rsidRPr="00920158" w:rsidRDefault="000F0C19" w:rsidP="000F0C19">
      <w:pPr>
        <w:rPr>
          <w:rFonts w:ascii="Arial" w:eastAsia="Arial" w:hAnsi="Arial" w:cs="Arial"/>
          <w:sz w:val="56"/>
          <w:szCs w:val="56"/>
        </w:rPr>
      </w:pPr>
      <w:r w:rsidRPr="00920158">
        <w:rPr>
          <w:rFonts w:ascii="Arial" w:hAnsi="Arial" w:cs="Arial"/>
        </w:rPr>
        <w:br w:type="page"/>
      </w:r>
      <w:r w:rsidR="00505647">
        <w:rPr>
          <w:rFonts w:ascii="Arial" w:hAnsi="Arial" w:cs="Arial"/>
          <w:noProof/>
        </w:rPr>
        <w:lastRenderedPageBreak/>
        <mc:AlternateContent>
          <mc:Choice Requires="wpg">
            <w:drawing>
              <wp:anchor distT="0" distB="0" distL="114300" distR="114300" simplePos="0" relativeHeight="251658271" behindDoc="1" locked="0" layoutInCell="1" allowOverlap="1" wp14:anchorId="41BD1AFA" wp14:editId="03992CA1">
                <wp:simplePos x="0" y="0"/>
                <wp:positionH relativeFrom="column">
                  <wp:posOffset>-151130</wp:posOffset>
                </wp:positionH>
                <wp:positionV relativeFrom="paragraph">
                  <wp:posOffset>-76835</wp:posOffset>
                </wp:positionV>
                <wp:extent cx="6155690" cy="8610600"/>
                <wp:effectExtent l="10795" t="8890" r="5715" b="10160"/>
                <wp:wrapNone/>
                <wp:docPr id="1739071326" name="Group 5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10600"/>
                          <a:chOff x="502" y="868"/>
                          <a:chExt cx="9694" cy="13560"/>
                        </a:xfrm>
                      </wpg:grpSpPr>
                      <wpg:grpSp>
                        <wpg:cNvPr id="442084763" name="Group 588"/>
                        <wpg:cNvGrpSpPr>
                          <a:grpSpLocks/>
                        </wpg:cNvGrpSpPr>
                        <wpg:grpSpPr bwMode="auto">
                          <a:xfrm>
                            <a:off x="10179" y="868"/>
                            <a:ext cx="2" cy="13557"/>
                            <a:chOff x="10179" y="868"/>
                            <a:chExt cx="2" cy="13557"/>
                          </a:xfrm>
                        </wpg:grpSpPr>
                        <wps:wsp>
                          <wps:cNvPr id="755767640" name="Freeform 589"/>
                          <wps:cNvSpPr>
                            <a:spLocks/>
                          </wps:cNvSpPr>
                          <wps:spPr bwMode="auto">
                            <a:xfrm>
                              <a:off x="10179" y="868"/>
                              <a:ext cx="2" cy="13557"/>
                            </a:xfrm>
                            <a:custGeom>
                              <a:avLst/>
                              <a:gdLst>
                                <a:gd name="T0" fmla="+- 0 868 868"/>
                                <a:gd name="T1" fmla="*/ 868 h 13557"/>
                                <a:gd name="T2" fmla="+- 0 14425 868"/>
                                <a:gd name="T3" fmla="*/ 14425 h 13557"/>
                              </a:gdLst>
                              <a:ahLst/>
                              <a:cxnLst>
                                <a:cxn ang="0">
                                  <a:pos x="0" y="T1"/>
                                </a:cxn>
                                <a:cxn ang="0">
                                  <a:pos x="0" y="T3"/>
                                </a:cxn>
                              </a:cxnLst>
                              <a:rect l="0" t="0" r="r" b="b"/>
                              <a:pathLst>
                                <a:path h="13557">
                                  <a:moveTo>
                                    <a:pt x="0" y="0"/>
                                  </a:moveTo>
                                  <a:lnTo>
                                    <a:pt x="0" y="13557"/>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41800698" name="Group 590"/>
                        <wpg:cNvGrpSpPr>
                          <a:grpSpLocks/>
                        </wpg:cNvGrpSpPr>
                        <wpg:grpSpPr bwMode="auto">
                          <a:xfrm>
                            <a:off x="502" y="14426"/>
                            <a:ext cx="9694" cy="2"/>
                            <a:chOff x="663" y="2573"/>
                            <a:chExt cx="9694" cy="2"/>
                          </a:xfrm>
                        </wpg:grpSpPr>
                        <wps:wsp>
                          <wps:cNvPr id="69968287" name="Freeform 591"/>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BEFBDD3" id="Group 587" o:spid="_x0000_s1026" style="position:absolute;margin-left:-11.9pt;margin-top:-6.05pt;width:484.7pt;height:678pt;z-index:-251658209" coordorigin="502,868" coordsize="9694,1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">
                <v:group id="Group 588" o:spid="_x0000_s1027" style="position:absolute;left:10179;top:868;width:2;height:13557" coordorigin="10179,868" coordsize="2,1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">
                  <v:shape id="Freeform 589" o:spid="_x0000_s1028" style="position:absolute;left:10179;top:868;width:2;height:13557;visibility:visible;mso-wrap-style:square;v-text-anchor:top" coordsize="2,13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" path="m,l,13557e" filled="f" strokecolor="#231f20">
                    <v:path arrowok="t" o:connecttype="custom" o:connectlocs="0,868;0,14425" o:connectangles="0,0"/>
                  </v:shape>
                </v:group>
                <v:group id="Group 590" o:spid="_x0000_s1029" style="position:absolute;left:502;top:14426;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">
                  <v:shape id="Freeform 591"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" path="m,l9694,e" filled="f" strokecolor="#231f20">
                    <v:path arrowok="t" o:connecttype="custom" o:connectlocs="0,0;9694,0" o:connectangles="0,0"/>
                  </v:shape>
                </v:group>
              </v:group>
            </w:pict>
          </mc:Fallback>
        </mc:AlternateContent>
      </w:r>
      <w:r w:rsidR="00505647">
        <w:rPr>
          <w:rFonts w:ascii="Arial" w:hAnsi="Arial" w:cs="Arial"/>
          <w:noProof/>
        </w:rPr>
        <mc:AlternateContent>
          <mc:Choice Requires="wpg">
            <w:drawing>
              <wp:anchor distT="0" distB="0" distL="114300" distR="114300" simplePos="0" relativeHeight="251658269" behindDoc="1" locked="0" layoutInCell="1" allowOverlap="1" wp14:anchorId="0EC0BFAA" wp14:editId="6D559A30">
                <wp:simplePos x="0" y="0"/>
                <wp:positionH relativeFrom="column">
                  <wp:posOffset>-157480</wp:posOffset>
                </wp:positionH>
                <wp:positionV relativeFrom="paragraph">
                  <wp:posOffset>-76835</wp:posOffset>
                </wp:positionV>
                <wp:extent cx="6155690" cy="1270"/>
                <wp:effectExtent l="13970" t="8890" r="12065" b="8890"/>
                <wp:wrapNone/>
                <wp:docPr id="1758426898" name="Group 5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868"/>
                          <a:chExt cx="9694" cy="2"/>
                        </a:xfrm>
                      </wpg:grpSpPr>
                      <wps:wsp>
                        <wps:cNvPr id="1062487900" name="Freeform 584"/>
                        <wps:cNvSpPr>
                          <a:spLocks/>
                        </wps:cNvSpPr>
                        <wps:spPr bwMode="auto">
                          <a:xfrm>
                            <a:off x="492" y="868"/>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B7519" id="Group 583" o:spid="_x0000_s1026" style="position:absolute;margin-left:-12.4pt;margin-top:-6.05pt;width:484.7pt;height:.1pt;z-index:-251658211" coordorigin="492,868"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">
                <v:shape id="Freeform 584" o:spid="_x0000_s1027" style="position:absolute;left:492;top:868;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" path="m,l9695,e" filled="f" strokecolor="#231f20">
                  <v:path arrowok="t" o:connecttype="custom" o:connectlocs="0,0;9695,0" o:connectangles="0,0"/>
                </v:shape>
              </v:group>
            </w:pict>
          </mc:Fallback>
        </mc:AlternateContent>
      </w:r>
      <w:r w:rsidRPr="00920158">
        <w:rPr>
          <w:rFonts w:ascii="Arial" w:eastAsia="Arial" w:hAnsi="Arial" w:cs="Arial"/>
          <w:color w:val="231F20"/>
          <w:position w:val="-2"/>
          <w:sz w:val="56"/>
          <w:szCs w:val="56"/>
        </w:rPr>
        <w:t>Scope</w:t>
      </w:r>
    </w:p>
    <w:p w14:paraId="143393D8" w14:textId="050B616A" w:rsidR="000F0C19" w:rsidRPr="00920158" w:rsidRDefault="00505647" w:rsidP="000F0C19">
      <w:pPr>
        <w:spacing w:before="4" w:after="0" w:line="180" w:lineRule="exact"/>
        <w:rPr>
          <w:rFonts w:ascii="Arial" w:hAnsi="Arial" w:cs="Arial"/>
          <w:sz w:val="20"/>
          <w:szCs w:val="20"/>
        </w:rPr>
      </w:pPr>
      <w:r>
        <w:rPr>
          <w:rFonts w:ascii="Arial" w:hAnsi="Arial" w:cs="Arial"/>
          <w:noProof/>
          <w:sz w:val="18"/>
          <w:szCs w:val="18"/>
        </w:rPr>
        <mc:AlternateContent>
          <mc:Choice Requires="wps">
            <w:drawing>
              <wp:anchor distT="0" distB="0" distL="114300" distR="114300" simplePos="0" relativeHeight="251658293" behindDoc="1" locked="0" layoutInCell="1" allowOverlap="1" wp14:anchorId="1385A43E" wp14:editId="5B7A7C9C">
                <wp:simplePos x="0" y="0"/>
                <wp:positionH relativeFrom="column">
                  <wp:posOffset>-152400</wp:posOffset>
                </wp:positionH>
                <wp:positionV relativeFrom="paragraph">
                  <wp:posOffset>-669290</wp:posOffset>
                </wp:positionV>
                <wp:extent cx="1270" cy="8604250"/>
                <wp:effectExtent l="9525" t="13970" r="8255" b="11430"/>
                <wp:wrapNone/>
                <wp:docPr id="1139407335" name="Free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86042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89E0B" id="Freeform 675" o:spid="_x0000_s1026" style="position:absolute;margin-left:-12pt;margin-top:-52.7pt;width:.1pt;height:677.5pt;z-index:-2516581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70,13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" path="m,l,13549e" filled="f" strokecolor="#231f20">
                <v:path arrowok="t" o:connecttype="custom" o:connectlocs="0,556260;0,9159875" o:connectangles="0,0"/>
              </v:shape>
            </w:pict>
          </mc:Fallback>
        </mc:AlternateContent>
      </w:r>
      <w:r>
        <w:rPr>
          <w:rFonts w:ascii="Arial" w:hAnsi="Arial" w:cs="Arial"/>
          <w:noProof/>
          <w:sz w:val="18"/>
          <w:szCs w:val="18"/>
        </w:rPr>
        <mc:AlternateContent>
          <mc:Choice Requires="wpg">
            <w:drawing>
              <wp:anchor distT="0" distB="0" distL="114300" distR="114300" simplePos="0" relativeHeight="251658270" behindDoc="1" locked="0" layoutInCell="1" allowOverlap="1" wp14:anchorId="08FA9CF1" wp14:editId="5ACC4C9D">
                <wp:simplePos x="0" y="0"/>
                <wp:positionH relativeFrom="column">
                  <wp:posOffset>-157480</wp:posOffset>
                </wp:positionH>
                <wp:positionV relativeFrom="paragraph">
                  <wp:posOffset>-123825</wp:posOffset>
                </wp:positionV>
                <wp:extent cx="6155690" cy="1270"/>
                <wp:effectExtent l="13970" t="6985" r="12065" b="10795"/>
                <wp:wrapNone/>
                <wp:docPr id="490846775" name="Group 5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1270"/>
                          <a:chOff x="492" y="1736"/>
                          <a:chExt cx="9694" cy="2"/>
                        </a:xfrm>
                      </wpg:grpSpPr>
                      <wps:wsp>
                        <wps:cNvPr id="1908109684" name="Freeform 586"/>
                        <wps:cNvSpPr>
                          <a:spLocks/>
                        </wps:cNvSpPr>
                        <wps:spPr bwMode="auto">
                          <a:xfrm>
                            <a:off x="492" y="173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7297AC" id="Group 585" o:spid="_x0000_s1026" style="position:absolute;margin-left:-12.4pt;margin-top:-9.75pt;width:484.7pt;height:.1pt;z-index:-251658210" coordorigin="492,1736" coordsize="969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">
                <v:shape id="Freeform 586" o:spid="_x0000_s1027" style="position:absolute;left:492;top:1736;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" path="m,l9695,e" filled="f" strokecolor="#231f20">
                  <v:path arrowok="t" o:connecttype="custom" o:connectlocs="0,0;9695,0" o:connectangles="0,0"/>
                </v:shape>
              </v:group>
            </w:pict>
          </mc:Fallback>
        </mc:AlternateContent>
      </w:r>
      <w:r>
        <w:rPr>
          <w:rFonts w:ascii="Arial" w:hAnsi="Arial" w:cs="Arial"/>
          <w:noProof/>
        </w:rPr>
        <mc:AlternateContent>
          <mc:Choice Requires="wpg">
            <w:drawing>
              <wp:anchor distT="0" distB="0" distL="114300" distR="114300" simplePos="0" relativeHeight="251658268" behindDoc="1" locked="0" layoutInCell="1" allowOverlap="1" wp14:anchorId="116388CB" wp14:editId="4FE953A9">
                <wp:simplePos x="0" y="0"/>
                <wp:positionH relativeFrom="column">
                  <wp:posOffset>-157480</wp:posOffset>
                </wp:positionH>
                <wp:positionV relativeFrom="paragraph">
                  <wp:posOffset>-678180</wp:posOffset>
                </wp:positionV>
                <wp:extent cx="6155690" cy="546735"/>
                <wp:effectExtent l="4445" t="0" r="2540" b="635"/>
                <wp:wrapNone/>
                <wp:docPr id="1217821017" name="Group 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546735"/>
                          <a:chOff x="492" y="876"/>
                          <a:chExt cx="9694" cy="853"/>
                        </a:xfrm>
                      </wpg:grpSpPr>
                      <wps:wsp>
                        <wps:cNvPr id="1418251030" name="Freeform 582"/>
                        <wps:cNvSpPr>
                          <a:spLocks/>
                        </wps:cNvSpPr>
                        <wps:spPr bwMode="auto">
                          <a:xfrm>
                            <a:off x="492" y="876"/>
                            <a:ext cx="9694" cy="853"/>
                          </a:xfrm>
                          <a:custGeom>
                            <a:avLst/>
                            <a:gdLst>
                              <a:gd name="T0" fmla="+- 0 492 492"/>
                              <a:gd name="T1" fmla="*/ T0 w 9694"/>
                              <a:gd name="T2" fmla="+- 0 1729 876"/>
                              <a:gd name="T3" fmla="*/ 1729 h 853"/>
                              <a:gd name="T4" fmla="+- 0 10187 492"/>
                              <a:gd name="T5" fmla="*/ T4 w 9694"/>
                              <a:gd name="T6" fmla="+- 0 1729 876"/>
                              <a:gd name="T7" fmla="*/ 1729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9 876"/>
                              <a:gd name="T19" fmla="*/ 1729 h 853"/>
                            </a:gdLst>
                            <a:ahLst/>
                            <a:cxnLst>
                              <a:cxn ang="0">
                                <a:pos x="T1" y="T3"/>
                              </a:cxn>
                              <a:cxn ang="0">
                                <a:pos x="T5" y="T7"/>
                              </a:cxn>
                              <a:cxn ang="0">
                                <a:pos x="T9" y="T11"/>
                              </a:cxn>
                              <a:cxn ang="0">
                                <a:pos x="T13" y="T15"/>
                              </a:cxn>
                              <a:cxn ang="0">
                                <a:pos x="T17" y="T19"/>
                              </a:cxn>
                            </a:cxnLst>
                            <a:rect l="0" t="0" r="r" b="b"/>
                            <a:pathLst>
                              <a:path w="9694" h="853">
                                <a:moveTo>
                                  <a:pt x="0" y="853"/>
                                </a:moveTo>
                                <a:lnTo>
                                  <a:pt x="9695" y="853"/>
                                </a:lnTo>
                                <a:lnTo>
                                  <a:pt x="9695" y="0"/>
                                </a:lnTo>
                                <a:lnTo>
                                  <a:pt x="0" y="0"/>
                                </a:lnTo>
                                <a:lnTo>
                                  <a:pt x="0" y="853"/>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C435D6" id="Group 581" o:spid="_x0000_s1026" style="position:absolute;margin-left:-12.4pt;margin-top:-53.4pt;width:484.7pt;height:43.05pt;z-index:-251658212" coordorigin="492,876" coordsize="969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">
                <v:shape id="Freeform 582" o:spid="_x0000_s1027" style="position:absolute;left:492;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" path="m,853r9695,l9695,,,,,853e" fillcolor="#a7a9ac" stroked="f">
                  <v:path arrowok="t" o:connecttype="custom" o:connectlocs="0,1729;9695,1729;9695,876;0,876;0,1729" o:connectangles="0,0,0,0,0"/>
                </v:shape>
              </v:group>
            </w:pict>
          </mc:Fallback>
        </mc:AlternateContent>
      </w:r>
    </w:p>
    <w:p w14:paraId="19BB88AF" w14:textId="77777777" w:rsidR="000F0C19" w:rsidRPr="00920158" w:rsidRDefault="000F0C19" w:rsidP="000F0C19">
      <w:pPr>
        <w:spacing w:after="0" w:line="200" w:lineRule="exact"/>
        <w:rPr>
          <w:rFonts w:ascii="Arial" w:hAnsi="Arial" w:cs="Arial"/>
          <w:sz w:val="20"/>
          <w:szCs w:val="20"/>
        </w:rPr>
      </w:pPr>
    </w:p>
    <w:p w14:paraId="4A77526D" w14:textId="77777777" w:rsidR="000F0C19" w:rsidRPr="00920158" w:rsidRDefault="000F0C19" w:rsidP="000F0C19">
      <w:pPr>
        <w:spacing w:after="0" w:line="200" w:lineRule="exact"/>
        <w:rPr>
          <w:rFonts w:ascii="Arial" w:hAnsi="Arial" w:cs="Arial"/>
          <w:sz w:val="20"/>
          <w:szCs w:val="20"/>
        </w:rPr>
      </w:pPr>
    </w:p>
    <w:p w14:paraId="5EA209EB" w14:textId="74531E73" w:rsidR="000F0C19" w:rsidRPr="00920158" w:rsidRDefault="00505647"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82" behindDoc="1" locked="0" layoutInCell="1" allowOverlap="1" wp14:anchorId="328392E9" wp14:editId="342B1861">
                <wp:simplePos x="0" y="0"/>
                <wp:positionH relativeFrom="column">
                  <wp:posOffset>147320</wp:posOffset>
                </wp:positionH>
                <wp:positionV relativeFrom="paragraph">
                  <wp:posOffset>82550</wp:posOffset>
                </wp:positionV>
                <wp:extent cx="5546090" cy="228600"/>
                <wp:effectExtent l="4445" t="635" r="2540" b="0"/>
                <wp:wrapNone/>
                <wp:docPr id="105860267" name="Group 6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2583"/>
                          <a:chExt cx="8734" cy="360"/>
                        </a:xfrm>
                      </wpg:grpSpPr>
                      <wps:wsp>
                        <wps:cNvPr id="1329704922" name="Freeform 637"/>
                        <wps:cNvSpPr>
                          <a:spLocks/>
                        </wps:cNvSpPr>
                        <wps:spPr bwMode="auto">
                          <a:xfrm>
                            <a:off x="972" y="2583"/>
                            <a:ext cx="8734" cy="360"/>
                          </a:xfrm>
                          <a:custGeom>
                            <a:avLst/>
                            <a:gdLst>
                              <a:gd name="T0" fmla="+- 0 972 972"/>
                              <a:gd name="T1" fmla="*/ T0 w 8734"/>
                              <a:gd name="T2" fmla="+- 0 2943 2583"/>
                              <a:gd name="T3" fmla="*/ 2943 h 360"/>
                              <a:gd name="T4" fmla="+- 0 9707 972"/>
                              <a:gd name="T5" fmla="*/ T4 w 8734"/>
                              <a:gd name="T6" fmla="+- 0 2943 2583"/>
                              <a:gd name="T7" fmla="*/ 2943 h 360"/>
                              <a:gd name="T8" fmla="+- 0 9707 972"/>
                              <a:gd name="T9" fmla="*/ T8 w 8734"/>
                              <a:gd name="T10" fmla="+- 0 2583 2583"/>
                              <a:gd name="T11" fmla="*/ 2583 h 360"/>
                              <a:gd name="T12" fmla="+- 0 972 972"/>
                              <a:gd name="T13" fmla="*/ T12 w 8734"/>
                              <a:gd name="T14" fmla="+- 0 2583 2583"/>
                              <a:gd name="T15" fmla="*/ 2583 h 360"/>
                              <a:gd name="T16" fmla="+- 0 972 972"/>
                              <a:gd name="T17" fmla="*/ T16 w 8734"/>
                              <a:gd name="T18" fmla="+- 0 2943 2583"/>
                              <a:gd name="T19" fmla="*/ 2943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C443465" id="Group 636" o:spid="_x0000_s1026" style="position:absolute;margin-left:11.6pt;margin-top:6.5pt;width:436.7pt;height:18pt;z-index:-251658198" coordorigin="972,2583" coordsize="873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">
                <v:shape id="Freeform 637" o:spid="_x0000_s1027" style="position:absolute;left:972;top:2583;width:8734;height:360;visibility:visible;mso-wrap-style:square;v-text-anchor:top" coordsize="87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" path="m,360r8735,l8735,,,,,360xe" fillcolor="#d1d3d4" stroked="f">
                  <v:path arrowok="t" o:connecttype="custom" o:connectlocs="0,2943;8735,2943;8735,2583;0,2583;0,2943" o:connectangles="0,0,0,0,0"/>
                </v:shape>
              </v:group>
            </w:pict>
          </mc:Fallback>
        </mc:AlternateContent>
      </w:r>
    </w:p>
    <w:p w14:paraId="096372E9" w14:textId="77777777" w:rsidR="000F0C19" w:rsidRPr="00920158" w:rsidRDefault="000F0C19" w:rsidP="000F0C19">
      <w:pPr>
        <w:spacing w:before="31" w:after="0" w:line="240" w:lineRule="auto"/>
        <w:ind w:left="352" w:right="-20"/>
        <w:rPr>
          <w:rFonts w:ascii="Arial" w:eastAsia="Arial" w:hAnsi="Arial" w:cs="Arial"/>
        </w:rPr>
      </w:pPr>
      <w:r w:rsidRPr="00920158">
        <w:rPr>
          <w:rFonts w:ascii="Arial" w:eastAsia="Arial" w:hAnsi="Arial" w:cs="Arial"/>
          <w:b/>
          <w:bCs/>
          <w:color w:val="58595B"/>
        </w:rPr>
        <w:t xml:space="preserve">5 Constraints on how the </w:t>
      </w:r>
      <w:r w:rsidRPr="00920158">
        <w:rPr>
          <w:rFonts w:ascii="Arial" w:eastAsia="Arial" w:hAnsi="Arial" w:cs="Arial"/>
          <w:b/>
          <w:bCs/>
          <w:i/>
          <w:color w:val="58595B"/>
        </w:rPr>
        <w:t xml:space="preserve">Consultant </w:t>
      </w:r>
      <w:r w:rsidRPr="00920158">
        <w:rPr>
          <w:rFonts w:ascii="Arial" w:eastAsia="Arial" w:hAnsi="Arial" w:cs="Arial"/>
          <w:b/>
          <w:bCs/>
          <w:color w:val="58595B"/>
        </w:rPr>
        <w:t>Provides the Service</w:t>
      </w:r>
    </w:p>
    <w:p w14:paraId="473C15C2" w14:textId="77777777" w:rsidR="000F0C19" w:rsidRPr="00920158" w:rsidRDefault="000F0C19" w:rsidP="000F0C19">
      <w:pPr>
        <w:spacing w:before="6" w:after="0" w:line="110" w:lineRule="exact"/>
        <w:rPr>
          <w:rFonts w:ascii="Arial" w:hAnsi="Arial" w:cs="Arial"/>
          <w:sz w:val="11"/>
          <w:szCs w:val="11"/>
        </w:rPr>
      </w:pPr>
    </w:p>
    <w:p w14:paraId="671B8765"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1E7FA11D" w14:textId="77777777" w:rsidTr="0009576A">
        <w:trPr>
          <w:trHeight w:val="596"/>
        </w:trPr>
        <w:tc>
          <w:tcPr>
            <w:tcW w:w="8730" w:type="dxa"/>
            <w:vAlign w:val="center"/>
          </w:tcPr>
          <w:p w14:paraId="26261851" w14:textId="77777777" w:rsidR="000F0C19" w:rsidRPr="00920158" w:rsidRDefault="000F0C19" w:rsidP="0009576A">
            <w:pPr>
              <w:ind w:left="155" w:right="-20"/>
              <w:rPr>
                <w:rFonts w:ascii="Arial" w:hAnsi="Arial" w:cs="Arial"/>
                <w:sz w:val="18"/>
                <w:szCs w:val="18"/>
              </w:rPr>
            </w:pPr>
            <w:r w:rsidRPr="00920158">
              <w:rPr>
                <w:rFonts w:ascii="Arial" w:eastAsia="Arial" w:hAnsi="Arial" w:cs="Arial"/>
                <w:b/>
                <w:bCs/>
                <w:color w:val="231F20"/>
                <w:sz w:val="18"/>
                <w:szCs w:val="18"/>
              </w:rPr>
              <w:t xml:space="preserve">State any constraints on sequence and timing of work and on method and conduct of work including the requirements for any work by the </w:t>
            </w:r>
            <w:r w:rsidRPr="00920158">
              <w:rPr>
                <w:rFonts w:ascii="Arial" w:eastAsia="Arial" w:hAnsi="Arial" w:cs="Arial"/>
                <w:b/>
                <w:bCs/>
                <w:i/>
                <w:color w:val="231F20"/>
                <w:sz w:val="18"/>
                <w:szCs w:val="18"/>
              </w:rPr>
              <w:t>Client</w:t>
            </w:r>
            <w:r w:rsidRPr="00920158">
              <w:rPr>
                <w:rFonts w:ascii="Arial" w:eastAsia="Arial" w:hAnsi="Arial" w:cs="Arial"/>
                <w:b/>
                <w:bCs/>
                <w:color w:val="231F20"/>
                <w:sz w:val="18"/>
                <w:szCs w:val="18"/>
              </w:rPr>
              <w:t>.</w:t>
            </w:r>
          </w:p>
        </w:tc>
      </w:tr>
    </w:tbl>
    <w:p w14:paraId="2154862A" w14:textId="77777777" w:rsidR="000F0C19" w:rsidRPr="00920158" w:rsidRDefault="000F0C19" w:rsidP="000F0C19">
      <w:pPr>
        <w:spacing w:after="0" w:line="203" w:lineRule="exact"/>
        <w:ind w:left="542" w:right="-20"/>
        <w:rPr>
          <w:rFonts w:ascii="Arial" w:eastAsia="Arial" w:hAnsi="Arial" w:cs="Arial"/>
          <w:sz w:val="18"/>
          <w:szCs w:val="18"/>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54249F62" w14:textId="77777777" w:rsidTr="0009576A">
        <w:trPr>
          <w:trHeight w:val="4538"/>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1797127513"/>
              <w:placeholder>
                <w:docPart w:val="E21B444C6DBA4A888418D8634E1245E2"/>
              </w:placeholder>
            </w:sdtPr>
            <w:sdtContent>
              <w:p w14:paraId="211D6581" w14:textId="21836A29" w:rsidR="008501F3" w:rsidRDefault="008501F3" w:rsidP="008501F3">
                <w:pPr>
                  <w:spacing w:before="36" w:line="203" w:lineRule="exact"/>
                  <w:ind w:right="-20"/>
                  <w:rPr>
                    <w:rFonts w:ascii="Arial" w:hAnsi="Arial" w:cs="Arial"/>
                    <w:sz w:val="18"/>
                    <w:szCs w:val="18"/>
                  </w:rPr>
                </w:pPr>
                <w:proofErr w:type="spellStart"/>
                <w:r w:rsidRPr="008501F3">
                  <w:rPr>
                    <w:rFonts w:ascii="Arial" w:hAnsi="Arial" w:cs="Arial"/>
                    <w:sz w:val="18"/>
                    <w:szCs w:val="18"/>
                  </w:rPr>
                  <w:t>Treviscoe</w:t>
                </w:r>
                <w:proofErr w:type="spellEnd"/>
                <w:r w:rsidRPr="008501F3">
                  <w:rPr>
                    <w:rFonts w:ascii="Arial" w:hAnsi="Arial" w:cs="Arial"/>
                    <w:sz w:val="18"/>
                    <w:szCs w:val="18"/>
                  </w:rPr>
                  <w:t xml:space="preserve"> weir lies approx. 10km downstream of the Goss and </w:t>
                </w:r>
                <w:proofErr w:type="spellStart"/>
                <w:r w:rsidRPr="008501F3">
                  <w:rPr>
                    <w:rFonts w:ascii="Arial" w:hAnsi="Arial" w:cs="Arial"/>
                    <w:sz w:val="18"/>
                    <w:szCs w:val="18"/>
                  </w:rPr>
                  <w:t>Tregoss</w:t>
                </w:r>
                <w:proofErr w:type="spellEnd"/>
                <w:r w:rsidRPr="008501F3">
                  <w:rPr>
                    <w:rFonts w:ascii="Arial" w:hAnsi="Arial" w:cs="Arial"/>
                    <w:sz w:val="18"/>
                    <w:szCs w:val="18"/>
                  </w:rPr>
                  <w:t xml:space="preserve"> Moors Site of Special Scientific Interest (SSSI) and Special Area of Conservation (SAC) at Goss Moor, and approx. 1.5-2km from St Austell China Clay Pits SAC; any works must have regard to potential impacts on these designated sites and may require Natural England consultation.</w:t>
                </w:r>
              </w:p>
              <w:p w14:paraId="2AFA8316" w14:textId="77777777" w:rsidR="008501F3" w:rsidRDefault="008501F3" w:rsidP="008501F3">
                <w:pPr>
                  <w:spacing w:before="36" w:line="203" w:lineRule="exact"/>
                  <w:ind w:right="-20"/>
                  <w:rPr>
                    <w:rFonts w:ascii="Arial" w:hAnsi="Arial" w:cs="Arial"/>
                    <w:sz w:val="18"/>
                    <w:szCs w:val="18"/>
                  </w:rPr>
                </w:pPr>
              </w:p>
              <w:p w14:paraId="7FCBC566" w14:textId="119DE3E6" w:rsidR="008501F3" w:rsidRDefault="008501F3" w:rsidP="008501F3">
                <w:pPr>
                  <w:spacing w:before="36" w:line="203" w:lineRule="exact"/>
                  <w:ind w:right="-20"/>
                  <w:rPr>
                    <w:rFonts w:ascii="Arial" w:hAnsi="Arial" w:cs="Arial"/>
                    <w:sz w:val="18"/>
                    <w:szCs w:val="18"/>
                  </w:rPr>
                </w:pPr>
                <w:r w:rsidRPr="008501F3">
                  <w:rPr>
                    <w:rFonts w:ascii="Arial" w:hAnsi="Arial" w:cs="Arial"/>
                    <w:sz w:val="18"/>
                    <w:szCs w:val="18"/>
                  </w:rPr>
                  <w:t xml:space="preserve">The catchment has a long history of tin streaming and </w:t>
                </w:r>
                <w:proofErr w:type="spellStart"/>
                <w:r w:rsidRPr="008501F3">
                  <w:rPr>
                    <w:rFonts w:ascii="Arial" w:hAnsi="Arial" w:cs="Arial"/>
                    <w:sz w:val="18"/>
                    <w:szCs w:val="18"/>
                  </w:rPr>
                  <w:t>china</w:t>
                </w:r>
                <w:proofErr w:type="spellEnd"/>
                <w:r w:rsidRPr="008501F3">
                  <w:rPr>
                    <w:rFonts w:ascii="Arial" w:hAnsi="Arial" w:cs="Arial"/>
                    <w:sz w:val="18"/>
                    <w:szCs w:val="18"/>
                  </w:rPr>
                  <w:t xml:space="preserve"> clay extraction; ground and sediment investigations should have regard to the potential for historic mining-related contamination in addition to modern quarrying activity.</w:t>
                </w:r>
              </w:p>
              <w:p w14:paraId="41D29408" w14:textId="77777777" w:rsidR="008501F3" w:rsidRDefault="008501F3" w:rsidP="008501F3">
                <w:pPr>
                  <w:spacing w:before="36" w:line="203" w:lineRule="exact"/>
                  <w:ind w:right="-20"/>
                  <w:rPr>
                    <w:rFonts w:ascii="Arial" w:hAnsi="Arial" w:cs="Arial"/>
                    <w:sz w:val="18"/>
                    <w:szCs w:val="18"/>
                  </w:rPr>
                </w:pPr>
              </w:p>
              <w:p w14:paraId="4760DB75" w14:textId="2665AFC1" w:rsidR="008501F3" w:rsidRDefault="008501F3" w:rsidP="008501F3">
                <w:pPr>
                  <w:spacing w:before="36" w:line="203" w:lineRule="exact"/>
                  <w:ind w:right="-20"/>
                  <w:rPr>
                    <w:rFonts w:ascii="Arial" w:hAnsi="Arial" w:cs="Arial"/>
                    <w:sz w:val="18"/>
                    <w:szCs w:val="18"/>
                  </w:rPr>
                </w:pPr>
                <w:proofErr w:type="spellStart"/>
                <w:r w:rsidRPr="008501F3">
                  <w:rPr>
                    <w:rFonts w:ascii="Arial" w:hAnsi="Arial" w:cs="Arial"/>
                    <w:sz w:val="18"/>
                    <w:szCs w:val="18"/>
                  </w:rPr>
                  <w:t>Melbur</w:t>
                </w:r>
                <w:proofErr w:type="spellEnd"/>
                <w:r w:rsidRPr="008501F3">
                  <w:rPr>
                    <w:rFonts w:ascii="Arial" w:hAnsi="Arial" w:cs="Arial"/>
                    <w:sz w:val="18"/>
                    <w:szCs w:val="18"/>
                  </w:rPr>
                  <w:t xml:space="preserve"> and </w:t>
                </w:r>
                <w:proofErr w:type="spellStart"/>
                <w:r w:rsidRPr="008501F3">
                  <w:rPr>
                    <w:rFonts w:ascii="Arial" w:hAnsi="Arial" w:cs="Arial"/>
                    <w:sz w:val="18"/>
                    <w:szCs w:val="18"/>
                  </w:rPr>
                  <w:t>Treviscoe</w:t>
                </w:r>
                <w:proofErr w:type="spellEnd"/>
                <w:r w:rsidRPr="008501F3">
                  <w:rPr>
                    <w:rFonts w:ascii="Arial" w:hAnsi="Arial" w:cs="Arial"/>
                    <w:sz w:val="18"/>
                    <w:szCs w:val="18"/>
                  </w:rPr>
                  <w:t xml:space="preserve"> weirs are located within or adjacent to an active Imerys quarry and therefore, site access </w:t>
                </w:r>
                <w:proofErr w:type="gramStart"/>
                <w:r w:rsidRPr="008501F3">
                  <w:rPr>
                    <w:rFonts w:ascii="Arial" w:hAnsi="Arial" w:cs="Arial"/>
                    <w:sz w:val="18"/>
                    <w:szCs w:val="18"/>
                  </w:rPr>
                  <w:t>requires induction and full PPE at all times</w:t>
                </w:r>
                <w:proofErr w:type="gramEnd"/>
                <w:r w:rsidRPr="008501F3">
                  <w:rPr>
                    <w:rFonts w:ascii="Arial" w:hAnsi="Arial" w:cs="Arial"/>
                    <w:sz w:val="18"/>
                    <w:szCs w:val="18"/>
                  </w:rPr>
                  <w:t xml:space="preserve"> (see Section 3.1</w:t>
                </w:r>
                <w:r>
                  <w:rPr>
                    <w:rFonts w:ascii="Arial" w:hAnsi="Arial" w:cs="Arial"/>
                    <w:sz w:val="18"/>
                    <w:szCs w:val="18"/>
                  </w:rPr>
                  <w:t xml:space="preserve"> of the ITT</w:t>
                </w:r>
                <w:r w:rsidRPr="008501F3">
                  <w:rPr>
                    <w:rFonts w:ascii="Arial" w:hAnsi="Arial" w:cs="Arial"/>
                    <w:sz w:val="18"/>
                    <w:szCs w:val="18"/>
                  </w:rPr>
                  <w:t>).</w:t>
                </w:r>
              </w:p>
              <w:p w14:paraId="0C1611CF" w14:textId="77777777" w:rsidR="008501F3" w:rsidRDefault="008501F3" w:rsidP="008501F3">
                <w:pPr>
                  <w:spacing w:before="36" w:line="203" w:lineRule="exact"/>
                  <w:ind w:right="-20"/>
                  <w:rPr>
                    <w:rFonts w:ascii="Arial" w:hAnsi="Arial" w:cs="Arial"/>
                    <w:sz w:val="18"/>
                    <w:szCs w:val="18"/>
                  </w:rPr>
                </w:pPr>
              </w:p>
              <w:p w14:paraId="69CFE5A7" w14:textId="25AD7E23" w:rsidR="008501F3" w:rsidRDefault="008501F3" w:rsidP="008501F3">
                <w:pPr>
                  <w:spacing w:before="36" w:line="203" w:lineRule="exact"/>
                  <w:ind w:right="-20"/>
                  <w:rPr>
                    <w:rFonts w:ascii="Arial" w:hAnsi="Arial" w:cs="Arial"/>
                    <w:sz w:val="18"/>
                    <w:szCs w:val="18"/>
                  </w:rPr>
                </w:pPr>
                <w:r w:rsidRPr="008501F3">
                  <w:rPr>
                    <w:rFonts w:ascii="Arial" w:hAnsi="Arial" w:cs="Arial"/>
                    <w:sz w:val="18"/>
                    <w:szCs w:val="18"/>
                  </w:rPr>
                  <w:t xml:space="preserve">Heritage assets are recorded in the vicinity of all three weirs, including post-medieval </w:t>
                </w:r>
                <w:proofErr w:type="spellStart"/>
                <w:r w:rsidRPr="008501F3">
                  <w:rPr>
                    <w:rFonts w:ascii="Arial" w:hAnsi="Arial" w:cs="Arial"/>
                    <w:sz w:val="18"/>
                    <w:szCs w:val="18"/>
                  </w:rPr>
                  <w:t>leats</w:t>
                </w:r>
                <w:proofErr w:type="spellEnd"/>
                <w:r w:rsidRPr="008501F3">
                  <w:rPr>
                    <w:rFonts w:ascii="Arial" w:hAnsi="Arial" w:cs="Arial"/>
                    <w:sz w:val="18"/>
                    <w:szCs w:val="18"/>
                  </w:rPr>
                  <w:t xml:space="preserve"> and former mill/</w:t>
                </w:r>
                <w:proofErr w:type="spellStart"/>
                <w:r w:rsidRPr="008501F3">
                  <w:rPr>
                    <w:rFonts w:ascii="Arial" w:hAnsi="Arial" w:cs="Arial"/>
                    <w:sz w:val="18"/>
                    <w:szCs w:val="18"/>
                  </w:rPr>
                  <w:t>china</w:t>
                </w:r>
                <w:proofErr w:type="spellEnd"/>
                <w:r w:rsidRPr="008501F3">
                  <w:rPr>
                    <w:rFonts w:ascii="Arial" w:hAnsi="Arial" w:cs="Arial"/>
                    <w:sz w:val="18"/>
                    <w:szCs w:val="18"/>
                  </w:rPr>
                  <w:t xml:space="preserve"> clay workings (see Section 3.2); any works must be </w:t>
                </w:r>
                <w:proofErr w:type="spellStart"/>
                <w:r w:rsidRPr="008501F3">
                  <w:rPr>
                    <w:rFonts w:ascii="Arial" w:hAnsi="Arial" w:cs="Arial"/>
                    <w:sz w:val="18"/>
                    <w:szCs w:val="18"/>
                  </w:rPr>
                  <w:t>co-ordinated</w:t>
                </w:r>
                <w:proofErr w:type="spellEnd"/>
                <w:r w:rsidRPr="008501F3">
                  <w:rPr>
                    <w:rFonts w:ascii="Arial" w:hAnsi="Arial" w:cs="Arial"/>
                    <w:sz w:val="18"/>
                    <w:szCs w:val="18"/>
                  </w:rPr>
                  <w:t xml:space="preserve"> with the Heritage Impact Assessment.</w:t>
                </w:r>
              </w:p>
              <w:p w14:paraId="48193D98" w14:textId="77777777" w:rsidR="008501F3" w:rsidRDefault="008501F3" w:rsidP="008501F3">
                <w:pPr>
                  <w:spacing w:before="36" w:line="203" w:lineRule="exact"/>
                  <w:ind w:right="-20"/>
                  <w:rPr>
                    <w:rFonts w:ascii="Arial" w:hAnsi="Arial" w:cs="Arial"/>
                    <w:sz w:val="18"/>
                    <w:szCs w:val="18"/>
                  </w:rPr>
                </w:pPr>
              </w:p>
              <w:p w14:paraId="67AA22D0" w14:textId="3E10934A" w:rsidR="008501F3" w:rsidRDefault="008501F3" w:rsidP="008501F3">
                <w:pPr>
                  <w:spacing w:before="36" w:line="203" w:lineRule="exact"/>
                  <w:ind w:right="-20"/>
                  <w:rPr>
                    <w:rFonts w:ascii="Arial" w:hAnsi="Arial" w:cs="Arial"/>
                    <w:sz w:val="18"/>
                    <w:szCs w:val="18"/>
                  </w:rPr>
                </w:pPr>
                <w:r w:rsidRPr="008501F3">
                  <w:rPr>
                    <w:rFonts w:ascii="Arial" w:hAnsi="Arial" w:cs="Arial"/>
                    <w:sz w:val="18"/>
                    <w:szCs w:val="18"/>
                  </w:rPr>
                  <w:t xml:space="preserve">Road and rail infrastructure lies </w:t>
                </w:r>
                <w:proofErr w:type="gramStart"/>
                <w:r w:rsidRPr="008501F3">
                  <w:rPr>
                    <w:rFonts w:ascii="Arial" w:hAnsi="Arial" w:cs="Arial"/>
                    <w:sz w:val="18"/>
                    <w:szCs w:val="18"/>
                  </w:rPr>
                  <w:t>in close proximity to</w:t>
                </w:r>
                <w:proofErr w:type="gramEnd"/>
                <w:r w:rsidRPr="008501F3">
                  <w:rPr>
                    <w:rFonts w:ascii="Arial" w:hAnsi="Arial" w:cs="Arial"/>
                    <w:sz w:val="18"/>
                    <w:szCs w:val="18"/>
                  </w:rPr>
                  <w:t xml:space="preserve"> </w:t>
                </w:r>
                <w:proofErr w:type="spellStart"/>
                <w:r w:rsidRPr="008501F3">
                  <w:rPr>
                    <w:rFonts w:ascii="Arial" w:hAnsi="Arial" w:cs="Arial"/>
                    <w:sz w:val="18"/>
                    <w:szCs w:val="18"/>
                  </w:rPr>
                  <w:t>Trenowth</w:t>
                </w:r>
                <w:proofErr w:type="spellEnd"/>
                <w:r w:rsidRPr="008501F3">
                  <w:rPr>
                    <w:rFonts w:ascii="Arial" w:hAnsi="Arial" w:cs="Arial"/>
                    <w:sz w:val="18"/>
                    <w:szCs w:val="18"/>
                  </w:rPr>
                  <w:t xml:space="preserve"> weir; any change in impounded water levels must be assessed for impact on these assets.</w:t>
                </w:r>
              </w:p>
              <w:p w14:paraId="234A79CC" w14:textId="77777777" w:rsidR="008501F3" w:rsidRDefault="008501F3" w:rsidP="008501F3">
                <w:pPr>
                  <w:spacing w:before="36" w:line="203" w:lineRule="exact"/>
                  <w:ind w:right="-20"/>
                  <w:rPr>
                    <w:rFonts w:ascii="Arial" w:hAnsi="Arial" w:cs="Arial"/>
                    <w:sz w:val="18"/>
                    <w:szCs w:val="18"/>
                  </w:rPr>
                </w:pPr>
              </w:p>
              <w:p w14:paraId="15356DEC" w14:textId="724F10E7" w:rsidR="00DB0AAB" w:rsidRDefault="008501F3" w:rsidP="008501F3">
                <w:pPr>
                  <w:spacing w:before="36" w:line="203" w:lineRule="exact"/>
                  <w:ind w:right="-20"/>
                  <w:rPr>
                    <w:rFonts w:ascii="Arial" w:hAnsi="Arial" w:cs="Arial"/>
                    <w:sz w:val="18"/>
                    <w:szCs w:val="18"/>
                  </w:rPr>
                </w:pPr>
                <w:r w:rsidRPr="008501F3">
                  <w:rPr>
                    <w:rFonts w:ascii="Arial" w:hAnsi="Arial" w:cs="Arial"/>
                    <w:sz w:val="18"/>
                    <w:szCs w:val="18"/>
                  </w:rPr>
                  <w:t xml:space="preserve">Japanese knotweed and other invasive non-native species are common along Cornish river corridors; presence/absence should be confirmed through the Preliminary Ecological Appraisal, and biosecurity best </w:t>
                </w:r>
                <w:proofErr w:type="spellStart"/>
                <w:r w:rsidRPr="008501F3">
                  <w:rPr>
                    <w:rFonts w:ascii="Arial" w:hAnsi="Arial" w:cs="Arial"/>
                    <w:sz w:val="18"/>
                    <w:szCs w:val="18"/>
                  </w:rPr>
                  <w:t>practise</w:t>
                </w:r>
                <w:proofErr w:type="spellEnd"/>
                <w:r w:rsidRPr="008501F3">
                  <w:rPr>
                    <w:rFonts w:ascii="Arial" w:hAnsi="Arial" w:cs="Arial"/>
                    <w:sz w:val="18"/>
                    <w:szCs w:val="18"/>
                  </w:rPr>
                  <w:t xml:space="preserve"> measures must be adhered to between sites. </w:t>
                </w:r>
              </w:p>
              <w:p w14:paraId="4BC959B2" w14:textId="77777777" w:rsidR="008E2A6A" w:rsidRDefault="008E2A6A" w:rsidP="008501F3">
                <w:pPr>
                  <w:spacing w:before="36" w:line="203" w:lineRule="exact"/>
                  <w:ind w:right="-20"/>
                  <w:rPr>
                    <w:rFonts w:ascii="Arial" w:hAnsi="Arial" w:cs="Arial"/>
                    <w:sz w:val="18"/>
                    <w:szCs w:val="18"/>
                  </w:rPr>
                </w:pPr>
              </w:p>
              <w:p w14:paraId="56BB03E1" w14:textId="77777777" w:rsidR="008E2A6A" w:rsidRPr="00BD2563" w:rsidRDefault="008E2A6A" w:rsidP="008E2A6A">
                <w:pPr>
                  <w:spacing w:before="36" w:line="203" w:lineRule="exact"/>
                  <w:ind w:right="-20"/>
                  <w:rPr>
                    <w:rFonts w:ascii="Arial" w:hAnsi="Arial" w:cs="Arial"/>
                    <w:sz w:val="18"/>
                    <w:szCs w:val="18"/>
                  </w:rPr>
                </w:pPr>
                <w:r w:rsidRPr="00BD2563">
                  <w:rPr>
                    <w:rFonts w:ascii="Arial" w:hAnsi="Arial" w:cs="Arial"/>
                    <w:sz w:val="18"/>
                    <w:szCs w:val="18"/>
                  </w:rPr>
                  <w:t xml:space="preserve">Where the Consultant intends to subcontract part of the </w:t>
                </w:r>
                <w:proofErr w:type="gramStart"/>
                <w:r w:rsidRPr="00BD2563">
                  <w:rPr>
                    <w:rFonts w:ascii="Arial" w:hAnsi="Arial" w:cs="Arial"/>
                    <w:sz w:val="18"/>
                    <w:szCs w:val="18"/>
                  </w:rPr>
                  <w:t>works</w:t>
                </w:r>
                <w:proofErr w:type="gramEnd"/>
                <w:r w:rsidRPr="00BD2563">
                  <w:rPr>
                    <w:rFonts w:ascii="Arial" w:hAnsi="Arial" w:cs="Arial"/>
                    <w:sz w:val="18"/>
                    <w:szCs w:val="18"/>
                  </w:rPr>
                  <w:t>, the Client should be informed in advance.</w:t>
                </w:r>
              </w:p>
              <w:p w14:paraId="5F90C02E" w14:textId="77777777" w:rsidR="008E2A6A" w:rsidRPr="00BD2563" w:rsidRDefault="008E2A6A" w:rsidP="008E2A6A">
                <w:pPr>
                  <w:spacing w:before="36" w:line="203" w:lineRule="exact"/>
                  <w:ind w:right="-20"/>
                  <w:rPr>
                    <w:rFonts w:ascii="Arial" w:hAnsi="Arial" w:cs="Arial"/>
                    <w:sz w:val="18"/>
                    <w:szCs w:val="18"/>
                  </w:rPr>
                </w:pPr>
                <w:r w:rsidRPr="00BD2563">
                  <w:rPr>
                    <w:rFonts w:ascii="Arial" w:hAnsi="Arial" w:cs="Arial"/>
                    <w:sz w:val="18"/>
                    <w:szCs w:val="18"/>
                  </w:rPr>
                  <w:t>The Consultant should ensure that Health &amp; Safety due diligence is carried out and provided to the Client</w:t>
                </w:r>
              </w:p>
              <w:p w14:paraId="4F297EB3" w14:textId="77777777" w:rsidR="008E2A6A" w:rsidRPr="00BD2563" w:rsidRDefault="008E2A6A" w:rsidP="008E2A6A">
                <w:pPr>
                  <w:spacing w:before="36" w:line="203" w:lineRule="exact"/>
                  <w:ind w:right="-20"/>
                  <w:rPr>
                    <w:rFonts w:ascii="Arial" w:hAnsi="Arial" w:cs="Arial"/>
                    <w:sz w:val="18"/>
                    <w:szCs w:val="18"/>
                  </w:rPr>
                </w:pPr>
                <w:r w:rsidRPr="00BD2563">
                  <w:rPr>
                    <w:rFonts w:ascii="Arial" w:hAnsi="Arial" w:cs="Arial"/>
                    <w:sz w:val="18"/>
                    <w:szCs w:val="18"/>
                  </w:rPr>
                  <w:t>in respect of the Subcontractor either in the form of the WRT Health &amp; Safety Assessment Form or</w:t>
                </w:r>
              </w:p>
              <w:p w14:paraId="05EE78A4" w14:textId="77777777" w:rsidR="008E2A6A" w:rsidRPr="00BD2563" w:rsidRDefault="008E2A6A" w:rsidP="008E2A6A">
                <w:pPr>
                  <w:spacing w:before="36" w:line="203" w:lineRule="exact"/>
                  <w:ind w:right="-20"/>
                  <w:rPr>
                    <w:rFonts w:ascii="Arial" w:hAnsi="Arial" w:cs="Arial"/>
                    <w:sz w:val="18"/>
                    <w:szCs w:val="18"/>
                  </w:rPr>
                </w:pPr>
                <w:r w:rsidRPr="00BD2563">
                  <w:rPr>
                    <w:rFonts w:ascii="Arial" w:hAnsi="Arial" w:cs="Arial"/>
                    <w:sz w:val="18"/>
                    <w:szCs w:val="18"/>
                  </w:rPr>
                  <w:t>equivalent. As per Condition 21 of the Contract, if the Consultant subcontracts work, it is responsible for</w:t>
                </w:r>
              </w:p>
              <w:p w14:paraId="2896D65D" w14:textId="77777777" w:rsidR="008E2A6A" w:rsidRPr="00BD2563" w:rsidRDefault="008E2A6A" w:rsidP="008E2A6A">
                <w:pPr>
                  <w:spacing w:before="36" w:line="203" w:lineRule="exact"/>
                  <w:ind w:right="-20"/>
                  <w:rPr>
                    <w:rFonts w:ascii="Arial" w:hAnsi="Arial" w:cs="Arial"/>
                    <w:sz w:val="18"/>
                    <w:szCs w:val="18"/>
                  </w:rPr>
                </w:pPr>
                <w:r w:rsidRPr="00BD2563">
                  <w:rPr>
                    <w:rFonts w:ascii="Arial" w:hAnsi="Arial" w:cs="Arial"/>
                    <w:sz w:val="18"/>
                    <w:szCs w:val="18"/>
                  </w:rPr>
                  <w:t>Providing the Service as if it had not been subcontracted. Where a Subcontractor is used, The Client</w:t>
                </w:r>
              </w:p>
              <w:p w14:paraId="6639E960" w14:textId="3DAA7CC3" w:rsidR="008E2A6A" w:rsidRDefault="008E2A6A" w:rsidP="008E2A6A">
                <w:pPr>
                  <w:spacing w:before="36" w:line="203" w:lineRule="exact"/>
                  <w:ind w:right="-20"/>
                  <w:rPr>
                    <w:rFonts w:ascii="Arial" w:hAnsi="Arial" w:cs="Arial"/>
                    <w:sz w:val="18"/>
                    <w:szCs w:val="18"/>
                  </w:rPr>
                </w:pPr>
                <w:r w:rsidRPr="00BD2563">
                  <w:rPr>
                    <w:rFonts w:ascii="Arial" w:hAnsi="Arial" w:cs="Arial"/>
                    <w:sz w:val="18"/>
                    <w:szCs w:val="18"/>
                  </w:rPr>
                  <w:t>reserves the right to instruct the Consultant to stop using a person to Provide the Service.</w:t>
                </w:r>
              </w:p>
              <w:p w14:paraId="42ABCEAD" w14:textId="2A4985A8" w:rsidR="00DB0AAB" w:rsidRPr="00920158" w:rsidRDefault="00000000" w:rsidP="00EE772F">
                <w:pPr>
                  <w:spacing w:before="36" w:line="203" w:lineRule="exact"/>
                  <w:ind w:right="-20"/>
                  <w:rPr>
                    <w:rFonts w:ascii="Arial" w:hAnsi="Arial" w:cs="Arial"/>
                    <w:sz w:val="18"/>
                    <w:szCs w:val="18"/>
                  </w:rPr>
                </w:pPr>
              </w:p>
            </w:sdtContent>
          </w:sdt>
        </w:tc>
      </w:tr>
    </w:tbl>
    <w:p w14:paraId="1C0358F5" w14:textId="77777777" w:rsidR="000F0C19" w:rsidRPr="00920158" w:rsidRDefault="000F0C19" w:rsidP="000F0C19">
      <w:pPr>
        <w:spacing w:before="36" w:after="0" w:line="240" w:lineRule="auto"/>
        <w:ind w:left="112" w:right="-20"/>
        <w:rPr>
          <w:rFonts w:ascii="Arial" w:eastAsia="Arial" w:hAnsi="Arial" w:cs="Arial"/>
          <w:sz w:val="18"/>
          <w:szCs w:val="18"/>
        </w:rPr>
      </w:pPr>
      <w:r w:rsidRPr="00920158">
        <w:rPr>
          <w:rFonts w:ascii="Arial" w:eastAsia="Arial" w:hAnsi="Arial" w:cs="Arial"/>
          <w:color w:val="FFFFFF"/>
          <w:sz w:val="18"/>
          <w:szCs w:val="18"/>
        </w:rPr>
        <w:t>10</w:t>
      </w:r>
    </w:p>
    <w:p w14:paraId="47786720" w14:textId="77777777" w:rsidR="00231771" w:rsidRPr="00920158" w:rsidRDefault="00231771" w:rsidP="000F0C19">
      <w:pPr>
        <w:spacing w:after="0"/>
        <w:rPr>
          <w:rFonts w:ascii="Arial" w:hAnsi="Arial" w:cs="Arial"/>
        </w:rPr>
        <w:sectPr w:rsidR="00231771" w:rsidRPr="00920158" w:rsidSect="00231771">
          <w:type w:val="continuous"/>
          <w:pgSz w:w="11907" w:h="16839" w:code="9"/>
          <w:pgMar w:top="1620" w:right="1520" w:bottom="274" w:left="1170" w:header="720" w:footer="720" w:gutter="0"/>
          <w:cols w:space="720"/>
        </w:sectPr>
      </w:pPr>
    </w:p>
    <w:p w14:paraId="71191256" w14:textId="77777777" w:rsidR="000F0C19" w:rsidRPr="00920158" w:rsidRDefault="000F0C19" w:rsidP="000F0C19">
      <w:pPr>
        <w:spacing w:after="0"/>
        <w:rPr>
          <w:rFonts w:ascii="Arial" w:hAnsi="Arial" w:cs="Arial"/>
        </w:rPr>
        <w:sectPr w:rsidR="000F0C19" w:rsidRPr="00920158" w:rsidSect="00231771">
          <w:type w:val="continuous"/>
          <w:pgSz w:w="11907" w:h="16839" w:code="9"/>
          <w:pgMar w:top="1620" w:right="1520" w:bottom="274" w:left="1170" w:header="720" w:footer="720" w:gutter="0"/>
          <w:cols w:space="720"/>
        </w:sectPr>
      </w:pPr>
    </w:p>
    <w:p w14:paraId="69E153AB" w14:textId="486B25C7" w:rsidR="000F0C19" w:rsidRPr="00920158" w:rsidRDefault="00505647" w:rsidP="000F0C19">
      <w:pPr>
        <w:spacing w:before="21" w:after="0" w:line="633" w:lineRule="exact"/>
        <w:ind w:left="103" w:right="-20"/>
        <w:rPr>
          <w:rFonts w:ascii="Arial" w:eastAsia="Arial" w:hAnsi="Arial" w:cs="Arial"/>
          <w:sz w:val="56"/>
          <w:szCs w:val="56"/>
        </w:rPr>
      </w:pPr>
      <w:r>
        <w:rPr>
          <w:rFonts w:ascii="Arial" w:hAnsi="Arial" w:cs="Arial"/>
          <w:noProof/>
        </w:rPr>
        <w:lastRenderedPageBreak/>
        <mc:AlternateContent>
          <mc:Choice Requires="wpg">
            <w:drawing>
              <wp:anchor distT="0" distB="0" distL="114300" distR="114300" simplePos="0" relativeHeight="251658272" behindDoc="1" locked="0" layoutInCell="1" allowOverlap="1" wp14:anchorId="7CA7D333" wp14:editId="33B8824A">
                <wp:simplePos x="0" y="0"/>
                <wp:positionH relativeFrom="column">
                  <wp:posOffset>-163195</wp:posOffset>
                </wp:positionH>
                <wp:positionV relativeFrom="paragraph">
                  <wp:posOffset>-76835</wp:posOffset>
                </wp:positionV>
                <wp:extent cx="6155690" cy="8609330"/>
                <wp:effectExtent l="8255" t="8890" r="8255" b="11430"/>
                <wp:wrapNone/>
                <wp:docPr id="942898955" name="Group 5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9330"/>
                          <a:chOff x="663" y="868"/>
                          <a:chExt cx="9694" cy="13558"/>
                        </a:xfrm>
                      </wpg:grpSpPr>
                      <wpg:grpSp>
                        <wpg:cNvPr id="1146909623" name="Group 593"/>
                        <wpg:cNvGrpSpPr>
                          <a:grpSpLocks/>
                        </wpg:cNvGrpSpPr>
                        <wpg:grpSpPr bwMode="auto">
                          <a:xfrm>
                            <a:off x="663" y="876"/>
                            <a:ext cx="9694" cy="853"/>
                            <a:chOff x="663" y="876"/>
                            <a:chExt cx="9694" cy="853"/>
                          </a:xfrm>
                        </wpg:grpSpPr>
                        <wps:wsp>
                          <wps:cNvPr id="125025044" name="Freeform 594"/>
                          <wps:cNvSpPr>
                            <a:spLocks/>
                          </wps:cNvSpPr>
                          <wps:spPr bwMode="auto">
                            <a:xfrm>
                              <a:off x="663" y="876"/>
                              <a:ext cx="9694" cy="853"/>
                            </a:xfrm>
                            <a:custGeom>
                              <a:avLst/>
                              <a:gdLst>
                                <a:gd name="T0" fmla="+- 0 663 663"/>
                                <a:gd name="T1" fmla="*/ T0 w 9694"/>
                                <a:gd name="T2" fmla="+- 0 1728 876"/>
                                <a:gd name="T3" fmla="*/ 1728 h 853"/>
                                <a:gd name="T4" fmla="+- 0 10357 663"/>
                                <a:gd name="T5" fmla="*/ T4 w 9694"/>
                                <a:gd name="T6" fmla="+- 0 1728 876"/>
                                <a:gd name="T7" fmla="*/ 1728 h 853"/>
                                <a:gd name="T8" fmla="+- 0 10357 663"/>
                                <a:gd name="T9" fmla="*/ T8 w 9694"/>
                                <a:gd name="T10" fmla="+- 0 876 876"/>
                                <a:gd name="T11" fmla="*/ 876 h 853"/>
                                <a:gd name="T12" fmla="+- 0 663 663"/>
                                <a:gd name="T13" fmla="*/ T12 w 9694"/>
                                <a:gd name="T14" fmla="+- 0 876 876"/>
                                <a:gd name="T15" fmla="*/ 876 h 853"/>
                                <a:gd name="T16" fmla="+- 0 663 663"/>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4" y="852"/>
                                  </a:lnTo>
                                  <a:lnTo>
                                    <a:pt x="9694"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5936116" name="Group 595"/>
                        <wpg:cNvGrpSpPr>
                          <a:grpSpLocks/>
                        </wpg:cNvGrpSpPr>
                        <wpg:grpSpPr bwMode="auto">
                          <a:xfrm>
                            <a:off x="663" y="868"/>
                            <a:ext cx="9694" cy="2"/>
                            <a:chOff x="663" y="868"/>
                            <a:chExt cx="9694" cy="2"/>
                          </a:xfrm>
                        </wpg:grpSpPr>
                        <wps:wsp>
                          <wps:cNvPr id="468715367" name="Freeform 596"/>
                          <wps:cNvSpPr>
                            <a:spLocks/>
                          </wps:cNvSpPr>
                          <wps:spPr bwMode="auto">
                            <a:xfrm>
                              <a:off x="663" y="868"/>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71160737" name="Group 597"/>
                        <wpg:cNvGrpSpPr>
                          <a:grpSpLocks/>
                        </wpg:cNvGrpSpPr>
                        <wpg:grpSpPr bwMode="auto">
                          <a:xfrm>
                            <a:off x="663" y="1736"/>
                            <a:ext cx="9694" cy="2"/>
                            <a:chOff x="663" y="1736"/>
                            <a:chExt cx="9694" cy="2"/>
                          </a:xfrm>
                        </wpg:grpSpPr>
                        <wps:wsp>
                          <wps:cNvPr id="931469932" name="Freeform 598"/>
                          <wps:cNvSpPr>
                            <a:spLocks/>
                          </wps:cNvSpPr>
                          <wps:spPr bwMode="auto">
                            <a:xfrm>
                              <a:off x="663" y="1736"/>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6326561" name="Group 599"/>
                        <wpg:cNvGrpSpPr>
                          <a:grpSpLocks/>
                        </wpg:cNvGrpSpPr>
                        <wpg:grpSpPr bwMode="auto">
                          <a:xfrm>
                            <a:off x="668" y="876"/>
                            <a:ext cx="2" cy="13550"/>
                            <a:chOff x="668" y="876"/>
                            <a:chExt cx="2" cy="13550"/>
                          </a:xfrm>
                        </wpg:grpSpPr>
                        <wps:wsp>
                          <wps:cNvPr id="638150448" name="Freeform 600"/>
                          <wps:cNvSpPr>
                            <a:spLocks/>
                          </wps:cNvSpPr>
                          <wps:spPr bwMode="auto">
                            <a:xfrm>
                              <a:off x="668"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11A959A" id="Group 592" o:spid="_x0000_s1026" style="position:absolute;margin-left:-12.85pt;margin-top:-6.05pt;width:484.7pt;height:677.9pt;z-index:-251658208" coordorigin="663,868" coordsize="9694,13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">
                <v:group id="Group 593" o:spid="_x0000_s1027" style="position:absolute;left:663;top:876;width:9694;height:853" coordorigin="663,876"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">
                  <v:shape id="Freeform 594" o:spid="_x0000_s1028" style="position:absolute;left:663;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" path="m,852r9694,l9694,,,,,852e" fillcolor="#a7a9ac" stroked="f">
                    <v:path arrowok="t" o:connecttype="custom" o:connectlocs="0,1728;9694,1728;9694,876;0,876;0,1728" o:connectangles="0,0,0,0,0"/>
                  </v:shape>
                </v:group>
                <v:group id="Group 595" o:spid="_x0000_s1029" style="position:absolute;left:663;top:868;width:9694;height:2" coordorigin="663,868"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">
                  <v:shape id="Freeform 596" o:spid="_x0000_s1030" style="position:absolute;left:663;top:868;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" path="m,l9694,e" filled="f" strokecolor="#231f20">
                    <v:path arrowok="t" o:connecttype="custom" o:connectlocs="0,0;9694,0" o:connectangles="0,0"/>
                  </v:shape>
                </v:group>
                <v:group id="Group 597" o:spid="_x0000_s1031" style="position:absolute;left:663;top:1736;width:9694;height:2" coordorigin="663,1736"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">
                  <v:shape id="Freeform 598" o:spid="_x0000_s1032" style="position:absolute;left:663;top:1736;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" path="m,l9694,e" filled="f" strokecolor="#231f20">
                    <v:path arrowok="t" o:connecttype="custom" o:connectlocs="0,0;9694,0" o:connectangles="0,0"/>
                  </v:shape>
                </v:group>
                <v:group id="Group 599" o:spid="_x0000_s1033" style="position:absolute;left:668;top:876;width:2;height:13550" coordorigin="668,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">
                  <v:shape id="Freeform 600" o:spid="_x0000_s1034" style="position:absolute;left:668;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" path="m,l,13549e" filled="f" strokecolor="#231f20">
                    <v:path arrowok="t" o:connecttype="custom" o:connectlocs="0,876;0,14425" o:connectangles="0,0"/>
                  </v:shape>
                </v:group>
              </v:group>
            </w:pict>
          </mc:Fallback>
        </mc:AlternateContent>
      </w:r>
      <w:r>
        <w:rPr>
          <w:rFonts w:ascii="Arial" w:hAnsi="Arial" w:cs="Arial"/>
          <w:noProof/>
        </w:rPr>
        <mc:AlternateContent>
          <mc:Choice Requires="wpg">
            <w:drawing>
              <wp:anchor distT="0" distB="0" distL="114300" distR="114300" simplePos="0" relativeHeight="251658273" behindDoc="1" locked="0" layoutInCell="1" allowOverlap="1" wp14:anchorId="4D5E5492" wp14:editId="0BD09041">
                <wp:simplePos x="0" y="0"/>
                <wp:positionH relativeFrom="column">
                  <wp:posOffset>-158750</wp:posOffset>
                </wp:positionH>
                <wp:positionV relativeFrom="paragraph">
                  <wp:posOffset>-71755</wp:posOffset>
                </wp:positionV>
                <wp:extent cx="6155690" cy="8605520"/>
                <wp:effectExtent l="12700" t="13970" r="13335" b="10160"/>
                <wp:wrapNone/>
                <wp:docPr id="1797657970" name="Group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5690" cy="8605520"/>
                          <a:chOff x="670" y="876"/>
                          <a:chExt cx="9694" cy="13552"/>
                        </a:xfrm>
                      </wpg:grpSpPr>
                      <wpg:grpSp>
                        <wpg:cNvPr id="210815876" name="Group 602"/>
                        <wpg:cNvGrpSpPr>
                          <a:grpSpLocks/>
                        </wpg:cNvGrpSpPr>
                        <wpg:grpSpPr bwMode="auto">
                          <a:xfrm>
                            <a:off x="10347" y="876"/>
                            <a:ext cx="2" cy="13550"/>
                            <a:chOff x="10347" y="876"/>
                            <a:chExt cx="2" cy="13550"/>
                          </a:xfrm>
                        </wpg:grpSpPr>
                        <wps:wsp>
                          <wps:cNvPr id="1792831616" name="Freeform 603"/>
                          <wps:cNvSpPr>
                            <a:spLocks/>
                          </wps:cNvSpPr>
                          <wps:spPr bwMode="auto">
                            <a:xfrm>
                              <a:off x="10347"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12489226" name="Group 604"/>
                        <wpg:cNvGrpSpPr>
                          <a:grpSpLocks/>
                        </wpg:cNvGrpSpPr>
                        <wpg:grpSpPr bwMode="auto">
                          <a:xfrm>
                            <a:off x="670" y="14426"/>
                            <a:ext cx="9694" cy="2"/>
                            <a:chOff x="663" y="2573"/>
                            <a:chExt cx="9694" cy="2"/>
                          </a:xfrm>
                        </wpg:grpSpPr>
                        <wps:wsp>
                          <wps:cNvPr id="472579661" name="Freeform 605"/>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DA83324" id="Group 601" o:spid="_x0000_s1026" style="position:absolute;margin-left:-12.5pt;margin-top:-5.65pt;width:484.7pt;height:677.6pt;z-index:-251658207" coordorigin="670,876" coordsize="9694,13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">
                <v:group id="Group 602" o:spid="_x0000_s1027" style="position:absolute;left:10347;top:876;width:2;height:13550" coordorigin="10347,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">
                  <v:shape id="Freeform 603" o:spid="_x0000_s1028" style="position:absolute;left:10347;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" path="m,l,13549e" filled="f" strokecolor="#231f20">
                    <v:path arrowok="t" o:connecttype="custom" o:connectlocs="0,876;0,14425" o:connectangles="0,0"/>
                  </v:shape>
                </v:group>
                <v:group id="Group 604" o:spid="_x0000_s1029" style="position:absolute;left:670;top:14426;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">
                  <v:shape id="Freeform 605" o:spid="_x0000_s1030"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" path="m,l9694,e" filled="f" strokecolor="#231f20">
                    <v:path arrowok="t" o:connecttype="custom" o:connectlocs="0,0;9694,0" o:connectangles="0,0"/>
                  </v:shape>
                </v:group>
              </v:group>
            </w:pict>
          </mc:Fallback>
        </mc:AlternateContent>
      </w:r>
      <w:r w:rsidR="000F0C19" w:rsidRPr="00920158">
        <w:rPr>
          <w:rFonts w:ascii="Arial" w:eastAsia="Arial" w:hAnsi="Arial" w:cs="Arial"/>
          <w:color w:val="231F20"/>
          <w:position w:val="-2"/>
          <w:sz w:val="56"/>
          <w:szCs w:val="56"/>
        </w:rPr>
        <w:t>Scope</w:t>
      </w:r>
    </w:p>
    <w:p w14:paraId="0453ACA7" w14:textId="77777777" w:rsidR="000F0C19" w:rsidRPr="00920158" w:rsidRDefault="000F0C19" w:rsidP="000F0C19">
      <w:pPr>
        <w:spacing w:before="3" w:after="0" w:line="180" w:lineRule="exact"/>
        <w:rPr>
          <w:rFonts w:ascii="Arial" w:hAnsi="Arial" w:cs="Arial"/>
          <w:sz w:val="18"/>
          <w:szCs w:val="18"/>
        </w:rPr>
      </w:pPr>
    </w:p>
    <w:p w14:paraId="19133ADE" w14:textId="77777777" w:rsidR="000F0C19" w:rsidRPr="00920158" w:rsidRDefault="000F0C19" w:rsidP="000F0C19">
      <w:pPr>
        <w:spacing w:after="0" w:line="200" w:lineRule="exact"/>
        <w:rPr>
          <w:rFonts w:ascii="Arial" w:hAnsi="Arial" w:cs="Arial"/>
          <w:sz w:val="20"/>
          <w:szCs w:val="20"/>
        </w:rPr>
      </w:pPr>
    </w:p>
    <w:p w14:paraId="11C612F8" w14:textId="77777777" w:rsidR="000F0C19" w:rsidRPr="00920158" w:rsidRDefault="000F0C19" w:rsidP="000F0C19">
      <w:pPr>
        <w:spacing w:after="0" w:line="200" w:lineRule="exact"/>
        <w:rPr>
          <w:rFonts w:ascii="Arial" w:hAnsi="Arial" w:cs="Arial"/>
          <w:sz w:val="20"/>
          <w:szCs w:val="20"/>
        </w:rPr>
      </w:pPr>
    </w:p>
    <w:p w14:paraId="76D27009" w14:textId="77777777" w:rsidR="000F0C19" w:rsidRPr="00920158" w:rsidRDefault="000F0C19" w:rsidP="000F0C19">
      <w:pPr>
        <w:spacing w:after="0" w:line="200" w:lineRule="exact"/>
        <w:rPr>
          <w:rFonts w:ascii="Arial" w:hAnsi="Arial" w:cs="Arial"/>
          <w:sz w:val="20"/>
          <w:szCs w:val="20"/>
        </w:rPr>
      </w:pPr>
    </w:p>
    <w:p w14:paraId="0220EF1A" w14:textId="16F8C3BD" w:rsidR="000F0C19" w:rsidRPr="00920158" w:rsidRDefault="00505647" w:rsidP="000F0C19">
      <w:pPr>
        <w:spacing w:after="0" w:line="200" w:lineRule="exact"/>
        <w:rPr>
          <w:rFonts w:ascii="Arial" w:hAnsi="Arial" w:cs="Arial"/>
          <w:sz w:val="20"/>
          <w:szCs w:val="20"/>
        </w:rPr>
      </w:pPr>
      <w:r>
        <w:rPr>
          <w:rFonts w:ascii="Arial" w:hAnsi="Arial" w:cs="Arial"/>
          <w:noProof/>
          <w:sz w:val="20"/>
          <w:szCs w:val="20"/>
        </w:rPr>
        <mc:AlternateContent>
          <mc:Choice Requires="wpg">
            <w:drawing>
              <wp:anchor distT="0" distB="0" distL="114300" distR="114300" simplePos="0" relativeHeight="251658283" behindDoc="1" locked="0" layoutInCell="1" allowOverlap="1" wp14:anchorId="36DF476C" wp14:editId="509C4B12">
                <wp:simplePos x="0" y="0"/>
                <wp:positionH relativeFrom="column">
                  <wp:posOffset>141605</wp:posOffset>
                </wp:positionH>
                <wp:positionV relativeFrom="paragraph">
                  <wp:posOffset>113665</wp:posOffset>
                </wp:positionV>
                <wp:extent cx="5546090" cy="228600"/>
                <wp:effectExtent l="0" t="0" r="0" b="2540"/>
                <wp:wrapNone/>
                <wp:docPr id="1103016414" name="Group 6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1143" y="1616"/>
                          <a:chExt cx="8735" cy="360"/>
                        </a:xfrm>
                      </wpg:grpSpPr>
                      <wps:wsp>
                        <wps:cNvPr id="54926637" name="Freeform 639"/>
                        <wps:cNvSpPr>
                          <a:spLocks/>
                        </wps:cNvSpPr>
                        <wps:spPr bwMode="auto">
                          <a:xfrm>
                            <a:off x="1143" y="1616"/>
                            <a:ext cx="8735" cy="360"/>
                          </a:xfrm>
                          <a:custGeom>
                            <a:avLst/>
                            <a:gdLst>
                              <a:gd name="T0" fmla="+- 0 1143 1143"/>
                              <a:gd name="T1" fmla="*/ T0 w 8735"/>
                              <a:gd name="T2" fmla="+- 0 1976 1616"/>
                              <a:gd name="T3" fmla="*/ 1976 h 360"/>
                              <a:gd name="T4" fmla="+- 0 9877 1143"/>
                              <a:gd name="T5" fmla="*/ T4 w 8735"/>
                              <a:gd name="T6" fmla="+- 0 1976 1616"/>
                              <a:gd name="T7" fmla="*/ 1976 h 360"/>
                              <a:gd name="T8" fmla="+- 0 9877 1143"/>
                              <a:gd name="T9" fmla="*/ T8 w 8735"/>
                              <a:gd name="T10" fmla="+- 0 1616 1616"/>
                              <a:gd name="T11" fmla="*/ 1616 h 360"/>
                              <a:gd name="T12" fmla="+- 0 1143 1143"/>
                              <a:gd name="T13" fmla="*/ T12 w 8735"/>
                              <a:gd name="T14" fmla="+- 0 1616 1616"/>
                              <a:gd name="T15" fmla="*/ 1616 h 360"/>
                              <a:gd name="T16" fmla="+- 0 1143 1143"/>
                              <a:gd name="T17" fmla="*/ T16 w 8735"/>
                              <a:gd name="T18" fmla="+- 0 1976 1616"/>
                              <a:gd name="T19" fmla="*/ 1976 h 360"/>
                            </a:gdLst>
                            <a:ahLst/>
                            <a:cxnLst>
                              <a:cxn ang="0">
                                <a:pos x="T1" y="T3"/>
                              </a:cxn>
                              <a:cxn ang="0">
                                <a:pos x="T5" y="T7"/>
                              </a:cxn>
                              <a:cxn ang="0">
                                <a:pos x="T9" y="T11"/>
                              </a:cxn>
                              <a:cxn ang="0">
                                <a:pos x="T13" y="T15"/>
                              </a:cxn>
                              <a:cxn ang="0">
                                <a:pos x="T17" y="T19"/>
                              </a:cxn>
                            </a:cxnLst>
                            <a:rect l="0" t="0" r="r" b="b"/>
                            <a:pathLst>
                              <a:path w="8735" h="360">
                                <a:moveTo>
                                  <a:pt x="0" y="360"/>
                                </a:moveTo>
                                <a:lnTo>
                                  <a:pt x="8734" y="360"/>
                                </a:lnTo>
                                <a:lnTo>
                                  <a:pt x="8734"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C9FD3" id="Group 638" o:spid="_x0000_s1026" style="position:absolute;margin-left:11.15pt;margin-top:8.95pt;width:436.7pt;height:18pt;z-index:-251658197" coordorigin="1143,1616" coordsize="8735,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">
                <v:shape id="Freeform 639" o:spid="_x0000_s1027" style="position:absolute;left:1143;top:1616;width:8735;height:360;visibility:visible;mso-wrap-style:square;v-text-anchor:top" coordsize="8735,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" path="m,360r8734,l8734,,,,,360xe" fillcolor="#d1d3d4" stroked="f">
                  <v:path arrowok="t" o:connecttype="custom" o:connectlocs="0,1976;8734,1976;8734,1616;0,1616;0,1976" o:connectangles="0,0,0,0,0"/>
                </v:shape>
              </v:group>
            </w:pict>
          </mc:Fallback>
        </mc:AlternateContent>
      </w:r>
    </w:p>
    <w:p w14:paraId="4481663A" w14:textId="77777777" w:rsidR="000F0C19" w:rsidRPr="00920158" w:rsidRDefault="000F0C19" w:rsidP="000F0C19">
      <w:pPr>
        <w:spacing w:before="31" w:after="0" w:line="240" w:lineRule="auto"/>
        <w:ind w:left="343" w:right="-20"/>
        <w:rPr>
          <w:rFonts w:ascii="Arial" w:eastAsia="Arial" w:hAnsi="Arial" w:cs="Arial"/>
        </w:rPr>
      </w:pPr>
      <w:r w:rsidRPr="00920158">
        <w:rPr>
          <w:rFonts w:ascii="Arial" w:eastAsia="Arial" w:hAnsi="Arial" w:cs="Arial"/>
          <w:b/>
          <w:bCs/>
          <w:color w:val="58595B"/>
        </w:rPr>
        <w:t xml:space="preserve">6 Requirements for the </w:t>
      </w:r>
      <w:proofErr w:type="spellStart"/>
      <w:r w:rsidRPr="00920158">
        <w:rPr>
          <w:rFonts w:ascii="Arial" w:eastAsia="Arial" w:hAnsi="Arial" w:cs="Arial"/>
          <w:b/>
          <w:bCs/>
          <w:color w:val="58595B"/>
        </w:rPr>
        <w:t>programme</w:t>
      </w:r>
      <w:proofErr w:type="spellEnd"/>
    </w:p>
    <w:p w14:paraId="333B983D"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55536018" w14:textId="77777777" w:rsidTr="0009576A">
        <w:trPr>
          <w:trHeight w:val="596"/>
        </w:trPr>
        <w:tc>
          <w:tcPr>
            <w:tcW w:w="8730" w:type="dxa"/>
            <w:vAlign w:val="center"/>
          </w:tcPr>
          <w:p w14:paraId="104C2C7D" w14:textId="77777777" w:rsidR="000F0C19" w:rsidRPr="00920158" w:rsidRDefault="000F0C19" w:rsidP="0009576A">
            <w:pPr>
              <w:ind w:left="155" w:right="605"/>
              <w:rPr>
                <w:rFonts w:ascii="Arial" w:hAnsi="Arial" w:cs="Arial"/>
                <w:sz w:val="18"/>
                <w:szCs w:val="18"/>
              </w:rPr>
            </w:pPr>
            <w:r w:rsidRPr="00920158">
              <w:rPr>
                <w:rFonts w:ascii="Arial" w:eastAsia="Arial" w:hAnsi="Arial" w:cs="Arial"/>
                <w:b/>
                <w:bCs/>
                <w:color w:val="231F20"/>
                <w:sz w:val="18"/>
                <w:szCs w:val="18"/>
              </w:rPr>
              <w:t xml:space="preserve">State whether a </w:t>
            </w:r>
            <w:proofErr w:type="spellStart"/>
            <w:r w:rsidRPr="00920158">
              <w:rPr>
                <w:rFonts w:ascii="Arial" w:eastAsia="Arial" w:hAnsi="Arial" w:cs="Arial"/>
                <w:b/>
                <w:bCs/>
                <w:color w:val="231F20"/>
                <w:sz w:val="18"/>
                <w:szCs w:val="18"/>
              </w:rPr>
              <w:t>programme</w:t>
            </w:r>
            <w:proofErr w:type="spellEnd"/>
            <w:r w:rsidRPr="00920158">
              <w:rPr>
                <w:rFonts w:ascii="Arial" w:eastAsia="Arial" w:hAnsi="Arial" w:cs="Arial"/>
                <w:b/>
                <w:bCs/>
                <w:color w:val="231F20"/>
                <w:sz w:val="18"/>
                <w:szCs w:val="18"/>
              </w:rPr>
              <w:t xml:space="preserve"> is required and, if it is, state what form it is to be in, what information is to be shown on it, when it is to be submitted and when it is to be updated.</w:t>
            </w:r>
          </w:p>
        </w:tc>
      </w:tr>
    </w:tbl>
    <w:p w14:paraId="7A9A6AC2"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0E7B8CEA" w14:textId="77777777" w:rsidTr="0009576A">
        <w:trPr>
          <w:trHeight w:val="4538"/>
        </w:trPr>
        <w:tc>
          <w:tcPr>
            <w:tcW w:w="8730" w:type="dxa"/>
            <w:tcBorders>
              <w:top w:val="single" w:sz="4" w:space="0" w:color="auto"/>
              <w:left w:val="single" w:sz="4" w:space="0" w:color="auto"/>
              <w:bottom w:val="single" w:sz="4" w:space="0" w:color="auto"/>
              <w:right w:val="single" w:sz="4" w:space="0" w:color="auto"/>
            </w:tcBorders>
          </w:tcPr>
          <w:sdt>
            <w:sdtPr>
              <w:rPr>
                <w:rFonts w:ascii="Arial" w:hAnsi="Arial" w:cs="Arial"/>
                <w:sz w:val="18"/>
                <w:szCs w:val="18"/>
              </w:rPr>
              <w:id w:val="-587772002"/>
              <w:placeholder>
                <w:docPart w:val="0884BAA203A945E1925F66F51B19ADB2"/>
              </w:placeholder>
            </w:sdtPr>
            <w:sdtContent>
              <w:p w14:paraId="4BE7F460" w14:textId="77777777" w:rsidR="000F0C19" w:rsidRDefault="0068001C" w:rsidP="0009576A">
                <w:pPr>
                  <w:spacing w:before="36" w:line="203" w:lineRule="exact"/>
                  <w:ind w:right="-20"/>
                  <w:rPr>
                    <w:rFonts w:ascii="Arial" w:hAnsi="Arial" w:cs="Arial"/>
                    <w:sz w:val="18"/>
                    <w:szCs w:val="18"/>
                  </w:rPr>
                </w:pPr>
                <w:r>
                  <w:rPr>
                    <w:rFonts w:ascii="Arial" w:hAnsi="Arial" w:cs="Arial"/>
                    <w:sz w:val="18"/>
                    <w:szCs w:val="18"/>
                  </w:rPr>
                  <w:t>All proposals should include</w:t>
                </w:r>
                <w:r w:rsidR="005111C0">
                  <w:rPr>
                    <w:rFonts w:ascii="Arial" w:hAnsi="Arial" w:cs="Arial"/>
                    <w:sz w:val="18"/>
                    <w:szCs w:val="18"/>
                  </w:rPr>
                  <w:t xml:space="preserve"> an estimation of timescales and outline </w:t>
                </w:r>
                <w:proofErr w:type="spellStart"/>
                <w:r w:rsidR="005111C0">
                  <w:rPr>
                    <w:rFonts w:ascii="Arial" w:hAnsi="Arial" w:cs="Arial"/>
                    <w:sz w:val="18"/>
                    <w:szCs w:val="18"/>
                  </w:rPr>
                  <w:t>programme</w:t>
                </w:r>
                <w:proofErr w:type="spellEnd"/>
                <w:r w:rsidR="005111C0">
                  <w:rPr>
                    <w:rFonts w:ascii="Arial" w:hAnsi="Arial" w:cs="Arial"/>
                    <w:sz w:val="18"/>
                    <w:szCs w:val="18"/>
                  </w:rPr>
                  <w:t xml:space="preserve"> of works</w:t>
                </w:r>
                <w:r w:rsidR="00431196">
                  <w:rPr>
                    <w:rFonts w:ascii="Arial" w:hAnsi="Arial" w:cs="Arial"/>
                    <w:sz w:val="18"/>
                    <w:szCs w:val="18"/>
                  </w:rPr>
                  <w:t xml:space="preserve"> including</w:t>
                </w:r>
              </w:p>
              <w:p w14:paraId="6135B627" w14:textId="6BFE091A" w:rsidR="00431196" w:rsidRDefault="003A2D54" w:rsidP="0009576A">
                <w:pPr>
                  <w:spacing w:before="36" w:line="203" w:lineRule="exact"/>
                  <w:ind w:right="-20"/>
                  <w:rPr>
                    <w:rFonts w:ascii="Arial" w:hAnsi="Arial" w:cs="Arial"/>
                    <w:sz w:val="18"/>
                    <w:szCs w:val="18"/>
                  </w:rPr>
                </w:pPr>
                <w:r>
                  <w:rPr>
                    <w:rFonts w:ascii="Arial" w:hAnsi="Arial" w:cs="Arial"/>
                    <w:sz w:val="18"/>
                    <w:szCs w:val="18"/>
                  </w:rPr>
                  <w:t>t</w:t>
                </w:r>
                <w:r w:rsidR="00431196">
                  <w:rPr>
                    <w:rFonts w:ascii="Arial" w:hAnsi="Arial" w:cs="Arial"/>
                    <w:sz w:val="18"/>
                    <w:szCs w:val="18"/>
                  </w:rPr>
                  <w:t xml:space="preserve">he order and timing of operations to enable the consultant to complete the </w:t>
                </w:r>
                <w:proofErr w:type="gramStart"/>
                <w:r w:rsidR="00431196">
                  <w:rPr>
                    <w:rFonts w:ascii="Arial" w:hAnsi="Arial" w:cs="Arial"/>
                    <w:sz w:val="18"/>
                    <w:szCs w:val="18"/>
                  </w:rPr>
                  <w:t>works</w:t>
                </w:r>
                <w:proofErr w:type="gramEnd"/>
                <w:r w:rsidR="00431196">
                  <w:rPr>
                    <w:rFonts w:ascii="Arial" w:hAnsi="Arial" w:cs="Arial"/>
                    <w:sz w:val="18"/>
                    <w:szCs w:val="18"/>
                  </w:rPr>
                  <w:t xml:space="preserve"> </w:t>
                </w:r>
                <w:r>
                  <w:rPr>
                    <w:rFonts w:ascii="Arial" w:hAnsi="Arial" w:cs="Arial"/>
                    <w:sz w:val="18"/>
                    <w:szCs w:val="18"/>
                  </w:rPr>
                  <w:t>by the completion date</w:t>
                </w:r>
                <w:r w:rsidR="00D9261A">
                  <w:rPr>
                    <w:rFonts w:ascii="Arial" w:hAnsi="Arial" w:cs="Arial"/>
                    <w:sz w:val="18"/>
                    <w:szCs w:val="18"/>
                  </w:rPr>
                  <w:t>.</w:t>
                </w:r>
              </w:p>
              <w:p w14:paraId="10FE7FDA" w14:textId="04BC5B11" w:rsidR="003A2D54" w:rsidRPr="00920158" w:rsidRDefault="00000000" w:rsidP="0009576A">
                <w:pPr>
                  <w:spacing w:before="36" w:line="203" w:lineRule="exact"/>
                  <w:ind w:right="-20"/>
                  <w:rPr>
                    <w:rFonts w:ascii="Arial" w:hAnsi="Arial" w:cs="Arial"/>
                    <w:sz w:val="18"/>
                    <w:szCs w:val="18"/>
                  </w:rPr>
                </w:pPr>
              </w:p>
            </w:sdtContent>
          </w:sdt>
        </w:tc>
      </w:tr>
    </w:tbl>
    <w:p w14:paraId="34D9A1C2" w14:textId="77777777" w:rsidR="00231771" w:rsidRPr="00920158" w:rsidRDefault="00231771" w:rsidP="000F0C19">
      <w:pPr>
        <w:rPr>
          <w:rFonts w:ascii="Arial" w:eastAsia="Arial" w:hAnsi="Arial" w:cs="Arial"/>
          <w:sz w:val="18"/>
          <w:szCs w:val="18"/>
        </w:rPr>
        <w:sectPr w:rsidR="00231771" w:rsidRPr="00920158" w:rsidSect="00757257">
          <w:pgSz w:w="11920" w:h="16840"/>
          <w:pgMar w:top="1620" w:right="1560" w:bottom="280" w:left="1260" w:header="720" w:footer="720" w:gutter="0"/>
          <w:cols w:space="720"/>
        </w:sectPr>
      </w:pPr>
    </w:p>
    <w:p w14:paraId="1C1F6486" w14:textId="77777777" w:rsidR="000F0C19" w:rsidRPr="00920158" w:rsidRDefault="000F0C19" w:rsidP="000F0C19">
      <w:pPr>
        <w:rPr>
          <w:rFonts w:ascii="Arial" w:eastAsia="Arial" w:hAnsi="Arial" w:cs="Arial"/>
          <w:sz w:val="18"/>
          <w:szCs w:val="18"/>
        </w:rPr>
      </w:pPr>
    </w:p>
    <w:p w14:paraId="7B60225F" w14:textId="066866D9" w:rsidR="000F0C19" w:rsidRPr="00920158" w:rsidRDefault="00505647" w:rsidP="000F0C19">
      <w:pPr>
        <w:spacing w:before="21" w:after="0" w:line="633" w:lineRule="exact"/>
        <w:ind w:left="112" w:right="-20"/>
        <w:rPr>
          <w:rFonts w:ascii="Arial" w:eastAsia="Arial" w:hAnsi="Arial" w:cs="Arial"/>
          <w:sz w:val="56"/>
          <w:szCs w:val="56"/>
        </w:rPr>
      </w:pPr>
      <w:r>
        <w:rPr>
          <w:rFonts w:ascii="Arial" w:hAnsi="Arial" w:cs="Arial"/>
          <w:noProof/>
        </w:rPr>
        <mc:AlternateContent>
          <mc:Choice Requires="wpg">
            <w:drawing>
              <wp:anchor distT="0" distB="0" distL="114300" distR="114300" simplePos="0" relativeHeight="251658274" behindDoc="1" locked="0" layoutInCell="1" allowOverlap="1" wp14:anchorId="2EC3C0AB" wp14:editId="366972DD">
                <wp:simplePos x="0" y="0"/>
                <wp:positionH relativeFrom="column">
                  <wp:posOffset>-157480</wp:posOffset>
                </wp:positionH>
                <wp:positionV relativeFrom="paragraph">
                  <wp:posOffset>-76835</wp:posOffset>
                </wp:positionV>
                <wp:extent cx="6162040" cy="8610600"/>
                <wp:effectExtent l="7620" t="10795" r="12065" b="8255"/>
                <wp:wrapNone/>
                <wp:docPr id="1181310695" name="Group 6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62040" cy="8610600"/>
                          <a:chOff x="492" y="868"/>
                          <a:chExt cx="9704" cy="13560"/>
                        </a:xfrm>
                      </wpg:grpSpPr>
                      <wpg:grpSp>
                        <wpg:cNvPr id="793799544" name="Group 607"/>
                        <wpg:cNvGrpSpPr>
                          <a:grpSpLocks/>
                        </wpg:cNvGrpSpPr>
                        <wpg:grpSpPr bwMode="auto">
                          <a:xfrm>
                            <a:off x="492" y="868"/>
                            <a:ext cx="9694" cy="13558"/>
                            <a:chOff x="492" y="868"/>
                            <a:chExt cx="9694" cy="13558"/>
                          </a:xfrm>
                        </wpg:grpSpPr>
                        <wpg:grpSp>
                          <wpg:cNvPr id="297801044" name="Group 608"/>
                          <wpg:cNvGrpSpPr>
                            <a:grpSpLocks/>
                          </wpg:cNvGrpSpPr>
                          <wpg:grpSpPr bwMode="auto">
                            <a:xfrm>
                              <a:off x="492" y="876"/>
                              <a:ext cx="9694" cy="853"/>
                              <a:chOff x="492" y="876"/>
                              <a:chExt cx="9694" cy="853"/>
                            </a:xfrm>
                          </wpg:grpSpPr>
                          <wps:wsp>
                            <wps:cNvPr id="184717988" name="Freeform 609"/>
                            <wps:cNvSpPr>
                              <a:spLocks/>
                            </wps:cNvSpPr>
                            <wps:spPr bwMode="auto">
                              <a:xfrm>
                                <a:off x="492" y="876"/>
                                <a:ext cx="9694" cy="853"/>
                              </a:xfrm>
                              <a:custGeom>
                                <a:avLst/>
                                <a:gdLst>
                                  <a:gd name="T0" fmla="+- 0 492 492"/>
                                  <a:gd name="T1" fmla="*/ T0 w 9694"/>
                                  <a:gd name="T2" fmla="+- 0 1728 876"/>
                                  <a:gd name="T3" fmla="*/ 1728 h 853"/>
                                  <a:gd name="T4" fmla="+- 0 10187 492"/>
                                  <a:gd name="T5" fmla="*/ T4 w 9694"/>
                                  <a:gd name="T6" fmla="+- 0 1728 876"/>
                                  <a:gd name="T7" fmla="*/ 1728 h 853"/>
                                  <a:gd name="T8" fmla="+- 0 10187 492"/>
                                  <a:gd name="T9" fmla="*/ T8 w 9694"/>
                                  <a:gd name="T10" fmla="+- 0 876 876"/>
                                  <a:gd name="T11" fmla="*/ 876 h 853"/>
                                  <a:gd name="T12" fmla="+- 0 492 492"/>
                                  <a:gd name="T13" fmla="*/ T12 w 9694"/>
                                  <a:gd name="T14" fmla="+- 0 876 876"/>
                                  <a:gd name="T15" fmla="*/ 876 h 853"/>
                                  <a:gd name="T16" fmla="+- 0 492 492"/>
                                  <a:gd name="T17" fmla="*/ T16 w 9694"/>
                                  <a:gd name="T18" fmla="+- 0 1728 876"/>
                                  <a:gd name="T19" fmla="*/ 1728 h 853"/>
                                </a:gdLst>
                                <a:ahLst/>
                                <a:cxnLst>
                                  <a:cxn ang="0">
                                    <a:pos x="T1" y="T3"/>
                                  </a:cxn>
                                  <a:cxn ang="0">
                                    <a:pos x="T5" y="T7"/>
                                  </a:cxn>
                                  <a:cxn ang="0">
                                    <a:pos x="T9" y="T11"/>
                                  </a:cxn>
                                  <a:cxn ang="0">
                                    <a:pos x="T13" y="T15"/>
                                  </a:cxn>
                                  <a:cxn ang="0">
                                    <a:pos x="T17" y="T19"/>
                                  </a:cxn>
                                </a:cxnLst>
                                <a:rect l="0" t="0" r="r" b="b"/>
                                <a:pathLst>
                                  <a:path w="9694" h="853">
                                    <a:moveTo>
                                      <a:pt x="0" y="852"/>
                                    </a:moveTo>
                                    <a:lnTo>
                                      <a:pt x="9695" y="852"/>
                                    </a:lnTo>
                                    <a:lnTo>
                                      <a:pt x="9695" y="0"/>
                                    </a:lnTo>
                                    <a:lnTo>
                                      <a:pt x="0" y="0"/>
                                    </a:lnTo>
                                    <a:lnTo>
                                      <a:pt x="0" y="852"/>
                                    </a:lnTo>
                                  </a:path>
                                </a:pathLst>
                              </a:custGeom>
                              <a:solidFill>
                                <a:srgbClr val="A7A9A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44081362" name="Group 610"/>
                          <wpg:cNvGrpSpPr>
                            <a:grpSpLocks/>
                          </wpg:cNvGrpSpPr>
                          <wpg:grpSpPr bwMode="auto">
                            <a:xfrm>
                              <a:off x="492" y="868"/>
                              <a:ext cx="9694" cy="2"/>
                              <a:chOff x="492" y="868"/>
                              <a:chExt cx="9694" cy="2"/>
                            </a:xfrm>
                          </wpg:grpSpPr>
                          <wps:wsp>
                            <wps:cNvPr id="1460167270" name="Freeform 611"/>
                            <wps:cNvSpPr>
                              <a:spLocks/>
                            </wps:cNvSpPr>
                            <wps:spPr bwMode="auto">
                              <a:xfrm>
                                <a:off x="492" y="868"/>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15462831" name="Group 612"/>
                          <wpg:cNvGrpSpPr>
                            <a:grpSpLocks/>
                          </wpg:cNvGrpSpPr>
                          <wpg:grpSpPr bwMode="auto">
                            <a:xfrm>
                              <a:off x="492" y="1736"/>
                              <a:ext cx="9694" cy="2"/>
                              <a:chOff x="492" y="1736"/>
                              <a:chExt cx="9694" cy="2"/>
                            </a:xfrm>
                          </wpg:grpSpPr>
                          <wps:wsp>
                            <wps:cNvPr id="1680661907" name="Freeform 613"/>
                            <wps:cNvSpPr>
                              <a:spLocks/>
                            </wps:cNvSpPr>
                            <wps:spPr bwMode="auto">
                              <a:xfrm>
                                <a:off x="492" y="1736"/>
                                <a:ext cx="9694" cy="2"/>
                              </a:xfrm>
                              <a:custGeom>
                                <a:avLst/>
                                <a:gdLst>
                                  <a:gd name="T0" fmla="+- 0 492 492"/>
                                  <a:gd name="T1" fmla="*/ T0 w 9694"/>
                                  <a:gd name="T2" fmla="+- 0 10187 492"/>
                                  <a:gd name="T3" fmla="*/ T2 w 9694"/>
                                </a:gdLst>
                                <a:ahLst/>
                                <a:cxnLst>
                                  <a:cxn ang="0">
                                    <a:pos x="T1" y="0"/>
                                  </a:cxn>
                                  <a:cxn ang="0">
                                    <a:pos x="T3" y="0"/>
                                  </a:cxn>
                                </a:cxnLst>
                                <a:rect l="0" t="0" r="r" b="b"/>
                                <a:pathLst>
                                  <a:path w="9694">
                                    <a:moveTo>
                                      <a:pt x="0" y="0"/>
                                    </a:moveTo>
                                    <a:lnTo>
                                      <a:pt x="9695"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282865255" name="Group 614"/>
                          <wpg:cNvGrpSpPr>
                            <a:grpSpLocks/>
                          </wpg:cNvGrpSpPr>
                          <wpg:grpSpPr bwMode="auto">
                            <a:xfrm>
                              <a:off x="500" y="876"/>
                              <a:ext cx="2" cy="13550"/>
                              <a:chOff x="500" y="876"/>
                              <a:chExt cx="2" cy="13550"/>
                            </a:xfrm>
                          </wpg:grpSpPr>
                          <wps:wsp>
                            <wps:cNvPr id="1572179776" name="Freeform 615"/>
                            <wps:cNvSpPr>
                              <a:spLocks/>
                            </wps:cNvSpPr>
                            <wps:spPr bwMode="auto">
                              <a:xfrm>
                                <a:off x="500"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2405388" name="Group 616"/>
                          <wpg:cNvGrpSpPr>
                            <a:grpSpLocks/>
                          </wpg:cNvGrpSpPr>
                          <wpg:grpSpPr bwMode="auto">
                            <a:xfrm>
                              <a:off x="10174" y="876"/>
                              <a:ext cx="2" cy="13550"/>
                              <a:chOff x="10174" y="876"/>
                              <a:chExt cx="2" cy="13550"/>
                            </a:xfrm>
                          </wpg:grpSpPr>
                          <wps:wsp>
                            <wps:cNvPr id="1292295714" name="Freeform 617"/>
                            <wps:cNvSpPr>
                              <a:spLocks/>
                            </wps:cNvSpPr>
                            <wps:spPr bwMode="auto">
                              <a:xfrm>
                                <a:off x="10174" y="876"/>
                                <a:ext cx="2" cy="13550"/>
                              </a:xfrm>
                              <a:custGeom>
                                <a:avLst/>
                                <a:gdLst>
                                  <a:gd name="T0" fmla="+- 0 876 876"/>
                                  <a:gd name="T1" fmla="*/ 876 h 13550"/>
                                  <a:gd name="T2" fmla="+- 0 14425 876"/>
                                  <a:gd name="T3" fmla="*/ 14425 h 13550"/>
                                </a:gdLst>
                                <a:ahLst/>
                                <a:cxnLst>
                                  <a:cxn ang="0">
                                    <a:pos x="0" y="T1"/>
                                  </a:cxn>
                                  <a:cxn ang="0">
                                    <a:pos x="0" y="T3"/>
                                  </a:cxn>
                                </a:cxnLst>
                                <a:rect l="0" t="0" r="r" b="b"/>
                                <a:pathLst>
                                  <a:path h="13550">
                                    <a:moveTo>
                                      <a:pt x="0" y="0"/>
                                    </a:moveTo>
                                    <a:lnTo>
                                      <a:pt x="0" y="13549"/>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grpSp>
                        <wpg:cNvPr id="1281658774" name="Group 618"/>
                        <wpg:cNvGrpSpPr>
                          <a:grpSpLocks/>
                        </wpg:cNvGrpSpPr>
                        <wpg:grpSpPr bwMode="auto">
                          <a:xfrm>
                            <a:off x="502" y="14426"/>
                            <a:ext cx="9694" cy="2"/>
                            <a:chOff x="663" y="2573"/>
                            <a:chExt cx="9694" cy="2"/>
                          </a:xfrm>
                        </wpg:grpSpPr>
                        <wps:wsp>
                          <wps:cNvPr id="694848826" name="Freeform 619"/>
                          <wps:cNvSpPr>
                            <a:spLocks/>
                          </wps:cNvSpPr>
                          <wps:spPr bwMode="auto">
                            <a:xfrm>
                              <a:off x="663" y="2573"/>
                              <a:ext cx="9694" cy="2"/>
                            </a:xfrm>
                            <a:custGeom>
                              <a:avLst/>
                              <a:gdLst>
                                <a:gd name="T0" fmla="+- 0 663 663"/>
                                <a:gd name="T1" fmla="*/ T0 w 9694"/>
                                <a:gd name="T2" fmla="+- 0 10357 663"/>
                                <a:gd name="T3" fmla="*/ T2 w 9694"/>
                              </a:gdLst>
                              <a:ahLst/>
                              <a:cxnLst>
                                <a:cxn ang="0">
                                  <a:pos x="T1" y="0"/>
                                </a:cxn>
                                <a:cxn ang="0">
                                  <a:pos x="T3" y="0"/>
                                </a:cxn>
                              </a:cxnLst>
                              <a:rect l="0" t="0" r="r" b="b"/>
                              <a:pathLst>
                                <a:path w="9694">
                                  <a:moveTo>
                                    <a:pt x="0" y="0"/>
                                  </a:moveTo>
                                  <a:lnTo>
                                    <a:pt x="9694" y="0"/>
                                  </a:lnTo>
                                </a:path>
                              </a:pathLst>
                            </a:custGeom>
                            <a:noFill/>
                            <a:ln w="952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98A83EE" id="Group 606" o:spid="_x0000_s1026" style="position:absolute;margin-left:-12.4pt;margin-top:-6.05pt;width:485.2pt;height:678pt;z-index:-251658206" coordorigin="492,868" coordsize="9704,13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">
                <v:group id="Group 607" o:spid="_x0000_s1027" style="position:absolute;left:492;top:868;width:9694;height:13558" coordorigin="492,868" coordsize="9694,13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">
                  <v:group id="Group 608" o:spid="_x0000_s1028" style="position:absolute;left:492;top:876;width:9694;height:853" coordorigin="492,876"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">
                    <v:shape id="Freeform 609" o:spid="_x0000_s1029" style="position:absolute;left:492;top:876;width:9694;height:853;visibility:visible;mso-wrap-style:square;v-text-anchor:top" coordsize="9694,8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" path="m,852r9695,l9695,,,,,852e" fillcolor="#a7a9ac" stroked="f">
                      <v:path arrowok="t" o:connecttype="custom" o:connectlocs="0,1728;9695,1728;9695,876;0,876;0,1728" o:connectangles="0,0,0,0,0"/>
                    </v:shape>
                  </v:group>
                  <v:group id="Group 610" o:spid="_x0000_s1030" style="position:absolute;left:492;top:868;width:9694;height:2" coordorigin="492,868"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">
                    <v:shape id="Freeform 611" o:spid="_x0000_s1031" style="position:absolute;left:492;top:868;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" path="m,l9695,e" filled="f" strokecolor="#231f20">
                      <v:path arrowok="t" o:connecttype="custom" o:connectlocs="0,0;9695,0" o:connectangles="0,0"/>
                    </v:shape>
                  </v:group>
                  <v:group id="Group 612" o:spid="_x0000_s1032" style="position:absolute;left:492;top:1736;width:9694;height:2" coordorigin="492,1736"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">
                    <v:shape id="Freeform 613" o:spid="_x0000_s1033" style="position:absolute;left:492;top:1736;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" path="m,l9695,e" filled="f" strokecolor="#231f20">
                      <v:path arrowok="t" o:connecttype="custom" o:connectlocs="0,0;9695,0" o:connectangles="0,0"/>
                    </v:shape>
                  </v:group>
                  <v:group id="Group 614" o:spid="_x0000_s1034" style="position:absolute;left:500;top:876;width:2;height:13550" coordorigin="500,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">
                    <v:shape id="Freeform 615" o:spid="_x0000_s1035" style="position:absolute;left:500;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" path="m,l,13549e" filled="f" strokecolor="#231f20">
                      <v:path arrowok="t" o:connecttype="custom" o:connectlocs="0,876;0,14425" o:connectangles="0,0"/>
                    </v:shape>
                  </v:group>
                  <v:group id="Group 616" o:spid="_x0000_s1036" style="position:absolute;left:10174;top:876;width:2;height:13550" coordorigin="10174,876"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">
                    <v:shape id="Freeform 617" o:spid="_x0000_s1037" style="position:absolute;left:10174;top:876;width:2;height:13550;visibility:visible;mso-wrap-style:square;v-text-anchor:top" coordsize="2,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" path="m,l,13549e" filled="f" strokecolor="#231f20">
                      <v:path arrowok="t" o:connecttype="custom" o:connectlocs="0,876;0,14425" o:connectangles="0,0"/>
                    </v:shape>
                  </v:group>
                </v:group>
                <v:group id="Group 618" o:spid="_x0000_s1038" style="position:absolute;left:502;top:14426;width:9694;height:2" coordorigin="663,2573"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">
                  <v:shape id="Freeform 619" o:spid="_x0000_s1039" style="position:absolute;left:663;top:2573;width:9694;height:2;visibility:visible;mso-wrap-style:square;v-text-anchor:top" coordsize="969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" path="m,l9694,e" filled="f" strokecolor="#231f20">
                    <v:path arrowok="t" o:connecttype="custom" o:connectlocs="0,0;9694,0" o:connectangles="0,0"/>
                  </v:shape>
                </v:group>
              </v:group>
            </w:pict>
          </mc:Fallback>
        </mc:AlternateContent>
      </w:r>
      <w:r w:rsidR="000F0C19" w:rsidRPr="00920158">
        <w:rPr>
          <w:rFonts w:ascii="Arial" w:eastAsia="Arial" w:hAnsi="Arial" w:cs="Arial"/>
          <w:color w:val="231F20"/>
          <w:position w:val="-2"/>
          <w:sz w:val="56"/>
          <w:szCs w:val="56"/>
        </w:rPr>
        <w:t>Scope</w:t>
      </w:r>
    </w:p>
    <w:p w14:paraId="32139178" w14:textId="77777777" w:rsidR="000F0C19" w:rsidRPr="00920158" w:rsidRDefault="000F0C19" w:rsidP="000F0C19">
      <w:pPr>
        <w:spacing w:before="4" w:after="0" w:line="180" w:lineRule="exact"/>
        <w:rPr>
          <w:rFonts w:ascii="Arial" w:hAnsi="Arial" w:cs="Arial"/>
          <w:sz w:val="18"/>
          <w:szCs w:val="18"/>
        </w:rPr>
      </w:pPr>
    </w:p>
    <w:p w14:paraId="33C08548" w14:textId="77777777" w:rsidR="000F0C19" w:rsidRPr="00920158" w:rsidRDefault="000F0C19" w:rsidP="000F0C19">
      <w:pPr>
        <w:spacing w:after="0" w:line="200" w:lineRule="exact"/>
        <w:rPr>
          <w:rFonts w:ascii="Arial" w:hAnsi="Arial" w:cs="Arial"/>
          <w:sz w:val="20"/>
          <w:szCs w:val="20"/>
        </w:rPr>
      </w:pPr>
    </w:p>
    <w:p w14:paraId="7BC5E914" w14:textId="77777777" w:rsidR="000F0C19" w:rsidRPr="00920158" w:rsidRDefault="000F0C19" w:rsidP="000F0C19">
      <w:pPr>
        <w:spacing w:after="0" w:line="200" w:lineRule="exact"/>
        <w:rPr>
          <w:rFonts w:ascii="Arial" w:hAnsi="Arial" w:cs="Arial"/>
          <w:sz w:val="20"/>
          <w:szCs w:val="20"/>
        </w:rPr>
      </w:pPr>
    </w:p>
    <w:p w14:paraId="728BA0DE" w14:textId="7A4EE06E" w:rsidR="000F0C19" w:rsidRPr="00920158" w:rsidRDefault="00505647" w:rsidP="000F0C19">
      <w:pPr>
        <w:spacing w:after="0" w:line="200" w:lineRule="exact"/>
        <w:rPr>
          <w:rFonts w:ascii="Arial" w:hAnsi="Arial" w:cs="Arial"/>
          <w:sz w:val="20"/>
          <w:szCs w:val="20"/>
        </w:rPr>
      </w:pPr>
      <w:r>
        <w:rPr>
          <w:rFonts w:ascii="Arial" w:eastAsia="Arial" w:hAnsi="Arial" w:cs="Arial"/>
          <w:b/>
          <w:bCs/>
          <w:noProof/>
          <w:color w:val="58595B"/>
        </w:rPr>
        <mc:AlternateContent>
          <mc:Choice Requires="wpg">
            <w:drawing>
              <wp:anchor distT="0" distB="0" distL="114300" distR="114300" simplePos="0" relativeHeight="251658284" behindDoc="1" locked="0" layoutInCell="1" allowOverlap="1" wp14:anchorId="26C33012" wp14:editId="11FEE2C8">
                <wp:simplePos x="0" y="0"/>
                <wp:positionH relativeFrom="column">
                  <wp:posOffset>167640</wp:posOffset>
                </wp:positionH>
                <wp:positionV relativeFrom="paragraph">
                  <wp:posOffset>99060</wp:posOffset>
                </wp:positionV>
                <wp:extent cx="5546090" cy="228600"/>
                <wp:effectExtent l="0" t="0" r="0" b="2540"/>
                <wp:wrapNone/>
                <wp:docPr id="1186871958" name="Group 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46090" cy="228600"/>
                          <a:chOff x="972" y="1618"/>
                          <a:chExt cx="8734" cy="360"/>
                        </a:xfrm>
                      </wpg:grpSpPr>
                      <wps:wsp>
                        <wps:cNvPr id="1372771986" name="Freeform 641"/>
                        <wps:cNvSpPr>
                          <a:spLocks/>
                        </wps:cNvSpPr>
                        <wps:spPr bwMode="auto">
                          <a:xfrm>
                            <a:off x="972" y="1618"/>
                            <a:ext cx="8734" cy="360"/>
                          </a:xfrm>
                          <a:custGeom>
                            <a:avLst/>
                            <a:gdLst>
                              <a:gd name="T0" fmla="+- 0 972 972"/>
                              <a:gd name="T1" fmla="*/ T0 w 8734"/>
                              <a:gd name="T2" fmla="+- 0 1978 1618"/>
                              <a:gd name="T3" fmla="*/ 1978 h 360"/>
                              <a:gd name="T4" fmla="+- 0 9707 972"/>
                              <a:gd name="T5" fmla="*/ T4 w 8734"/>
                              <a:gd name="T6" fmla="+- 0 1978 1618"/>
                              <a:gd name="T7" fmla="*/ 1978 h 360"/>
                              <a:gd name="T8" fmla="+- 0 9707 972"/>
                              <a:gd name="T9" fmla="*/ T8 w 8734"/>
                              <a:gd name="T10" fmla="+- 0 1618 1618"/>
                              <a:gd name="T11" fmla="*/ 1618 h 360"/>
                              <a:gd name="T12" fmla="+- 0 972 972"/>
                              <a:gd name="T13" fmla="*/ T12 w 8734"/>
                              <a:gd name="T14" fmla="+- 0 1618 1618"/>
                              <a:gd name="T15" fmla="*/ 1618 h 360"/>
                              <a:gd name="T16" fmla="+- 0 972 972"/>
                              <a:gd name="T17" fmla="*/ T16 w 8734"/>
                              <a:gd name="T18" fmla="+- 0 1978 1618"/>
                              <a:gd name="T19" fmla="*/ 1978 h 360"/>
                            </a:gdLst>
                            <a:ahLst/>
                            <a:cxnLst>
                              <a:cxn ang="0">
                                <a:pos x="T1" y="T3"/>
                              </a:cxn>
                              <a:cxn ang="0">
                                <a:pos x="T5" y="T7"/>
                              </a:cxn>
                              <a:cxn ang="0">
                                <a:pos x="T9" y="T11"/>
                              </a:cxn>
                              <a:cxn ang="0">
                                <a:pos x="T13" y="T15"/>
                              </a:cxn>
                              <a:cxn ang="0">
                                <a:pos x="T17" y="T19"/>
                              </a:cxn>
                            </a:cxnLst>
                            <a:rect l="0" t="0" r="r" b="b"/>
                            <a:pathLst>
                              <a:path w="8734" h="360">
                                <a:moveTo>
                                  <a:pt x="0" y="360"/>
                                </a:moveTo>
                                <a:lnTo>
                                  <a:pt x="8735" y="360"/>
                                </a:lnTo>
                                <a:lnTo>
                                  <a:pt x="8735" y="0"/>
                                </a:lnTo>
                                <a:lnTo>
                                  <a:pt x="0" y="0"/>
                                </a:lnTo>
                                <a:lnTo>
                                  <a:pt x="0" y="36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3C707" id="Group 640" o:spid="_x0000_s1026" style="position:absolute;margin-left:13.2pt;margin-top:7.8pt;width:436.7pt;height:18pt;z-index:-251658196" coordorigin="972,1618" coordsize="8734,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">
                <v:shape id="Freeform 641" o:spid="_x0000_s1027" style="position:absolute;left:972;top:1618;width:8734;height:360;visibility:visible;mso-wrap-style:square;v-text-anchor:top" coordsize="873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" path="m,360r8735,l8735,,,,,360xe" fillcolor="#d1d3d4" stroked="f">
                  <v:path arrowok="t" o:connecttype="custom" o:connectlocs="0,1978;8735,1978;8735,1618;0,1618;0,1978" o:connectangles="0,0,0,0,0"/>
                </v:shape>
              </v:group>
            </w:pict>
          </mc:Fallback>
        </mc:AlternateContent>
      </w:r>
    </w:p>
    <w:p w14:paraId="71A7678C" w14:textId="77777777" w:rsidR="000F0C19" w:rsidRPr="00920158" w:rsidRDefault="000F0C19" w:rsidP="000F0C19">
      <w:pPr>
        <w:spacing w:before="31" w:after="0" w:line="240" w:lineRule="auto"/>
        <w:ind w:left="343" w:right="-20"/>
        <w:rPr>
          <w:rFonts w:ascii="Arial" w:eastAsia="Arial" w:hAnsi="Arial" w:cs="Arial"/>
        </w:rPr>
      </w:pPr>
      <w:r w:rsidRPr="00920158">
        <w:rPr>
          <w:rFonts w:ascii="Arial" w:eastAsia="Arial" w:hAnsi="Arial" w:cs="Arial"/>
          <w:b/>
          <w:bCs/>
          <w:color w:val="58595B"/>
        </w:rPr>
        <w:t xml:space="preserve">7 Information and other things provided by the </w:t>
      </w:r>
      <w:r w:rsidRPr="00920158">
        <w:rPr>
          <w:rFonts w:ascii="Arial" w:eastAsia="Arial" w:hAnsi="Arial" w:cs="Arial"/>
          <w:b/>
          <w:bCs/>
          <w:i/>
          <w:color w:val="58595B"/>
        </w:rPr>
        <w:t>Client</w:t>
      </w:r>
    </w:p>
    <w:p w14:paraId="3E3C4C49" w14:textId="77777777" w:rsidR="000F0C19" w:rsidRPr="00920158" w:rsidRDefault="000F0C19" w:rsidP="000F0C19">
      <w:pPr>
        <w:spacing w:after="0" w:line="200" w:lineRule="exact"/>
        <w:rPr>
          <w:rFonts w:ascii="Arial" w:hAnsi="Arial" w:cs="Arial"/>
          <w:sz w:val="20"/>
          <w:szCs w:val="20"/>
        </w:rPr>
      </w:pPr>
    </w:p>
    <w:tbl>
      <w:tblPr>
        <w:tblStyle w:val="TableGrid"/>
        <w:tblW w:w="8730" w:type="dxa"/>
        <w:tblInd w:w="385" w:type="dxa"/>
        <w:tblBorders>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8730"/>
      </w:tblGrid>
      <w:tr w:rsidR="000F0C19" w:rsidRPr="00920158" w14:paraId="11EF14EC" w14:textId="77777777" w:rsidTr="0009576A">
        <w:trPr>
          <w:trHeight w:val="1118"/>
        </w:trPr>
        <w:tc>
          <w:tcPr>
            <w:tcW w:w="8730" w:type="dxa"/>
            <w:vAlign w:val="center"/>
          </w:tcPr>
          <w:p w14:paraId="2A47720D" w14:textId="77777777" w:rsidR="000F0C19" w:rsidRPr="00920158" w:rsidRDefault="000F0C19" w:rsidP="0009576A">
            <w:pPr>
              <w:ind w:left="155" w:right="-20"/>
              <w:rPr>
                <w:rFonts w:ascii="Arial" w:hAnsi="Arial" w:cs="Arial"/>
                <w:sz w:val="18"/>
                <w:szCs w:val="18"/>
              </w:rPr>
            </w:pPr>
            <w:r w:rsidRPr="00920158">
              <w:rPr>
                <w:rFonts w:ascii="Arial" w:eastAsia="Arial" w:hAnsi="Arial" w:cs="Arial"/>
                <w:b/>
                <w:bCs/>
                <w:color w:val="231F20"/>
                <w:sz w:val="18"/>
                <w:szCs w:val="18"/>
              </w:rPr>
              <w:t xml:space="preserve">Describe what information and other things the </w:t>
            </w:r>
            <w:r w:rsidRPr="00920158">
              <w:rPr>
                <w:rFonts w:ascii="Arial" w:eastAsia="Arial" w:hAnsi="Arial" w:cs="Arial"/>
                <w:b/>
                <w:bCs/>
                <w:i/>
                <w:color w:val="231F20"/>
                <w:sz w:val="18"/>
                <w:szCs w:val="18"/>
              </w:rPr>
              <w:t xml:space="preserve">Client </w:t>
            </w:r>
            <w:r w:rsidRPr="00920158">
              <w:rPr>
                <w:rFonts w:ascii="Arial" w:eastAsia="Arial" w:hAnsi="Arial" w:cs="Arial"/>
                <w:b/>
                <w:bCs/>
                <w:color w:val="231F20"/>
                <w:sz w:val="18"/>
                <w:szCs w:val="18"/>
              </w:rPr>
              <w:t xml:space="preserve">is to provide and by when. Information is that which is not currently </w:t>
            </w:r>
            <w:proofErr w:type="gramStart"/>
            <w:r w:rsidRPr="00920158">
              <w:rPr>
                <w:rFonts w:ascii="Arial" w:eastAsia="Arial" w:hAnsi="Arial" w:cs="Arial"/>
                <w:b/>
                <w:bCs/>
                <w:color w:val="231F20"/>
                <w:sz w:val="18"/>
                <w:szCs w:val="18"/>
              </w:rPr>
              <w:t>available, but</w:t>
            </w:r>
            <w:proofErr w:type="gramEnd"/>
            <w:r w:rsidRPr="00920158">
              <w:rPr>
                <w:rFonts w:ascii="Arial" w:eastAsia="Arial" w:hAnsi="Arial" w:cs="Arial"/>
                <w:b/>
                <w:bCs/>
                <w:color w:val="231F20"/>
                <w:sz w:val="18"/>
                <w:szCs w:val="18"/>
              </w:rPr>
              <w:t xml:space="preserve"> will become available during the contract. Other things could include access to a person, place (such as office space or a site) or the </w:t>
            </w:r>
            <w:r w:rsidRPr="00920158">
              <w:rPr>
                <w:rFonts w:ascii="Arial" w:eastAsia="Arial" w:hAnsi="Arial" w:cs="Arial"/>
                <w:b/>
                <w:bCs/>
                <w:i/>
                <w:color w:val="231F20"/>
                <w:sz w:val="18"/>
                <w:szCs w:val="18"/>
              </w:rPr>
              <w:t xml:space="preserve">Client’s </w:t>
            </w:r>
            <w:r w:rsidRPr="00920158">
              <w:rPr>
                <w:rFonts w:ascii="Arial" w:eastAsia="Arial" w:hAnsi="Arial" w:cs="Arial"/>
                <w:b/>
                <w:bCs/>
                <w:color w:val="231F20"/>
                <w:sz w:val="18"/>
                <w:szCs w:val="18"/>
              </w:rPr>
              <w:t>information technology systems.</w:t>
            </w:r>
          </w:p>
        </w:tc>
      </w:tr>
    </w:tbl>
    <w:p w14:paraId="1C025E0E" w14:textId="77777777" w:rsidR="000F0C19" w:rsidRPr="00920158" w:rsidRDefault="000F0C19" w:rsidP="000F0C19">
      <w:pPr>
        <w:spacing w:after="0" w:line="200" w:lineRule="exact"/>
        <w:rPr>
          <w:rFonts w:ascii="Arial" w:hAnsi="Arial" w:cs="Arial"/>
          <w:sz w:val="20"/>
          <w:szCs w:val="20"/>
        </w:rPr>
      </w:pPr>
    </w:p>
    <w:tbl>
      <w:tblPr>
        <w:tblStyle w:val="TableGrid"/>
        <w:tblW w:w="8661" w:type="dxa"/>
        <w:tblInd w:w="378" w:type="dxa"/>
        <w:tblBorders>
          <w:top w:val="none" w:sz="0" w:space="0" w:color="auto"/>
          <w:left w:val="none" w:sz="0" w:space="0" w:color="auto"/>
          <w:bottom w:val="single" w:sz="8" w:space="0" w:color="FFFFFF" w:themeColor="background1"/>
          <w:right w:val="none" w:sz="0" w:space="0" w:color="auto"/>
          <w:insideH w:val="single" w:sz="12" w:space="0" w:color="FFFFFF" w:themeColor="background1"/>
          <w:insideV w:val="single" w:sz="12" w:space="0" w:color="FFFFFF" w:themeColor="background1"/>
        </w:tblBorders>
        <w:tblLook w:val="04A0" w:firstRow="1" w:lastRow="0" w:firstColumn="1" w:lastColumn="0" w:noHBand="0" w:noVBand="1"/>
      </w:tblPr>
      <w:tblGrid>
        <w:gridCol w:w="2654"/>
        <w:gridCol w:w="6007"/>
      </w:tblGrid>
      <w:tr w:rsidR="000F0C19" w:rsidRPr="00920158" w14:paraId="7D7A0D94" w14:textId="77777777" w:rsidTr="00BF4CB0">
        <w:trPr>
          <w:trHeight w:val="627"/>
        </w:trPr>
        <w:tc>
          <w:tcPr>
            <w:tcW w:w="2654" w:type="dxa"/>
            <w:tcBorders>
              <w:top w:val="nil"/>
              <w:bottom w:val="single" w:sz="12" w:space="0" w:color="FFFFFF" w:themeColor="background1"/>
              <w:right w:val="nil"/>
            </w:tcBorders>
            <w:shd w:val="clear" w:color="auto" w:fill="201F1A"/>
            <w:vAlign w:val="center"/>
          </w:tcPr>
          <w:p w14:paraId="21DEFB08" w14:textId="77777777" w:rsidR="000F0C19" w:rsidRPr="00920158" w:rsidRDefault="000F0C19" w:rsidP="0009576A">
            <w:pPr>
              <w:rPr>
                <w:rFonts w:ascii="Arial" w:hAnsi="Arial" w:cs="Arial"/>
                <w:sz w:val="20"/>
                <w:szCs w:val="20"/>
              </w:rPr>
            </w:pPr>
            <w:r w:rsidRPr="00920158">
              <w:rPr>
                <w:rFonts w:ascii="Arial" w:hAnsi="Arial" w:cs="Arial"/>
                <w:sz w:val="20"/>
                <w:szCs w:val="20"/>
              </w:rPr>
              <w:t>ITEM</w:t>
            </w:r>
          </w:p>
        </w:tc>
        <w:tc>
          <w:tcPr>
            <w:tcW w:w="6007" w:type="dxa"/>
            <w:tcBorders>
              <w:top w:val="nil"/>
              <w:left w:val="nil"/>
              <w:bottom w:val="single" w:sz="12" w:space="0" w:color="FFFFFF" w:themeColor="background1"/>
            </w:tcBorders>
            <w:shd w:val="clear" w:color="auto" w:fill="201F1A"/>
            <w:vAlign w:val="center"/>
          </w:tcPr>
          <w:p w14:paraId="02512160" w14:textId="77777777" w:rsidR="000F0C19" w:rsidRPr="00920158" w:rsidRDefault="000F0C19" w:rsidP="0009576A">
            <w:pPr>
              <w:rPr>
                <w:rFonts w:ascii="Arial" w:hAnsi="Arial" w:cs="Arial"/>
                <w:sz w:val="20"/>
                <w:szCs w:val="20"/>
              </w:rPr>
            </w:pPr>
            <w:r w:rsidRPr="00920158">
              <w:rPr>
                <w:rFonts w:ascii="Arial" w:hAnsi="Arial" w:cs="Arial"/>
                <w:sz w:val="20"/>
                <w:szCs w:val="20"/>
              </w:rPr>
              <w:t>DATE BY WHICH IT WILL BE PROVIDED</w:t>
            </w:r>
          </w:p>
        </w:tc>
      </w:tr>
      <w:tr w:rsidR="000F0C19" w:rsidRPr="00920158" w14:paraId="595A450A" w14:textId="77777777" w:rsidTr="00BF4CB0">
        <w:trPr>
          <w:trHeight w:val="360"/>
        </w:trPr>
        <w:tc>
          <w:tcPr>
            <w:tcW w:w="2654" w:type="dxa"/>
            <w:tcBorders>
              <w:top w:val="single" w:sz="12" w:space="0" w:color="FFFFFF" w:themeColor="background1"/>
            </w:tcBorders>
            <w:shd w:val="clear" w:color="auto" w:fill="F2F2F2" w:themeFill="background1" w:themeFillShade="F2"/>
          </w:tcPr>
          <w:p w14:paraId="4E67DF54" w14:textId="3C96D02B" w:rsidR="000F0C19" w:rsidRPr="00920158" w:rsidRDefault="00D9261A" w:rsidP="0009576A">
            <w:pPr>
              <w:spacing w:before="36" w:line="203" w:lineRule="exact"/>
              <w:ind w:right="-20"/>
              <w:rPr>
                <w:rFonts w:ascii="Arial" w:hAnsi="Arial" w:cs="Arial"/>
                <w:sz w:val="18"/>
                <w:szCs w:val="18"/>
              </w:rPr>
            </w:pPr>
            <w:r>
              <w:rPr>
                <w:rFonts w:ascii="Arial" w:hAnsi="Arial" w:cs="Arial"/>
                <w:sz w:val="18"/>
                <w:szCs w:val="18"/>
              </w:rPr>
              <w:t>Access permission for the completion of the services</w:t>
            </w:r>
            <w:sdt>
              <w:sdtPr>
                <w:rPr>
                  <w:rFonts w:ascii="Arial" w:hAnsi="Arial" w:cs="Arial"/>
                  <w:sz w:val="18"/>
                  <w:szCs w:val="18"/>
                </w:rPr>
                <w:id w:val="-1800517954"/>
                <w:placeholder>
                  <w:docPart w:val="7FC27A59BD1C4417BB491E60FC09E4DA"/>
                </w:placeholder>
                <w:showingPlcHdr/>
              </w:sdtPr>
              <w:sdtContent>
                <w:r w:rsidR="000F0C19" w:rsidRPr="00920158">
                  <w:rPr>
                    <w:rStyle w:val="PlaceholderText"/>
                    <w:rFonts w:ascii="Arial" w:hAnsi="Arial" w:cs="Arial"/>
                  </w:rPr>
                  <w:t xml:space="preserve"> </w:t>
                </w:r>
              </w:sdtContent>
            </w:sdt>
          </w:p>
        </w:tc>
        <w:tc>
          <w:tcPr>
            <w:tcW w:w="6007" w:type="dxa"/>
            <w:tcBorders>
              <w:top w:val="single" w:sz="12" w:space="0" w:color="FFFFFF" w:themeColor="background1"/>
            </w:tcBorders>
            <w:shd w:val="clear" w:color="auto" w:fill="F2F2F2" w:themeFill="background1" w:themeFillShade="F2"/>
          </w:tcPr>
          <w:sdt>
            <w:sdtPr>
              <w:rPr>
                <w:rFonts w:ascii="Arial" w:hAnsi="Arial" w:cs="Arial"/>
                <w:sz w:val="18"/>
                <w:szCs w:val="18"/>
              </w:rPr>
              <w:id w:val="1380049504"/>
              <w:placeholder>
                <w:docPart w:val="8AC57CA01B174776AC19F43D0647B507"/>
              </w:placeholder>
            </w:sdtPr>
            <w:sdtContent>
              <w:p w14:paraId="01EF6DF7" w14:textId="4941E5A8" w:rsidR="000F0C19" w:rsidRPr="00920158" w:rsidRDefault="00D9261A" w:rsidP="0009576A">
                <w:pPr>
                  <w:spacing w:before="36" w:line="203" w:lineRule="exact"/>
                  <w:ind w:right="-20"/>
                  <w:rPr>
                    <w:rFonts w:ascii="Arial" w:hAnsi="Arial" w:cs="Arial"/>
                    <w:sz w:val="18"/>
                    <w:szCs w:val="18"/>
                  </w:rPr>
                </w:pPr>
                <w:r>
                  <w:rPr>
                    <w:rFonts w:ascii="Arial" w:hAnsi="Arial" w:cs="Arial"/>
                    <w:sz w:val="18"/>
                    <w:szCs w:val="18"/>
                  </w:rPr>
                  <w:t>Upon request</w:t>
                </w:r>
                <w:r w:rsidR="00A12290">
                  <w:rPr>
                    <w:rFonts w:ascii="Arial" w:hAnsi="Arial" w:cs="Arial"/>
                    <w:sz w:val="18"/>
                    <w:szCs w:val="18"/>
                  </w:rPr>
                  <w:t xml:space="preserve">. A minimum of 1 </w:t>
                </w:r>
                <w:proofErr w:type="spellStart"/>
                <w:proofErr w:type="gramStart"/>
                <w:r w:rsidR="00A12290">
                  <w:rPr>
                    <w:rFonts w:ascii="Arial" w:hAnsi="Arial" w:cs="Arial"/>
                    <w:sz w:val="18"/>
                    <w:szCs w:val="18"/>
                  </w:rPr>
                  <w:t>weeks</w:t>
                </w:r>
                <w:proofErr w:type="gramEnd"/>
                <w:r w:rsidR="00A12290">
                  <w:rPr>
                    <w:rFonts w:ascii="Arial" w:hAnsi="Arial" w:cs="Arial"/>
                    <w:sz w:val="18"/>
                    <w:szCs w:val="18"/>
                  </w:rPr>
                  <w:t xml:space="preserve"> notice</w:t>
                </w:r>
                <w:proofErr w:type="spellEnd"/>
                <w:r w:rsidR="00A12290">
                  <w:rPr>
                    <w:rFonts w:ascii="Arial" w:hAnsi="Arial" w:cs="Arial"/>
                    <w:sz w:val="18"/>
                    <w:szCs w:val="18"/>
                  </w:rPr>
                  <w:t xml:space="preserve"> is required.</w:t>
                </w:r>
              </w:p>
            </w:sdtContent>
          </w:sdt>
        </w:tc>
      </w:tr>
      <w:tr w:rsidR="000F0C19" w:rsidRPr="00920158" w14:paraId="5350FECB" w14:textId="77777777" w:rsidTr="00BF4CB0">
        <w:trPr>
          <w:trHeight w:val="360"/>
        </w:trPr>
        <w:tc>
          <w:tcPr>
            <w:tcW w:w="2654" w:type="dxa"/>
            <w:shd w:val="clear" w:color="auto" w:fill="A6A6A6" w:themeFill="background1" w:themeFillShade="A6"/>
          </w:tcPr>
          <w:sdt>
            <w:sdtPr>
              <w:rPr>
                <w:rFonts w:ascii="Arial" w:hAnsi="Arial" w:cs="Arial"/>
                <w:sz w:val="18"/>
                <w:szCs w:val="18"/>
              </w:rPr>
              <w:id w:val="-599252478"/>
              <w:placeholder>
                <w:docPart w:val="E24436F1380447548D6644B9119FE1E1"/>
              </w:placeholder>
              <w:showingPlcHdr/>
            </w:sdtPr>
            <w:sdtContent>
              <w:p w14:paraId="77178632"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007" w:type="dxa"/>
            <w:shd w:val="clear" w:color="auto" w:fill="A6A6A6" w:themeFill="background1" w:themeFillShade="A6"/>
          </w:tcPr>
          <w:sdt>
            <w:sdtPr>
              <w:rPr>
                <w:rFonts w:ascii="Arial" w:hAnsi="Arial" w:cs="Arial"/>
                <w:sz w:val="18"/>
                <w:szCs w:val="18"/>
              </w:rPr>
              <w:id w:val="656338754"/>
              <w:placeholder>
                <w:docPart w:val="159939DF911B490485D87737311FF67A"/>
              </w:placeholder>
              <w:showingPlcHdr/>
            </w:sdtPr>
            <w:sdtContent>
              <w:p w14:paraId="5C841CC8"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0173ACE5" w14:textId="77777777" w:rsidTr="00BF4CB0">
        <w:trPr>
          <w:trHeight w:val="360"/>
        </w:trPr>
        <w:tc>
          <w:tcPr>
            <w:tcW w:w="2654" w:type="dxa"/>
            <w:shd w:val="clear" w:color="auto" w:fill="F2F2F2" w:themeFill="background1" w:themeFillShade="F2"/>
          </w:tcPr>
          <w:sdt>
            <w:sdtPr>
              <w:rPr>
                <w:rFonts w:ascii="Arial" w:hAnsi="Arial" w:cs="Arial"/>
                <w:sz w:val="18"/>
                <w:szCs w:val="18"/>
              </w:rPr>
              <w:id w:val="331415435"/>
              <w:placeholder>
                <w:docPart w:val="5C5A5DEDAE084D55BB36E7D5616707E9"/>
              </w:placeholder>
              <w:showingPlcHdr/>
            </w:sdtPr>
            <w:sdtContent>
              <w:p w14:paraId="654B9F4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007" w:type="dxa"/>
            <w:shd w:val="clear" w:color="auto" w:fill="F2F2F2" w:themeFill="background1" w:themeFillShade="F2"/>
          </w:tcPr>
          <w:sdt>
            <w:sdtPr>
              <w:rPr>
                <w:rFonts w:ascii="Arial" w:hAnsi="Arial" w:cs="Arial"/>
                <w:sz w:val="18"/>
                <w:szCs w:val="18"/>
              </w:rPr>
              <w:id w:val="-578904266"/>
              <w:placeholder>
                <w:docPart w:val="F3FB45C7D4E948748F460C9DA7B586D8"/>
              </w:placeholder>
              <w:showingPlcHdr/>
            </w:sdtPr>
            <w:sdtContent>
              <w:p w14:paraId="212AC927"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75D11EBA" w14:textId="77777777" w:rsidTr="00BF4CB0">
        <w:trPr>
          <w:trHeight w:val="360"/>
        </w:trPr>
        <w:tc>
          <w:tcPr>
            <w:tcW w:w="2654" w:type="dxa"/>
            <w:shd w:val="clear" w:color="auto" w:fill="A6A6A6" w:themeFill="background1" w:themeFillShade="A6"/>
          </w:tcPr>
          <w:sdt>
            <w:sdtPr>
              <w:rPr>
                <w:rFonts w:ascii="Arial" w:hAnsi="Arial" w:cs="Arial"/>
                <w:sz w:val="18"/>
                <w:szCs w:val="18"/>
              </w:rPr>
              <w:id w:val="1007478069"/>
              <w:placeholder>
                <w:docPart w:val="CEA54098DADE4DFDB8D6B65E2C6D247E"/>
              </w:placeholder>
              <w:showingPlcHdr/>
            </w:sdtPr>
            <w:sdtContent>
              <w:p w14:paraId="4DBC8ADB"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007" w:type="dxa"/>
            <w:shd w:val="clear" w:color="auto" w:fill="A6A6A6" w:themeFill="background1" w:themeFillShade="A6"/>
          </w:tcPr>
          <w:sdt>
            <w:sdtPr>
              <w:rPr>
                <w:rFonts w:ascii="Arial" w:hAnsi="Arial" w:cs="Arial"/>
                <w:sz w:val="18"/>
                <w:szCs w:val="18"/>
              </w:rPr>
              <w:id w:val="-475611679"/>
              <w:placeholder>
                <w:docPart w:val="A7656F398E0A49D4BD740011B78DC6AE"/>
              </w:placeholder>
              <w:showingPlcHdr/>
            </w:sdtPr>
            <w:sdtContent>
              <w:p w14:paraId="5527E034"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r w:rsidR="000F0C19" w:rsidRPr="00920158" w14:paraId="11890190" w14:textId="77777777" w:rsidTr="00BF4CB0">
        <w:trPr>
          <w:trHeight w:val="360"/>
        </w:trPr>
        <w:tc>
          <w:tcPr>
            <w:tcW w:w="2654" w:type="dxa"/>
            <w:shd w:val="clear" w:color="auto" w:fill="F2F2F2" w:themeFill="background1" w:themeFillShade="F2"/>
          </w:tcPr>
          <w:sdt>
            <w:sdtPr>
              <w:rPr>
                <w:rFonts w:ascii="Arial" w:hAnsi="Arial" w:cs="Arial"/>
                <w:sz w:val="18"/>
                <w:szCs w:val="18"/>
              </w:rPr>
              <w:id w:val="-1236549942"/>
              <w:placeholder>
                <w:docPart w:val="0BB8E0988131494EB1C9700ABFAD82E6"/>
              </w:placeholder>
              <w:showingPlcHdr/>
            </w:sdtPr>
            <w:sdtContent>
              <w:p w14:paraId="7294BEBA"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c>
          <w:tcPr>
            <w:tcW w:w="6007" w:type="dxa"/>
            <w:shd w:val="clear" w:color="auto" w:fill="F2F2F2" w:themeFill="background1" w:themeFillShade="F2"/>
          </w:tcPr>
          <w:sdt>
            <w:sdtPr>
              <w:rPr>
                <w:rFonts w:ascii="Arial" w:hAnsi="Arial" w:cs="Arial"/>
                <w:sz w:val="18"/>
                <w:szCs w:val="18"/>
              </w:rPr>
              <w:id w:val="1343664670"/>
              <w:placeholder>
                <w:docPart w:val="FDF40FFD5A164BD8BC5AD2938F232CFC"/>
              </w:placeholder>
              <w:showingPlcHdr/>
            </w:sdtPr>
            <w:sdtContent>
              <w:p w14:paraId="4F65DAD5" w14:textId="77777777" w:rsidR="000F0C19" w:rsidRPr="00920158" w:rsidRDefault="000F0C19" w:rsidP="0009576A">
                <w:pPr>
                  <w:spacing w:before="36" w:line="203" w:lineRule="exact"/>
                  <w:ind w:right="-20"/>
                  <w:rPr>
                    <w:rFonts w:ascii="Arial" w:hAnsi="Arial" w:cs="Arial"/>
                    <w:sz w:val="18"/>
                    <w:szCs w:val="18"/>
                  </w:rPr>
                </w:pPr>
                <w:r w:rsidRPr="00920158">
                  <w:rPr>
                    <w:rStyle w:val="PlaceholderText"/>
                    <w:rFonts w:ascii="Arial" w:hAnsi="Arial" w:cs="Arial"/>
                  </w:rPr>
                  <w:t xml:space="preserve"> </w:t>
                </w:r>
              </w:p>
            </w:sdtContent>
          </w:sdt>
        </w:tc>
      </w:tr>
    </w:tbl>
    <w:p w14:paraId="500D9F2B" w14:textId="77777777" w:rsidR="000F0C19" w:rsidRPr="00920158" w:rsidRDefault="000F0C19" w:rsidP="000F0C19">
      <w:pPr>
        <w:spacing w:before="36" w:after="0" w:line="240" w:lineRule="auto"/>
        <w:ind w:left="112" w:right="-20"/>
        <w:rPr>
          <w:rFonts w:ascii="Arial" w:eastAsia="Arial" w:hAnsi="Arial" w:cs="Arial"/>
          <w:color w:val="FFFFFF"/>
          <w:sz w:val="18"/>
          <w:szCs w:val="18"/>
        </w:rPr>
      </w:pPr>
      <w:r w:rsidRPr="00920158">
        <w:rPr>
          <w:rFonts w:ascii="Arial" w:eastAsia="Arial" w:hAnsi="Arial" w:cs="Arial"/>
          <w:color w:val="FFFFFF"/>
          <w:sz w:val="18"/>
          <w:szCs w:val="18"/>
        </w:rPr>
        <w:t>12</w:t>
      </w:r>
    </w:p>
    <w:p w14:paraId="35A014C1" w14:textId="77777777" w:rsidR="00A356D5" w:rsidRPr="00920158" w:rsidRDefault="00A356D5">
      <w:pPr>
        <w:spacing w:after="0" w:line="200" w:lineRule="exact"/>
        <w:rPr>
          <w:rFonts w:ascii="Arial" w:hAnsi="Arial" w:cs="Arial"/>
          <w:sz w:val="20"/>
          <w:szCs w:val="20"/>
        </w:rPr>
      </w:pPr>
    </w:p>
    <w:p w14:paraId="59490BAD" w14:textId="77777777" w:rsidR="00A356D5" w:rsidRPr="00920158" w:rsidRDefault="00A356D5">
      <w:pPr>
        <w:spacing w:after="0" w:line="200" w:lineRule="exact"/>
        <w:rPr>
          <w:rFonts w:ascii="Arial" w:hAnsi="Arial" w:cs="Arial"/>
          <w:sz w:val="20"/>
          <w:szCs w:val="20"/>
        </w:rPr>
      </w:pPr>
    </w:p>
    <w:p w14:paraId="6251C456" w14:textId="77777777" w:rsidR="00A356D5" w:rsidRPr="00920158" w:rsidRDefault="00A356D5">
      <w:pPr>
        <w:spacing w:after="0" w:line="200" w:lineRule="exact"/>
        <w:rPr>
          <w:rFonts w:ascii="Arial" w:hAnsi="Arial" w:cs="Arial"/>
          <w:sz w:val="20"/>
          <w:szCs w:val="20"/>
        </w:rPr>
      </w:pPr>
    </w:p>
    <w:p w14:paraId="75E604EF" w14:textId="77777777" w:rsidR="00A356D5" w:rsidRPr="00920158" w:rsidRDefault="00A356D5">
      <w:pPr>
        <w:spacing w:after="0" w:line="200" w:lineRule="exact"/>
        <w:rPr>
          <w:rFonts w:ascii="Arial" w:hAnsi="Arial" w:cs="Arial"/>
          <w:sz w:val="20"/>
          <w:szCs w:val="20"/>
        </w:rPr>
      </w:pPr>
    </w:p>
    <w:p w14:paraId="14584208" w14:textId="77777777" w:rsidR="00A356D5" w:rsidRPr="00920158" w:rsidRDefault="00A356D5">
      <w:pPr>
        <w:spacing w:after="0" w:line="200" w:lineRule="exact"/>
        <w:rPr>
          <w:rFonts w:ascii="Arial" w:hAnsi="Arial" w:cs="Arial"/>
          <w:sz w:val="20"/>
          <w:szCs w:val="20"/>
        </w:rPr>
      </w:pPr>
    </w:p>
    <w:p w14:paraId="18E9F477" w14:textId="77777777" w:rsidR="00A356D5" w:rsidRPr="00920158" w:rsidRDefault="00A356D5">
      <w:pPr>
        <w:spacing w:after="0" w:line="200" w:lineRule="exact"/>
        <w:rPr>
          <w:rFonts w:ascii="Arial" w:hAnsi="Arial" w:cs="Arial"/>
          <w:sz w:val="20"/>
          <w:szCs w:val="20"/>
        </w:rPr>
      </w:pPr>
    </w:p>
    <w:p w14:paraId="62543E9D" w14:textId="77777777" w:rsidR="00A356D5" w:rsidRPr="00920158" w:rsidRDefault="00A356D5">
      <w:pPr>
        <w:spacing w:after="0" w:line="200" w:lineRule="exact"/>
        <w:rPr>
          <w:rFonts w:ascii="Arial" w:hAnsi="Arial" w:cs="Arial"/>
          <w:sz w:val="20"/>
          <w:szCs w:val="20"/>
        </w:rPr>
      </w:pPr>
    </w:p>
    <w:p w14:paraId="54F2EE84" w14:textId="77777777" w:rsidR="00A356D5" w:rsidRPr="00920158" w:rsidRDefault="00A356D5">
      <w:pPr>
        <w:spacing w:after="0" w:line="200" w:lineRule="exact"/>
        <w:rPr>
          <w:rFonts w:ascii="Arial" w:hAnsi="Arial" w:cs="Arial"/>
          <w:sz w:val="20"/>
          <w:szCs w:val="20"/>
        </w:rPr>
      </w:pPr>
    </w:p>
    <w:p w14:paraId="06B523DC" w14:textId="77777777" w:rsidR="00A356D5" w:rsidRPr="00920158" w:rsidRDefault="00A356D5">
      <w:pPr>
        <w:spacing w:after="0" w:line="200" w:lineRule="exact"/>
        <w:rPr>
          <w:rFonts w:ascii="Arial" w:hAnsi="Arial" w:cs="Arial"/>
          <w:sz w:val="20"/>
          <w:szCs w:val="20"/>
        </w:rPr>
      </w:pPr>
    </w:p>
    <w:p w14:paraId="6E2D6398" w14:textId="77777777" w:rsidR="00A356D5" w:rsidRPr="00920158" w:rsidRDefault="00A356D5">
      <w:pPr>
        <w:spacing w:after="0" w:line="200" w:lineRule="exact"/>
        <w:rPr>
          <w:rFonts w:ascii="Arial" w:hAnsi="Arial" w:cs="Arial"/>
          <w:sz w:val="20"/>
          <w:szCs w:val="20"/>
        </w:rPr>
      </w:pPr>
    </w:p>
    <w:p w14:paraId="5E52B2A8" w14:textId="77777777" w:rsidR="00A356D5" w:rsidRPr="00920158" w:rsidRDefault="00A356D5">
      <w:pPr>
        <w:spacing w:after="0" w:line="200" w:lineRule="exact"/>
        <w:rPr>
          <w:rFonts w:ascii="Arial" w:hAnsi="Arial" w:cs="Arial"/>
          <w:sz w:val="20"/>
          <w:szCs w:val="20"/>
        </w:rPr>
      </w:pPr>
    </w:p>
    <w:p w14:paraId="259CBB5D" w14:textId="77777777" w:rsidR="00A356D5" w:rsidRPr="00920158" w:rsidRDefault="00A356D5">
      <w:pPr>
        <w:spacing w:after="0" w:line="200" w:lineRule="exact"/>
        <w:rPr>
          <w:rFonts w:ascii="Arial" w:hAnsi="Arial" w:cs="Arial"/>
          <w:sz w:val="20"/>
          <w:szCs w:val="20"/>
        </w:rPr>
      </w:pPr>
    </w:p>
    <w:p w14:paraId="08CC9A95" w14:textId="77777777" w:rsidR="00A356D5" w:rsidRPr="00920158" w:rsidRDefault="00A356D5">
      <w:pPr>
        <w:spacing w:after="0" w:line="200" w:lineRule="exact"/>
        <w:rPr>
          <w:rFonts w:ascii="Arial" w:hAnsi="Arial" w:cs="Arial"/>
          <w:sz w:val="20"/>
          <w:szCs w:val="20"/>
        </w:rPr>
      </w:pPr>
    </w:p>
    <w:p w14:paraId="2C52F7A8" w14:textId="77777777" w:rsidR="00A356D5" w:rsidRPr="00920158" w:rsidRDefault="00A356D5">
      <w:pPr>
        <w:spacing w:after="0" w:line="200" w:lineRule="exact"/>
        <w:rPr>
          <w:rFonts w:ascii="Arial" w:hAnsi="Arial" w:cs="Arial"/>
          <w:sz w:val="20"/>
          <w:szCs w:val="20"/>
        </w:rPr>
      </w:pPr>
    </w:p>
    <w:p w14:paraId="05F3C459" w14:textId="77777777" w:rsidR="00A356D5" w:rsidRPr="00920158" w:rsidRDefault="00A356D5">
      <w:pPr>
        <w:spacing w:after="0" w:line="200" w:lineRule="exact"/>
        <w:rPr>
          <w:rFonts w:ascii="Arial" w:hAnsi="Arial" w:cs="Arial"/>
          <w:sz w:val="20"/>
          <w:szCs w:val="20"/>
        </w:rPr>
      </w:pPr>
    </w:p>
    <w:p w14:paraId="73C0356A" w14:textId="77777777" w:rsidR="00A356D5" w:rsidRPr="00920158" w:rsidRDefault="00A356D5">
      <w:pPr>
        <w:spacing w:after="0" w:line="200" w:lineRule="exact"/>
        <w:rPr>
          <w:rFonts w:ascii="Arial" w:hAnsi="Arial" w:cs="Arial"/>
          <w:sz w:val="20"/>
          <w:szCs w:val="20"/>
        </w:rPr>
      </w:pPr>
    </w:p>
    <w:p w14:paraId="2FCE0E5B" w14:textId="77777777" w:rsidR="00A356D5" w:rsidRPr="00920158" w:rsidRDefault="00A356D5">
      <w:pPr>
        <w:spacing w:after="0" w:line="200" w:lineRule="exact"/>
        <w:rPr>
          <w:rFonts w:ascii="Arial" w:hAnsi="Arial" w:cs="Arial"/>
          <w:sz w:val="20"/>
          <w:szCs w:val="20"/>
        </w:rPr>
      </w:pPr>
    </w:p>
    <w:p w14:paraId="0F0993CD" w14:textId="77777777" w:rsidR="00A356D5" w:rsidRPr="00920158" w:rsidRDefault="00A356D5">
      <w:pPr>
        <w:spacing w:after="0" w:line="200" w:lineRule="exact"/>
        <w:rPr>
          <w:rFonts w:ascii="Arial" w:hAnsi="Arial" w:cs="Arial"/>
          <w:sz w:val="20"/>
          <w:szCs w:val="20"/>
        </w:rPr>
      </w:pPr>
    </w:p>
    <w:p w14:paraId="7D77D1AC" w14:textId="77777777" w:rsidR="00A356D5" w:rsidRPr="00920158" w:rsidRDefault="00A356D5">
      <w:pPr>
        <w:spacing w:after="0" w:line="200" w:lineRule="exact"/>
        <w:rPr>
          <w:rFonts w:ascii="Arial" w:hAnsi="Arial" w:cs="Arial"/>
          <w:sz w:val="20"/>
          <w:szCs w:val="20"/>
        </w:rPr>
      </w:pPr>
    </w:p>
    <w:p w14:paraId="78B3A825" w14:textId="77777777" w:rsidR="00A356D5" w:rsidRPr="00920158" w:rsidRDefault="00A356D5">
      <w:pPr>
        <w:spacing w:after="0" w:line="200" w:lineRule="exact"/>
        <w:rPr>
          <w:rFonts w:ascii="Arial" w:hAnsi="Arial" w:cs="Arial"/>
          <w:sz w:val="20"/>
          <w:szCs w:val="20"/>
        </w:rPr>
      </w:pPr>
    </w:p>
    <w:p w14:paraId="1F468C9A" w14:textId="77777777" w:rsidR="00A356D5" w:rsidRPr="00920158" w:rsidRDefault="00A356D5">
      <w:pPr>
        <w:spacing w:after="0" w:line="200" w:lineRule="exact"/>
        <w:rPr>
          <w:rFonts w:ascii="Arial" w:hAnsi="Arial" w:cs="Arial"/>
          <w:sz w:val="20"/>
          <w:szCs w:val="20"/>
        </w:rPr>
      </w:pPr>
    </w:p>
    <w:p w14:paraId="708CBED8" w14:textId="77777777" w:rsidR="00A356D5" w:rsidRPr="00920158" w:rsidRDefault="00A356D5" w:rsidP="00BF4CB0">
      <w:pPr>
        <w:spacing w:before="36" w:after="0" w:line="240" w:lineRule="auto"/>
        <w:ind w:right="-20"/>
        <w:rPr>
          <w:rFonts w:ascii="Arial" w:hAnsi="Arial" w:cs="Arial"/>
          <w:sz w:val="20"/>
          <w:szCs w:val="20"/>
        </w:rPr>
      </w:pPr>
    </w:p>
    <w:sectPr w:rsidR="00A356D5" w:rsidRPr="00920158" w:rsidSect="00BF4CB0">
      <w:pgSz w:w="11920" w:h="16840"/>
      <w:pgMar w:top="1260" w:right="1680" w:bottom="280" w:left="920" w:header="720" w:footer="720" w:gutter="0"/>
      <w:pgNumType w:start="1"/>
      <w:cols w:num="2" w:space="720" w:equalWidth="0">
        <w:col w:w="4692" w:space="398"/>
        <w:col w:w="423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53AA1" w14:textId="77777777" w:rsidR="002902E3" w:rsidRDefault="002902E3">
      <w:pPr>
        <w:spacing w:after="0" w:line="240" w:lineRule="auto"/>
      </w:pPr>
      <w:r>
        <w:separator/>
      </w:r>
    </w:p>
  </w:endnote>
  <w:endnote w:type="continuationSeparator" w:id="0">
    <w:p w14:paraId="79EB133F" w14:textId="77777777" w:rsidR="002902E3" w:rsidRDefault="00290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1661" w14:textId="77777777" w:rsidR="00070E44" w:rsidRDefault="00070E44" w:rsidP="005E65DB">
    <w:pPr>
      <w:pStyle w:val="Footer"/>
      <w:ind w:left="17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9863C" w14:textId="77777777" w:rsidR="00070E44" w:rsidRDefault="00070E44" w:rsidP="00095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4EF3D" w14:textId="77777777" w:rsidR="00070E44" w:rsidRDefault="00070E44" w:rsidP="0009576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8C0F3" w14:textId="77777777" w:rsidR="00070E44" w:rsidRDefault="00070E44" w:rsidP="000957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48339" w14:textId="77777777" w:rsidR="00070E44" w:rsidRDefault="00070E44" w:rsidP="000957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8022" w14:textId="77777777" w:rsidR="00070E44" w:rsidRDefault="00070E44" w:rsidP="000957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0DBF4" w14:textId="77777777" w:rsidR="00070E44" w:rsidRDefault="00070E44" w:rsidP="0009576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DAF17" w14:textId="77777777" w:rsidR="00070E44" w:rsidRDefault="00070E44" w:rsidP="0009576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2F1A9" w14:textId="77777777" w:rsidR="00070E44" w:rsidRDefault="00070E44" w:rsidP="00095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CCABB" w14:textId="77777777" w:rsidR="002902E3" w:rsidRDefault="002902E3">
      <w:pPr>
        <w:spacing w:after="0" w:line="240" w:lineRule="auto"/>
      </w:pPr>
      <w:r>
        <w:separator/>
      </w:r>
    </w:p>
  </w:footnote>
  <w:footnote w:type="continuationSeparator" w:id="0">
    <w:p w14:paraId="35342B66" w14:textId="77777777" w:rsidR="002902E3" w:rsidRDefault="002902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045D"/>
    <w:multiLevelType w:val="hybridMultilevel"/>
    <w:tmpl w:val="39E4371E"/>
    <w:lvl w:ilvl="0" w:tplc="14BA85B6">
      <w:start w:val="1"/>
      <w:numFmt w:val="lowerLetter"/>
      <w:pStyle w:val="ice-alpha-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6F7677"/>
    <w:multiLevelType w:val="hybridMultilevel"/>
    <w:tmpl w:val="1B90A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72684F"/>
    <w:multiLevelType w:val="hybridMultilevel"/>
    <w:tmpl w:val="C51C4A86"/>
    <w:lvl w:ilvl="0" w:tplc="AD729840">
      <w:numFmt w:val="bullet"/>
      <w:pStyle w:val="ice-line-list"/>
      <w:lvlText w:val="–"/>
      <w:lvlJc w:val="left"/>
      <w:pPr>
        <w:ind w:left="720" w:hanging="360"/>
      </w:pPr>
      <w:rPr>
        <w:rFonts w:ascii="Arial" w:eastAsia="Frutiger 45 Light" w:hAnsi="Arial" w:hint="default"/>
        <w:color w:val="A7A9A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2F45ED"/>
    <w:multiLevelType w:val="hybridMultilevel"/>
    <w:tmpl w:val="2CA633DA"/>
    <w:lvl w:ilvl="0" w:tplc="057CBDBA">
      <w:start w:val="1"/>
      <w:numFmt w:val="decimal"/>
      <w:pStyle w:val="ice-numeric-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1A20FD"/>
    <w:multiLevelType w:val="hybridMultilevel"/>
    <w:tmpl w:val="71A07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071920"/>
    <w:multiLevelType w:val="hybridMultilevel"/>
    <w:tmpl w:val="FF782560"/>
    <w:lvl w:ilvl="0" w:tplc="4FEC7B76">
      <w:start w:val="8"/>
      <w:numFmt w:val="bullet"/>
      <w:pStyle w:val="ice-bullet"/>
      <w:lvlText w:val="•"/>
      <w:lvlJc w:val="left"/>
      <w:pPr>
        <w:ind w:left="360" w:hanging="360"/>
      </w:pPr>
      <w:rPr>
        <w:rFonts w:ascii="Arial" w:eastAsia="Arial" w:hAnsi="Arial" w:cs="Arial" w:hint="default"/>
        <w:color w:val="A7A9AC"/>
      </w:rPr>
    </w:lvl>
    <w:lvl w:ilvl="1" w:tplc="04090003" w:tentative="1">
      <w:start w:val="1"/>
      <w:numFmt w:val="bullet"/>
      <w:lvlText w:val="o"/>
      <w:lvlJc w:val="left"/>
      <w:pPr>
        <w:ind w:left="2066" w:hanging="360"/>
      </w:pPr>
      <w:rPr>
        <w:rFonts w:ascii="Courier New" w:hAnsi="Courier New" w:cs="Courier New" w:hint="default"/>
      </w:rPr>
    </w:lvl>
    <w:lvl w:ilvl="2" w:tplc="04090005" w:tentative="1">
      <w:start w:val="1"/>
      <w:numFmt w:val="bullet"/>
      <w:lvlText w:val=""/>
      <w:lvlJc w:val="left"/>
      <w:pPr>
        <w:ind w:left="2786" w:hanging="360"/>
      </w:pPr>
      <w:rPr>
        <w:rFonts w:ascii="Wingdings" w:hAnsi="Wingdings" w:hint="default"/>
      </w:rPr>
    </w:lvl>
    <w:lvl w:ilvl="3" w:tplc="04090001" w:tentative="1">
      <w:start w:val="1"/>
      <w:numFmt w:val="bullet"/>
      <w:lvlText w:val=""/>
      <w:lvlJc w:val="left"/>
      <w:pPr>
        <w:ind w:left="3506" w:hanging="360"/>
      </w:pPr>
      <w:rPr>
        <w:rFonts w:ascii="Symbol" w:hAnsi="Symbol" w:hint="default"/>
      </w:rPr>
    </w:lvl>
    <w:lvl w:ilvl="4" w:tplc="04090003" w:tentative="1">
      <w:start w:val="1"/>
      <w:numFmt w:val="bullet"/>
      <w:lvlText w:val="o"/>
      <w:lvlJc w:val="left"/>
      <w:pPr>
        <w:ind w:left="4226" w:hanging="360"/>
      </w:pPr>
      <w:rPr>
        <w:rFonts w:ascii="Courier New" w:hAnsi="Courier New" w:cs="Courier New" w:hint="default"/>
      </w:rPr>
    </w:lvl>
    <w:lvl w:ilvl="5" w:tplc="04090005" w:tentative="1">
      <w:start w:val="1"/>
      <w:numFmt w:val="bullet"/>
      <w:lvlText w:val=""/>
      <w:lvlJc w:val="left"/>
      <w:pPr>
        <w:ind w:left="4946" w:hanging="360"/>
      </w:pPr>
      <w:rPr>
        <w:rFonts w:ascii="Wingdings" w:hAnsi="Wingdings" w:hint="default"/>
      </w:rPr>
    </w:lvl>
    <w:lvl w:ilvl="6" w:tplc="04090001" w:tentative="1">
      <w:start w:val="1"/>
      <w:numFmt w:val="bullet"/>
      <w:lvlText w:val=""/>
      <w:lvlJc w:val="left"/>
      <w:pPr>
        <w:ind w:left="5666" w:hanging="360"/>
      </w:pPr>
      <w:rPr>
        <w:rFonts w:ascii="Symbol" w:hAnsi="Symbol" w:hint="default"/>
      </w:rPr>
    </w:lvl>
    <w:lvl w:ilvl="7" w:tplc="04090003" w:tentative="1">
      <w:start w:val="1"/>
      <w:numFmt w:val="bullet"/>
      <w:lvlText w:val="o"/>
      <w:lvlJc w:val="left"/>
      <w:pPr>
        <w:ind w:left="6386" w:hanging="360"/>
      </w:pPr>
      <w:rPr>
        <w:rFonts w:ascii="Courier New" w:hAnsi="Courier New" w:cs="Courier New" w:hint="default"/>
      </w:rPr>
    </w:lvl>
    <w:lvl w:ilvl="8" w:tplc="04090005" w:tentative="1">
      <w:start w:val="1"/>
      <w:numFmt w:val="bullet"/>
      <w:lvlText w:val=""/>
      <w:lvlJc w:val="left"/>
      <w:pPr>
        <w:ind w:left="7106" w:hanging="360"/>
      </w:pPr>
      <w:rPr>
        <w:rFonts w:ascii="Wingdings" w:hAnsi="Wingdings" w:hint="default"/>
      </w:rPr>
    </w:lvl>
  </w:abstractNum>
  <w:num w:numId="1" w16cid:durableId="1371303422">
    <w:abstractNumId w:val="5"/>
  </w:num>
  <w:num w:numId="2" w16cid:durableId="1915235461">
    <w:abstractNumId w:val="3"/>
  </w:num>
  <w:num w:numId="3" w16cid:durableId="30302934">
    <w:abstractNumId w:val="2"/>
  </w:num>
  <w:num w:numId="4" w16cid:durableId="884604945">
    <w:abstractNumId w:val="0"/>
  </w:num>
  <w:num w:numId="5" w16cid:durableId="1885557422">
    <w:abstractNumId w:val="4"/>
  </w:num>
  <w:num w:numId="6" w16cid:durableId="2047025474">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647"/>
    <w:rsid w:val="0000176D"/>
    <w:rsid w:val="00001DD1"/>
    <w:rsid w:val="00002639"/>
    <w:rsid w:val="000044D7"/>
    <w:rsid w:val="00007E6F"/>
    <w:rsid w:val="00010F09"/>
    <w:rsid w:val="00010F90"/>
    <w:rsid w:val="00012713"/>
    <w:rsid w:val="000139D0"/>
    <w:rsid w:val="00014857"/>
    <w:rsid w:val="00014AAD"/>
    <w:rsid w:val="00015000"/>
    <w:rsid w:val="000175B5"/>
    <w:rsid w:val="000203CB"/>
    <w:rsid w:val="00020C77"/>
    <w:rsid w:val="00021720"/>
    <w:rsid w:val="00022C77"/>
    <w:rsid w:val="00024DED"/>
    <w:rsid w:val="00027B9E"/>
    <w:rsid w:val="000319C5"/>
    <w:rsid w:val="00031A14"/>
    <w:rsid w:val="00031F22"/>
    <w:rsid w:val="00032E69"/>
    <w:rsid w:val="000342DA"/>
    <w:rsid w:val="0003574B"/>
    <w:rsid w:val="00037279"/>
    <w:rsid w:val="0004097D"/>
    <w:rsid w:val="000412B3"/>
    <w:rsid w:val="0004323A"/>
    <w:rsid w:val="00043AB7"/>
    <w:rsid w:val="000445B0"/>
    <w:rsid w:val="00046002"/>
    <w:rsid w:val="00050EAA"/>
    <w:rsid w:val="000518B4"/>
    <w:rsid w:val="00055698"/>
    <w:rsid w:val="00055DF4"/>
    <w:rsid w:val="00056F3F"/>
    <w:rsid w:val="00062520"/>
    <w:rsid w:val="000643D5"/>
    <w:rsid w:val="00064CE5"/>
    <w:rsid w:val="0006631D"/>
    <w:rsid w:val="0006699E"/>
    <w:rsid w:val="00067C2A"/>
    <w:rsid w:val="00070E44"/>
    <w:rsid w:val="00074A99"/>
    <w:rsid w:val="000829D1"/>
    <w:rsid w:val="00085F01"/>
    <w:rsid w:val="000870D1"/>
    <w:rsid w:val="0008799F"/>
    <w:rsid w:val="00091BCB"/>
    <w:rsid w:val="00092851"/>
    <w:rsid w:val="000933DB"/>
    <w:rsid w:val="0009526F"/>
    <w:rsid w:val="0009576A"/>
    <w:rsid w:val="000961A9"/>
    <w:rsid w:val="00096319"/>
    <w:rsid w:val="0009660D"/>
    <w:rsid w:val="00096ACB"/>
    <w:rsid w:val="000A00C8"/>
    <w:rsid w:val="000A0ADD"/>
    <w:rsid w:val="000A0D8C"/>
    <w:rsid w:val="000A2231"/>
    <w:rsid w:val="000A31C5"/>
    <w:rsid w:val="000A3700"/>
    <w:rsid w:val="000A3FF2"/>
    <w:rsid w:val="000A4506"/>
    <w:rsid w:val="000A4CA7"/>
    <w:rsid w:val="000A6AAD"/>
    <w:rsid w:val="000B0828"/>
    <w:rsid w:val="000B1B83"/>
    <w:rsid w:val="000B28D3"/>
    <w:rsid w:val="000B6953"/>
    <w:rsid w:val="000C1E29"/>
    <w:rsid w:val="000C2D1D"/>
    <w:rsid w:val="000C3C67"/>
    <w:rsid w:val="000C431A"/>
    <w:rsid w:val="000C4F63"/>
    <w:rsid w:val="000C5DAA"/>
    <w:rsid w:val="000C6026"/>
    <w:rsid w:val="000C6970"/>
    <w:rsid w:val="000D1270"/>
    <w:rsid w:val="000D1890"/>
    <w:rsid w:val="000D239B"/>
    <w:rsid w:val="000D2C00"/>
    <w:rsid w:val="000D629D"/>
    <w:rsid w:val="000D708C"/>
    <w:rsid w:val="000E1136"/>
    <w:rsid w:val="000E133C"/>
    <w:rsid w:val="000E264A"/>
    <w:rsid w:val="000E3A7B"/>
    <w:rsid w:val="000E596D"/>
    <w:rsid w:val="000E60D3"/>
    <w:rsid w:val="000E65EA"/>
    <w:rsid w:val="000E701C"/>
    <w:rsid w:val="000F0C19"/>
    <w:rsid w:val="000F18FC"/>
    <w:rsid w:val="000F478D"/>
    <w:rsid w:val="00100825"/>
    <w:rsid w:val="001020C9"/>
    <w:rsid w:val="00103622"/>
    <w:rsid w:val="00103D23"/>
    <w:rsid w:val="00104398"/>
    <w:rsid w:val="00105509"/>
    <w:rsid w:val="00111915"/>
    <w:rsid w:val="00114321"/>
    <w:rsid w:val="00117B47"/>
    <w:rsid w:val="00120052"/>
    <w:rsid w:val="001205DF"/>
    <w:rsid w:val="00120FE0"/>
    <w:rsid w:val="001233F5"/>
    <w:rsid w:val="00124F67"/>
    <w:rsid w:val="00125240"/>
    <w:rsid w:val="00126F32"/>
    <w:rsid w:val="00134154"/>
    <w:rsid w:val="00134A35"/>
    <w:rsid w:val="001401A7"/>
    <w:rsid w:val="001447C8"/>
    <w:rsid w:val="00153A76"/>
    <w:rsid w:val="00154DAF"/>
    <w:rsid w:val="00155693"/>
    <w:rsid w:val="00155C1A"/>
    <w:rsid w:val="00155E8A"/>
    <w:rsid w:val="00155F71"/>
    <w:rsid w:val="00156E64"/>
    <w:rsid w:val="00157802"/>
    <w:rsid w:val="00157F5E"/>
    <w:rsid w:val="00160B57"/>
    <w:rsid w:val="00161A46"/>
    <w:rsid w:val="001648CF"/>
    <w:rsid w:val="001650E4"/>
    <w:rsid w:val="001675A3"/>
    <w:rsid w:val="00167A9C"/>
    <w:rsid w:val="00167C83"/>
    <w:rsid w:val="0017209F"/>
    <w:rsid w:val="001721D5"/>
    <w:rsid w:val="001739FD"/>
    <w:rsid w:val="00174DC8"/>
    <w:rsid w:val="001758AE"/>
    <w:rsid w:val="00176452"/>
    <w:rsid w:val="001766A1"/>
    <w:rsid w:val="0017783E"/>
    <w:rsid w:val="00177EAC"/>
    <w:rsid w:val="0018011C"/>
    <w:rsid w:val="00180D56"/>
    <w:rsid w:val="00181150"/>
    <w:rsid w:val="001829D2"/>
    <w:rsid w:val="001838A1"/>
    <w:rsid w:val="00183975"/>
    <w:rsid w:val="001869B1"/>
    <w:rsid w:val="00186A04"/>
    <w:rsid w:val="00191DD9"/>
    <w:rsid w:val="00192337"/>
    <w:rsid w:val="00194873"/>
    <w:rsid w:val="00194B60"/>
    <w:rsid w:val="001958BE"/>
    <w:rsid w:val="00196811"/>
    <w:rsid w:val="001A1A21"/>
    <w:rsid w:val="001A2C07"/>
    <w:rsid w:val="001A32E2"/>
    <w:rsid w:val="001A3910"/>
    <w:rsid w:val="001A4FB6"/>
    <w:rsid w:val="001A7113"/>
    <w:rsid w:val="001A7D11"/>
    <w:rsid w:val="001A7F0F"/>
    <w:rsid w:val="001B00C1"/>
    <w:rsid w:val="001B107E"/>
    <w:rsid w:val="001B2BBF"/>
    <w:rsid w:val="001B4BAA"/>
    <w:rsid w:val="001B533F"/>
    <w:rsid w:val="001B6759"/>
    <w:rsid w:val="001B6E03"/>
    <w:rsid w:val="001B7ED3"/>
    <w:rsid w:val="001C0B1B"/>
    <w:rsid w:val="001C1875"/>
    <w:rsid w:val="001C4B07"/>
    <w:rsid w:val="001C5991"/>
    <w:rsid w:val="001C5E6E"/>
    <w:rsid w:val="001D23D0"/>
    <w:rsid w:val="001D4CCB"/>
    <w:rsid w:val="001D4D38"/>
    <w:rsid w:val="001D75FA"/>
    <w:rsid w:val="001E08FA"/>
    <w:rsid w:val="001E2EDA"/>
    <w:rsid w:val="001E4D6C"/>
    <w:rsid w:val="001F0DCF"/>
    <w:rsid w:val="001F29EB"/>
    <w:rsid w:val="001F38EB"/>
    <w:rsid w:val="001F3B58"/>
    <w:rsid w:val="001F4472"/>
    <w:rsid w:val="0020101B"/>
    <w:rsid w:val="0020237A"/>
    <w:rsid w:val="002048D6"/>
    <w:rsid w:val="002057F9"/>
    <w:rsid w:val="002150C1"/>
    <w:rsid w:val="00215470"/>
    <w:rsid w:val="002162F2"/>
    <w:rsid w:val="002213D5"/>
    <w:rsid w:val="002213D6"/>
    <w:rsid w:val="00222C78"/>
    <w:rsid w:val="00222C79"/>
    <w:rsid w:val="00224E2E"/>
    <w:rsid w:val="00225DF1"/>
    <w:rsid w:val="002264C7"/>
    <w:rsid w:val="00227727"/>
    <w:rsid w:val="00231771"/>
    <w:rsid w:val="002328E8"/>
    <w:rsid w:val="0023742B"/>
    <w:rsid w:val="0024143B"/>
    <w:rsid w:val="00244491"/>
    <w:rsid w:val="00253744"/>
    <w:rsid w:val="00253FE7"/>
    <w:rsid w:val="002544E9"/>
    <w:rsid w:val="0025786C"/>
    <w:rsid w:val="00257E1F"/>
    <w:rsid w:val="002615AD"/>
    <w:rsid w:val="00261CF1"/>
    <w:rsid w:val="00264391"/>
    <w:rsid w:val="00266460"/>
    <w:rsid w:val="002740F2"/>
    <w:rsid w:val="002742D4"/>
    <w:rsid w:val="00275F21"/>
    <w:rsid w:val="00277D9F"/>
    <w:rsid w:val="002808E1"/>
    <w:rsid w:val="00280A12"/>
    <w:rsid w:val="002813DE"/>
    <w:rsid w:val="00282778"/>
    <w:rsid w:val="00282B11"/>
    <w:rsid w:val="00283B00"/>
    <w:rsid w:val="002865C3"/>
    <w:rsid w:val="002875A7"/>
    <w:rsid w:val="002902E3"/>
    <w:rsid w:val="0029091D"/>
    <w:rsid w:val="00291669"/>
    <w:rsid w:val="0029310B"/>
    <w:rsid w:val="00293938"/>
    <w:rsid w:val="00294BC6"/>
    <w:rsid w:val="002954AF"/>
    <w:rsid w:val="002A6232"/>
    <w:rsid w:val="002A703E"/>
    <w:rsid w:val="002A749C"/>
    <w:rsid w:val="002B1924"/>
    <w:rsid w:val="002B4974"/>
    <w:rsid w:val="002B7DF5"/>
    <w:rsid w:val="002C0220"/>
    <w:rsid w:val="002C0C4A"/>
    <w:rsid w:val="002C11D6"/>
    <w:rsid w:val="002C170F"/>
    <w:rsid w:val="002C1752"/>
    <w:rsid w:val="002D1491"/>
    <w:rsid w:val="002D2E38"/>
    <w:rsid w:val="002D3BCB"/>
    <w:rsid w:val="002D409E"/>
    <w:rsid w:val="002D45E6"/>
    <w:rsid w:val="002D4FD3"/>
    <w:rsid w:val="002E3426"/>
    <w:rsid w:val="002E3443"/>
    <w:rsid w:val="002E41BF"/>
    <w:rsid w:val="002E4C5B"/>
    <w:rsid w:val="002F364A"/>
    <w:rsid w:val="002F40D1"/>
    <w:rsid w:val="002F4C44"/>
    <w:rsid w:val="002F61CF"/>
    <w:rsid w:val="002F733A"/>
    <w:rsid w:val="002F75F2"/>
    <w:rsid w:val="00300202"/>
    <w:rsid w:val="00301475"/>
    <w:rsid w:val="00303CB7"/>
    <w:rsid w:val="00305971"/>
    <w:rsid w:val="003061CA"/>
    <w:rsid w:val="003079D8"/>
    <w:rsid w:val="003106A8"/>
    <w:rsid w:val="00311C46"/>
    <w:rsid w:val="003123EB"/>
    <w:rsid w:val="0031251C"/>
    <w:rsid w:val="003235AB"/>
    <w:rsid w:val="00324EF5"/>
    <w:rsid w:val="00325EAA"/>
    <w:rsid w:val="003263DE"/>
    <w:rsid w:val="00326AD5"/>
    <w:rsid w:val="00331F12"/>
    <w:rsid w:val="003339BD"/>
    <w:rsid w:val="00335604"/>
    <w:rsid w:val="00341D44"/>
    <w:rsid w:val="00342ADD"/>
    <w:rsid w:val="00345695"/>
    <w:rsid w:val="00347F64"/>
    <w:rsid w:val="003509B3"/>
    <w:rsid w:val="00352381"/>
    <w:rsid w:val="00354B40"/>
    <w:rsid w:val="00356FFF"/>
    <w:rsid w:val="00361187"/>
    <w:rsid w:val="00364253"/>
    <w:rsid w:val="00365F55"/>
    <w:rsid w:val="00366D0F"/>
    <w:rsid w:val="003705A6"/>
    <w:rsid w:val="00370F33"/>
    <w:rsid w:val="003737E5"/>
    <w:rsid w:val="0037385E"/>
    <w:rsid w:val="0037410A"/>
    <w:rsid w:val="00375E84"/>
    <w:rsid w:val="0037790B"/>
    <w:rsid w:val="00382948"/>
    <w:rsid w:val="00383CAC"/>
    <w:rsid w:val="00384434"/>
    <w:rsid w:val="00387628"/>
    <w:rsid w:val="003877B3"/>
    <w:rsid w:val="00390CDB"/>
    <w:rsid w:val="00391845"/>
    <w:rsid w:val="00392E3D"/>
    <w:rsid w:val="0039364E"/>
    <w:rsid w:val="003940F3"/>
    <w:rsid w:val="003950E3"/>
    <w:rsid w:val="00395FE4"/>
    <w:rsid w:val="0039681D"/>
    <w:rsid w:val="00396ED7"/>
    <w:rsid w:val="003A2D54"/>
    <w:rsid w:val="003A69AC"/>
    <w:rsid w:val="003A6A77"/>
    <w:rsid w:val="003A6F69"/>
    <w:rsid w:val="003B2560"/>
    <w:rsid w:val="003B56E4"/>
    <w:rsid w:val="003B7320"/>
    <w:rsid w:val="003C017B"/>
    <w:rsid w:val="003C12C6"/>
    <w:rsid w:val="003C392E"/>
    <w:rsid w:val="003C459E"/>
    <w:rsid w:val="003D501B"/>
    <w:rsid w:val="003D53D2"/>
    <w:rsid w:val="003D5D84"/>
    <w:rsid w:val="003D6145"/>
    <w:rsid w:val="003D6B46"/>
    <w:rsid w:val="003D726F"/>
    <w:rsid w:val="003D7BC7"/>
    <w:rsid w:val="003E156B"/>
    <w:rsid w:val="003E4D10"/>
    <w:rsid w:val="003E6CB9"/>
    <w:rsid w:val="003E7371"/>
    <w:rsid w:val="003F15CC"/>
    <w:rsid w:val="003F15D6"/>
    <w:rsid w:val="003F2F94"/>
    <w:rsid w:val="003F680A"/>
    <w:rsid w:val="00401C03"/>
    <w:rsid w:val="00402190"/>
    <w:rsid w:val="00405F5E"/>
    <w:rsid w:val="004062F8"/>
    <w:rsid w:val="004157FC"/>
    <w:rsid w:val="00415FAE"/>
    <w:rsid w:val="00417B36"/>
    <w:rsid w:val="00420D9D"/>
    <w:rsid w:val="00421566"/>
    <w:rsid w:val="0042191A"/>
    <w:rsid w:val="00422C8C"/>
    <w:rsid w:val="0042472C"/>
    <w:rsid w:val="00424E79"/>
    <w:rsid w:val="00425AF8"/>
    <w:rsid w:val="0042654C"/>
    <w:rsid w:val="0042781E"/>
    <w:rsid w:val="0043061F"/>
    <w:rsid w:val="00431196"/>
    <w:rsid w:val="00431747"/>
    <w:rsid w:val="00433044"/>
    <w:rsid w:val="00433DD4"/>
    <w:rsid w:val="004361DE"/>
    <w:rsid w:val="00437DC9"/>
    <w:rsid w:val="00437FE7"/>
    <w:rsid w:val="00442CB4"/>
    <w:rsid w:val="00444850"/>
    <w:rsid w:val="0044653C"/>
    <w:rsid w:val="00446B51"/>
    <w:rsid w:val="00447DF7"/>
    <w:rsid w:val="00452A30"/>
    <w:rsid w:val="00452B45"/>
    <w:rsid w:val="004541A4"/>
    <w:rsid w:val="00454273"/>
    <w:rsid w:val="004619F7"/>
    <w:rsid w:val="00465520"/>
    <w:rsid w:val="00465525"/>
    <w:rsid w:val="004663C5"/>
    <w:rsid w:val="004754B8"/>
    <w:rsid w:val="00476E0E"/>
    <w:rsid w:val="00482641"/>
    <w:rsid w:val="0048358D"/>
    <w:rsid w:val="00483D1A"/>
    <w:rsid w:val="00486427"/>
    <w:rsid w:val="004876D7"/>
    <w:rsid w:val="00487C39"/>
    <w:rsid w:val="00490F8B"/>
    <w:rsid w:val="00491BE3"/>
    <w:rsid w:val="00491EBD"/>
    <w:rsid w:val="004962A2"/>
    <w:rsid w:val="004A4C47"/>
    <w:rsid w:val="004A5ABB"/>
    <w:rsid w:val="004B1F97"/>
    <w:rsid w:val="004B2E93"/>
    <w:rsid w:val="004B3756"/>
    <w:rsid w:val="004B5F30"/>
    <w:rsid w:val="004B6055"/>
    <w:rsid w:val="004C14F1"/>
    <w:rsid w:val="004C21E5"/>
    <w:rsid w:val="004C2251"/>
    <w:rsid w:val="004C3477"/>
    <w:rsid w:val="004C386C"/>
    <w:rsid w:val="004C7032"/>
    <w:rsid w:val="004C7CB5"/>
    <w:rsid w:val="004D157D"/>
    <w:rsid w:val="004E0612"/>
    <w:rsid w:val="004E066D"/>
    <w:rsid w:val="004E1172"/>
    <w:rsid w:val="004E134E"/>
    <w:rsid w:val="004E276F"/>
    <w:rsid w:val="004E37C9"/>
    <w:rsid w:val="004E4892"/>
    <w:rsid w:val="004E743A"/>
    <w:rsid w:val="004F2500"/>
    <w:rsid w:val="004F33D3"/>
    <w:rsid w:val="004F7296"/>
    <w:rsid w:val="004F755A"/>
    <w:rsid w:val="00501BD9"/>
    <w:rsid w:val="005025E9"/>
    <w:rsid w:val="005034F5"/>
    <w:rsid w:val="0050484B"/>
    <w:rsid w:val="00504D60"/>
    <w:rsid w:val="00505502"/>
    <w:rsid w:val="00505647"/>
    <w:rsid w:val="005106E7"/>
    <w:rsid w:val="00510F06"/>
    <w:rsid w:val="005111C0"/>
    <w:rsid w:val="00511F10"/>
    <w:rsid w:val="0051242B"/>
    <w:rsid w:val="005130CE"/>
    <w:rsid w:val="0051569F"/>
    <w:rsid w:val="00515E65"/>
    <w:rsid w:val="0051634A"/>
    <w:rsid w:val="00516B0D"/>
    <w:rsid w:val="00520F6B"/>
    <w:rsid w:val="00524B0E"/>
    <w:rsid w:val="0053084B"/>
    <w:rsid w:val="00530AF7"/>
    <w:rsid w:val="00530C5D"/>
    <w:rsid w:val="00532479"/>
    <w:rsid w:val="0053314F"/>
    <w:rsid w:val="00534CD3"/>
    <w:rsid w:val="00535B71"/>
    <w:rsid w:val="00536F9D"/>
    <w:rsid w:val="00537064"/>
    <w:rsid w:val="005409DC"/>
    <w:rsid w:val="005439AA"/>
    <w:rsid w:val="00546D08"/>
    <w:rsid w:val="00551E8F"/>
    <w:rsid w:val="005545C6"/>
    <w:rsid w:val="00555F61"/>
    <w:rsid w:val="00556E26"/>
    <w:rsid w:val="00556FDE"/>
    <w:rsid w:val="00557569"/>
    <w:rsid w:val="0056064E"/>
    <w:rsid w:val="00560691"/>
    <w:rsid w:val="005625B4"/>
    <w:rsid w:val="00566A01"/>
    <w:rsid w:val="005728C3"/>
    <w:rsid w:val="005739BF"/>
    <w:rsid w:val="00575389"/>
    <w:rsid w:val="00575590"/>
    <w:rsid w:val="00576E2F"/>
    <w:rsid w:val="0058408D"/>
    <w:rsid w:val="005844FE"/>
    <w:rsid w:val="005873E6"/>
    <w:rsid w:val="00590EAF"/>
    <w:rsid w:val="00591E76"/>
    <w:rsid w:val="00594943"/>
    <w:rsid w:val="00595A8A"/>
    <w:rsid w:val="00595D45"/>
    <w:rsid w:val="0059678F"/>
    <w:rsid w:val="00597401"/>
    <w:rsid w:val="005A3524"/>
    <w:rsid w:val="005A3B5C"/>
    <w:rsid w:val="005A3D25"/>
    <w:rsid w:val="005A3F21"/>
    <w:rsid w:val="005A444E"/>
    <w:rsid w:val="005A69E5"/>
    <w:rsid w:val="005A6A82"/>
    <w:rsid w:val="005B15C7"/>
    <w:rsid w:val="005B2E85"/>
    <w:rsid w:val="005B58DB"/>
    <w:rsid w:val="005C096D"/>
    <w:rsid w:val="005C1289"/>
    <w:rsid w:val="005C5CB6"/>
    <w:rsid w:val="005C5DD5"/>
    <w:rsid w:val="005D205E"/>
    <w:rsid w:val="005D4FAF"/>
    <w:rsid w:val="005D701B"/>
    <w:rsid w:val="005D7EFA"/>
    <w:rsid w:val="005E65DB"/>
    <w:rsid w:val="005E67FD"/>
    <w:rsid w:val="005E7F1D"/>
    <w:rsid w:val="005F00C1"/>
    <w:rsid w:val="005F0FE4"/>
    <w:rsid w:val="005F55CB"/>
    <w:rsid w:val="005F64D3"/>
    <w:rsid w:val="005F7F23"/>
    <w:rsid w:val="005F7F39"/>
    <w:rsid w:val="006011D5"/>
    <w:rsid w:val="00602DBC"/>
    <w:rsid w:val="006038AB"/>
    <w:rsid w:val="006112AC"/>
    <w:rsid w:val="00613ACD"/>
    <w:rsid w:val="00614930"/>
    <w:rsid w:val="00617421"/>
    <w:rsid w:val="0061761E"/>
    <w:rsid w:val="006205C4"/>
    <w:rsid w:val="0062188C"/>
    <w:rsid w:val="00621BA7"/>
    <w:rsid w:val="0062357B"/>
    <w:rsid w:val="0062418E"/>
    <w:rsid w:val="00624BFB"/>
    <w:rsid w:val="0062611F"/>
    <w:rsid w:val="0062693F"/>
    <w:rsid w:val="00627764"/>
    <w:rsid w:val="00627AB2"/>
    <w:rsid w:val="0063245B"/>
    <w:rsid w:val="0063534E"/>
    <w:rsid w:val="0063669B"/>
    <w:rsid w:val="00636A59"/>
    <w:rsid w:val="006424A8"/>
    <w:rsid w:val="00642CB8"/>
    <w:rsid w:val="00642FC4"/>
    <w:rsid w:val="00651581"/>
    <w:rsid w:val="00653626"/>
    <w:rsid w:val="00653CB3"/>
    <w:rsid w:val="006549A6"/>
    <w:rsid w:val="0065527F"/>
    <w:rsid w:val="0066060A"/>
    <w:rsid w:val="00661B7D"/>
    <w:rsid w:val="00661EF3"/>
    <w:rsid w:val="0066321B"/>
    <w:rsid w:val="006632AE"/>
    <w:rsid w:val="00667750"/>
    <w:rsid w:val="00670BB3"/>
    <w:rsid w:val="006720D4"/>
    <w:rsid w:val="006724B5"/>
    <w:rsid w:val="00673551"/>
    <w:rsid w:val="0068001C"/>
    <w:rsid w:val="00681EF6"/>
    <w:rsid w:val="006820BD"/>
    <w:rsid w:val="0068241F"/>
    <w:rsid w:val="00683456"/>
    <w:rsid w:val="00684A0D"/>
    <w:rsid w:val="00691137"/>
    <w:rsid w:val="00691319"/>
    <w:rsid w:val="006A1A1C"/>
    <w:rsid w:val="006A2C3A"/>
    <w:rsid w:val="006A2F8E"/>
    <w:rsid w:val="006A39A4"/>
    <w:rsid w:val="006A7678"/>
    <w:rsid w:val="006B0C91"/>
    <w:rsid w:val="006B12D6"/>
    <w:rsid w:val="006B3161"/>
    <w:rsid w:val="006B729A"/>
    <w:rsid w:val="006C0278"/>
    <w:rsid w:val="006C15F8"/>
    <w:rsid w:val="006C1B45"/>
    <w:rsid w:val="006C2EDE"/>
    <w:rsid w:val="006C4E48"/>
    <w:rsid w:val="006C7236"/>
    <w:rsid w:val="006C7F09"/>
    <w:rsid w:val="006D05E8"/>
    <w:rsid w:val="006D0754"/>
    <w:rsid w:val="006D3637"/>
    <w:rsid w:val="006E2487"/>
    <w:rsid w:val="006E3FCC"/>
    <w:rsid w:val="006E6D9F"/>
    <w:rsid w:val="006E7599"/>
    <w:rsid w:val="006F0562"/>
    <w:rsid w:val="006F55F8"/>
    <w:rsid w:val="006F6603"/>
    <w:rsid w:val="006F6B2F"/>
    <w:rsid w:val="00700608"/>
    <w:rsid w:val="00703671"/>
    <w:rsid w:val="00705F12"/>
    <w:rsid w:val="00705F41"/>
    <w:rsid w:val="00711F26"/>
    <w:rsid w:val="00714C52"/>
    <w:rsid w:val="00714C85"/>
    <w:rsid w:val="00715E06"/>
    <w:rsid w:val="00715FBC"/>
    <w:rsid w:val="00717293"/>
    <w:rsid w:val="00720841"/>
    <w:rsid w:val="007218CD"/>
    <w:rsid w:val="007256D4"/>
    <w:rsid w:val="007257BC"/>
    <w:rsid w:val="007264D0"/>
    <w:rsid w:val="00726D9F"/>
    <w:rsid w:val="007272C1"/>
    <w:rsid w:val="00727B1E"/>
    <w:rsid w:val="00727F6E"/>
    <w:rsid w:val="00730D14"/>
    <w:rsid w:val="007329BF"/>
    <w:rsid w:val="00737205"/>
    <w:rsid w:val="007412E5"/>
    <w:rsid w:val="007414BC"/>
    <w:rsid w:val="00743CD1"/>
    <w:rsid w:val="00744AEF"/>
    <w:rsid w:val="00752140"/>
    <w:rsid w:val="007524A0"/>
    <w:rsid w:val="00753BCA"/>
    <w:rsid w:val="007565C6"/>
    <w:rsid w:val="00756DB7"/>
    <w:rsid w:val="00757257"/>
    <w:rsid w:val="00760A35"/>
    <w:rsid w:val="007641C6"/>
    <w:rsid w:val="0076465A"/>
    <w:rsid w:val="00764CE5"/>
    <w:rsid w:val="00765662"/>
    <w:rsid w:val="00765BA4"/>
    <w:rsid w:val="007673EC"/>
    <w:rsid w:val="00767840"/>
    <w:rsid w:val="007700E9"/>
    <w:rsid w:val="00771310"/>
    <w:rsid w:val="007716CF"/>
    <w:rsid w:val="00773320"/>
    <w:rsid w:val="007741F6"/>
    <w:rsid w:val="007846EB"/>
    <w:rsid w:val="00786575"/>
    <w:rsid w:val="00791174"/>
    <w:rsid w:val="007945F8"/>
    <w:rsid w:val="00795AFE"/>
    <w:rsid w:val="007969D3"/>
    <w:rsid w:val="007A0BE9"/>
    <w:rsid w:val="007A506C"/>
    <w:rsid w:val="007A5FFE"/>
    <w:rsid w:val="007A7DFA"/>
    <w:rsid w:val="007B1C11"/>
    <w:rsid w:val="007B1C3C"/>
    <w:rsid w:val="007B3E9F"/>
    <w:rsid w:val="007B6495"/>
    <w:rsid w:val="007B65D1"/>
    <w:rsid w:val="007C1509"/>
    <w:rsid w:val="007C20FF"/>
    <w:rsid w:val="007C50EE"/>
    <w:rsid w:val="007D0376"/>
    <w:rsid w:val="007D17AE"/>
    <w:rsid w:val="007D1DC3"/>
    <w:rsid w:val="007D47DA"/>
    <w:rsid w:val="007D66A8"/>
    <w:rsid w:val="007D6E41"/>
    <w:rsid w:val="007E1902"/>
    <w:rsid w:val="007E1EC1"/>
    <w:rsid w:val="007E1FCC"/>
    <w:rsid w:val="007E21A7"/>
    <w:rsid w:val="007E2805"/>
    <w:rsid w:val="007E606A"/>
    <w:rsid w:val="007E75B8"/>
    <w:rsid w:val="007F0D18"/>
    <w:rsid w:val="007F24C8"/>
    <w:rsid w:val="007F4ED1"/>
    <w:rsid w:val="007F71C1"/>
    <w:rsid w:val="007F745C"/>
    <w:rsid w:val="007F7C5B"/>
    <w:rsid w:val="00802633"/>
    <w:rsid w:val="00802B63"/>
    <w:rsid w:val="00803819"/>
    <w:rsid w:val="00810406"/>
    <w:rsid w:val="00813966"/>
    <w:rsid w:val="008147FE"/>
    <w:rsid w:val="0082011B"/>
    <w:rsid w:val="008213CC"/>
    <w:rsid w:val="00822B38"/>
    <w:rsid w:val="00822C9E"/>
    <w:rsid w:val="008273F9"/>
    <w:rsid w:val="00830590"/>
    <w:rsid w:val="00831AFE"/>
    <w:rsid w:val="00831D69"/>
    <w:rsid w:val="00832C01"/>
    <w:rsid w:val="00832EE7"/>
    <w:rsid w:val="008336D5"/>
    <w:rsid w:val="00835EDF"/>
    <w:rsid w:val="00836343"/>
    <w:rsid w:val="00837BDD"/>
    <w:rsid w:val="008402C5"/>
    <w:rsid w:val="00842926"/>
    <w:rsid w:val="008435CC"/>
    <w:rsid w:val="00843DBD"/>
    <w:rsid w:val="00844132"/>
    <w:rsid w:val="00846AD3"/>
    <w:rsid w:val="00846BD8"/>
    <w:rsid w:val="008501F3"/>
    <w:rsid w:val="00852F64"/>
    <w:rsid w:val="00853DDE"/>
    <w:rsid w:val="008553F0"/>
    <w:rsid w:val="00855806"/>
    <w:rsid w:val="008562A0"/>
    <w:rsid w:val="00863DA5"/>
    <w:rsid w:val="00864240"/>
    <w:rsid w:val="00870C8E"/>
    <w:rsid w:val="00871E22"/>
    <w:rsid w:val="00875D00"/>
    <w:rsid w:val="008822A5"/>
    <w:rsid w:val="00884FC3"/>
    <w:rsid w:val="00885DEA"/>
    <w:rsid w:val="008862B0"/>
    <w:rsid w:val="00886337"/>
    <w:rsid w:val="0089266D"/>
    <w:rsid w:val="00893FA6"/>
    <w:rsid w:val="0089445C"/>
    <w:rsid w:val="00896249"/>
    <w:rsid w:val="008A2B60"/>
    <w:rsid w:val="008A3770"/>
    <w:rsid w:val="008A472D"/>
    <w:rsid w:val="008A6E51"/>
    <w:rsid w:val="008A786B"/>
    <w:rsid w:val="008B240C"/>
    <w:rsid w:val="008C06D3"/>
    <w:rsid w:val="008C396F"/>
    <w:rsid w:val="008C4A07"/>
    <w:rsid w:val="008C5B71"/>
    <w:rsid w:val="008C6441"/>
    <w:rsid w:val="008D2332"/>
    <w:rsid w:val="008D3F9C"/>
    <w:rsid w:val="008D41C3"/>
    <w:rsid w:val="008D49A1"/>
    <w:rsid w:val="008D5DFD"/>
    <w:rsid w:val="008D6371"/>
    <w:rsid w:val="008E2A6A"/>
    <w:rsid w:val="008E3407"/>
    <w:rsid w:val="008E3C27"/>
    <w:rsid w:val="008E4E39"/>
    <w:rsid w:val="008F32C6"/>
    <w:rsid w:val="008F567E"/>
    <w:rsid w:val="008F7E1B"/>
    <w:rsid w:val="00900BF4"/>
    <w:rsid w:val="0090280D"/>
    <w:rsid w:val="00904856"/>
    <w:rsid w:val="00911C31"/>
    <w:rsid w:val="00912587"/>
    <w:rsid w:val="009133F4"/>
    <w:rsid w:val="00913ED7"/>
    <w:rsid w:val="00914638"/>
    <w:rsid w:val="009165FB"/>
    <w:rsid w:val="00920158"/>
    <w:rsid w:val="00923161"/>
    <w:rsid w:val="009304E1"/>
    <w:rsid w:val="00931640"/>
    <w:rsid w:val="009318E1"/>
    <w:rsid w:val="00933F94"/>
    <w:rsid w:val="00936777"/>
    <w:rsid w:val="00936B74"/>
    <w:rsid w:val="00942CB6"/>
    <w:rsid w:val="00945FC7"/>
    <w:rsid w:val="00947527"/>
    <w:rsid w:val="00951006"/>
    <w:rsid w:val="009526B0"/>
    <w:rsid w:val="00953741"/>
    <w:rsid w:val="00954570"/>
    <w:rsid w:val="00955A31"/>
    <w:rsid w:val="009670A4"/>
    <w:rsid w:val="00967E69"/>
    <w:rsid w:val="0097267D"/>
    <w:rsid w:val="00972E60"/>
    <w:rsid w:val="009745F3"/>
    <w:rsid w:val="00980382"/>
    <w:rsid w:val="00981C70"/>
    <w:rsid w:val="00982137"/>
    <w:rsid w:val="00985400"/>
    <w:rsid w:val="00994607"/>
    <w:rsid w:val="0099631D"/>
    <w:rsid w:val="00997698"/>
    <w:rsid w:val="009A0C2A"/>
    <w:rsid w:val="009A1108"/>
    <w:rsid w:val="009A1743"/>
    <w:rsid w:val="009A2E70"/>
    <w:rsid w:val="009A504A"/>
    <w:rsid w:val="009A569B"/>
    <w:rsid w:val="009B0E08"/>
    <w:rsid w:val="009B3561"/>
    <w:rsid w:val="009B6922"/>
    <w:rsid w:val="009C0D13"/>
    <w:rsid w:val="009C0DC4"/>
    <w:rsid w:val="009C2095"/>
    <w:rsid w:val="009C7FEE"/>
    <w:rsid w:val="009D5695"/>
    <w:rsid w:val="009D691D"/>
    <w:rsid w:val="009E1D16"/>
    <w:rsid w:val="009E228D"/>
    <w:rsid w:val="009E5B2B"/>
    <w:rsid w:val="009E6FEC"/>
    <w:rsid w:val="009F13D9"/>
    <w:rsid w:val="009F44AD"/>
    <w:rsid w:val="009F7A4C"/>
    <w:rsid w:val="009F7C6C"/>
    <w:rsid w:val="00A0143C"/>
    <w:rsid w:val="00A02D5E"/>
    <w:rsid w:val="00A033CD"/>
    <w:rsid w:val="00A05A42"/>
    <w:rsid w:val="00A05EC9"/>
    <w:rsid w:val="00A05F40"/>
    <w:rsid w:val="00A07490"/>
    <w:rsid w:val="00A10937"/>
    <w:rsid w:val="00A111E5"/>
    <w:rsid w:val="00A11CF5"/>
    <w:rsid w:val="00A12290"/>
    <w:rsid w:val="00A1682C"/>
    <w:rsid w:val="00A20CC2"/>
    <w:rsid w:val="00A22331"/>
    <w:rsid w:val="00A223E4"/>
    <w:rsid w:val="00A25B82"/>
    <w:rsid w:val="00A2795C"/>
    <w:rsid w:val="00A32523"/>
    <w:rsid w:val="00A32BF8"/>
    <w:rsid w:val="00A32DA0"/>
    <w:rsid w:val="00A356D5"/>
    <w:rsid w:val="00A35D8C"/>
    <w:rsid w:val="00A36A91"/>
    <w:rsid w:val="00A379AA"/>
    <w:rsid w:val="00A412C6"/>
    <w:rsid w:val="00A475A4"/>
    <w:rsid w:val="00A519A8"/>
    <w:rsid w:val="00A5316A"/>
    <w:rsid w:val="00A56777"/>
    <w:rsid w:val="00A60D13"/>
    <w:rsid w:val="00A71044"/>
    <w:rsid w:val="00A73DAD"/>
    <w:rsid w:val="00A76232"/>
    <w:rsid w:val="00A76535"/>
    <w:rsid w:val="00A814A5"/>
    <w:rsid w:val="00A81D45"/>
    <w:rsid w:val="00A829D2"/>
    <w:rsid w:val="00A83CC5"/>
    <w:rsid w:val="00A83E72"/>
    <w:rsid w:val="00A84750"/>
    <w:rsid w:val="00A867CE"/>
    <w:rsid w:val="00A9175D"/>
    <w:rsid w:val="00A93566"/>
    <w:rsid w:val="00A93BA8"/>
    <w:rsid w:val="00A96141"/>
    <w:rsid w:val="00A96DE5"/>
    <w:rsid w:val="00A96E42"/>
    <w:rsid w:val="00A97D5A"/>
    <w:rsid w:val="00AA03D3"/>
    <w:rsid w:val="00AA0BD7"/>
    <w:rsid w:val="00AA1039"/>
    <w:rsid w:val="00AA3229"/>
    <w:rsid w:val="00AA362D"/>
    <w:rsid w:val="00AA6736"/>
    <w:rsid w:val="00AA7375"/>
    <w:rsid w:val="00AA7A91"/>
    <w:rsid w:val="00AB6E3D"/>
    <w:rsid w:val="00AC076B"/>
    <w:rsid w:val="00AC0BEE"/>
    <w:rsid w:val="00AC24DE"/>
    <w:rsid w:val="00AC3A4E"/>
    <w:rsid w:val="00AC4D65"/>
    <w:rsid w:val="00AC4EFE"/>
    <w:rsid w:val="00AD164F"/>
    <w:rsid w:val="00AD48CE"/>
    <w:rsid w:val="00AD71D5"/>
    <w:rsid w:val="00AE0353"/>
    <w:rsid w:val="00AE1467"/>
    <w:rsid w:val="00AE40F1"/>
    <w:rsid w:val="00AE6598"/>
    <w:rsid w:val="00AE6AB9"/>
    <w:rsid w:val="00AE6EFD"/>
    <w:rsid w:val="00AF0784"/>
    <w:rsid w:val="00AF1244"/>
    <w:rsid w:val="00AF1411"/>
    <w:rsid w:val="00AF2519"/>
    <w:rsid w:val="00AF469C"/>
    <w:rsid w:val="00AF4C67"/>
    <w:rsid w:val="00AF54AB"/>
    <w:rsid w:val="00AF6199"/>
    <w:rsid w:val="00AF7FF7"/>
    <w:rsid w:val="00B01820"/>
    <w:rsid w:val="00B023F6"/>
    <w:rsid w:val="00B02F86"/>
    <w:rsid w:val="00B0328C"/>
    <w:rsid w:val="00B0392D"/>
    <w:rsid w:val="00B0399B"/>
    <w:rsid w:val="00B05A39"/>
    <w:rsid w:val="00B0686F"/>
    <w:rsid w:val="00B15059"/>
    <w:rsid w:val="00B16B4E"/>
    <w:rsid w:val="00B20697"/>
    <w:rsid w:val="00B21478"/>
    <w:rsid w:val="00B22B7A"/>
    <w:rsid w:val="00B23F8E"/>
    <w:rsid w:val="00B2699D"/>
    <w:rsid w:val="00B3189D"/>
    <w:rsid w:val="00B337DA"/>
    <w:rsid w:val="00B341AC"/>
    <w:rsid w:val="00B355FE"/>
    <w:rsid w:val="00B35F8A"/>
    <w:rsid w:val="00B41A06"/>
    <w:rsid w:val="00B50251"/>
    <w:rsid w:val="00B504C5"/>
    <w:rsid w:val="00B507F8"/>
    <w:rsid w:val="00B538D9"/>
    <w:rsid w:val="00B550F3"/>
    <w:rsid w:val="00B57BE4"/>
    <w:rsid w:val="00B60C0E"/>
    <w:rsid w:val="00B61DBF"/>
    <w:rsid w:val="00B634F3"/>
    <w:rsid w:val="00B652B9"/>
    <w:rsid w:val="00B66B57"/>
    <w:rsid w:val="00B66C3C"/>
    <w:rsid w:val="00B67FB8"/>
    <w:rsid w:val="00B71CD4"/>
    <w:rsid w:val="00B72355"/>
    <w:rsid w:val="00B729BF"/>
    <w:rsid w:val="00B73061"/>
    <w:rsid w:val="00B7481E"/>
    <w:rsid w:val="00B75C1F"/>
    <w:rsid w:val="00B763E8"/>
    <w:rsid w:val="00B76C4E"/>
    <w:rsid w:val="00B77F7D"/>
    <w:rsid w:val="00B801D2"/>
    <w:rsid w:val="00B82833"/>
    <w:rsid w:val="00B82EC6"/>
    <w:rsid w:val="00B83298"/>
    <w:rsid w:val="00B8590F"/>
    <w:rsid w:val="00B870B9"/>
    <w:rsid w:val="00B90ECF"/>
    <w:rsid w:val="00B92CC8"/>
    <w:rsid w:val="00B940D5"/>
    <w:rsid w:val="00B946F1"/>
    <w:rsid w:val="00B96935"/>
    <w:rsid w:val="00B97A0C"/>
    <w:rsid w:val="00BA0082"/>
    <w:rsid w:val="00BA0615"/>
    <w:rsid w:val="00BA2CA5"/>
    <w:rsid w:val="00BA6EAE"/>
    <w:rsid w:val="00BB0323"/>
    <w:rsid w:val="00BB183C"/>
    <w:rsid w:val="00BB1C67"/>
    <w:rsid w:val="00BB3383"/>
    <w:rsid w:val="00BB3D6E"/>
    <w:rsid w:val="00BB5CBB"/>
    <w:rsid w:val="00BC478E"/>
    <w:rsid w:val="00BC5156"/>
    <w:rsid w:val="00BD1A62"/>
    <w:rsid w:val="00BD1AA9"/>
    <w:rsid w:val="00BD44DD"/>
    <w:rsid w:val="00BD4B3B"/>
    <w:rsid w:val="00BD4EC7"/>
    <w:rsid w:val="00BD6636"/>
    <w:rsid w:val="00BD70DF"/>
    <w:rsid w:val="00BE08FF"/>
    <w:rsid w:val="00BE18D6"/>
    <w:rsid w:val="00BE2BF6"/>
    <w:rsid w:val="00BE751F"/>
    <w:rsid w:val="00BE75DC"/>
    <w:rsid w:val="00BE7CA1"/>
    <w:rsid w:val="00BF27CA"/>
    <w:rsid w:val="00BF27FC"/>
    <w:rsid w:val="00BF4890"/>
    <w:rsid w:val="00BF4CB0"/>
    <w:rsid w:val="00BF6FC5"/>
    <w:rsid w:val="00C0167B"/>
    <w:rsid w:val="00C0306B"/>
    <w:rsid w:val="00C03332"/>
    <w:rsid w:val="00C04135"/>
    <w:rsid w:val="00C0562F"/>
    <w:rsid w:val="00C06366"/>
    <w:rsid w:val="00C07BF0"/>
    <w:rsid w:val="00C102FA"/>
    <w:rsid w:val="00C106FA"/>
    <w:rsid w:val="00C10A6E"/>
    <w:rsid w:val="00C13ADE"/>
    <w:rsid w:val="00C14273"/>
    <w:rsid w:val="00C156C5"/>
    <w:rsid w:val="00C16787"/>
    <w:rsid w:val="00C209BB"/>
    <w:rsid w:val="00C21F31"/>
    <w:rsid w:val="00C25088"/>
    <w:rsid w:val="00C2548C"/>
    <w:rsid w:val="00C262A9"/>
    <w:rsid w:val="00C27556"/>
    <w:rsid w:val="00C27C4C"/>
    <w:rsid w:val="00C301CA"/>
    <w:rsid w:val="00C30921"/>
    <w:rsid w:val="00C3176A"/>
    <w:rsid w:val="00C32135"/>
    <w:rsid w:val="00C32B49"/>
    <w:rsid w:val="00C32BC9"/>
    <w:rsid w:val="00C3373F"/>
    <w:rsid w:val="00C356DC"/>
    <w:rsid w:val="00C35E97"/>
    <w:rsid w:val="00C36895"/>
    <w:rsid w:val="00C37A5D"/>
    <w:rsid w:val="00C41424"/>
    <w:rsid w:val="00C43767"/>
    <w:rsid w:val="00C43ABB"/>
    <w:rsid w:val="00C441F1"/>
    <w:rsid w:val="00C44C2A"/>
    <w:rsid w:val="00C45B07"/>
    <w:rsid w:val="00C466B8"/>
    <w:rsid w:val="00C468E8"/>
    <w:rsid w:val="00C46FB3"/>
    <w:rsid w:val="00C541F7"/>
    <w:rsid w:val="00C548C9"/>
    <w:rsid w:val="00C54933"/>
    <w:rsid w:val="00C57552"/>
    <w:rsid w:val="00C577E4"/>
    <w:rsid w:val="00C60240"/>
    <w:rsid w:val="00C60877"/>
    <w:rsid w:val="00C609E3"/>
    <w:rsid w:val="00C60C72"/>
    <w:rsid w:val="00C60E6E"/>
    <w:rsid w:val="00C63416"/>
    <w:rsid w:val="00C63BAE"/>
    <w:rsid w:val="00C658E9"/>
    <w:rsid w:val="00C7177F"/>
    <w:rsid w:val="00C74E56"/>
    <w:rsid w:val="00C753BA"/>
    <w:rsid w:val="00C75E78"/>
    <w:rsid w:val="00C77C09"/>
    <w:rsid w:val="00C8107D"/>
    <w:rsid w:val="00C8199F"/>
    <w:rsid w:val="00C831D8"/>
    <w:rsid w:val="00C8376E"/>
    <w:rsid w:val="00C85224"/>
    <w:rsid w:val="00C85314"/>
    <w:rsid w:val="00C85A2D"/>
    <w:rsid w:val="00C86BD2"/>
    <w:rsid w:val="00C8719D"/>
    <w:rsid w:val="00C903A2"/>
    <w:rsid w:val="00C934B8"/>
    <w:rsid w:val="00C97D3B"/>
    <w:rsid w:val="00CA07CA"/>
    <w:rsid w:val="00CA251C"/>
    <w:rsid w:val="00CA3EED"/>
    <w:rsid w:val="00CA3EFC"/>
    <w:rsid w:val="00CA4BBF"/>
    <w:rsid w:val="00CA4CB2"/>
    <w:rsid w:val="00CB1D60"/>
    <w:rsid w:val="00CB2E55"/>
    <w:rsid w:val="00CB34D8"/>
    <w:rsid w:val="00CB6218"/>
    <w:rsid w:val="00CC0B9C"/>
    <w:rsid w:val="00CC1082"/>
    <w:rsid w:val="00CC311F"/>
    <w:rsid w:val="00CC4BBC"/>
    <w:rsid w:val="00CD0888"/>
    <w:rsid w:val="00CD122F"/>
    <w:rsid w:val="00CD16D9"/>
    <w:rsid w:val="00CD27BE"/>
    <w:rsid w:val="00CD451A"/>
    <w:rsid w:val="00CD45AB"/>
    <w:rsid w:val="00CD5904"/>
    <w:rsid w:val="00CD6478"/>
    <w:rsid w:val="00CE185A"/>
    <w:rsid w:val="00CE1C0F"/>
    <w:rsid w:val="00CE5231"/>
    <w:rsid w:val="00CE7998"/>
    <w:rsid w:val="00CE7EC5"/>
    <w:rsid w:val="00CF0379"/>
    <w:rsid w:val="00CF3148"/>
    <w:rsid w:val="00CF3F82"/>
    <w:rsid w:val="00CF5244"/>
    <w:rsid w:val="00CF5A6B"/>
    <w:rsid w:val="00CF65E5"/>
    <w:rsid w:val="00CF7CCF"/>
    <w:rsid w:val="00D03E12"/>
    <w:rsid w:val="00D05793"/>
    <w:rsid w:val="00D05E35"/>
    <w:rsid w:val="00D143C0"/>
    <w:rsid w:val="00D15055"/>
    <w:rsid w:val="00D1762E"/>
    <w:rsid w:val="00D2363F"/>
    <w:rsid w:val="00D2374A"/>
    <w:rsid w:val="00D30328"/>
    <w:rsid w:val="00D3194F"/>
    <w:rsid w:val="00D31BE3"/>
    <w:rsid w:val="00D32E3B"/>
    <w:rsid w:val="00D33B18"/>
    <w:rsid w:val="00D34974"/>
    <w:rsid w:val="00D34FF5"/>
    <w:rsid w:val="00D40442"/>
    <w:rsid w:val="00D421EE"/>
    <w:rsid w:val="00D468DC"/>
    <w:rsid w:val="00D46DC3"/>
    <w:rsid w:val="00D47A27"/>
    <w:rsid w:val="00D50185"/>
    <w:rsid w:val="00D54013"/>
    <w:rsid w:val="00D575A8"/>
    <w:rsid w:val="00D57793"/>
    <w:rsid w:val="00D61F17"/>
    <w:rsid w:val="00D64A47"/>
    <w:rsid w:val="00D650C7"/>
    <w:rsid w:val="00D66E0D"/>
    <w:rsid w:val="00D72441"/>
    <w:rsid w:val="00D73598"/>
    <w:rsid w:val="00D7707B"/>
    <w:rsid w:val="00D80429"/>
    <w:rsid w:val="00D807BC"/>
    <w:rsid w:val="00D810A2"/>
    <w:rsid w:val="00D84FAA"/>
    <w:rsid w:val="00D8564F"/>
    <w:rsid w:val="00D86F6D"/>
    <w:rsid w:val="00D870B5"/>
    <w:rsid w:val="00D9013B"/>
    <w:rsid w:val="00D9146B"/>
    <w:rsid w:val="00D9261A"/>
    <w:rsid w:val="00D93C92"/>
    <w:rsid w:val="00D9490E"/>
    <w:rsid w:val="00D955C7"/>
    <w:rsid w:val="00D9595B"/>
    <w:rsid w:val="00DA0765"/>
    <w:rsid w:val="00DA33F0"/>
    <w:rsid w:val="00DA3B4A"/>
    <w:rsid w:val="00DA5AF5"/>
    <w:rsid w:val="00DB035C"/>
    <w:rsid w:val="00DB0AAB"/>
    <w:rsid w:val="00DB150F"/>
    <w:rsid w:val="00DB23AF"/>
    <w:rsid w:val="00DB36D1"/>
    <w:rsid w:val="00DB4B47"/>
    <w:rsid w:val="00DB5D30"/>
    <w:rsid w:val="00DB6981"/>
    <w:rsid w:val="00DB6CFF"/>
    <w:rsid w:val="00DD002E"/>
    <w:rsid w:val="00DD02FC"/>
    <w:rsid w:val="00DD1E0B"/>
    <w:rsid w:val="00DD3266"/>
    <w:rsid w:val="00DD560D"/>
    <w:rsid w:val="00DD5BF2"/>
    <w:rsid w:val="00DD7CAB"/>
    <w:rsid w:val="00DE0151"/>
    <w:rsid w:val="00DE1B6C"/>
    <w:rsid w:val="00DE2494"/>
    <w:rsid w:val="00DE2A39"/>
    <w:rsid w:val="00DE2B4D"/>
    <w:rsid w:val="00DE36D8"/>
    <w:rsid w:val="00DE679D"/>
    <w:rsid w:val="00DE7EA2"/>
    <w:rsid w:val="00DF386B"/>
    <w:rsid w:val="00DF546B"/>
    <w:rsid w:val="00DF56BE"/>
    <w:rsid w:val="00DF5EF9"/>
    <w:rsid w:val="00DF61A4"/>
    <w:rsid w:val="00DF7065"/>
    <w:rsid w:val="00DF7E60"/>
    <w:rsid w:val="00E00B7C"/>
    <w:rsid w:val="00E01A72"/>
    <w:rsid w:val="00E01D88"/>
    <w:rsid w:val="00E0624C"/>
    <w:rsid w:val="00E079F1"/>
    <w:rsid w:val="00E1054F"/>
    <w:rsid w:val="00E11250"/>
    <w:rsid w:val="00E1201C"/>
    <w:rsid w:val="00E16C3E"/>
    <w:rsid w:val="00E17028"/>
    <w:rsid w:val="00E17F88"/>
    <w:rsid w:val="00E20A8A"/>
    <w:rsid w:val="00E22374"/>
    <w:rsid w:val="00E22AC7"/>
    <w:rsid w:val="00E22CA5"/>
    <w:rsid w:val="00E22DF9"/>
    <w:rsid w:val="00E2447B"/>
    <w:rsid w:val="00E27C9C"/>
    <w:rsid w:val="00E3075D"/>
    <w:rsid w:val="00E3286C"/>
    <w:rsid w:val="00E337AD"/>
    <w:rsid w:val="00E33ACA"/>
    <w:rsid w:val="00E33F2B"/>
    <w:rsid w:val="00E434B6"/>
    <w:rsid w:val="00E52A74"/>
    <w:rsid w:val="00E52F15"/>
    <w:rsid w:val="00E559ED"/>
    <w:rsid w:val="00E56189"/>
    <w:rsid w:val="00E56293"/>
    <w:rsid w:val="00E6006B"/>
    <w:rsid w:val="00E61088"/>
    <w:rsid w:val="00E62083"/>
    <w:rsid w:val="00E63C2C"/>
    <w:rsid w:val="00E7031B"/>
    <w:rsid w:val="00E70B47"/>
    <w:rsid w:val="00E71877"/>
    <w:rsid w:val="00E74020"/>
    <w:rsid w:val="00E7512D"/>
    <w:rsid w:val="00E80EA9"/>
    <w:rsid w:val="00E83FD9"/>
    <w:rsid w:val="00E84EF8"/>
    <w:rsid w:val="00E867B6"/>
    <w:rsid w:val="00E9454E"/>
    <w:rsid w:val="00E962DF"/>
    <w:rsid w:val="00E9724B"/>
    <w:rsid w:val="00E97EE3"/>
    <w:rsid w:val="00EA3712"/>
    <w:rsid w:val="00EA562D"/>
    <w:rsid w:val="00EA57DE"/>
    <w:rsid w:val="00EB21BA"/>
    <w:rsid w:val="00EB277C"/>
    <w:rsid w:val="00EB2B42"/>
    <w:rsid w:val="00EB3DA1"/>
    <w:rsid w:val="00EB4CA7"/>
    <w:rsid w:val="00EB735A"/>
    <w:rsid w:val="00EC22DC"/>
    <w:rsid w:val="00EC3327"/>
    <w:rsid w:val="00EC53EA"/>
    <w:rsid w:val="00EC56D2"/>
    <w:rsid w:val="00ED0FD3"/>
    <w:rsid w:val="00ED1253"/>
    <w:rsid w:val="00ED3D63"/>
    <w:rsid w:val="00ED43B1"/>
    <w:rsid w:val="00ED49C0"/>
    <w:rsid w:val="00ED71EF"/>
    <w:rsid w:val="00EE0007"/>
    <w:rsid w:val="00EE02AA"/>
    <w:rsid w:val="00EE0A31"/>
    <w:rsid w:val="00EE49BD"/>
    <w:rsid w:val="00EE512D"/>
    <w:rsid w:val="00EE729E"/>
    <w:rsid w:val="00EE772F"/>
    <w:rsid w:val="00EE7C3D"/>
    <w:rsid w:val="00EF278F"/>
    <w:rsid w:val="00EF2828"/>
    <w:rsid w:val="00EF3B8D"/>
    <w:rsid w:val="00EF569B"/>
    <w:rsid w:val="00F048D9"/>
    <w:rsid w:val="00F04ED0"/>
    <w:rsid w:val="00F05D96"/>
    <w:rsid w:val="00F157BE"/>
    <w:rsid w:val="00F158EC"/>
    <w:rsid w:val="00F16D17"/>
    <w:rsid w:val="00F221DA"/>
    <w:rsid w:val="00F25DB9"/>
    <w:rsid w:val="00F274E8"/>
    <w:rsid w:val="00F2751C"/>
    <w:rsid w:val="00F306C2"/>
    <w:rsid w:val="00F334FB"/>
    <w:rsid w:val="00F33632"/>
    <w:rsid w:val="00F34D7F"/>
    <w:rsid w:val="00F3624E"/>
    <w:rsid w:val="00F40E60"/>
    <w:rsid w:val="00F42D01"/>
    <w:rsid w:val="00F44132"/>
    <w:rsid w:val="00F45EE0"/>
    <w:rsid w:val="00F50D25"/>
    <w:rsid w:val="00F50D3D"/>
    <w:rsid w:val="00F517C9"/>
    <w:rsid w:val="00F521B2"/>
    <w:rsid w:val="00F526E8"/>
    <w:rsid w:val="00F54B84"/>
    <w:rsid w:val="00F54E79"/>
    <w:rsid w:val="00F56EBC"/>
    <w:rsid w:val="00F60742"/>
    <w:rsid w:val="00F60E7D"/>
    <w:rsid w:val="00F64254"/>
    <w:rsid w:val="00F67453"/>
    <w:rsid w:val="00F70311"/>
    <w:rsid w:val="00F705AB"/>
    <w:rsid w:val="00F74EEB"/>
    <w:rsid w:val="00F76920"/>
    <w:rsid w:val="00F85255"/>
    <w:rsid w:val="00F867CB"/>
    <w:rsid w:val="00F90271"/>
    <w:rsid w:val="00F912E4"/>
    <w:rsid w:val="00F92F67"/>
    <w:rsid w:val="00F94142"/>
    <w:rsid w:val="00F94207"/>
    <w:rsid w:val="00F94C44"/>
    <w:rsid w:val="00F94EFF"/>
    <w:rsid w:val="00F957E8"/>
    <w:rsid w:val="00F96B23"/>
    <w:rsid w:val="00F97215"/>
    <w:rsid w:val="00FA05A8"/>
    <w:rsid w:val="00FA349C"/>
    <w:rsid w:val="00FA45C4"/>
    <w:rsid w:val="00FA75FB"/>
    <w:rsid w:val="00FB326E"/>
    <w:rsid w:val="00FB55F5"/>
    <w:rsid w:val="00FC1D69"/>
    <w:rsid w:val="00FC30DC"/>
    <w:rsid w:val="00FC3B8B"/>
    <w:rsid w:val="00FC3BAF"/>
    <w:rsid w:val="00FC3C8F"/>
    <w:rsid w:val="00FC4506"/>
    <w:rsid w:val="00FC597B"/>
    <w:rsid w:val="00FD3AC1"/>
    <w:rsid w:val="00FD4225"/>
    <w:rsid w:val="00FE3E9C"/>
    <w:rsid w:val="00FE5B32"/>
    <w:rsid w:val="00FF2744"/>
    <w:rsid w:val="00FF4D3E"/>
    <w:rsid w:val="00FF7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E7414"/>
  <w15:docId w15:val="{2575C248-4334-4AE6-AB3A-DA3DF808C0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F0C19"/>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F0C19"/>
    <w:rPr>
      <w:color w:val="808080"/>
    </w:rPr>
  </w:style>
  <w:style w:type="paragraph" w:styleId="BalloonText">
    <w:name w:val="Balloon Text"/>
    <w:basedOn w:val="Normal"/>
    <w:link w:val="BalloonTextChar"/>
    <w:uiPriority w:val="99"/>
    <w:semiHidden/>
    <w:unhideWhenUsed/>
    <w:rsid w:val="000F0C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0C19"/>
    <w:rPr>
      <w:rFonts w:ascii="Tahoma" w:hAnsi="Tahoma" w:cs="Tahoma"/>
      <w:sz w:val="16"/>
      <w:szCs w:val="16"/>
    </w:rPr>
  </w:style>
  <w:style w:type="paragraph" w:styleId="Footer">
    <w:name w:val="footer"/>
    <w:basedOn w:val="Normal"/>
    <w:link w:val="FooterChar"/>
    <w:uiPriority w:val="99"/>
    <w:unhideWhenUsed/>
    <w:rsid w:val="000F0C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0C19"/>
  </w:style>
  <w:style w:type="paragraph" w:styleId="Header">
    <w:name w:val="header"/>
    <w:basedOn w:val="Normal"/>
    <w:link w:val="HeaderChar"/>
    <w:uiPriority w:val="99"/>
    <w:unhideWhenUsed/>
    <w:rsid w:val="000F0C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0C19"/>
  </w:style>
  <w:style w:type="paragraph" w:styleId="ListParagraph">
    <w:name w:val="List Paragraph"/>
    <w:basedOn w:val="Normal"/>
    <w:uiPriority w:val="34"/>
    <w:qFormat/>
    <w:rsid w:val="00B0399B"/>
    <w:pPr>
      <w:ind w:left="720"/>
      <w:contextualSpacing/>
    </w:pPr>
  </w:style>
  <w:style w:type="paragraph" w:customStyle="1" w:styleId="ice-tabular-text">
    <w:name w:val="ice-tabular-text"/>
    <w:basedOn w:val="Normal"/>
    <w:qFormat/>
    <w:rsid w:val="00BF6FC5"/>
    <w:pPr>
      <w:spacing w:after="120" w:line="240" w:lineRule="auto"/>
    </w:pPr>
    <w:rPr>
      <w:rFonts w:ascii="Arial" w:hAnsi="Arial" w:cs="Arial"/>
      <w:sz w:val="18"/>
    </w:rPr>
  </w:style>
  <w:style w:type="paragraph" w:customStyle="1" w:styleId="ice-bullet">
    <w:name w:val="ice-bullet"/>
    <w:basedOn w:val="ListParagraph"/>
    <w:qFormat/>
    <w:rsid w:val="00BF6FC5"/>
    <w:pPr>
      <w:widowControl/>
      <w:numPr>
        <w:numId w:val="1"/>
      </w:numPr>
      <w:tabs>
        <w:tab w:val="num" w:pos="360"/>
        <w:tab w:val="left" w:pos="960"/>
      </w:tabs>
      <w:spacing w:after="120" w:line="240" w:lineRule="auto"/>
      <w:ind w:left="418" w:right="-14" w:hanging="418"/>
      <w:contextualSpacing w:val="0"/>
    </w:pPr>
    <w:rPr>
      <w:rFonts w:ascii="Arial" w:eastAsia="Arial" w:hAnsi="Arial" w:cs="Arial"/>
      <w:sz w:val="18"/>
      <w:szCs w:val="18"/>
    </w:rPr>
  </w:style>
  <w:style w:type="paragraph" w:customStyle="1" w:styleId="ice-numeric-list">
    <w:name w:val="ice-numeric-list"/>
    <w:basedOn w:val="Normal"/>
    <w:qFormat/>
    <w:rsid w:val="00BF6FC5"/>
    <w:pPr>
      <w:numPr>
        <w:numId w:val="2"/>
      </w:numPr>
      <w:tabs>
        <w:tab w:val="left" w:pos="288"/>
        <w:tab w:val="left" w:pos="360"/>
      </w:tabs>
      <w:spacing w:after="120" w:line="240" w:lineRule="auto"/>
    </w:pPr>
    <w:rPr>
      <w:rFonts w:ascii="Arial" w:eastAsia="Arial" w:hAnsi="Arial" w:cs="Arial"/>
      <w:color w:val="231F20"/>
      <w:sz w:val="18"/>
      <w:szCs w:val="18"/>
    </w:rPr>
  </w:style>
  <w:style w:type="paragraph" w:customStyle="1" w:styleId="ice-line-list">
    <w:name w:val="ice-line-list"/>
    <w:basedOn w:val="ice-tabular-text"/>
    <w:qFormat/>
    <w:rsid w:val="00BF6FC5"/>
    <w:pPr>
      <w:numPr>
        <w:numId w:val="3"/>
      </w:numPr>
      <w:spacing w:line="276" w:lineRule="auto"/>
      <w:ind w:left="792"/>
    </w:pPr>
    <w:rPr>
      <w:rFonts w:eastAsia="Arial"/>
      <w:color w:val="231F20"/>
      <w:szCs w:val="18"/>
    </w:rPr>
  </w:style>
  <w:style w:type="paragraph" w:customStyle="1" w:styleId="ice-alpha-list">
    <w:name w:val="ice-alpha-list"/>
    <w:basedOn w:val="ice-tabular-text"/>
    <w:qFormat/>
    <w:rsid w:val="00BF6FC5"/>
    <w:pPr>
      <w:numPr>
        <w:numId w:val="4"/>
      </w:numPr>
      <w:tabs>
        <w:tab w:val="left" w:pos="331"/>
      </w:tabs>
      <w:ind w:left="0" w:firstLine="0"/>
    </w:pPr>
  </w:style>
  <w:style w:type="character" w:styleId="Hyperlink">
    <w:name w:val="Hyperlink"/>
    <w:basedOn w:val="DefaultParagraphFont"/>
    <w:uiPriority w:val="99"/>
    <w:unhideWhenUsed/>
    <w:rsid w:val="005439AA"/>
    <w:rPr>
      <w:color w:val="0000FF" w:themeColor="hyperlink"/>
      <w:u w:val="single"/>
    </w:rPr>
  </w:style>
  <w:style w:type="character" w:styleId="UnresolvedMention">
    <w:name w:val="Unresolved Mention"/>
    <w:basedOn w:val="DefaultParagraphFont"/>
    <w:uiPriority w:val="99"/>
    <w:semiHidden/>
    <w:unhideWhenUsed/>
    <w:rsid w:val="005439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webSettings" Target="webSettings.xml"/><Relationship Id="rId12" Type="http://schemas.openxmlformats.org/officeDocument/2006/relationships/hyperlink" Target="enquiries@cic.org.uk" TargetMode="Externa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https://westcountryriverstrust.sharepoint.com/sites/Branding/Office%20Templates/Procurement/NEC4%20PSSC%20Contrac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05F60CF08649D98E070E08F8B7BB0D"/>
        <w:category>
          <w:name w:val="General"/>
          <w:gallery w:val="placeholder"/>
        </w:category>
        <w:types>
          <w:type w:val="bbPlcHdr"/>
        </w:types>
        <w:behaviors>
          <w:behavior w:val="content"/>
        </w:behaviors>
        <w:guid w:val="{18772178-B3CE-4BBF-AB9F-F5D9AC593DE0}"/>
      </w:docPartPr>
      <w:docPartBody>
        <w:p w:rsidR="00C20F6C" w:rsidRDefault="00000000">
          <w:pPr>
            <w:pStyle w:val="7305F60CF08649D98E070E08F8B7BB0D"/>
          </w:pPr>
          <w:r>
            <w:rPr>
              <w:rStyle w:val="PlaceholderText"/>
            </w:rPr>
            <w:t xml:space="preserve"> </w:t>
          </w:r>
        </w:p>
      </w:docPartBody>
    </w:docPart>
    <w:docPart>
      <w:docPartPr>
        <w:name w:val="E2D8FA81C3F64737BEA0B4444815F15E"/>
        <w:category>
          <w:name w:val="General"/>
          <w:gallery w:val="placeholder"/>
        </w:category>
        <w:types>
          <w:type w:val="bbPlcHdr"/>
        </w:types>
        <w:behaviors>
          <w:behavior w:val="content"/>
        </w:behaviors>
        <w:guid w:val="{7E1BA483-1779-4673-8C15-DE44C9415269}"/>
      </w:docPartPr>
      <w:docPartBody>
        <w:p w:rsidR="00C20F6C" w:rsidRDefault="00000000">
          <w:pPr>
            <w:pStyle w:val="E2D8FA81C3F64737BEA0B4444815F15E"/>
          </w:pPr>
          <w:r>
            <w:rPr>
              <w:rStyle w:val="PlaceholderText"/>
            </w:rPr>
            <w:t xml:space="preserve"> </w:t>
          </w:r>
        </w:p>
      </w:docPartBody>
    </w:docPart>
    <w:docPart>
      <w:docPartPr>
        <w:name w:val="6BCCFC560D694F648BE92F6CC0979752"/>
        <w:category>
          <w:name w:val="General"/>
          <w:gallery w:val="placeholder"/>
        </w:category>
        <w:types>
          <w:type w:val="bbPlcHdr"/>
        </w:types>
        <w:behaviors>
          <w:behavior w:val="content"/>
        </w:behaviors>
        <w:guid w:val="{343CB59F-F628-4C7B-A854-EA1FC7A0951B}"/>
      </w:docPartPr>
      <w:docPartBody>
        <w:p w:rsidR="00C20F6C" w:rsidRDefault="00000000">
          <w:pPr>
            <w:pStyle w:val="6BCCFC560D694F648BE92F6CC0979752"/>
          </w:pPr>
          <w:r>
            <w:rPr>
              <w:rStyle w:val="PlaceholderText"/>
            </w:rPr>
            <w:t xml:space="preserve"> </w:t>
          </w:r>
        </w:p>
      </w:docPartBody>
    </w:docPart>
    <w:docPart>
      <w:docPartPr>
        <w:name w:val="A354DDD114D1483B992789795F964EE1"/>
        <w:category>
          <w:name w:val="General"/>
          <w:gallery w:val="placeholder"/>
        </w:category>
        <w:types>
          <w:type w:val="bbPlcHdr"/>
        </w:types>
        <w:behaviors>
          <w:behavior w:val="content"/>
        </w:behaviors>
        <w:guid w:val="{8EC1C652-8509-4350-BEAD-61B8CE9BAABB}"/>
      </w:docPartPr>
      <w:docPartBody>
        <w:p w:rsidR="00C20F6C" w:rsidRDefault="00000000">
          <w:pPr>
            <w:pStyle w:val="A354DDD114D1483B992789795F964EE1"/>
          </w:pPr>
          <w:r>
            <w:rPr>
              <w:rStyle w:val="PlaceholderText"/>
            </w:rPr>
            <w:t xml:space="preserve"> </w:t>
          </w:r>
        </w:p>
      </w:docPartBody>
    </w:docPart>
    <w:docPart>
      <w:docPartPr>
        <w:name w:val="699465BC99814C47BBEA26A251BF5FFF"/>
        <w:category>
          <w:name w:val="General"/>
          <w:gallery w:val="placeholder"/>
        </w:category>
        <w:types>
          <w:type w:val="bbPlcHdr"/>
        </w:types>
        <w:behaviors>
          <w:behavior w:val="content"/>
        </w:behaviors>
        <w:guid w:val="{D06217E0-E2D8-4CC2-BEAA-406566F670D0}"/>
      </w:docPartPr>
      <w:docPartBody>
        <w:p w:rsidR="00C20F6C" w:rsidRDefault="00000000">
          <w:pPr>
            <w:pStyle w:val="699465BC99814C47BBEA26A251BF5FFF"/>
          </w:pPr>
          <w:r>
            <w:rPr>
              <w:rStyle w:val="PlaceholderText"/>
            </w:rPr>
            <w:t xml:space="preserve"> </w:t>
          </w:r>
        </w:p>
      </w:docPartBody>
    </w:docPart>
    <w:docPart>
      <w:docPartPr>
        <w:name w:val="4E23AFA8E87240E5A3E93B70E2AE4233"/>
        <w:category>
          <w:name w:val="General"/>
          <w:gallery w:val="placeholder"/>
        </w:category>
        <w:types>
          <w:type w:val="bbPlcHdr"/>
        </w:types>
        <w:behaviors>
          <w:behavior w:val="content"/>
        </w:behaviors>
        <w:guid w:val="{53E9D5F7-FF90-46DA-BA82-D8C5B64EB727}"/>
      </w:docPartPr>
      <w:docPartBody>
        <w:p w:rsidR="00C20F6C" w:rsidRDefault="00000000">
          <w:pPr>
            <w:pStyle w:val="4E23AFA8E87240E5A3E93B70E2AE4233"/>
          </w:pPr>
          <w:r>
            <w:rPr>
              <w:rStyle w:val="PlaceholderText"/>
            </w:rPr>
            <w:t xml:space="preserve"> </w:t>
          </w:r>
        </w:p>
      </w:docPartBody>
    </w:docPart>
    <w:docPart>
      <w:docPartPr>
        <w:name w:val="13B489584E26415E841DC28D9C7B3637"/>
        <w:category>
          <w:name w:val="General"/>
          <w:gallery w:val="placeholder"/>
        </w:category>
        <w:types>
          <w:type w:val="bbPlcHdr"/>
        </w:types>
        <w:behaviors>
          <w:behavior w:val="content"/>
        </w:behaviors>
        <w:guid w:val="{D6D9BCA1-AB43-4C27-8465-66CB03543BAC}"/>
      </w:docPartPr>
      <w:docPartBody>
        <w:p w:rsidR="00C20F6C" w:rsidRDefault="00000000">
          <w:pPr>
            <w:pStyle w:val="13B489584E26415E841DC28D9C7B3637"/>
          </w:pPr>
          <w:r>
            <w:rPr>
              <w:rStyle w:val="PlaceholderText"/>
            </w:rPr>
            <w:t xml:space="preserve"> </w:t>
          </w:r>
        </w:p>
      </w:docPartBody>
    </w:docPart>
    <w:docPart>
      <w:docPartPr>
        <w:name w:val="9D00A77244424FCAAEACB64494DAEF7C"/>
        <w:category>
          <w:name w:val="General"/>
          <w:gallery w:val="placeholder"/>
        </w:category>
        <w:types>
          <w:type w:val="bbPlcHdr"/>
        </w:types>
        <w:behaviors>
          <w:behavior w:val="content"/>
        </w:behaviors>
        <w:guid w:val="{E55236A4-A990-460C-BB8A-EDA3CE94BF45}"/>
      </w:docPartPr>
      <w:docPartBody>
        <w:p w:rsidR="00C20F6C" w:rsidRDefault="00000000">
          <w:pPr>
            <w:pStyle w:val="9D00A77244424FCAAEACB64494DAEF7C"/>
          </w:pPr>
          <w:r>
            <w:rPr>
              <w:rStyle w:val="PlaceholderText"/>
            </w:rPr>
            <w:t xml:space="preserve"> </w:t>
          </w:r>
        </w:p>
      </w:docPartBody>
    </w:docPart>
    <w:docPart>
      <w:docPartPr>
        <w:name w:val="A6C6B66E9E7047B2882402F5B542162F"/>
        <w:category>
          <w:name w:val="General"/>
          <w:gallery w:val="placeholder"/>
        </w:category>
        <w:types>
          <w:type w:val="bbPlcHdr"/>
        </w:types>
        <w:behaviors>
          <w:behavior w:val="content"/>
        </w:behaviors>
        <w:guid w:val="{AFDB533B-F6F7-47C6-AB53-C96C7F0309A5}"/>
      </w:docPartPr>
      <w:docPartBody>
        <w:p w:rsidR="00C20F6C" w:rsidRDefault="00000000">
          <w:pPr>
            <w:pStyle w:val="A6C6B66E9E7047B2882402F5B542162F"/>
          </w:pPr>
          <w:r>
            <w:rPr>
              <w:rStyle w:val="PlaceholderText"/>
            </w:rPr>
            <w:t xml:space="preserve"> </w:t>
          </w:r>
        </w:p>
      </w:docPartBody>
    </w:docPart>
    <w:docPart>
      <w:docPartPr>
        <w:name w:val="DDFBF1EC2BA442AA9E51D86A6FD2B3EA"/>
        <w:category>
          <w:name w:val="General"/>
          <w:gallery w:val="placeholder"/>
        </w:category>
        <w:types>
          <w:type w:val="bbPlcHdr"/>
        </w:types>
        <w:behaviors>
          <w:behavior w:val="content"/>
        </w:behaviors>
        <w:guid w:val="{022982C8-FDB9-4AAB-97B2-B18573FE945C}"/>
      </w:docPartPr>
      <w:docPartBody>
        <w:p w:rsidR="00C20F6C" w:rsidRDefault="00000000">
          <w:pPr>
            <w:pStyle w:val="DDFBF1EC2BA442AA9E51D86A6FD2B3EA"/>
          </w:pPr>
          <w:r>
            <w:rPr>
              <w:rStyle w:val="PlaceholderText"/>
            </w:rPr>
            <w:t xml:space="preserve"> </w:t>
          </w:r>
        </w:p>
      </w:docPartBody>
    </w:docPart>
    <w:docPart>
      <w:docPartPr>
        <w:name w:val="0F4E1E41D32C4E72B9460291FA8C138D"/>
        <w:category>
          <w:name w:val="General"/>
          <w:gallery w:val="placeholder"/>
        </w:category>
        <w:types>
          <w:type w:val="bbPlcHdr"/>
        </w:types>
        <w:behaviors>
          <w:behavior w:val="content"/>
        </w:behaviors>
        <w:guid w:val="{14C874C1-60C4-4140-9757-96036E951AA9}"/>
      </w:docPartPr>
      <w:docPartBody>
        <w:p w:rsidR="00C20F6C" w:rsidRDefault="00000000">
          <w:pPr>
            <w:pStyle w:val="0F4E1E41D32C4E72B9460291FA8C138D"/>
          </w:pPr>
          <w:r>
            <w:rPr>
              <w:rStyle w:val="PlaceholderText"/>
            </w:rPr>
            <w:t xml:space="preserve"> </w:t>
          </w:r>
        </w:p>
      </w:docPartBody>
    </w:docPart>
    <w:docPart>
      <w:docPartPr>
        <w:name w:val="CC54EBA6FB45427D8C1EEA5FB0B50A38"/>
        <w:category>
          <w:name w:val="General"/>
          <w:gallery w:val="placeholder"/>
        </w:category>
        <w:types>
          <w:type w:val="bbPlcHdr"/>
        </w:types>
        <w:behaviors>
          <w:behavior w:val="content"/>
        </w:behaviors>
        <w:guid w:val="{D642EF2C-FE88-4989-BD48-30E48D3D420D}"/>
      </w:docPartPr>
      <w:docPartBody>
        <w:p w:rsidR="00C20F6C" w:rsidRDefault="00000000">
          <w:pPr>
            <w:pStyle w:val="CC54EBA6FB45427D8C1EEA5FB0B50A38"/>
          </w:pPr>
          <w:r>
            <w:rPr>
              <w:rStyle w:val="PlaceholderText"/>
            </w:rPr>
            <w:t xml:space="preserve"> </w:t>
          </w:r>
        </w:p>
      </w:docPartBody>
    </w:docPart>
    <w:docPart>
      <w:docPartPr>
        <w:name w:val="1BA89CAD039E40D9A7CE774110CC86EB"/>
        <w:category>
          <w:name w:val="General"/>
          <w:gallery w:val="placeholder"/>
        </w:category>
        <w:types>
          <w:type w:val="bbPlcHdr"/>
        </w:types>
        <w:behaviors>
          <w:behavior w:val="content"/>
        </w:behaviors>
        <w:guid w:val="{16279636-BFA6-4A6D-9343-F04C7314A5D2}"/>
      </w:docPartPr>
      <w:docPartBody>
        <w:p w:rsidR="00C20F6C" w:rsidRDefault="00000000">
          <w:pPr>
            <w:pStyle w:val="1BA89CAD039E40D9A7CE774110CC86EB"/>
          </w:pPr>
          <w:r>
            <w:rPr>
              <w:rStyle w:val="PlaceholderText"/>
            </w:rPr>
            <w:t xml:space="preserve"> </w:t>
          </w:r>
        </w:p>
      </w:docPartBody>
    </w:docPart>
    <w:docPart>
      <w:docPartPr>
        <w:name w:val="DB02680BE6BA4412B0A7C6D124E8D673"/>
        <w:category>
          <w:name w:val="General"/>
          <w:gallery w:val="placeholder"/>
        </w:category>
        <w:types>
          <w:type w:val="bbPlcHdr"/>
        </w:types>
        <w:behaviors>
          <w:behavior w:val="content"/>
        </w:behaviors>
        <w:guid w:val="{83A37D1F-DF2A-489C-8199-C03790D2B64B}"/>
      </w:docPartPr>
      <w:docPartBody>
        <w:p w:rsidR="00C20F6C" w:rsidRDefault="00000000">
          <w:pPr>
            <w:pStyle w:val="DB02680BE6BA4412B0A7C6D124E8D673"/>
          </w:pPr>
          <w:r>
            <w:rPr>
              <w:rStyle w:val="PlaceholderText"/>
            </w:rPr>
            <w:t xml:space="preserve"> </w:t>
          </w:r>
        </w:p>
      </w:docPartBody>
    </w:docPart>
    <w:docPart>
      <w:docPartPr>
        <w:name w:val="4DD220BEA251497D826E9C145683ACC9"/>
        <w:category>
          <w:name w:val="General"/>
          <w:gallery w:val="placeholder"/>
        </w:category>
        <w:types>
          <w:type w:val="bbPlcHdr"/>
        </w:types>
        <w:behaviors>
          <w:behavior w:val="content"/>
        </w:behaviors>
        <w:guid w:val="{87F97E15-930E-4C58-B14A-645514371B4D}"/>
      </w:docPartPr>
      <w:docPartBody>
        <w:p w:rsidR="00C20F6C" w:rsidRDefault="00000000">
          <w:pPr>
            <w:pStyle w:val="4DD220BEA251497D826E9C145683ACC9"/>
          </w:pPr>
          <w:r>
            <w:rPr>
              <w:rStyle w:val="PlaceholderText"/>
            </w:rPr>
            <w:t xml:space="preserve"> </w:t>
          </w:r>
        </w:p>
      </w:docPartBody>
    </w:docPart>
    <w:docPart>
      <w:docPartPr>
        <w:name w:val="7D4FB421E0C74814848F0EBD2107DDAC"/>
        <w:category>
          <w:name w:val="General"/>
          <w:gallery w:val="placeholder"/>
        </w:category>
        <w:types>
          <w:type w:val="bbPlcHdr"/>
        </w:types>
        <w:behaviors>
          <w:behavior w:val="content"/>
        </w:behaviors>
        <w:guid w:val="{AAC302BF-85CE-41DA-A2EA-E01A46FB8943}"/>
      </w:docPartPr>
      <w:docPartBody>
        <w:p w:rsidR="00C20F6C" w:rsidRDefault="00000000">
          <w:pPr>
            <w:pStyle w:val="7D4FB421E0C74814848F0EBD2107DDAC"/>
          </w:pPr>
          <w:r>
            <w:rPr>
              <w:rStyle w:val="PlaceholderText"/>
            </w:rPr>
            <w:t xml:space="preserve"> </w:t>
          </w:r>
        </w:p>
      </w:docPartBody>
    </w:docPart>
    <w:docPart>
      <w:docPartPr>
        <w:name w:val="7E17A1657CC643C8B0CB3EE14D56C9DA"/>
        <w:category>
          <w:name w:val="General"/>
          <w:gallery w:val="placeholder"/>
        </w:category>
        <w:types>
          <w:type w:val="bbPlcHdr"/>
        </w:types>
        <w:behaviors>
          <w:behavior w:val="content"/>
        </w:behaviors>
        <w:guid w:val="{CD656074-B87C-49D6-8996-74EEF87E9364}"/>
      </w:docPartPr>
      <w:docPartBody>
        <w:p w:rsidR="00C20F6C" w:rsidRDefault="00000000">
          <w:pPr>
            <w:pStyle w:val="7E17A1657CC643C8B0CB3EE14D56C9DA"/>
          </w:pPr>
          <w:r>
            <w:rPr>
              <w:rStyle w:val="PlaceholderText"/>
            </w:rPr>
            <w:t xml:space="preserve"> </w:t>
          </w:r>
        </w:p>
      </w:docPartBody>
    </w:docPart>
    <w:docPart>
      <w:docPartPr>
        <w:name w:val="C80091A3A0504E27BEB64E68FF9B04BF"/>
        <w:category>
          <w:name w:val="General"/>
          <w:gallery w:val="placeholder"/>
        </w:category>
        <w:types>
          <w:type w:val="bbPlcHdr"/>
        </w:types>
        <w:behaviors>
          <w:behavior w:val="content"/>
        </w:behaviors>
        <w:guid w:val="{07E24C49-9084-45C7-BB2C-2BC961EADFF4}"/>
      </w:docPartPr>
      <w:docPartBody>
        <w:p w:rsidR="00C20F6C" w:rsidRDefault="00000000">
          <w:pPr>
            <w:pStyle w:val="C80091A3A0504E27BEB64E68FF9B04BF"/>
          </w:pPr>
          <w:r>
            <w:rPr>
              <w:rStyle w:val="PlaceholderText"/>
            </w:rPr>
            <w:t xml:space="preserve"> </w:t>
          </w:r>
        </w:p>
      </w:docPartBody>
    </w:docPart>
    <w:docPart>
      <w:docPartPr>
        <w:name w:val="86B5F4618D814D82847737FCA3135B28"/>
        <w:category>
          <w:name w:val="General"/>
          <w:gallery w:val="placeholder"/>
        </w:category>
        <w:types>
          <w:type w:val="bbPlcHdr"/>
        </w:types>
        <w:behaviors>
          <w:behavior w:val="content"/>
        </w:behaviors>
        <w:guid w:val="{54731B41-D66A-4199-BA8E-9EB3C9938E58}"/>
      </w:docPartPr>
      <w:docPartBody>
        <w:p w:rsidR="00C20F6C" w:rsidRDefault="00000000">
          <w:pPr>
            <w:pStyle w:val="86B5F4618D814D82847737FCA3135B28"/>
          </w:pPr>
          <w:r>
            <w:rPr>
              <w:rStyle w:val="PlaceholderText"/>
            </w:rPr>
            <w:t xml:space="preserve"> </w:t>
          </w:r>
        </w:p>
      </w:docPartBody>
    </w:docPart>
    <w:docPart>
      <w:docPartPr>
        <w:name w:val="999AB05E44C1422DB0F25FD2155E6E46"/>
        <w:category>
          <w:name w:val="General"/>
          <w:gallery w:val="placeholder"/>
        </w:category>
        <w:types>
          <w:type w:val="bbPlcHdr"/>
        </w:types>
        <w:behaviors>
          <w:behavior w:val="content"/>
        </w:behaviors>
        <w:guid w:val="{C6874512-E634-4803-B98F-E84C2299CE93}"/>
      </w:docPartPr>
      <w:docPartBody>
        <w:p w:rsidR="00C20F6C" w:rsidRDefault="00000000">
          <w:pPr>
            <w:pStyle w:val="999AB05E44C1422DB0F25FD2155E6E46"/>
          </w:pPr>
          <w:r>
            <w:rPr>
              <w:rStyle w:val="PlaceholderText"/>
            </w:rPr>
            <w:t xml:space="preserve"> </w:t>
          </w:r>
        </w:p>
      </w:docPartBody>
    </w:docPart>
    <w:docPart>
      <w:docPartPr>
        <w:name w:val="9FAFDC54823C4A259395E418E6699FB5"/>
        <w:category>
          <w:name w:val="General"/>
          <w:gallery w:val="placeholder"/>
        </w:category>
        <w:types>
          <w:type w:val="bbPlcHdr"/>
        </w:types>
        <w:behaviors>
          <w:behavior w:val="content"/>
        </w:behaviors>
        <w:guid w:val="{EDB58C8B-CB6A-413C-8CEC-B1E80CDD1B94}"/>
      </w:docPartPr>
      <w:docPartBody>
        <w:p w:rsidR="00C20F6C" w:rsidRDefault="00000000">
          <w:pPr>
            <w:pStyle w:val="9FAFDC54823C4A259395E418E6699FB5"/>
          </w:pPr>
          <w:r>
            <w:rPr>
              <w:rStyle w:val="PlaceholderText"/>
            </w:rPr>
            <w:t xml:space="preserve"> </w:t>
          </w:r>
        </w:p>
      </w:docPartBody>
    </w:docPart>
    <w:docPart>
      <w:docPartPr>
        <w:name w:val="FFF79C4B3459482B80FA0DD6AC616319"/>
        <w:category>
          <w:name w:val="General"/>
          <w:gallery w:val="placeholder"/>
        </w:category>
        <w:types>
          <w:type w:val="bbPlcHdr"/>
        </w:types>
        <w:behaviors>
          <w:behavior w:val="content"/>
        </w:behaviors>
        <w:guid w:val="{0F4523CD-2A0B-445F-A620-286D8C69BC9E}"/>
      </w:docPartPr>
      <w:docPartBody>
        <w:p w:rsidR="00C20F6C" w:rsidRDefault="00000000">
          <w:pPr>
            <w:pStyle w:val="FFF79C4B3459482B80FA0DD6AC616319"/>
          </w:pPr>
          <w:r>
            <w:rPr>
              <w:rStyle w:val="PlaceholderText"/>
            </w:rPr>
            <w:t xml:space="preserve"> </w:t>
          </w:r>
        </w:p>
      </w:docPartBody>
    </w:docPart>
    <w:docPart>
      <w:docPartPr>
        <w:name w:val="0D12EB66FBDE4D2BBB41E2915E903467"/>
        <w:category>
          <w:name w:val="General"/>
          <w:gallery w:val="placeholder"/>
        </w:category>
        <w:types>
          <w:type w:val="bbPlcHdr"/>
        </w:types>
        <w:behaviors>
          <w:behavior w:val="content"/>
        </w:behaviors>
        <w:guid w:val="{B58A6390-C264-4D7D-9C29-D6765E396D36}"/>
      </w:docPartPr>
      <w:docPartBody>
        <w:p w:rsidR="00C20F6C" w:rsidRDefault="00000000">
          <w:pPr>
            <w:pStyle w:val="0D12EB66FBDE4D2BBB41E2915E903467"/>
          </w:pPr>
          <w:r>
            <w:rPr>
              <w:rStyle w:val="PlaceholderText"/>
            </w:rPr>
            <w:t xml:space="preserve"> </w:t>
          </w:r>
        </w:p>
      </w:docPartBody>
    </w:docPart>
    <w:docPart>
      <w:docPartPr>
        <w:name w:val="4425FEE77FA5472DA78F7132A93B5B22"/>
        <w:category>
          <w:name w:val="General"/>
          <w:gallery w:val="placeholder"/>
        </w:category>
        <w:types>
          <w:type w:val="bbPlcHdr"/>
        </w:types>
        <w:behaviors>
          <w:behavior w:val="content"/>
        </w:behaviors>
        <w:guid w:val="{BB700C0C-BB01-4388-AEE7-8A2B1E8471AB}"/>
      </w:docPartPr>
      <w:docPartBody>
        <w:p w:rsidR="00C20F6C" w:rsidRDefault="00000000">
          <w:pPr>
            <w:pStyle w:val="4425FEE77FA5472DA78F7132A93B5B22"/>
          </w:pPr>
          <w:r>
            <w:rPr>
              <w:rStyle w:val="PlaceholderText"/>
            </w:rPr>
            <w:t xml:space="preserve"> </w:t>
          </w:r>
        </w:p>
      </w:docPartBody>
    </w:docPart>
    <w:docPart>
      <w:docPartPr>
        <w:name w:val="72A4065AD09C49748E10A20C9C9F0519"/>
        <w:category>
          <w:name w:val="General"/>
          <w:gallery w:val="placeholder"/>
        </w:category>
        <w:types>
          <w:type w:val="bbPlcHdr"/>
        </w:types>
        <w:behaviors>
          <w:behavior w:val="content"/>
        </w:behaviors>
        <w:guid w:val="{36F112E0-57E4-4445-A4FB-9A5D475B8452}"/>
      </w:docPartPr>
      <w:docPartBody>
        <w:p w:rsidR="00C20F6C" w:rsidRDefault="00000000">
          <w:pPr>
            <w:pStyle w:val="72A4065AD09C49748E10A20C9C9F0519"/>
          </w:pPr>
          <w:r>
            <w:rPr>
              <w:rStyle w:val="PlaceholderText"/>
            </w:rPr>
            <w:t xml:space="preserve"> </w:t>
          </w:r>
        </w:p>
      </w:docPartBody>
    </w:docPart>
    <w:docPart>
      <w:docPartPr>
        <w:name w:val="6518A5B392B04834B00C8A6F0249C2CC"/>
        <w:category>
          <w:name w:val="General"/>
          <w:gallery w:val="placeholder"/>
        </w:category>
        <w:types>
          <w:type w:val="bbPlcHdr"/>
        </w:types>
        <w:behaviors>
          <w:behavior w:val="content"/>
        </w:behaviors>
        <w:guid w:val="{5AE852FB-E614-4DFF-8C40-96B1D6C126C9}"/>
      </w:docPartPr>
      <w:docPartBody>
        <w:p w:rsidR="00C20F6C" w:rsidRDefault="00000000">
          <w:pPr>
            <w:pStyle w:val="6518A5B392B04834B00C8A6F0249C2CC"/>
          </w:pPr>
          <w:r>
            <w:rPr>
              <w:rStyle w:val="PlaceholderText"/>
            </w:rPr>
            <w:t xml:space="preserve"> </w:t>
          </w:r>
        </w:p>
      </w:docPartBody>
    </w:docPart>
    <w:docPart>
      <w:docPartPr>
        <w:name w:val="DD99A363957D478FA70E65BED944D696"/>
        <w:category>
          <w:name w:val="General"/>
          <w:gallery w:val="placeholder"/>
        </w:category>
        <w:types>
          <w:type w:val="bbPlcHdr"/>
        </w:types>
        <w:behaviors>
          <w:behavior w:val="content"/>
        </w:behaviors>
        <w:guid w:val="{FB0BF658-125A-4D85-9681-7AEDCF2F0C2C}"/>
      </w:docPartPr>
      <w:docPartBody>
        <w:p w:rsidR="00C20F6C" w:rsidRDefault="00000000">
          <w:pPr>
            <w:pStyle w:val="DD99A363957D478FA70E65BED944D696"/>
          </w:pPr>
          <w:r>
            <w:rPr>
              <w:rStyle w:val="PlaceholderText"/>
            </w:rPr>
            <w:t xml:space="preserve"> </w:t>
          </w:r>
        </w:p>
      </w:docPartBody>
    </w:docPart>
    <w:docPart>
      <w:docPartPr>
        <w:name w:val="F7ABA90A58224B4BB3542419C1EFDFFC"/>
        <w:category>
          <w:name w:val="General"/>
          <w:gallery w:val="placeholder"/>
        </w:category>
        <w:types>
          <w:type w:val="bbPlcHdr"/>
        </w:types>
        <w:behaviors>
          <w:behavior w:val="content"/>
        </w:behaviors>
        <w:guid w:val="{18E0B59B-48CC-4658-B6D4-5FF91B5B8D27}"/>
      </w:docPartPr>
      <w:docPartBody>
        <w:p w:rsidR="00C20F6C" w:rsidRDefault="00000000">
          <w:pPr>
            <w:pStyle w:val="F7ABA90A58224B4BB3542419C1EFDFFC"/>
          </w:pPr>
          <w:r>
            <w:rPr>
              <w:rStyle w:val="PlaceholderText"/>
            </w:rPr>
            <w:t xml:space="preserve"> </w:t>
          </w:r>
        </w:p>
      </w:docPartBody>
    </w:docPart>
    <w:docPart>
      <w:docPartPr>
        <w:name w:val="8F93FEEE20C94075A0B202BD2D965708"/>
        <w:category>
          <w:name w:val="General"/>
          <w:gallery w:val="placeholder"/>
        </w:category>
        <w:types>
          <w:type w:val="bbPlcHdr"/>
        </w:types>
        <w:behaviors>
          <w:behavior w:val="content"/>
        </w:behaviors>
        <w:guid w:val="{F551AACB-E0A0-4A54-B5F3-1476228788E2}"/>
      </w:docPartPr>
      <w:docPartBody>
        <w:p w:rsidR="00C20F6C" w:rsidRDefault="00000000">
          <w:pPr>
            <w:pStyle w:val="8F93FEEE20C94075A0B202BD2D965708"/>
          </w:pPr>
          <w:r>
            <w:rPr>
              <w:rStyle w:val="PlaceholderText"/>
            </w:rPr>
            <w:t xml:space="preserve"> </w:t>
          </w:r>
        </w:p>
      </w:docPartBody>
    </w:docPart>
    <w:docPart>
      <w:docPartPr>
        <w:name w:val="13D67B9EF5D14E90BD69C1052797C633"/>
        <w:category>
          <w:name w:val="General"/>
          <w:gallery w:val="placeholder"/>
        </w:category>
        <w:types>
          <w:type w:val="bbPlcHdr"/>
        </w:types>
        <w:behaviors>
          <w:behavior w:val="content"/>
        </w:behaviors>
        <w:guid w:val="{13BFB39C-E025-476E-B25B-2AA72E746FB3}"/>
      </w:docPartPr>
      <w:docPartBody>
        <w:p w:rsidR="00C20F6C" w:rsidRDefault="00000000">
          <w:pPr>
            <w:pStyle w:val="13D67B9EF5D14E90BD69C1052797C633"/>
          </w:pPr>
          <w:r>
            <w:rPr>
              <w:rStyle w:val="PlaceholderText"/>
            </w:rPr>
            <w:t xml:space="preserve"> </w:t>
          </w:r>
        </w:p>
      </w:docPartBody>
    </w:docPart>
    <w:docPart>
      <w:docPartPr>
        <w:name w:val="C10FB1F97B394F94B0C8EDE5F076A977"/>
        <w:category>
          <w:name w:val="General"/>
          <w:gallery w:val="placeholder"/>
        </w:category>
        <w:types>
          <w:type w:val="bbPlcHdr"/>
        </w:types>
        <w:behaviors>
          <w:behavior w:val="content"/>
        </w:behaviors>
        <w:guid w:val="{B4DAD153-6341-49A4-9ACF-C35C3D374853}"/>
      </w:docPartPr>
      <w:docPartBody>
        <w:p w:rsidR="00C20F6C" w:rsidRDefault="00000000">
          <w:pPr>
            <w:pStyle w:val="C10FB1F97B394F94B0C8EDE5F076A977"/>
          </w:pPr>
          <w:r>
            <w:rPr>
              <w:rStyle w:val="PlaceholderText"/>
            </w:rPr>
            <w:t xml:space="preserve"> </w:t>
          </w:r>
        </w:p>
      </w:docPartBody>
    </w:docPart>
    <w:docPart>
      <w:docPartPr>
        <w:name w:val="3F43501E4B3143B3B7F61E8B511E5FBC"/>
        <w:category>
          <w:name w:val="General"/>
          <w:gallery w:val="placeholder"/>
        </w:category>
        <w:types>
          <w:type w:val="bbPlcHdr"/>
        </w:types>
        <w:behaviors>
          <w:behavior w:val="content"/>
        </w:behaviors>
        <w:guid w:val="{42D98432-1249-4EE0-B65B-AAE879213C49}"/>
      </w:docPartPr>
      <w:docPartBody>
        <w:p w:rsidR="00C20F6C" w:rsidRDefault="00000000">
          <w:pPr>
            <w:pStyle w:val="3F43501E4B3143B3B7F61E8B511E5FBC"/>
          </w:pPr>
          <w:r>
            <w:rPr>
              <w:rStyle w:val="PlaceholderText"/>
            </w:rPr>
            <w:t xml:space="preserve"> </w:t>
          </w:r>
        </w:p>
      </w:docPartBody>
    </w:docPart>
    <w:docPart>
      <w:docPartPr>
        <w:name w:val="671286BBDA3444F39CFB0CB2991D6A22"/>
        <w:category>
          <w:name w:val="General"/>
          <w:gallery w:val="placeholder"/>
        </w:category>
        <w:types>
          <w:type w:val="bbPlcHdr"/>
        </w:types>
        <w:behaviors>
          <w:behavior w:val="content"/>
        </w:behaviors>
        <w:guid w:val="{03D2B18C-BCDB-4D3C-8DFF-6381DBB078F2}"/>
      </w:docPartPr>
      <w:docPartBody>
        <w:p w:rsidR="00C20F6C" w:rsidRDefault="00000000">
          <w:pPr>
            <w:pStyle w:val="671286BBDA3444F39CFB0CB2991D6A22"/>
          </w:pPr>
          <w:r>
            <w:rPr>
              <w:rStyle w:val="PlaceholderText"/>
            </w:rPr>
            <w:t xml:space="preserve"> </w:t>
          </w:r>
        </w:p>
      </w:docPartBody>
    </w:docPart>
    <w:docPart>
      <w:docPartPr>
        <w:name w:val="FE8F1AA4C75846E2B631E51FB374995D"/>
        <w:category>
          <w:name w:val="General"/>
          <w:gallery w:val="placeholder"/>
        </w:category>
        <w:types>
          <w:type w:val="bbPlcHdr"/>
        </w:types>
        <w:behaviors>
          <w:behavior w:val="content"/>
        </w:behaviors>
        <w:guid w:val="{69FC5B2A-858E-4FED-ABE4-52C5E78796DB}"/>
      </w:docPartPr>
      <w:docPartBody>
        <w:p w:rsidR="00C20F6C" w:rsidRDefault="00000000">
          <w:pPr>
            <w:pStyle w:val="FE8F1AA4C75846E2B631E51FB374995D"/>
          </w:pPr>
          <w:r>
            <w:rPr>
              <w:rStyle w:val="PlaceholderText"/>
            </w:rPr>
            <w:t xml:space="preserve"> </w:t>
          </w:r>
        </w:p>
      </w:docPartBody>
    </w:docPart>
    <w:docPart>
      <w:docPartPr>
        <w:name w:val="74E921CBC4044667B1FA13A4261A76AA"/>
        <w:category>
          <w:name w:val="General"/>
          <w:gallery w:val="placeholder"/>
        </w:category>
        <w:types>
          <w:type w:val="bbPlcHdr"/>
        </w:types>
        <w:behaviors>
          <w:behavior w:val="content"/>
        </w:behaviors>
        <w:guid w:val="{BB330EBA-FD27-43AE-8F31-209A7BE6814D}"/>
      </w:docPartPr>
      <w:docPartBody>
        <w:p w:rsidR="00C20F6C" w:rsidRDefault="00000000">
          <w:pPr>
            <w:pStyle w:val="74E921CBC4044667B1FA13A4261A76AA"/>
          </w:pPr>
          <w:r>
            <w:rPr>
              <w:rStyle w:val="PlaceholderText"/>
            </w:rPr>
            <w:t xml:space="preserve"> </w:t>
          </w:r>
        </w:p>
      </w:docPartBody>
    </w:docPart>
    <w:docPart>
      <w:docPartPr>
        <w:name w:val="45E04199195B47399F772EBC65A4FDC8"/>
        <w:category>
          <w:name w:val="General"/>
          <w:gallery w:val="placeholder"/>
        </w:category>
        <w:types>
          <w:type w:val="bbPlcHdr"/>
        </w:types>
        <w:behaviors>
          <w:behavior w:val="content"/>
        </w:behaviors>
        <w:guid w:val="{A2687776-FE42-4494-B2F0-D63F3B54A3D8}"/>
      </w:docPartPr>
      <w:docPartBody>
        <w:p w:rsidR="00C20F6C" w:rsidRDefault="00000000">
          <w:pPr>
            <w:pStyle w:val="45E04199195B47399F772EBC65A4FDC8"/>
          </w:pPr>
          <w:r>
            <w:rPr>
              <w:rStyle w:val="PlaceholderText"/>
            </w:rPr>
            <w:t xml:space="preserve"> </w:t>
          </w:r>
        </w:p>
      </w:docPartBody>
    </w:docPart>
    <w:docPart>
      <w:docPartPr>
        <w:name w:val="2B734C1845BF43889F50A9680CB3B0A1"/>
        <w:category>
          <w:name w:val="General"/>
          <w:gallery w:val="placeholder"/>
        </w:category>
        <w:types>
          <w:type w:val="bbPlcHdr"/>
        </w:types>
        <w:behaviors>
          <w:behavior w:val="content"/>
        </w:behaviors>
        <w:guid w:val="{E5BD396E-D92E-4603-B4FC-F9189C06358F}"/>
      </w:docPartPr>
      <w:docPartBody>
        <w:p w:rsidR="00C20F6C" w:rsidRDefault="00000000">
          <w:pPr>
            <w:pStyle w:val="2B734C1845BF43889F50A9680CB3B0A1"/>
          </w:pPr>
          <w:r>
            <w:rPr>
              <w:rStyle w:val="PlaceholderText"/>
            </w:rPr>
            <w:t xml:space="preserve"> </w:t>
          </w:r>
        </w:p>
      </w:docPartBody>
    </w:docPart>
    <w:docPart>
      <w:docPartPr>
        <w:name w:val="38F7E90AE16041BDA380AF946778D12D"/>
        <w:category>
          <w:name w:val="General"/>
          <w:gallery w:val="placeholder"/>
        </w:category>
        <w:types>
          <w:type w:val="bbPlcHdr"/>
        </w:types>
        <w:behaviors>
          <w:behavior w:val="content"/>
        </w:behaviors>
        <w:guid w:val="{F403029D-E172-433E-AEB7-FD5FE1566454}"/>
      </w:docPartPr>
      <w:docPartBody>
        <w:p w:rsidR="00C20F6C" w:rsidRDefault="00000000">
          <w:pPr>
            <w:pStyle w:val="38F7E90AE16041BDA380AF946778D12D"/>
          </w:pPr>
          <w:r>
            <w:rPr>
              <w:rStyle w:val="PlaceholderText"/>
            </w:rPr>
            <w:t xml:space="preserve"> </w:t>
          </w:r>
        </w:p>
      </w:docPartBody>
    </w:docPart>
    <w:docPart>
      <w:docPartPr>
        <w:name w:val="060DC38A33BA482AA45E532003267466"/>
        <w:category>
          <w:name w:val="General"/>
          <w:gallery w:val="placeholder"/>
        </w:category>
        <w:types>
          <w:type w:val="bbPlcHdr"/>
        </w:types>
        <w:behaviors>
          <w:behavior w:val="content"/>
        </w:behaviors>
        <w:guid w:val="{E54D1C27-6D3C-40DE-BB93-A315A6264661}"/>
      </w:docPartPr>
      <w:docPartBody>
        <w:p w:rsidR="00C20F6C" w:rsidRDefault="00000000">
          <w:pPr>
            <w:pStyle w:val="060DC38A33BA482AA45E532003267466"/>
          </w:pPr>
          <w:r>
            <w:rPr>
              <w:rStyle w:val="PlaceholderText"/>
            </w:rPr>
            <w:t xml:space="preserve"> </w:t>
          </w:r>
        </w:p>
      </w:docPartBody>
    </w:docPart>
    <w:docPart>
      <w:docPartPr>
        <w:name w:val="BE293F9923B14D4998ADA7D07EAA48A5"/>
        <w:category>
          <w:name w:val="General"/>
          <w:gallery w:val="placeholder"/>
        </w:category>
        <w:types>
          <w:type w:val="bbPlcHdr"/>
        </w:types>
        <w:behaviors>
          <w:behavior w:val="content"/>
        </w:behaviors>
        <w:guid w:val="{988B7384-C22B-4127-8E3C-FE9B5705A124}"/>
      </w:docPartPr>
      <w:docPartBody>
        <w:p w:rsidR="00C20F6C" w:rsidRDefault="00000000">
          <w:pPr>
            <w:pStyle w:val="BE293F9923B14D4998ADA7D07EAA48A5"/>
          </w:pPr>
          <w:r>
            <w:rPr>
              <w:rStyle w:val="PlaceholderText"/>
            </w:rPr>
            <w:t xml:space="preserve"> </w:t>
          </w:r>
        </w:p>
      </w:docPartBody>
    </w:docPart>
    <w:docPart>
      <w:docPartPr>
        <w:name w:val="F4105F28F2F54F20B3B498EE33E30F5C"/>
        <w:category>
          <w:name w:val="General"/>
          <w:gallery w:val="placeholder"/>
        </w:category>
        <w:types>
          <w:type w:val="bbPlcHdr"/>
        </w:types>
        <w:behaviors>
          <w:behavior w:val="content"/>
        </w:behaviors>
        <w:guid w:val="{450F8C69-5AA2-45A1-9173-933600861CAE}"/>
      </w:docPartPr>
      <w:docPartBody>
        <w:p w:rsidR="00C20F6C" w:rsidRDefault="00000000">
          <w:pPr>
            <w:pStyle w:val="F4105F28F2F54F20B3B498EE33E30F5C"/>
          </w:pPr>
          <w:r>
            <w:rPr>
              <w:rStyle w:val="PlaceholderText"/>
            </w:rPr>
            <w:t xml:space="preserve"> </w:t>
          </w:r>
        </w:p>
      </w:docPartBody>
    </w:docPart>
    <w:docPart>
      <w:docPartPr>
        <w:name w:val="D7FE219DDD59499D9A23075D1F51B438"/>
        <w:category>
          <w:name w:val="General"/>
          <w:gallery w:val="placeholder"/>
        </w:category>
        <w:types>
          <w:type w:val="bbPlcHdr"/>
        </w:types>
        <w:behaviors>
          <w:behavior w:val="content"/>
        </w:behaviors>
        <w:guid w:val="{173C3E7A-4C53-45A7-AD5B-DA1B38192B6C}"/>
      </w:docPartPr>
      <w:docPartBody>
        <w:p w:rsidR="00C20F6C" w:rsidRDefault="00000000">
          <w:pPr>
            <w:pStyle w:val="D7FE219DDD59499D9A23075D1F51B438"/>
          </w:pPr>
          <w:r>
            <w:rPr>
              <w:rStyle w:val="PlaceholderText"/>
            </w:rPr>
            <w:t xml:space="preserve"> </w:t>
          </w:r>
        </w:p>
      </w:docPartBody>
    </w:docPart>
    <w:docPart>
      <w:docPartPr>
        <w:name w:val="7DEAB530BD0E4DF2932258D9818A42FA"/>
        <w:category>
          <w:name w:val="General"/>
          <w:gallery w:val="placeholder"/>
        </w:category>
        <w:types>
          <w:type w:val="bbPlcHdr"/>
        </w:types>
        <w:behaviors>
          <w:behavior w:val="content"/>
        </w:behaviors>
        <w:guid w:val="{1B43644A-52B8-4393-88A6-4528189C56F4}"/>
      </w:docPartPr>
      <w:docPartBody>
        <w:p w:rsidR="00C20F6C" w:rsidRDefault="00000000">
          <w:pPr>
            <w:pStyle w:val="7DEAB530BD0E4DF2932258D9818A42FA"/>
          </w:pPr>
          <w:r>
            <w:rPr>
              <w:rStyle w:val="PlaceholderText"/>
            </w:rPr>
            <w:t xml:space="preserve"> </w:t>
          </w:r>
        </w:p>
      </w:docPartBody>
    </w:docPart>
    <w:docPart>
      <w:docPartPr>
        <w:name w:val="08A050725E9A4633A57A0F6CAD6BE28F"/>
        <w:category>
          <w:name w:val="General"/>
          <w:gallery w:val="placeholder"/>
        </w:category>
        <w:types>
          <w:type w:val="bbPlcHdr"/>
        </w:types>
        <w:behaviors>
          <w:behavior w:val="content"/>
        </w:behaviors>
        <w:guid w:val="{3A30C936-F5A0-4F1C-9DF0-8C93F3A00EDB}"/>
      </w:docPartPr>
      <w:docPartBody>
        <w:p w:rsidR="00C20F6C" w:rsidRDefault="00000000">
          <w:pPr>
            <w:pStyle w:val="08A050725E9A4633A57A0F6CAD6BE28F"/>
          </w:pPr>
          <w:r>
            <w:rPr>
              <w:rStyle w:val="PlaceholderText"/>
            </w:rPr>
            <w:t xml:space="preserve"> </w:t>
          </w:r>
        </w:p>
      </w:docPartBody>
    </w:docPart>
    <w:docPart>
      <w:docPartPr>
        <w:name w:val="67B9FF967B664AFD8C3ACB9E3AC0CF9A"/>
        <w:category>
          <w:name w:val="General"/>
          <w:gallery w:val="placeholder"/>
        </w:category>
        <w:types>
          <w:type w:val="bbPlcHdr"/>
        </w:types>
        <w:behaviors>
          <w:behavior w:val="content"/>
        </w:behaviors>
        <w:guid w:val="{C506DCD5-7143-457E-B2AD-20B0F6048D2F}"/>
      </w:docPartPr>
      <w:docPartBody>
        <w:p w:rsidR="00C20F6C" w:rsidRDefault="00000000">
          <w:pPr>
            <w:pStyle w:val="67B9FF967B664AFD8C3ACB9E3AC0CF9A"/>
          </w:pPr>
          <w:r>
            <w:rPr>
              <w:rStyle w:val="PlaceholderText"/>
            </w:rPr>
            <w:t xml:space="preserve"> </w:t>
          </w:r>
        </w:p>
      </w:docPartBody>
    </w:docPart>
    <w:docPart>
      <w:docPartPr>
        <w:name w:val="34E0AD7A938A44E0887F6278D94C7715"/>
        <w:category>
          <w:name w:val="General"/>
          <w:gallery w:val="placeholder"/>
        </w:category>
        <w:types>
          <w:type w:val="bbPlcHdr"/>
        </w:types>
        <w:behaviors>
          <w:behavior w:val="content"/>
        </w:behaviors>
        <w:guid w:val="{2AE33CDA-9544-4CA7-B53C-E47114881CF3}"/>
      </w:docPartPr>
      <w:docPartBody>
        <w:p w:rsidR="00C20F6C" w:rsidRDefault="00000000">
          <w:pPr>
            <w:pStyle w:val="34E0AD7A938A44E0887F6278D94C7715"/>
          </w:pPr>
          <w:r>
            <w:rPr>
              <w:rStyle w:val="PlaceholderText"/>
            </w:rPr>
            <w:t xml:space="preserve"> </w:t>
          </w:r>
        </w:p>
      </w:docPartBody>
    </w:docPart>
    <w:docPart>
      <w:docPartPr>
        <w:name w:val="58DE5007E828432D872DCB5A05FAFF7D"/>
        <w:category>
          <w:name w:val="General"/>
          <w:gallery w:val="placeholder"/>
        </w:category>
        <w:types>
          <w:type w:val="bbPlcHdr"/>
        </w:types>
        <w:behaviors>
          <w:behavior w:val="content"/>
        </w:behaviors>
        <w:guid w:val="{8165458F-57CD-468B-97F9-69E8FE750CD2}"/>
      </w:docPartPr>
      <w:docPartBody>
        <w:p w:rsidR="00C20F6C" w:rsidRDefault="00000000">
          <w:pPr>
            <w:pStyle w:val="58DE5007E828432D872DCB5A05FAFF7D"/>
          </w:pPr>
          <w:r>
            <w:rPr>
              <w:rStyle w:val="PlaceholderText"/>
            </w:rPr>
            <w:t xml:space="preserve"> </w:t>
          </w:r>
        </w:p>
      </w:docPartBody>
    </w:docPart>
    <w:docPart>
      <w:docPartPr>
        <w:name w:val="20D5B3A5A4AD4B0089B4CCD998D47B08"/>
        <w:category>
          <w:name w:val="General"/>
          <w:gallery w:val="placeholder"/>
        </w:category>
        <w:types>
          <w:type w:val="bbPlcHdr"/>
        </w:types>
        <w:behaviors>
          <w:behavior w:val="content"/>
        </w:behaviors>
        <w:guid w:val="{87D8A2F0-BFC2-48B8-B7AD-B43376CDAE52}"/>
      </w:docPartPr>
      <w:docPartBody>
        <w:p w:rsidR="00C20F6C" w:rsidRDefault="00000000">
          <w:pPr>
            <w:pStyle w:val="20D5B3A5A4AD4B0089B4CCD998D47B08"/>
          </w:pPr>
          <w:r>
            <w:rPr>
              <w:rStyle w:val="PlaceholderText"/>
            </w:rPr>
            <w:t xml:space="preserve"> </w:t>
          </w:r>
        </w:p>
      </w:docPartBody>
    </w:docPart>
    <w:docPart>
      <w:docPartPr>
        <w:name w:val="F3C8205B37B643CC8970439F9F80A149"/>
        <w:category>
          <w:name w:val="General"/>
          <w:gallery w:val="placeholder"/>
        </w:category>
        <w:types>
          <w:type w:val="bbPlcHdr"/>
        </w:types>
        <w:behaviors>
          <w:behavior w:val="content"/>
        </w:behaviors>
        <w:guid w:val="{FECFA7C1-758F-4A51-A7BF-13195A7469A9}"/>
      </w:docPartPr>
      <w:docPartBody>
        <w:p w:rsidR="00C20F6C" w:rsidRDefault="00000000">
          <w:pPr>
            <w:pStyle w:val="F3C8205B37B643CC8970439F9F80A149"/>
          </w:pPr>
          <w:r>
            <w:rPr>
              <w:rStyle w:val="PlaceholderText"/>
            </w:rPr>
            <w:t xml:space="preserve"> </w:t>
          </w:r>
        </w:p>
      </w:docPartBody>
    </w:docPart>
    <w:docPart>
      <w:docPartPr>
        <w:name w:val="8356DCC5DC0F400ABB06AFB421556338"/>
        <w:category>
          <w:name w:val="General"/>
          <w:gallery w:val="placeholder"/>
        </w:category>
        <w:types>
          <w:type w:val="bbPlcHdr"/>
        </w:types>
        <w:behaviors>
          <w:behavior w:val="content"/>
        </w:behaviors>
        <w:guid w:val="{6C1B9C88-C278-4140-BDE5-CF44F2A524E2}"/>
      </w:docPartPr>
      <w:docPartBody>
        <w:p w:rsidR="00C20F6C" w:rsidRDefault="00000000">
          <w:pPr>
            <w:pStyle w:val="8356DCC5DC0F400ABB06AFB421556338"/>
          </w:pPr>
          <w:r>
            <w:rPr>
              <w:rStyle w:val="PlaceholderText"/>
            </w:rPr>
            <w:t xml:space="preserve"> </w:t>
          </w:r>
        </w:p>
      </w:docPartBody>
    </w:docPart>
    <w:docPart>
      <w:docPartPr>
        <w:name w:val="DF1924DD7AA54E7DB782245E44DC1E5F"/>
        <w:category>
          <w:name w:val="General"/>
          <w:gallery w:val="placeholder"/>
        </w:category>
        <w:types>
          <w:type w:val="bbPlcHdr"/>
        </w:types>
        <w:behaviors>
          <w:behavior w:val="content"/>
        </w:behaviors>
        <w:guid w:val="{FFFFBDF5-4EF6-4AA7-8C04-2807AD8ADA38}"/>
      </w:docPartPr>
      <w:docPartBody>
        <w:p w:rsidR="00C20F6C" w:rsidRDefault="00000000">
          <w:pPr>
            <w:pStyle w:val="DF1924DD7AA54E7DB782245E44DC1E5F"/>
          </w:pPr>
          <w:r>
            <w:rPr>
              <w:rStyle w:val="PlaceholderText"/>
            </w:rPr>
            <w:t xml:space="preserve"> </w:t>
          </w:r>
        </w:p>
      </w:docPartBody>
    </w:docPart>
    <w:docPart>
      <w:docPartPr>
        <w:name w:val="811CD0E713AC407DB18752D089378623"/>
        <w:category>
          <w:name w:val="General"/>
          <w:gallery w:val="placeholder"/>
        </w:category>
        <w:types>
          <w:type w:val="bbPlcHdr"/>
        </w:types>
        <w:behaviors>
          <w:behavior w:val="content"/>
        </w:behaviors>
        <w:guid w:val="{5F70558E-44BE-4881-9BED-2F6DD2DD8B6C}"/>
      </w:docPartPr>
      <w:docPartBody>
        <w:p w:rsidR="00C20F6C" w:rsidRDefault="00000000">
          <w:pPr>
            <w:pStyle w:val="811CD0E713AC407DB18752D089378623"/>
          </w:pPr>
          <w:r>
            <w:rPr>
              <w:rStyle w:val="PlaceholderText"/>
            </w:rPr>
            <w:t xml:space="preserve"> </w:t>
          </w:r>
        </w:p>
      </w:docPartBody>
    </w:docPart>
    <w:docPart>
      <w:docPartPr>
        <w:name w:val="FFF4E72E54654897AA9595B99B9B3B5F"/>
        <w:category>
          <w:name w:val="General"/>
          <w:gallery w:val="placeholder"/>
        </w:category>
        <w:types>
          <w:type w:val="bbPlcHdr"/>
        </w:types>
        <w:behaviors>
          <w:behavior w:val="content"/>
        </w:behaviors>
        <w:guid w:val="{524FAC85-3465-450C-8490-FF7E98C4721F}"/>
      </w:docPartPr>
      <w:docPartBody>
        <w:p w:rsidR="00C20F6C" w:rsidRDefault="00000000">
          <w:pPr>
            <w:pStyle w:val="FFF4E72E54654897AA9595B99B9B3B5F"/>
          </w:pPr>
          <w:r>
            <w:rPr>
              <w:rStyle w:val="PlaceholderText"/>
            </w:rPr>
            <w:t xml:space="preserve"> </w:t>
          </w:r>
        </w:p>
      </w:docPartBody>
    </w:docPart>
    <w:docPart>
      <w:docPartPr>
        <w:name w:val="9B91FCDC3C414C9EAA0FBAA0E0B1BA34"/>
        <w:category>
          <w:name w:val="General"/>
          <w:gallery w:val="placeholder"/>
        </w:category>
        <w:types>
          <w:type w:val="bbPlcHdr"/>
        </w:types>
        <w:behaviors>
          <w:behavior w:val="content"/>
        </w:behaviors>
        <w:guid w:val="{243DEEBA-B856-42BA-A410-1CA1055E6C4B}"/>
      </w:docPartPr>
      <w:docPartBody>
        <w:p w:rsidR="00C20F6C" w:rsidRDefault="00000000">
          <w:pPr>
            <w:pStyle w:val="9B91FCDC3C414C9EAA0FBAA0E0B1BA34"/>
          </w:pPr>
          <w:r>
            <w:rPr>
              <w:rStyle w:val="PlaceholderText"/>
            </w:rPr>
            <w:t xml:space="preserve"> </w:t>
          </w:r>
        </w:p>
      </w:docPartBody>
    </w:docPart>
    <w:docPart>
      <w:docPartPr>
        <w:name w:val="A08A920041C44367A1EDEC8D96D354F4"/>
        <w:category>
          <w:name w:val="General"/>
          <w:gallery w:val="placeholder"/>
        </w:category>
        <w:types>
          <w:type w:val="bbPlcHdr"/>
        </w:types>
        <w:behaviors>
          <w:behavior w:val="content"/>
        </w:behaviors>
        <w:guid w:val="{BF8A3D7D-CE6A-401B-83CB-4E10D87D5657}"/>
      </w:docPartPr>
      <w:docPartBody>
        <w:p w:rsidR="00C20F6C" w:rsidRDefault="00000000">
          <w:pPr>
            <w:pStyle w:val="A08A920041C44367A1EDEC8D96D354F4"/>
          </w:pPr>
          <w:r>
            <w:rPr>
              <w:rStyle w:val="PlaceholderText"/>
            </w:rPr>
            <w:t xml:space="preserve"> </w:t>
          </w:r>
        </w:p>
      </w:docPartBody>
    </w:docPart>
    <w:docPart>
      <w:docPartPr>
        <w:name w:val="F610FD460B9946DD9F8EE41584464310"/>
        <w:category>
          <w:name w:val="General"/>
          <w:gallery w:val="placeholder"/>
        </w:category>
        <w:types>
          <w:type w:val="bbPlcHdr"/>
        </w:types>
        <w:behaviors>
          <w:behavior w:val="content"/>
        </w:behaviors>
        <w:guid w:val="{FC6D34EC-EAE2-41D6-83E7-D8ECA248D382}"/>
      </w:docPartPr>
      <w:docPartBody>
        <w:p w:rsidR="00C20F6C" w:rsidRDefault="00000000">
          <w:pPr>
            <w:pStyle w:val="F610FD460B9946DD9F8EE41584464310"/>
          </w:pPr>
          <w:r>
            <w:rPr>
              <w:rStyle w:val="PlaceholderText"/>
            </w:rPr>
            <w:t xml:space="preserve"> </w:t>
          </w:r>
        </w:p>
      </w:docPartBody>
    </w:docPart>
    <w:docPart>
      <w:docPartPr>
        <w:name w:val="2C7D27F1DEF54831BCA88568613954FE"/>
        <w:category>
          <w:name w:val="General"/>
          <w:gallery w:val="placeholder"/>
        </w:category>
        <w:types>
          <w:type w:val="bbPlcHdr"/>
        </w:types>
        <w:behaviors>
          <w:behavior w:val="content"/>
        </w:behaviors>
        <w:guid w:val="{4ADD8525-6736-486C-9947-72E6A5719964}"/>
      </w:docPartPr>
      <w:docPartBody>
        <w:p w:rsidR="00C20F6C" w:rsidRDefault="00000000">
          <w:pPr>
            <w:pStyle w:val="2C7D27F1DEF54831BCA88568613954FE"/>
          </w:pPr>
          <w:r>
            <w:rPr>
              <w:rStyle w:val="PlaceholderText"/>
            </w:rPr>
            <w:t xml:space="preserve"> </w:t>
          </w:r>
        </w:p>
      </w:docPartBody>
    </w:docPart>
    <w:docPart>
      <w:docPartPr>
        <w:name w:val="5607BDC88F5C4407AB7A4C22290A064D"/>
        <w:category>
          <w:name w:val="General"/>
          <w:gallery w:val="placeholder"/>
        </w:category>
        <w:types>
          <w:type w:val="bbPlcHdr"/>
        </w:types>
        <w:behaviors>
          <w:behavior w:val="content"/>
        </w:behaviors>
        <w:guid w:val="{4BB0A41E-9F32-4624-B94A-E9B139CF34F3}"/>
      </w:docPartPr>
      <w:docPartBody>
        <w:p w:rsidR="00C20F6C" w:rsidRDefault="00000000">
          <w:pPr>
            <w:pStyle w:val="5607BDC88F5C4407AB7A4C22290A064D"/>
          </w:pPr>
          <w:r>
            <w:rPr>
              <w:rStyle w:val="PlaceholderText"/>
            </w:rPr>
            <w:t xml:space="preserve"> </w:t>
          </w:r>
        </w:p>
      </w:docPartBody>
    </w:docPart>
    <w:docPart>
      <w:docPartPr>
        <w:name w:val="4300EF7943DB4D4AA284496FA99EF251"/>
        <w:category>
          <w:name w:val="General"/>
          <w:gallery w:val="placeholder"/>
        </w:category>
        <w:types>
          <w:type w:val="bbPlcHdr"/>
        </w:types>
        <w:behaviors>
          <w:behavior w:val="content"/>
        </w:behaviors>
        <w:guid w:val="{7EBB077F-C3CC-478B-BA7C-317E539EA926}"/>
      </w:docPartPr>
      <w:docPartBody>
        <w:p w:rsidR="00C20F6C" w:rsidRDefault="00000000">
          <w:pPr>
            <w:pStyle w:val="4300EF7943DB4D4AA284496FA99EF251"/>
          </w:pPr>
          <w:r>
            <w:rPr>
              <w:rStyle w:val="PlaceholderText"/>
            </w:rPr>
            <w:t xml:space="preserve"> </w:t>
          </w:r>
        </w:p>
      </w:docPartBody>
    </w:docPart>
    <w:docPart>
      <w:docPartPr>
        <w:name w:val="58E4474A2D144F0793F78E28F758C16D"/>
        <w:category>
          <w:name w:val="General"/>
          <w:gallery w:val="placeholder"/>
        </w:category>
        <w:types>
          <w:type w:val="bbPlcHdr"/>
        </w:types>
        <w:behaviors>
          <w:behavior w:val="content"/>
        </w:behaviors>
        <w:guid w:val="{2BEF072E-2F2B-4755-8CD3-42286026473D}"/>
      </w:docPartPr>
      <w:docPartBody>
        <w:p w:rsidR="00C20F6C" w:rsidRDefault="00000000">
          <w:pPr>
            <w:pStyle w:val="58E4474A2D144F0793F78E28F758C16D"/>
          </w:pPr>
          <w:r>
            <w:rPr>
              <w:rStyle w:val="PlaceholderText"/>
            </w:rPr>
            <w:t xml:space="preserve"> </w:t>
          </w:r>
        </w:p>
      </w:docPartBody>
    </w:docPart>
    <w:docPart>
      <w:docPartPr>
        <w:name w:val="A2DD2D371AC145B6986EAA682A6B45F6"/>
        <w:category>
          <w:name w:val="General"/>
          <w:gallery w:val="placeholder"/>
        </w:category>
        <w:types>
          <w:type w:val="bbPlcHdr"/>
        </w:types>
        <w:behaviors>
          <w:behavior w:val="content"/>
        </w:behaviors>
        <w:guid w:val="{40AA4CDC-B022-42DE-8A9F-41CA3D771342}"/>
      </w:docPartPr>
      <w:docPartBody>
        <w:p w:rsidR="00C20F6C" w:rsidRDefault="00000000">
          <w:pPr>
            <w:pStyle w:val="A2DD2D371AC145B6986EAA682A6B45F6"/>
          </w:pPr>
          <w:r>
            <w:rPr>
              <w:rStyle w:val="PlaceholderText"/>
            </w:rPr>
            <w:t xml:space="preserve"> </w:t>
          </w:r>
        </w:p>
      </w:docPartBody>
    </w:docPart>
    <w:docPart>
      <w:docPartPr>
        <w:name w:val="A7A747D69428490D9D568A778C49B8CC"/>
        <w:category>
          <w:name w:val="General"/>
          <w:gallery w:val="placeholder"/>
        </w:category>
        <w:types>
          <w:type w:val="bbPlcHdr"/>
        </w:types>
        <w:behaviors>
          <w:behavior w:val="content"/>
        </w:behaviors>
        <w:guid w:val="{3A680AA9-5E57-435C-92E5-946BD4AE5C2C}"/>
      </w:docPartPr>
      <w:docPartBody>
        <w:p w:rsidR="00C20F6C" w:rsidRDefault="00000000">
          <w:pPr>
            <w:pStyle w:val="A7A747D69428490D9D568A778C49B8CC"/>
          </w:pPr>
          <w:r>
            <w:rPr>
              <w:rStyle w:val="PlaceholderText"/>
            </w:rPr>
            <w:t xml:space="preserve"> </w:t>
          </w:r>
        </w:p>
      </w:docPartBody>
    </w:docPart>
    <w:docPart>
      <w:docPartPr>
        <w:name w:val="E8A5D89743644432ADAF31A6DFDA411C"/>
        <w:category>
          <w:name w:val="General"/>
          <w:gallery w:val="placeholder"/>
        </w:category>
        <w:types>
          <w:type w:val="bbPlcHdr"/>
        </w:types>
        <w:behaviors>
          <w:behavior w:val="content"/>
        </w:behaviors>
        <w:guid w:val="{19E2E09D-AABB-4A6C-9901-5725ACAED041}"/>
      </w:docPartPr>
      <w:docPartBody>
        <w:p w:rsidR="00C20F6C" w:rsidRDefault="00000000">
          <w:pPr>
            <w:pStyle w:val="E8A5D89743644432ADAF31A6DFDA411C"/>
          </w:pPr>
          <w:r>
            <w:rPr>
              <w:rStyle w:val="PlaceholderText"/>
            </w:rPr>
            <w:t xml:space="preserve"> </w:t>
          </w:r>
        </w:p>
      </w:docPartBody>
    </w:docPart>
    <w:docPart>
      <w:docPartPr>
        <w:name w:val="373ECCA181084BC5A62980F66B276AC4"/>
        <w:category>
          <w:name w:val="General"/>
          <w:gallery w:val="placeholder"/>
        </w:category>
        <w:types>
          <w:type w:val="bbPlcHdr"/>
        </w:types>
        <w:behaviors>
          <w:behavior w:val="content"/>
        </w:behaviors>
        <w:guid w:val="{255BFFC6-BD9C-4B50-B4E4-ECD1510C7FA4}"/>
      </w:docPartPr>
      <w:docPartBody>
        <w:p w:rsidR="00C20F6C" w:rsidRDefault="00000000">
          <w:pPr>
            <w:pStyle w:val="373ECCA181084BC5A62980F66B276AC4"/>
          </w:pPr>
          <w:r>
            <w:rPr>
              <w:rStyle w:val="PlaceholderText"/>
            </w:rPr>
            <w:t xml:space="preserve"> </w:t>
          </w:r>
        </w:p>
      </w:docPartBody>
    </w:docPart>
    <w:docPart>
      <w:docPartPr>
        <w:name w:val="BC4E5A2D423C4222A245C50F3599BAAA"/>
        <w:category>
          <w:name w:val="General"/>
          <w:gallery w:val="placeholder"/>
        </w:category>
        <w:types>
          <w:type w:val="bbPlcHdr"/>
        </w:types>
        <w:behaviors>
          <w:behavior w:val="content"/>
        </w:behaviors>
        <w:guid w:val="{5BE02547-A2D0-4C2E-A72E-A1C0CF920395}"/>
      </w:docPartPr>
      <w:docPartBody>
        <w:p w:rsidR="00C20F6C" w:rsidRDefault="00000000">
          <w:pPr>
            <w:pStyle w:val="BC4E5A2D423C4222A245C50F3599BAAA"/>
          </w:pPr>
          <w:r>
            <w:rPr>
              <w:rStyle w:val="PlaceholderText"/>
            </w:rPr>
            <w:t xml:space="preserve"> </w:t>
          </w:r>
        </w:p>
      </w:docPartBody>
    </w:docPart>
    <w:docPart>
      <w:docPartPr>
        <w:name w:val="7DEE80C2478B40F393745B63061DD70F"/>
        <w:category>
          <w:name w:val="General"/>
          <w:gallery w:val="placeholder"/>
        </w:category>
        <w:types>
          <w:type w:val="bbPlcHdr"/>
        </w:types>
        <w:behaviors>
          <w:behavior w:val="content"/>
        </w:behaviors>
        <w:guid w:val="{4D4A0DAA-5945-4AF8-8E31-9C1C4C557D36}"/>
      </w:docPartPr>
      <w:docPartBody>
        <w:p w:rsidR="00C20F6C" w:rsidRDefault="00000000">
          <w:pPr>
            <w:pStyle w:val="7DEE80C2478B40F393745B63061DD70F"/>
          </w:pPr>
          <w:r>
            <w:rPr>
              <w:rStyle w:val="PlaceholderText"/>
            </w:rPr>
            <w:t xml:space="preserve"> </w:t>
          </w:r>
        </w:p>
      </w:docPartBody>
    </w:docPart>
    <w:docPart>
      <w:docPartPr>
        <w:name w:val="718A5953E9EE45FBBE8C4A0EE52B25AB"/>
        <w:category>
          <w:name w:val="General"/>
          <w:gallery w:val="placeholder"/>
        </w:category>
        <w:types>
          <w:type w:val="bbPlcHdr"/>
        </w:types>
        <w:behaviors>
          <w:behavior w:val="content"/>
        </w:behaviors>
        <w:guid w:val="{F2E8547C-9818-4172-BFA0-E27719E700D9}"/>
      </w:docPartPr>
      <w:docPartBody>
        <w:p w:rsidR="00C20F6C" w:rsidRDefault="00000000">
          <w:pPr>
            <w:pStyle w:val="718A5953E9EE45FBBE8C4A0EE52B25AB"/>
          </w:pPr>
          <w:r>
            <w:rPr>
              <w:rStyle w:val="PlaceholderText"/>
            </w:rPr>
            <w:t xml:space="preserve"> </w:t>
          </w:r>
        </w:p>
      </w:docPartBody>
    </w:docPart>
    <w:docPart>
      <w:docPartPr>
        <w:name w:val="B14C09F1B1A34499B7AF7B7EA3B8C0B2"/>
        <w:category>
          <w:name w:val="General"/>
          <w:gallery w:val="placeholder"/>
        </w:category>
        <w:types>
          <w:type w:val="bbPlcHdr"/>
        </w:types>
        <w:behaviors>
          <w:behavior w:val="content"/>
        </w:behaviors>
        <w:guid w:val="{AFFF6C4D-7D6E-4431-AB68-A088B24A7A54}"/>
      </w:docPartPr>
      <w:docPartBody>
        <w:p w:rsidR="00C20F6C" w:rsidRDefault="00000000">
          <w:pPr>
            <w:pStyle w:val="B14C09F1B1A34499B7AF7B7EA3B8C0B2"/>
          </w:pPr>
          <w:r>
            <w:rPr>
              <w:rStyle w:val="PlaceholderText"/>
            </w:rPr>
            <w:t xml:space="preserve"> </w:t>
          </w:r>
        </w:p>
      </w:docPartBody>
    </w:docPart>
    <w:docPart>
      <w:docPartPr>
        <w:name w:val="98BD5F66DB06420D90FCA58FCA767B44"/>
        <w:category>
          <w:name w:val="General"/>
          <w:gallery w:val="placeholder"/>
        </w:category>
        <w:types>
          <w:type w:val="bbPlcHdr"/>
        </w:types>
        <w:behaviors>
          <w:behavior w:val="content"/>
        </w:behaviors>
        <w:guid w:val="{BF964238-A6DD-4EFB-AE89-95873B58197B}"/>
      </w:docPartPr>
      <w:docPartBody>
        <w:p w:rsidR="00C20F6C" w:rsidRDefault="00000000">
          <w:pPr>
            <w:pStyle w:val="98BD5F66DB06420D90FCA58FCA767B44"/>
          </w:pPr>
          <w:r>
            <w:rPr>
              <w:rStyle w:val="PlaceholderText"/>
            </w:rPr>
            <w:t xml:space="preserve"> </w:t>
          </w:r>
        </w:p>
      </w:docPartBody>
    </w:docPart>
    <w:docPart>
      <w:docPartPr>
        <w:name w:val="F01FA9BE884B48858B955E3878460417"/>
        <w:category>
          <w:name w:val="General"/>
          <w:gallery w:val="placeholder"/>
        </w:category>
        <w:types>
          <w:type w:val="bbPlcHdr"/>
        </w:types>
        <w:behaviors>
          <w:behavior w:val="content"/>
        </w:behaviors>
        <w:guid w:val="{2D221313-C491-4612-B3B0-050A387BE824}"/>
      </w:docPartPr>
      <w:docPartBody>
        <w:p w:rsidR="00C20F6C" w:rsidRDefault="00000000">
          <w:pPr>
            <w:pStyle w:val="F01FA9BE884B48858B955E3878460417"/>
          </w:pPr>
          <w:r>
            <w:rPr>
              <w:rStyle w:val="PlaceholderText"/>
            </w:rPr>
            <w:t xml:space="preserve"> </w:t>
          </w:r>
        </w:p>
      </w:docPartBody>
    </w:docPart>
    <w:docPart>
      <w:docPartPr>
        <w:name w:val="0F449396FD2844F0BA39F9BCEF5666CC"/>
        <w:category>
          <w:name w:val="General"/>
          <w:gallery w:val="placeholder"/>
        </w:category>
        <w:types>
          <w:type w:val="bbPlcHdr"/>
        </w:types>
        <w:behaviors>
          <w:behavior w:val="content"/>
        </w:behaviors>
        <w:guid w:val="{12AE7B15-F5B2-4BC2-A622-BFF3B716DF7A}"/>
      </w:docPartPr>
      <w:docPartBody>
        <w:p w:rsidR="00C20F6C" w:rsidRDefault="00000000">
          <w:pPr>
            <w:pStyle w:val="0F449396FD2844F0BA39F9BCEF5666CC"/>
          </w:pPr>
          <w:r>
            <w:rPr>
              <w:rStyle w:val="PlaceholderText"/>
            </w:rPr>
            <w:t xml:space="preserve"> </w:t>
          </w:r>
        </w:p>
      </w:docPartBody>
    </w:docPart>
    <w:docPart>
      <w:docPartPr>
        <w:name w:val="C018FD2EED314964B6796FA4FD289C50"/>
        <w:category>
          <w:name w:val="General"/>
          <w:gallery w:val="placeholder"/>
        </w:category>
        <w:types>
          <w:type w:val="bbPlcHdr"/>
        </w:types>
        <w:behaviors>
          <w:behavior w:val="content"/>
        </w:behaviors>
        <w:guid w:val="{8B09B878-9889-491A-AC3C-BE7A31F16B64}"/>
      </w:docPartPr>
      <w:docPartBody>
        <w:p w:rsidR="00C20F6C" w:rsidRDefault="00000000">
          <w:pPr>
            <w:pStyle w:val="C018FD2EED314964B6796FA4FD289C50"/>
          </w:pPr>
          <w:r>
            <w:rPr>
              <w:rStyle w:val="PlaceholderText"/>
            </w:rPr>
            <w:t xml:space="preserve"> </w:t>
          </w:r>
        </w:p>
      </w:docPartBody>
    </w:docPart>
    <w:docPart>
      <w:docPartPr>
        <w:name w:val="E2D5136EA1184361AC984FFA1966F061"/>
        <w:category>
          <w:name w:val="General"/>
          <w:gallery w:val="placeholder"/>
        </w:category>
        <w:types>
          <w:type w:val="bbPlcHdr"/>
        </w:types>
        <w:behaviors>
          <w:behavior w:val="content"/>
        </w:behaviors>
        <w:guid w:val="{2290E909-95A7-4224-B9FB-B1A51C06B833}"/>
      </w:docPartPr>
      <w:docPartBody>
        <w:p w:rsidR="00C20F6C" w:rsidRDefault="00000000">
          <w:pPr>
            <w:pStyle w:val="E2D5136EA1184361AC984FFA1966F061"/>
          </w:pPr>
          <w:r>
            <w:rPr>
              <w:rStyle w:val="PlaceholderText"/>
            </w:rPr>
            <w:t xml:space="preserve"> </w:t>
          </w:r>
        </w:p>
      </w:docPartBody>
    </w:docPart>
    <w:docPart>
      <w:docPartPr>
        <w:name w:val="B85EB9EC7E8A48D4935E6DEEEFF3D1F8"/>
        <w:category>
          <w:name w:val="General"/>
          <w:gallery w:val="placeholder"/>
        </w:category>
        <w:types>
          <w:type w:val="bbPlcHdr"/>
        </w:types>
        <w:behaviors>
          <w:behavior w:val="content"/>
        </w:behaviors>
        <w:guid w:val="{A2EC4282-EE15-4CDC-9F3A-F74E33DB0389}"/>
      </w:docPartPr>
      <w:docPartBody>
        <w:p w:rsidR="00C20F6C" w:rsidRDefault="00000000">
          <w:pPr>
            <w:pStyle w:val="B85EB9EC7E8A48D4935E6DEEEFF3D1F8"/>
          </w:pPr>
          <w:r>
            <w:rPr>
              <w:rStyle w:val="PlaceholderText"/>
            </w:rPr>
            <w:t xml:space="preserve"> </w:t>
          </w:r>
        </w:p>
      </w:docPartBody>
    </w:docPart>
    <w:docPart>
      <w:docPartPr>
        <w:name w:val="618380856A4E4EB7B128ACA135A6189C"/>
        <w:category>
          <w:name w:val="General"/>
          <w:gallery w:val="placeholder"/>
        </w:category>
        <w:types>
          <w:type w:val="bbPlcHdr"/>
        </w:types>
        <w:behaviors>
          <w:behavior w:val="content"/>
        </w:behaviors>
        <w:guid w:val="{F8D764BD-9AC4-4F2C-9C3B-A99DDF872048}"/>
      </w:docPartPr>
      <w:docPartBody>
        <w:p w:rsidR="00C20F6C" w:rsidRDefault="00000000">
          <w:pPr>
            <w:pStyle w:val="618380856A4E4EB7B128ACA135A6189C"/>
          </w:pPr>
          <w:r>
            <w:rPr>
              <w:rStyle w:val="PlaceholderText"/>
            </w:rPr>
            <w:t xml:space="preserve"> </w:t>
          </w:r>
        </w:p>
      </w:docPartBody>
    </w:docPart>
    <w:docPart>
      <w:docPartPr>
        <w:name w:val="E5DBF8D6D0AE475F8AEF81575822E7F4"/>
        <w:category>
          <w:name w:val="General"/>
          <w:gallery w:val="placeholder"/>
        </w:category>
        <w:types>
          <w:type w:val="bbPlcHdr"/>
        </w:types>
        <w:behaviors>
          <w:behavior w:val="content"/>
        </w:behaviors>
        <w:guid w:val="{EED0DF84-4028-4B2C-A675-00451C82FA98}"/>
      </w:docPartPr>
      <w:docPartBody>
        <w:p w:rsidR="00C20F6C" w:rsidRDefault="00000000">
          <w:pPr>
            <w:pStyle w:val="E5DBF8D6D0AE475F8AEF81575822E7F4"/>
          </w:pPr>
          <w:r>
            <w:rPr>
              <w:rStyle w:val="PlaceholderText"/>
            </w:rPr>
            <w:t xml:space="preserve"> </w:t>
          </w:r>
        </w:p>
      </w:docPartBody>
    </w:docPart>
    <w:docPart>
      <w:docPartPr>
        <w:name w:val="616116B6910042CC8E8954278B5E015A"/>
        <w:category>
          <w:name w:val="General"/>
          <w:gallery w:val="placeholder"/>
        </w:category>
        <w:types>
          <w:type w:val="bbPlcHdr"/>
        </w:types>
        <w:behaviors>
          <w:behavior w:val="content"/>
        </w:behaviors>
        <w:guid w:val="{A60AB2E7-DE6B-496A-82C9-719E41E3C5BB}"/>
      </w:docPartPr>
      <w:docPartBody>
        <w:p w:rsidR="00C20F6C" w:rsidRDefault="00000000">
          <w:pPr>
            <w:pStyle w:val="616116B6910042CC8E8954278B5E015A"/>
          </w:pPr>
          <w:r>
            <w:rPr>
              <w:rStyle w:val="PlaceholderText"/>
            </w:rPr>
            <w:t xml:space="preserve"> </w:t>
          </w:r>
        </w:p>
      </w:docPartBody>
    </w:docPart>
    <w:docPart>
      <w:docPartPr>
        <w:name w:val="718D96B97DF049979662FA969A2D7C83"/>
        <w:category>
          <w:name w:val="General"/>
          <w:gallery w:val="placeholder"/>
        </w:category>
        <w:types>
          <w:type w:val="bbPlcHdr"/>
        </w:types>
        <w:behaviors>
          <w:behavior w:val="content"/>
        </w:behaviors>
        <w:guid w:val="{8555A9CA-F6E0-4E56-9C78-CCF2E72774A5}"/>
      </w:docPartPr>
      <w:docPartBody>
        <w:p w:rsidR="00C20F6C" w:rsidRDefault="00000000">
          <w:pPr>
            <w:pStyle w:val="718D96B97DF049979662FA969A2D7C83"/>
          </w:pPr>
          <w:r>
            <w:rPr>
              <w:rStyle w:val="PlaceholderText"/>
            </w:rPr>
            <w:t xml:space="preserve"> </w:t>
          </w:r>
        </w:p>
      </w:docPartBody>
    </w:docPart>
    <w:docPart>
      <w:docPartPr>
        <w:name w:val="4AAD1C52B6584213B97FE9FEEF733D9F"/>
        <w:category>
          <w:name w:val="General"/>
          <w:gallery w:val="placeholder"/>
        </w:category>
        <w:types>
          <w:type w:val="bbPlcHdr"/>
        </w:types>
        <w:behaviors>
          <w:behavior w:val="content"/>
        </w:behaviors>
        <w:guid w:val="{4EBC0C89-AFD0-47F1-BE17-8E99C8C86A1C}"/>
      </w:docPartPr>
      <w:docPartBody>
        <w:p w:rsidR="00C20F6C" w:rsidRDefault="00000000">
          <w:pPr>
            <w:pStyle w:val="4AAD1C52B6584213B97FE9FEEF733D9F"/>
          </w:pPr>
          <w:r>
            <w:rPr>
              <w:rStyle w:val="PlaceholderText"/>
            </w:rPr>
            <w:t xml:space="preserve"> </w:t>
          </w:r>
        </w:p>
      </w:docPartBody>
    </w:docPart>
    <w:docPart>
      <w:docPartPr>
        <w:name w:val="6B82A45B41A945BC97B655CE88BF99A0"/>
        <w:category>
          <w:name w:val="General"/>
          <w:gallery w:val="placeholder"/>
        </w:category>
        <w:types>
          <w:type w:val="bbPlcHdr"/>
        </w:types>
        <w:behaviors>
          <w:behavior w:val="content"/>
        </w:behaviors>
        <w:guid w:val="{FA7CFE2D-4703-4552-8603-36430990FE9C}"/>
      </w:docPartPr>
      <w:docPartBody>
        <w:p w:rsidR="00C20F6C" w:rsidRDefault="00000000">
          <w:pPr>
            <w:pStyle w:val="6B82A45B41A945BC97B655CE88BF99A0"/>
          </w:pPr>
          <w:r>
            <w:rPr>
              <w:rStyle w:val="PlaceholderText"/>
            </w:rPr>
            <w:t xml:space="preserve"> </w:t>
          </w:r>
        </w:p>
      </w:docPartBody>
    </w:docPart>
    <w:docPart>
      <w:docPartPr>
        <w:name w:val="63A7E7592B294DF9ACD2AE8F1B3C99C2"/>
        <w:category>
          <w:name w:val="General"/>
          <w:gallery w:val="placeholder"/>
        </w:category>
        <w:types>
          <w:type w:val="bbPlcHdr"/>
        </w:types>
        <w:behaviors>
          <w:behavior w:val="content"/>
        </w:behaviors>
        <w:guid w:val="{81525710-C9CA-4C83-85DD-343D4C7EBE68}"/>
      </w:docPartPr>
      <w:docPartBody>
        <w:p w:rsidR="00C20F6C" w:rsidRDefault="00000000">
          <w:pPr>
            <w:pStyle w:val="63A7E7592B294DF9ACD2AE8F1B3C99C2"/>
          </w:pPr>
          <w:r>
            <w:rPr>
              <w:rStyle w:val="PlaceholderText"/>
            </w:rPr>
            <w:t xml:space="preserve"> </w:t>
          </w:r>
        </w:p>
      </w:docPartBody>
    </w:docPart>
    <w:docPart>
      <w:docPartPr>
        <w:name w:val="0A5876930C4C4239AECF835720C96BDC"/>
        <w:category>
          <w:name w:val="General"/>
          <w:gallery w:val="placeholder"/>
        </w:category>
        <w:types>
          <w:type w:val="bbPlcHdr"/>
        </w:types>
        <w:behaviors>
          <w:behavior w:val="content"/>
        </w:behaviors>
        <w:guid w:val="{5DE8A64B-D0A1-4952-B1F2-CC67A964E419}"/>
      </w:docPartPr>
      <w:docPartBody>
        <w:p w:rsidR="00C20F6C" w:rsidRDefault="00000000">
          <w:pPr>
            <w:pStyle w:val="0A5876930C4C4239AECF835720C96BDC"/>
          </w:pPr>
          <w:r>
            <w:rPr>
              <w:rStyle w:val="PlaceholderText"/>
            </w:rPr>
            <w:t xml:space="preserve"> </w:t>
          </w:r>
        </w:p>
      </w:docPartBody>
    </w:docPart>
    <w:docPart>
      <w:docPartPr>
        <w:name w:val="327F4A3D853C47348317480517B21358"/>
        <w:category>
          <w:name w:val="General"/>
          <w:gallery w:val="placeholder"/>
        </w:category>
        <w:types>
          <w:type w:val="bbPlcHdr"/>
        </w:types>
        <w:behaviors>
          <w:behavior w:val="content"/>
        </w:behaviors>
        <w:guid w:val="{7219A381-FAA1-42F2-87E1-1808B2997CD5}"/>
      </w:docPartPr>
      <w:docPartBody>
        <w:p w:rsidR="00C20F6C" w:rsidRDefault="00000000">
          <w:pPr>
            <w:pStyle w:val="327F4A3D853C47348317480517B21358"/>
          </w:pPr>
          <w:r>
            <w:rPr>
              <w:rStyle w:val="PlaceholderText"/>
            </w:rPr>
            <w:t xml:space="preserve"> </w:t>
          </w:r>
        </w:p>
      </w:docPartBody>
    </w:docPart>
    <w:docPart>
      <w:docPartPr>
        <w:name w:val="CAAFCCCE86AD42CD98CAACC9AF680CA2"/>
        <w:category>
          <w:name w:val="General"/>
          <w:gallery w:val="placeholder"/>
        </w:category>
        <w:types>
          <w:type w:val="bbPlcHdr"/>
        </w:types>
        <w:behaviors>
          <w:behavior w:val="content"/>
        </w:behaviors>
        <w:guid w:val="{0744CAA5-C73C-4F08-ABB2-9027A045E3CF}"/>
      </w:docPartPr>
      <w:docPartBody>
        <w:p w:rsidR="00C20F6C" w:rsidRDefault="00000000">
          <w:pPr>
            <w:pStyle w:val="CAAFCCCE86AD42CD98CAACC9AF680CA2"/>
          </w:pPr>
          <w:r>
            <w:rPr>
              <w:rStyle w:val="PlaceholderText"/>
            </w:rPr>
            <w:t xml:space="preserve"> </w:t>
          </w:r>
        </w:p>
      </w:docPartBody>
    </w:docPart>
    <w:docPart>
      <w:docPartPr>
        <w:name w:val="E9AA122B751B471A96221ED8FB7403D9"/>
        <w:category>
          <w:name w:val="General"/>
          <w:gallery w:val="placeholder"/>
        </w:category>
        <w:types>
          <w:type w:val="bbPlcHdr"/>
        </w:types>
        <w:behaviors>
          <w:behavior w:val="content"/>
        </w:behaviors>
        <w:guid w:val="{0594EFF8-787C-459F-93C9-41E26074E13F}"/>
      </w:docPartPr>
      <w:docPartBody>
        <w:p w:rsidR="00C20F6C" w:rsidRDefault="00000000">
          <w:pPr>
            <w:pStyle w:val="E9AA122B751B471A96221ED8FB7403D9"/>
          </w:pPr>
          <w:r>
            <w:rPr>
              <w:rStyle w:val="PlaceholderText"/>
            </w:rPr>
            <w:t xml:space="preserve"> </w:t>
          </w:r>
        </w:p>
      </w:docPartBody>
    </w:docPart>
    <w:docPart>
      <w:docPartPr>
        <w:name w:val="D6497533E52C40A1B491DFBF315169C5"/>
        <w:category>
          <w:name w:val="General"/>
          <w:gallery w:val="placeholder"/>
        </w:category>
        <w:types>
          <w:type w:val="bbPlcHdr"/>
        </w:types>
        <w:behaviors>
          <w:behavior w:val="content"/>
        </w:behaviors>
        <w:guid w:val="{811BDF46-46EF-45AB-BAE1-1E121EE97DDA}"/>
      </w:docPartPr>
      <w:docPartBody>
        <w:p w:rsidR="00C20F6C" w:rsidRDefault="00000000">
          <w:pPr>
            <w:pStyle w:val="D6497533E52C40A1B491DFBF315169C5"/>
          </w:pPr>
          <w:r>
            <w:rPr>
              <w:rStyle w:val="PlaceholderText"/>
            </w:rPr>
            <w:t xml:space="preserve"> </w:t>
          </w:r>
        </w:p>
      </w:docPartBody>
    </w:docPart>
    <w:docPart>
      <w:docPartPr>
        <w:name w:val="F124B29BD5364C21A29F2DD7132E5710"/>
        <w:category>
          <w:name w:val="General"/>
          <w:gallery w:val="placeholder"/>
        </w:category>
        <w:types>
          <w:type w:val="bbPlcHdr"/>
        </w:types>
        <w:behaviors>
          <w:behavior w:val="content"/>
        </w:behaviors>
        <w:guid w:val="{E76E4CEB-F9B2-4DF4-A05C-126FD8FF180D}"/>
      </w:docPartPr>
      <w:docPartBody>
        <w:p w:rsidR="00C20F6C" w:rsidRDefault="00000000">
          <w:pPr>
            <w:pStyle w:val="F124B29BD5364C21A29F2DD7132E5710"/>
          </w:pPr>
          <w:r>
            <w:rPr>
              <w:rStyle w:val="PlaceholderText"/>
            </w:rPr>
            <w:t xml:space="preserve"> </w:t>
          </w:r>
        </w:p>
      </w:docPartBody>
    </w:docPart>
    <w:docPart>
      <w:docPartPr>
        <w:name w:val="63756654983244C68371EB9F2254EB32"/>
        <w:category>
          <w:name w:val="General"/>
          <w:gallery w:val="placeholder"/>
        </w:category>
        <w:types>
          <w:type w:val="bbPlcHdr"/>
        </w:types>
        <w:behaviors>
          <w:behavior w:val="content"/>
        </w:behaviors>
        <w:guid w:val="{01BC5E9C-5808-4D1D-BD7B-BA0F9A5ACBBA}"/>
      </w:docPartPr>
      <w:docPartBody>
        <w:p w:rsidR="00C20F6C" w:rsidRDefault="00000000">
          <w:pPr>
            <w:pStyle w:val="63756654983244C68371EB9F2254EB32"/>
          </w:pPr>
          <w:r>
            <w:rPr>
              <w:rStyle w:val="PlaceholderText"/>
            </w:rPr>
            <w:t xml:space="preserve"> </w:t>
          </w:r>
        </w:p>
      </w:docPartBody>
    </w:docPart>
    <w:docPart>
      <w:docPartPr>
        <w:name w:val="5C49C28051F24C04BDECDEC24DB8F7D3"/>
        <w:category>
          <w:name w:val="General"/>
          <w:gallery w:val="placeholder"/>
        </w:category>
        <w:types>
          <w:type w:val="bbPlcHdr"/>
        </w:types>
        <w:behaviors>
          <w:behavior w:val="content"/>
        </w:behaviors>
        <w:guid w:val="{D762FF64-9975-47D2-BF6C-AE728CDC964E}"/>
      </w:docPartPr>
      <w:docPartBody>
        <w:p w:rsidR="00C20F6C" w:rsidRDefault="00000000">
          <w:pPr>
            <w:pStyle w:val="5C49C28051F24C04BDECDEC24DB8F7D3"/>
          </w:pPr>
          <w:r>
            <w:rPr>
              <w:rStyle w:val="PlaceholderText"/>
            </w:rPr>
            <w:t xml:space="preserve"> </w:t>
          </w:r>
        </w:p>
      </w:docPartBody>
    </w:docPart>
    <w:docPart>
      <w:docPartPr>
        <w:name w:val="7547CB9236AC445C9F52F27BC7646AAD"/>
        <w:category>
          <w:name w:val="General"/>
          <w:gallery w:val="placeholder"/>
        </w:category>
        <w:types>
          <w:type w:val="bbPlcHdr"/>
        </w:types>
        <w:behaviors>
          <w:behavior w:val="content"/>
        </w:behaviors>
        <w:guid w:val="{51D5AB6C-023E-414D-8ABD-D5C160BDED8F}"/>
      </w:docPartPr>
      <w:docPartBody>
        <w:p w:rsidR="00C20F6C" w:rsidRDefault="00000000">
          <w:pPr>
            <w:pStyle w:val="7547CB9236AC445C9F52F27BC7646AAD"/>
          </w:pPr>
          <w:r>
            <w:rPr>
              <w:rStyle w:val="PlaceholderText"/>
            </w:rPr>
            <w:t xml:space="preserve"> </w:t>
          </w:r>
        </w:p>
      </w:docPartBody>
    </w:docPart>
    <w:docPart>
      <w:docPartPr>
        <w:name w:val="EBB892B9153740AB91315568775EA215"/>
        <w:category>
          <w:name w:val="General"/>
          <w:gallery w:val="placeholder"/>
        </w:category>
        <w:types>
          <w:type w:val="bbPlcHdr"/>
        </w:types>
        <w:behaviors>
          <w:behavior w:val="content"/>
        </w:behaviors>
        <w:guid w:val="{6280CF1A-B68E-4618-A731-534AFAC839AB}"/>
      </w:docPartPr>
      <w:docPartBody>
        <w:p w:rsidR="00C20F6C" w:rsidRDefault="00000000">
          <w:pPr>
            <w:pStyle w:val="EBB892B9153740AB91315568775EA215"/>
          </w:pPr>
          <w:r>
            <w:rPr>
              <w:rStyle w:val="PlaceholderText"/>
            </w:rPr>
            <w:t xml:space="preserve"> </w:t>
          </w:r>
        </w:p>
      </w:docPartBody>
    </w:docPart>
    <w:docPart>
      <w:docPartPr>
        <w:name w:val="74AEC66FAD324E4FB9ECB3493DCF5EB4"/>
        <w:category>
          <w:name w:val="General"/>
          <w:gallery w:val="placeholder"/>
        </w:category>
        <w:types>
          <w:type w:val="bbPlcHdr"/>
        </w:types>
        <w:behaviors>
          <w:behavior w:val="content"/>
        </w:behaviors>
        <w:guid w:val="{2A79C3BD-4862-4112-8871-6109F7968E1A}"/>
      </w:docPartPr>
      <w:docPartBody>
        <w:p w:rsidR="00C20F6C" w:rsidRDefault="00000000">
          <w:pPr>
            <w:pStyle w:val="74AEC66FAD324E4FB9ECB3493DCF5EB4"/>
          </w:pPr>
          <w:r>
            <w:rPr>
              <w:rStyle w:val="PlaceholderText"/>
            </w:rPr>
            <w:t xml:space="preserve"> </w:t>
          </w:r>
        </w:p>
      </w:docPartBody>
    </w:docPart>
    <w:docPart>
      <w:docPartPr>
        <w:name w:val="6A1589E3BDA84388B919394125B0F525"/>
        <w:category>
          <w:name w:val="General"/>
          <w:gallery w:val="placeholder"/>
        </w:category>
        <w:types>
          <w:type w:val="bbPlcHdr"/>
        </w:types>
        <w:behaviors>
          <w:behavior w:val="content"/>
        </w:behaviors>
        <w:guid w:val="{B5F86268-83DD-4E19-AA17-2C6FBBD36C59}"/>
      </w:docPartPr>
      <w:docPartBody>
        <w:p w:rsidR="00C20F6C" w:rsidRDefault="00000000">
          <w:pPr>
            <w:pStyle w:val="6A1589E3BDA84388B919394125B0F525"/>
          </w:pPr>
          <w:r>
            <w:rPr>
              <w:rStyle w:val="PlaceholderText"/>
            </w:rPr>
            <w:t xml:space="preserve"> </w:t>
          </w:r>
        </w:p>
      </w:docPartBody>
    </w:docPart>
    <w:docPart>
      <w:docPartPr>
        <w:name w:val="14CAD1E621014A3D9B3A88C0679B01E3"/>
        <w:category>
          <w:name w:val="General"/>
          <w:gallery w:val="placeholder"/>
        </w:category>
        <w:types>
          <w:type w:val="bbPlcHdr"/>
        </w:types>
        <w:behaviors>
          <w:behavior w:val="content"/>
        </w:behaviors>
        <w:guid w:val="{080FACD7-5384-40F5-8616-37833ABB1D79}"/>
      </w:docPartPr>
      <w:docPartBody>
        <w:p w:rsidR="00C20F6C" w:rsidRDefault="00000000">
          <w:pPr>
            <w:pStyle w:val="14CAD1E621014A3D9B3A88C0679B01E3"/>
          </w:pPr>
          <w:r>
            <w:rPr>
              <w:rStyle w:val="PlaceholderText"/>
            </w:rPr>
            <w:t xml:space="preserve"> </w:t>
          </w:r>
        </w:p>
      </w:docPartBody>
    </w:docPart>
    <w:docPart>
      <w:docPartPr>
        <w:name w:val="6FA7FD8F1FE7453DAF938CB141ADC697"/>
        <w:category>
          <w:name w:val="General"/>
          <w:gallery w:val="placeholder"/>
        </w:category>
        <w:types>
          <w:type w:val="bbPlcHdr"/>
        </w:types>
        <w:behaviors>
          <w:behavior w:val="content"/>
        </w:behaviors>
        <w:guid w:val="{0EAF978C-1CDB-4B3A-8531-EBD16AE06B77}"/>
      </w:docPartPr>
      <w:docPartBody>
        <w:p w:rsidR="00C20F6C" w:rsidRDefault="00000000">
          <w:pPr>
            <w:pStyle w:val="6FA7FD8F1FE7453DAF938CB141ADC697"/>
          </w:pPr>
          <w:r>
            <w:rPr>
              <w:rStyle w:val="PlaceholderText"/>
            </w:rPr>
            <w:t xml:space="preserve"> </w:t>
          </w:r>
        </w:p>
      </w:docPartBody>
    </w:docPart>
    <w:docPart>
      <w:docPartPr>
        <w:name w:val="89B0DE895B044C93AA71AC6FA48486DC"/>
        <w:category>
          <w:name w:val="General"/>
          <w:gallery w:val="placeholder"/>
        </w:category>
        <w:types>
          <w:type w:val="bbPlcHdr"/>
        </w:types>
        <w:behaviors>
          <w:behavior w:val="content"/>
        </w:behaviors>
        <w:guid w:val="{7CCB4C79-A618-4D3C-A587-9D3F8B141CAC}"/>
      </w:docPartPr>
      <w:docPartBody>
        <w:p w:rsidR="00C20F6C" w:rsidRDefault="00000000">
          <w:pPr>
            <w:pStyle w:val="89B0DE895B044C93AA71AC6FA48486DC"/>
          </w:pPr>
          <w:r>
            <w:rPr>
              <w:rStyle w:val="PlaceholderText"/>
            </w:rPr>
            <w:t xml:space="preserve"> </w:t>
          </w:r>
        </w:p>
      </w:docPartBody>
    </w:docPart>
    <w:docPart>
      <w:docPartPr>
        <w:name w:val="2181F685D9184718B48420BC275FDC50"/>
        <w:category>
          <w:name w:val="General"/>
          <w:gallery w:val="placeholder"/>
        </w:category>
        <w:types>
          <w:type w:val="bbPlcHdr"/>
        </w:types>
        <w:behaviors>
          <w:behavior w:val="content"/>
        </w:behaviors>
        <w:guid w:val="{CDFEBD6F-FCAF-49DA-A6A5-F0E60EAB306C}"/>
      </w:docPartPr>
      <w:docPartBody>
        <w:p w:rsidR="00C20F6C" w:rsidRDefault="00000000">
          <w:pPr>
            <w:pStyle w:val="2181F685D9184718B48420BC275FDC50"/>
          </w:pPr>
          <w:r>
            <w:rPr>
              <w:rStyle w:val="PlaceholderText"/>
            </w:rPr>
            <w:t xml:space="preserve"> </w:t>
          </w:r>
        </w:p>
      </w:docPartBody>
    </w:docPart>
    <w:docPart>
      <w:docPartPr>
        <w:name w:val="6AF534D610BC4242AD66C3D2A9AAC127"/>
        <w:category>
          <w:name w:val="General"/>
          <w:gallery w:val="placeholder"/>
        </w:category>
        <w:types>
          <w:type w:val="bbPlcHdr"/>
        </w:types>
        <w:behaviors>
          <w:behavior w:val="content"/>
        </w:behaviors>
        <w:guid w:val="{42FAD140-B11D-47C9-B6E1-16F32B24B1E0}"/>
      </w:docPartPr>
      <w:docPartBody>
        <w:p w:rsidR="00C20F6C" w:rsidRDefault="00000000">
          <w:pPr>
            <w:pStyle w:val="6AF534D610BC4242AD66C3D2A9AAC127"/>
          </w:pPr>
          <w:r>
            <w:rPr>
              <w:rStyle w:val="PlaceholderText"/>
            </w:rPr>
            <w:t xml:space="preserve"> </w:t>
          </w:r>
        </w:p>
      </w:docPartBody>
    </w:docPart>
    <w:docPart>
      <w:docPartPr>
        <w:name w:val="3E01F4A4D6E74AC0828A8BDAD31732E2"/>
        <w:category>
          <w:name w:val="General"/>
          <w:gallery w:val="placeholder"/>
        </w:category>
        <w:types>
          <w:type w:val="bbPlcHdr"/>
        </w:types>
        <w:behaviors>
          <w:behavior w:val="content"/>
        </w:behaviors>
        <w:guid w:val="{FE9AD0B8-76C7-492F-A99F-AE28854CEB31}"/>
      </w:docPartPr>
      <w:docPartBody>
        <w:p w:rsidR="00C20F6C" w:rsidRDefault="00000000">
          <w:pPr>
            <w:pStyle w:val="3E01F4A4D6E74AC0828A8BDAD31732E2"/>
          </w:pPr>
          <w:r>
            <w:rPr>
              <w:rStyle w:val="PlaceholderText"/>
            </w:rPr>
            <w:t xml:space="preserve"> </w:t>
          </w:r>
        </w:p>
      </w:docPartBody>
    </w:docPart>
    <w:docPart>
      <w:docPartPr>
        <w:name w:val="A6CC82FB20714EE78EB4D36B2BEBB8F2"/>
        <w:category>
          <w:name w:val="General"/>
          <w:gallery w:val="placeholder"/>
        </w:category>
        <w:types>
          <w:type w:val="bbPlcHdr"/>
        </w:types>
        <w:behaviors>
          <w:behavior w:val="content"/>
        </w:behaviors>
        <w:guid w:val="{547955EE-65BE-433B-9EDF-94CE06DDA635}"/>
      </w:docPartPr>
      <w:docPartBody>
        <w:p w:rsidR="00C20F6C" w:rsidRDefault="00000000">
          <w:pPr>
            <w:pStyle w:val="A6CC82FB20714EE78EB4D36B2BEBB8F2"/>
          </w:pPr>
          <w:r>
            <w:rPr>
              <w:rStyle w:val="PlaceholderText"/>
            </w:rPr>
            <w:t xml:space="preserve"> </w:t>
          </w:r>
        </w:p>
      </w:docPartBody>
    </w:docPart>
    <w:docPart>
      <w:docPartPr>
        <w:name w:val="3104952FC16C44499A1EB7C61B8A986D"/>
        <w:category>
          <w:name w:val="General"/>
          <w:gallery w:val="placeholder"/>
        </w:category>
        <w:types>
          <w:type w:val="bbPlcHdr"/>
        </w:types>
        <w:behaviors>
          <w:behavior w:val="content"/>
        </w:behaviors>
        <w:guid w:val="{C9E50F0C-08E7-4AB8-B6F5-8932C2E10011}"/>
      </w:docPartPr>
      <w:docPartBody>
        <w:p w:rsidR="00C20F6C" w:rsidRDefault="00000000">
          <w:pPr>
            <w:pStyle w:val="3104952FC16C44499A1EB7C61B8A986D"/>
          </w:pPr>
          <w:r>
            <w:rPr>
              <w:rStyle w:val="PlaceholderText"/>
            </w:rPr>
            <w:t xml:space="preserve"> </w:t>
          </w:r>
        </w:p>
      </w:docPartBody>
    </w:docPart>
    <w:docPart>
      <w:docPartPr>
        <w:name w:val="3D108525324E48EC9BC4355E55C2EF33"/>
        <w:category>
          <w:name w:val="General"/>
          <w:gallery w:val="placeholder"/>
        </w:category>
        <w:types>
          <w:type w:val="bbPlcHdr"/>
        </w:types>
        <w:behaviors>
          <w:behavior w:val="content"/>
        </w:behaviors>
        <w:guid w:val="{ABE62D5D-8CDB-400B-944D-FBB1F4BB6415}"/>
      </w:docPartPr>
      <w:docPartBody>
        <w:p w:rsidR="00C20F6C" w:rsidRDefault="00000000">
          <w:pPr>
            <w:pStyle w:val="3D108525324E48EC9BC4355E55C2EF33"/>
          </w:pPr>
          <w:r>
            <w:rPr>
              <w:rStyle w:val="PlaceholderText"/>
            </w:rPr>
            <w:t xml:space="preserve"> </w:t>
          </w:r>
        </w:p>
      </w:docPartBody>
    </w:docPart>
    <w:docPart>
      <w:docPartPr>
        <w:name w:val="D82CCB6C282048E088EBC17AB5B53BF9"/>
        <w:category>
          <w:name w:val="General"/>
          <w:gallery w:val="placeholder"/>
        </w:category>
        <w:types>
          <w:type w:val="bbPlcHdr"/>
        </w:types>
        <w:behaviors>
          <w:behavior w:val="content"/>
        </w:behaviors>
        <w:guid w:val="{F864C63C-1470-455D-9798-A0C16EFCB1C2}"/>
      </w:docPartPr>
      <w:docPartBody>
        <w:p w:rsidR="00C20F6C" w:rsidRDefault="00000000">
          <w:pPr>
            <w:pStyle w:val="D82CCB6C282048E088EBC17AB5B53BF9"/>
          </w:pPr>
          <w:r>
            <w:rPr>
              <w:rStyle w:val="PlaceholderText"/>
            </w:rPr>
            <w:t xml:space="preserve"> </w:t>
          </w:r>
        </w:p>
      </w:docPartBody>
    </w:docPart>
    <w:docPart>
      <w:docPartPr>
        <w:name w:val="323298D689B344ADA5E4F877A1BE0309"/>
        <w:category>
          <w:name w:val="General"/>
          <w:gallery w:val="placeholder"/>
        </w:category>
        <w:types>
          <w:type w:val="bbPlcHdr"/>
        </w:types>
        <w:behaviors>
          <w:behavior w:val="content"/>
        </w:behaviors>
        <w:guid w:val="{7C3A8578-F5EE-4C52-8A28-E74CA3BA765F}"/>
      </w:docPartPr>
      <w:docPartBody>
        <w:p w:rsidR="00C20F6C" w:rsidRDefault="00000000">
          <w:pPr>
            <w:pStyle w:val="323298D689B344ADA5E4F877A1BE0309"/>
          </w:pPr>
          <w:r>
            <w:rPr>
              <w:rStyle w:val="PlaceholderText"/>
            </w:rPr>
            <w:t xml:space="preserve"> </w:t>
          </w:r>
        </w:p>
      </w:docPartBody>
    </w:docPart>
    <w:docPart>
      <w:docPartPr>
        <w:name w:val="1AA23DBB6D2447EB99C9D96983461AD1"/>
        <w:category>
          <w:name w:val="General"/>
          <w:gallery w:val="placeholder"/>
        </w:category>
        <w:types>
          <w:type w:val="bbPlcHdr"/>
        </w:types>
        <w:behaviors>
          <w:behavior w:val="content"/>
        </w:behaviors>
        <w:guid w:val="{BE6845D0-DADF-41F1-B7AD-635CBEE168DB}"/>
      </w:docPartPr>
      <w:docPartBody>
        <w:p w:rsidR="00C20F6C" w:rsidRDefault="00000000">
          <w:pPr>
            <w:pStyle w:val="1AA23DBB6D2447EB99C9D96983461AD1"/>
          </w:pPr>
          <w:r>
            <w:rPr>
              <w:rStyle w:val="PlaceholderText"/>
            </w:rPr>
            <w:t xml:space="preserve"> </w:t>
          </w:r>
        </w:p>
      </w:docPartBody>
    </w:docPart>
    <w:docPart>
      <w:docPartPr>
        <w:name w:val="8BB5E8A9390B42349DACFFD266D70942"/>
        <w:category>
          <w:name w:val="General"/>
          <w:gallery w:val="placeholder"/>
        </w:category>
        <w:types>
          <w:type w:val="bbPlcHdr"/>
        </w:types>
        <w:behaviors>
          <w:behavior w:val="content"/>
        </w:behaviors>
        <w:guid w:val="{ADEF0514-C86A-45E0-93AE-4E191201A457}"/>
      </w:docPartPr>
      <w:docPartBody>
        <w:p w:rsidR="00C20F6C" w:rsidRDefault="00000000">
          <w:pPr>
            <w:pStyle w:val="8BB5E8A9390B42349DACFFD266D70942"/>
          </w:pPr>
          <w:r>
            <w:rPr>
              <w:rStyle w:val="PlaceholderText"/>
            </w:rPr>
            <w:t xml:space="preserve"> </w:t>
          </w:r>
        </w:p>
      </w:docPartBody>
    </w:docPart>
    <w:docPart>
      <w:docPartPr>
        <w:name w:val="283B8F422D314CBB8DC136E6C4A5616D"/>
        <w:category>
          <w:name w:val="General"/>
          <w:gallery w:val="placeholder"/>
        </w:category>
        <w:types>
          <w:type w:val="bbPlcHdr"/>
        </w:types>
        <w:behaviors>
          <w:behavior w:val="content"/>
        </w:behaviors>
        <w:guid w:val="{3A7A6E4A-8FD5-4DDD-923F-DD8784261CB2}"/>
      </w:docPartPr>
      <w:docPartBody>
        <w:p w:rsidR="00C20F6C" w:rsidRDefault="00000000">
          <w:pPr>
            <w:pStyle w:val="283B8F422D314CBB8DC136E6C4A5616D"/>
          </w:pPr>
          <w:r>
            <w:rPr>
              <w:rStyle w:val="PlaceholderText"/>
            </w:rPr>
            <w:t xml:space="preserve"> </w:t>
          </w:r>
        </w:p>
      </w:docPartBody>
    </w:docPart>
    <w:docPart>
      <w:docPartPr>
        <w:name w:val="52C23AFF8EDF4B69B5F5F9C531CCD337"/>
        <w:category>
          <w:name w:val="General"/>
          <w:gallery w:val="placeholder"/>
        </w:category>
        <w:types>
          <w:type w:val="bbPlcHdr"/>
        </w:types>
        <w:behaviors>
          <w:behavior w:val="content"/>
        </w:behaviors>
        <w:guid w:val="{6547CD66-DCB0-4226-8282-7295D994E967}"/>
      </w:docPartPr>
      <w:docPartBody>
        <w:p w:rsidR="00C20F6C" w:rsidRDefault="00000000">
          <w:pPr>
            <w:pStyle w:val="52C23AFF8EDF4B69B5F5F9C531CCD337"/>
          </w:pPr>
          <w:r>
            <w:rPr>
              <w:rStyle w:val="PlaceholderText"/>
            </w:rPr>
            <w:t xml:space="preserve"> </w:t>
          </w:r>
        </w:p>
      </w:docPartBody>
    </w:docPart>
    <w:docPart>
      <w:docPartPr>
        <w:name w:val="3674F40F305F413C8E3D0F4717F76E58"/>
        <w:category>
          <w:name w:val="General"/>
          <w:gallery w:val="placeholder"/>
        </w:category>
        <w:types>
          <w:type w:val="bbPlcHdr"/>
        </w:types>
        <w:behaviors>
          <w:behavior w:val="content"/>
        </w:behaviors>
        <w:guid w:val="{26A03F5D-21F7-4E6A-B302-A97698385099}"/>
      </w:docPartPr>
      <w:docPartBody>
        <w:p w:rsidR="00C20F6C" w:rsidRDefault="00000000">
          <w:pPr>
            <w:pStyle w:val="3674F40F305F413C8E3D0F4717F76E58"/>
          </w:pPr>
          <w:r>
            <w:rPr>
              <w:rStyle w:val="PlaceholderText"/>
            </w:rPr>
            <w:t xml:space="preserve"> </w:t>
          </w:r>
        </w:p>
      </w:docPartBody>
    </w:docPart>
    <w:docPart>
      <w:docPartPr>
        <w:name w:val="FFA42BB62D7646F1A6855DA23DCB430B"/>
        <w:category>
          <w:name w:val="General"/>
          <w:gallery w:val="placeholder"/>
        </w:category>
        <w:types>
          <w:type w:val="bbPlcHdr"/>
        </w:types>
        <w:behaviors>
          <w:behavior w:val="content"/>
        </w:behaviors>
        <w:guid w:val="{7D2846FD-BF1D-4937-92B2-3AE06E4BCD5C}"/>
      </w:docPartPr>
      <w:docPartBody>
        <w:p w:rsidR="00C20F6C" w:rsidRDefault="00000000">
          <w:pPr>
            <w:pStyle w:val="FFA42BB62D7646F1A6855DA23DCB430B"/>
          </w:pPr>
          <w:r>
            <w:rPr>
              <w:rStyle w:val="PlaceholderText"/>
            </w:rPr>
            <w:t xml:space="preserve"> </w:t>
          </w:r>
        </w:p>
      </w:docPartBody>
    </w:docPart>
    <w:docPart>
      <w:docPartPr>
        <w:name w:val="A856863D0BCF4987A7847277476B58BF"/>
        <w:category>
          <w:name w:val="General"/>
          <w:gallery w:val="placeholder"/>
        </w:category>
        <w:types>
          <w:type w:val="bbPlcHdr"/>
        </w:types>
        <w:behaviors>
          <w:behavior w:val="content"/>
        </w:behaviors>
        <w:guid w:val="{E3705A55-E165-4D52-9E97-FBC0A0358C1C}"/>
      </w:docPartPr>
      <w:docPartBody>
        <w:p w:rsidR="00C20F6C" w:rsidRDefault="00000000">
          <w:pPr>
            <w:pStyle w:val="A856863D0BCF4987A7847277476B58BF"/>
          </w:pPr>
          <w:r>
            <w:rPr>
              <w:rStyle w:val="PlaceholderText"/>
            </w:rPr>
            <w:t xml:space="preserve"> </w:t>
          </w:r>
        </w:p>
      </w:docPartBody>
    </w:docPart>
    <w:docPart>
      <w:docPartPr>
        <w:name w:val="4E8329918BE0426E8656A648E934B040"/>
        <w:category>
          <w:name w:val="General"/>
          <w:gallery w:val="placeholder"/>
        </w:category>
        <w:types>
          <w:type w:val="bbPlcHdr"/>
        </w:types>
        <w:behaviors>
          <w:behavior w:val="content"/>
        </w:behaviors>
        <w:guid w:val="{0FAC59B8-0C30-49F0-90A4-13CC4457C929}"/>
      </w:docPartPr>
      <w:docPartBody>
        <w:p w:rsidR="00C20F6C" w:rsidRDefault="00000000">
          <w:pPr>
            <w:pStyle w:val="4E8329918BE0426E8656A648E934B040"/>
          </w:pPr>
          <w:r>
            <w:rPr>
              <w:rStyle w:val="PlaceholderText"/>
            </w:rPr>
            <w:t xml:space="preserve"> </w:t>
          </w:r>
        </w:p>
      </w:docPartBody>
    </w:docPart>
    <w:docPart>
      <w:docPartPr>
        <w:name w:val="9FE27748190E4D3E8725F1FB33CDAC1E"/>
        <w:category>
          <w:name w:val="General"/>
          <w:gallery w:val="placeholder"/>
        </w:category>
        <w:types>
          <w:type w:val="bbPlcHdr"/>
        </w:types>
        <w:behaviors>
          <w:behavior w:val="content"/>
        </w:behaviors>
        <w:guid w:val="{F362FF60-7AA2-4DA5-93ED-CB37A50CFE50}"/>
      </w:docPartPr>
      <w:docPartBody>
        <w:p w:rsidR="00C20F6C" w:rsidRDefault="00000000">
          <w:pPr>
            <w:pStyle w:val="9FE27748190E4D3E8725F1FB33CDAC1E"/>
          </w:pPr>
          <w:r>
            <w:rPr>
              <w:rStyle w:val="PlaceholderText"/>
            </w:rPr>
            <w:t xml:space="preserve"> </w:t>
          </w:r>
        </w:p>
      </w:docPartBody>
    </w:docPart>
    <w:docPart>
      <w:docPartPr>
        <w:name w:val="DE986E4F1A724A86BC18BE6FC68ABECD"/>
        <w:category>
          <w:name w:val="General"/>
          <w:gallery w:val="placeholder"/>
        </w:category>
        <w:types>
          <w:type w:val="bbPlcHdr"/>
        </w:types>
        <w:behaviors>
          <w:behavior w:val="content"/>
        </w:behaviors>
        <w:guid w:val="{56E98F6C-6FAB-4DE9-A6B6-32398E7DC6F6}"/>
      </w:docPartPr>
      <w:docPartBody>
        <w:p w:rsidR="00C20F6C" w:rsidRDefault="00000000">
          <w:pPr>
            <w:pStyle w:val="DE986E4F1A724A86BC18BE6FC68ABECD"/>
          </w:pPr>
          <w:r>
            <w:rPr>
              <w:rStyle w:val="PlaceholderText"/>
            </w:rPr>
            <w:t xml:space="preserve"> </w:t>
          </w:r>
        </w:p>
      </w:docPartBody>
    </w:docPart>
    <w:docPart>
      <w:docPartPr>
        <w:name w:val="BCA27A5201F948CE8FF154403B6E0AF1"/>
        <w:category>
          <w:name w:val="General"/>
          <w:gallery w:val="placeholder"/>
        </w:category>
        <w:types>
          <w:type w:val="bbPlcHdr"/>
        </w:types>
        <w:behaviors>
          <w:behavior w:val="content"/>
        </w:behaviors>
        <w:guid w:val="{3FC66595-1AC2-477A-9B9A-044B01AD068D}"/>
      </w:docPartPr>
      <w:docPartBody>
        <w:p w:rsidR="00C20F6C" w:rsidRDefault="00000000">
          <w:pPr>
            <w:pStyle w:val="BCA27A5201F948CE8FF154403B6E0AF1"/>
          </w:pPr>
          <w:r>
            <w:rPr>
              <w:rStyle w:val="PlaceholderText"/>
            </w:rPr>
            <w:t xml:space="preserve"> </w:t>
          </w:r>
        </w:p>
      </w:docPartBody>
    </w:docPart>
    <w:docPart>
      <w:docPartPr>
        <w:name w:val="6CEF0F4D846D43BFB568CFC184AD8D1E"/>
        <w:category>
          <w:name w:val="General"/>
          <w:gallery w:val="placeholder"/>
        </w:category>
        <w:types>
          <w:type w:val="bbPlcHdr"/>
        </w:types>
        <w:behaviors>
          <w:behavior w:val="content"/>
        </w:behaviors>
        <w:guid w:val="{43CB4461-4D2E-4C9C-947B-DAD27A9B897C}"/>
      </w:docPartPr>
      <w:docPartBody>
        <w:p w:rsidR="00C20F6C" w:rsidRDefault="00000000">
          <w:pPr>
            <w:pStyle w:val="6CEF0F4D846D43BFB568CFC184AD8D1E"/>
          </w:pPr>
          <w:r>
            <w:rPr>
              <w:rStyle w:val="PlaceholderText"/>
            </w:rPr>
            <w:t xml:space="preserve"> </w:t>
          </w:r>
        </w:p>
      </w:docPartBody>
    </w:docPart>
    <w:docPart>
      <w:docPartPr>
        <w:name w:val="78374EFC85BF408D980AC1C56D2F6726"/>
        <w:category>
          <w:name w:val="General"/>
          <w:gallery w:val="placeholder"/>
        </w:category>
        <w:types>
          <w:type w:val="bbPlcHdr"/>
        </w:types>
        <w:behaviors>
          <w:behavior w:val="content"/>
        </w:behaviors>
        <w:guid w:val="{5DCD7717-7198-4F1E-9A9C-18BA47EC0988}"/>
      </w:docPartPr>
      <w:docPartBody>
        <w:p w:rsidR="00C20F6C" w:rsidRDefault="00000000">
          <w:pPr>
            <w:pStyle w:val="78374EFC85BF408D980AC1C56D2F6726"/>
          </w:pPr>
          <w:r>
            <w:rPr>
              <w:rStyle w:val="PlaceholderText"/>
            </w:rPr>
            <w:t xml:space="preserve"> </w:t>
          </w:r>
        </w:p>
      </w:docPartBody>
    </w:docPart>
    <w:docPart>
      <w:docPartPr>
        <w:name w:val="752F251C804D4C768C50DFAD0749F71C"/>
        <w:category>
          <w:name w:val="General"/>
          <w:gallery w:val="placeholder"/>
        </w:category>
        <w:types>
          <w:type w:val="bbPlcHdr"/>
        </w:types>
        <w:behaviors>
          <w:behavior w:val="content"/>
        </w:behaviors>
        <w:guid w:val="{C6FE3E56-FDFC-4168-9160-17429A988E27}"/>
      </w:docPartPr>
      <w:docPartBody>
        <w:p w:rsidR="00C20F6C" w:rsidRDefault="00000000">
          <w:pPr>
            <w:pStyle w:val="752F251C804D4C768C50DFAD0749F71C"/>
          </w:pPr>
          <w:r>
            <w:rPr>
              <w:rStyle w:val="PlaceholderText"/>
            </w:rPr>
            <w:t xml:space="preserve"> </w:t>
          </w:r>
        </w:p>
      </w:docPartBody>
    </w:docPart>
    <w:docPart>
      <w:docPartPr>
        <w:name w:val="607F6A9D07044B29BAAB05FBC70AF181"/>
        <w:category>
          <w:name w:val="General"/>
          <w:gallery w:val="placeholder"/>
        </w:category>
        <w:types>
          <w:type w:val="bbPlcHdr"/>
        </w:types>
        <w:behaviors>
          <w:behavior w:val="content"/>
        </w:behaviors>
        <w:guid w:val="{0944B6C6-2CE6-4587-BEFB-60F784FFC356}"/>
      </w:docPartPr>
      <w:docPartBody>
        <w:p w:rsidR="00C20F6C" w:rsidRDefault="00000000">
          <w:pPr>
            <w:pStyle w:val="607F6A9D07044B29BAAB05FBC70AF181"/>
          </w:pPr>
          <w:r>
            <w:rPr>
              <w:rStyle w:val="PlaceholderText"/>
            </w:rPr>
            <w:t xml:space="preserve"> </w:t>
          </w:r>
        </w:p>
      </w:docPartBody>
    </w:docPart>
    <w:docPart>
      <w:docPartPr>
        <w:name w:val="C425B119D405413AA46715FE1A658003"/>
        <w:category>
          <w:name w:val="General"/>
          <w:gallery w:val="placeholder"/>
        </w:category>
        <w:types>
          <w:type w:val="bbPlcHdr"/>
        </w:types>
        <w:behaviors>
          <w:behavior w:val="content"/>
        </w:behaviors>
        <w:guid w:val="{5D3381E2-1624-4F05-8F44-4A06C03F760F}"/>
      </w:docPartPr>
      <w:docPartBody>
        <w:p w:rsidR="00C20F6C" w:rsidRDefault="00000000">
          <w:pPr>
            <w:pStyle w:val="C425B119D405413AA46715FE1A658003"/>
          </w:pPr>
          <w:r>
            <w:rPr>
              <w:rStyle w:val="PlaceholderText"/>
            </w:rPr>
            <w:t xml:space="preserve"> </w:t>
          </w:r>
        </w:p>
      </w:docPartBody>
    </w:docPart>
    <w:docPart>
      <w:docPartPr>
        <w:name w:val="D4BF61BAA3B344609C26430FFF4F3193"/>
        <w:category>
          <w:name w:val="General"/>
          <w:gallery w:val="placeholder"/>
        </w:category>
        <w:types>
          <w:type w:val="bbPlcHdr"/>
        </w:types>
        <w:behaviors>
          <w:behavior w:val="content"/>
        </w:behaviors>
        <w:guid w:val="{038B8EB8-688F-48E7-8FF0-82461C3B4E32}"/>
      </w:docPartPr>
      <w:docPartBody>
        <w:p w:rsidR="00C20F6C" w:rsidRDefault="00000000">
          <w:pPr>
            <w:pStyle w:val="D4BF61BAA3B344609C26430FFF4F3193"/>
          </w:pPr>
          <w:r>
            <w:rPr>
              <w:rStyle w:val="PlaceholderText"/>
            </w:rPr>
            <w:t xml:space="preserve"> </w:t>
          </w:r>
        </w:p>
      </w:docPartBody>
    </w:docPart>
    <w:docPart>
      <w:docPartPr>
        <w:name w:val="BE2FF02CEA7247B588C6A5CAE5BF6369"/>
        <w:category>
          <w:name w:val="General"/>
          <w:gallery w:val="placeholder"/>
        </w:category>
        <w:types>
          <w:type w:val="bbPlcHdr"/>
        </w:types>
        <w:behaviors>
          <w:behavior w:val="content"/>
        </w:behaviors>
        <w:guid w:val="{6A52D00C-B78A-4BCE-ABE7-C741D1937EF8}"/>
      </w:docPartPr>
      <w:docPartBody>
        <w:p w:rsidR="00C20F6C" w:rsidRDefault="00000000">
          <w:pPr>
            <w:pStyle w:val="BE2FF02CEA7247B588C6A5CAE5BF6369"/>
          </w:pPr>
          <w:r>
            <w:rPr>
              <w:rStyle w:val="PlaceholderText"/>
            </w:rPr>
            <w:t xml:space="preserve"> </w:t>
          </w:r>
        </w:p>
      </w:docPartBody>
    </w:docPart>
    <w:docPart>
      <w:docPartPr>
        <w:name w:val="69927007B491443F9120B0EBCD0AA624"/>
        <w:category>
          <w:name w:val="General"/>
          <w:gallery w:val="placeholder"/>
        </w:category>
        <w:types>
          <w:type w:val="bbPlcHdr"/>
        </w:types>
        <w:behaviors>
          <w:behavior w:val="content"/>
        </w:behaviors>
        <w:guid w:val="{C290F4FB-17BD-4549-9283-1D97878D564C}"/>
      </w:docPartPr>
      <w:docPartBody>
        <w:p w:rsidR="00C20F6C" w:rsidRDefault="00000000">
          <w:pPr>
            <w:pStyle w:val="69927007B491443F9120B0EBCD0AA624"/>
          </w:pPr>
          <w:r>
            <w:rPr>
              <w:rStyle w:val="PlaceholderText"/>
            </w:rPr>
            <w:t xml:space="preserve"> </w:t>
          </w:r>
        </w:p>
      </w:docPartBody>
    </w:docPart>
    <w:docPart>
      <w:docPartPr>
        <w:name w:val="660CC83CC56349FF9C2BF9460480C4B0"/>
        <w:category>
          <w:name w:val="General"/>
          <w:gallery w:val="placeholder"/>
        </w:category>
        <w:types>
          <w:type w:val="bbPlcHdr"/>
        </w:types>
        <w:behaviors>
          <w:behavior w:val="content"/>
        </w:behaviors>
        <w:guid w:val="{2577D3F5-79FC-44AC-9C31-66ACCCAA5182}"/>
      </w:docPartPr>
      <w:docPartBody>
        <w:p w:rsidR="00C20F6C" w:rsidRDefault="00000000">
          <w:pPr>
            <w:pStyle w:val="660CC83CC56349FF9C2BF9460480C4B0"/>
          </w:pPr>
          <w:r>
            <w:rPr>
              <w:rStyle w:val="PlaceholderText"/>
            </w:rPr>
            <w:t xml:space="preserve"> </w:t>
          </w:r>
        </w:p>
      </w:docPartBody>
    </w:docPart>
    <w:docPart>
      <w:docPartPr>
        <w:name w:val="CC246C6317E347A4A27181FEAFC4F91E"/>
        <w:category>
          <w:name w:val="General"/>
          <w:gallery w:val="placeholder"/>
        </w:category>
        <w:types>
          <w:type w:val="bbPlcHdr"/>
        </w:types>
        <w:behaviors>
          <w:behavior w:val="content"/>
        </w:behaviors>
        <w:guid w:val="{FF657E20-A53A-43BB-9476-0E73DADB3419}"/>
      </w:docPartPr>
      <w:docPartBody>
        <w:p w:rsidR="00C20F6C" w:rsidRDefault="00000000">
          <w:pPr>
            <w:pStyle w:val="CC246C6317E347A4A27181FEAFC4F91E"/>
          </w:pPr>
          <w:r>
            <w:rPr>
              <w:rStyle w:val="PlaceholderText"/>
            </w:rPr>
            <w:t xml:space="preserve"> </w:t>
          </w:r>
        </w:p>
      </w:docPartBody>
    </w:docPart>
    <w:docPart>
      <w:docPartPr>
        <w:name w:val="0CB955FB0626434189A7020521BC5701"/>
        <w:category>
          <w:name w:val="General"/>
          <w:gallery w:val="placeholder"/>
        </w:category>
        <w:types>
          <w:type w:val="bbPlcHdr"/>
        </w:types>
        <w:behaviors>
          <w:behavior w:val="content"/>
        </w:behaviors>
        <w:guid w:val="{3E1C32C1-8CCA-4A88-9DD4-FB39B352B7A1}"/>
      </w:docPartPr>
      <w:docPartBody>
        <w:p w:rsidR="00C20F6C" w:rsidRDefault="00000000">
          <w:pPr>
            <w:pStyle w:val="0CB955FB0626434189A7020521BC5701"/>
          </w:pPr>
          <w:r>
            <w:rPr>
              <w:rStyle w:val="PlaceholderText"/>
            </w:rPr>
            <w:t xml:space="preserve"> </w:t>
          </w:r>
        </w:p>
      </w:docPartBody>
    </w:docPart>
    <w:docPart>
      <w:docPartPr>
        <w:name w:val="E711BF9B4F3B49208724225DE81DFD92"/>
        <w:category>
          <w:name w:val="General"/>
          <w:gallery w:val="placeholder"/>
        </w:category>
        <w:types>
          <w:type w:val="bbPlcHdr"/>
        </w:types>
        <w:behaviors>
          <w:behavior w:val="content"/>
        </w:behaviors>
        <w:guid w:val="{6FA96333-2B51-4622-94F8-572419E7C6E2}"/>
      </w:docPartPr>
      <w:docPartBody>
        <w:p w:rsidR="00C20F6C" w:rsidRDefault="00000000">
          <w:pPr>
            <w:pStyle w:val="E711BF9B4F3B49208724225DE81DFD92"/>
          </w:pPr>
          <w:r>
            <w:rPr>
              <w:rStyle w:val="PlaceholderText"/>
            </w:rPr>
            <w:t xml:space="preserve"> </w:t>
          </w:r>
        </w:p>
      </w:docPartBody>
    </w:docPart>
    <w:docPart>
      <w:docPartPr>
        <w:name w:val="F38558A88E6F4D75A5F7465F936C522B"/>
        <w:category>
          <w:name w:val="General"/>
          <w:gallery w:val="placeholder"/>
        </w:category>
        <w:types>
          <w:type w:val="bbPlcHdr"/>
        </w:types>
        <w:behaviors>
          <w:behavior w:val="content"/>
        </w:behaviors>
        <w:guid w:val="{B74B768B-C459-4BA2-A3F7-BCFA26CF6DC6}"/>
      </w:docPartPr>
      <w:docPartBody>
        <w:p w:rsidR="00C20F6C" w:rsidRDefault="00000000">
          <w:pPr>
            <w:pStyle w:val="F38558A88E6F4D75A5F7465F936C522B"/>
          </w:pPr>
          <w:r>
            <w:rPr>
              <w:rStyle w:val="PlaceholderText"/>
            </w:rPr>
            <w:t xml:space="preserve"> </w:t>
          </w:r>
        </w:p>
      </w:docPartBody>
    </w:docPart>
    <w:docPart>
      <w:docPartPr>
        <w:name w:val="7E16E533C3654A4D871CCD94773E6E44"/>
        <w:category>
          <w:name w:val="General"/>
          <w:gallery w:val="placeholder"/>
        </w:category>
        <w:types>
          <w:type w:val="bbPlcHdr"/>
        </w:types>
        <w:behaviors>
          <w:behavior w:val="content"/>
        </w:behaviors>
        <w:guid w:val="{F9CAE751-B635-4F3F-BA36-BDED3050B2BB}"/>
      </w:docPartPr>
      <w:docPartBody>
        <w:p w:rsidR="00C20F6C" w:rsidRDefault="00000000">
          <w:pPr>
            <w:pStyle w:val="7E16E533C3654A4D871CCD94773E6E44"/>
          </w:pPr>
          <w:r>
            <w:rPr>
              <w:rStyle w:val="PlaceholderText"/>
            </w:rPr>
            <w:t xml:space="preserve"> </w:t>
          </w:r>
        </w:p>
      </w:docPartBody>
    </w:docPart>
    <w:docPart>
      <w:docPartPr>
        <w:name w:val="8202BD5BA76B4BE2B23693B68A57D9CA"/>
        <w:category>
          <w:name w:val="General"/>
          <w:gallery w:val="placeholder"/>
        </w:category>
        <w:types>
          <w:type w:val="bbPlcHdr"/>
        </w:types>
        <w:behaviors>
          <w:behavior w:val="content"/>
        </w:behaviors>
        <w:guid w:val="{FC543FA0-FFBC-443A-A39E-17B0FAF47312}"/>
      </w:docPartPr>
      <w:docPartBody>
        <w:p w:rsidR="00C20F6C" w:rsidRDefault="00000000">
          <w:pPr>
            <w:pStyle w:val="8202BD5BA76B4BE2B23693B68A57D9CA"/>
          </w:pPr>
          <w:r>
            <w:rPr>
              <w:rStyle w:val="PlaceholderText"/>
            </w:rPr>
            <w:t xml:space="preserve"> </w:t>
          </w:r>
        </w:p>
      </w:docPartBody>
    </w:docPart>
    <w:docPart>
      <w:docPartPr>
        <w:name w:val="CFC55F3051A240998D701CC6A992DE55"/>
        <w:category>
          <w:name w:val="General"/>
          <w:gallery w:val="placeholder"/>
        </w:category>
        <w:types>
          <w:type w:val="bbPlcHdr"/>
        </w:types>
        <w:behaviors>
          <w:behavior w:val="content"/>
        </w:behaviors>
        <w:guid w:val="{44FCEDC2-04E6-4528-A8CF-5B30A270B4F2}"/>
      </w:docPartPr>
      <w:docPartBody>
        <w:p w:rsidR="00C20F6C" w:rsidRDefault="00000000">
          <w:pPr>
            <w:pStyle w:val="CFC55F3051A240998D701CC6A992DE55"/>
          </w:pPr>
          <w:r>
            <w:rPr>
              <w:rStyle w:val="PlaceholderText"/>
            </w:rPr>
            <w:t xml:space="preserve"> </w:t>
          </w:r>
        </w:p>
      </w:docPartBody>
    </w:docPart>
    <w:docPart>
      <w:docPartPr>
        <w:name w:val="FAFEEE58DA6946ABA38AB504A620E34A"/>
        <w:category>
          <w:name w:val="General"/>
          <w:gallery w:val="placeholder"/>
        </w:category>
        <w:types>
          <w:type w:val="bbPlcHdr"/>
        </w:types>
        <w:behaviors>
          <w:behavior w:val="content"/>
        </w:behaviors>
        <w:guid w:val="{2A229B93-A7BA-4E96-BB4D-A8D6BDA750E6}"/>
      </w:docPartPr>
      <w:docPartBody>
        <w:p w:rsidR="00C20F6C" w:rsidRDefault="00000000">
          <w:pPr>
            <w:pStyle w:val="FAFEEE58DA6946ABA38AB504A620E34A"/>
          </w:pPr>
          <w:r>
            <w:rPr>
              <w:rStyle w:val="PlaceholderText"/>
            </w:rPr>
            <w:t xml:space="preserve"> </w:t>
          </w:r>
        </w:p>
      </w:docPartBody>
    </w:docPart>
    <w:docPart>
      <w:docPartPr>
        <w:name w:val="A3C50A81602A447582DF84596F6F890A"/>
        <w:category>
          <w:name w:val="General"/>
          <w:gallery w:val="placeholder"/>
        </w:category>
        <w:types>
          <w:type w:val="bbPlcHdr"/>
        </w:types>
        <w:behaviors>
          <w:behavior w:val="content"/>
        </w:behaviors>
        <w:guid w:val="{B7BD3D0D-C806-4BEC-BE70-BBB3261ED2D8}"/>
      </w:docPartPr>
      <w:docPartBody>
        <w:p w:rsidR="00C20F6C" w:rsidRDefault="00000000">
          <w:pPr>
            <w:pStyle w:val="A3C50A81602A447582DF84596F6F890A"/>
          </w:pPr>
          <w:r>
            <w:rPr>
              <w:rStyle w:val="PlaceholderText"/>
            </w:rPr>
            <w:t xml:space="preserve"> </w:t>
          </w:r>
        </w:p>
      </w:docPartBody>
    </w:docPart>
    <w:docPart>
      <w:docPartPr>
        <w:name w:val="BC0A363330234FC08B8013BCCFE9302A"/>
        <w:category>
          <w:name w:val="General"/>
          <w:gallery w:val="placeholder"/>
        </w:category>
        <w:types>
          <w:type w:val="bbPlcHdr"/>
        </w:types>
        <w:behaviors>
          <w:behavior w:val="content"/>
        </w:behaviors>
        <w:guid w:val="{B5598817-8822-4D8F-A0B4-C3C7AAF61531}"/>
      </w:docPartPr>
      <w:docPartBody>
        <w:p w:rsidR="00C20F6C" w:rsidRDefault="00000000">
          <w:pPr>
            <w:pStyle w:val="BC0A363330234FC08B8013BCCFE9302A"/>
          </w:pPr>
          <w:r>
            <w:rPr>
              <w:rStyle w:val="PlaceholderText"/>
            </w:rPr>
            <w:t xml:space="preserve"> </w:t>
          </w:r>
        </w:p>
      </w:docPartBody>
    </w:docPart>
    <w:docPart>
      <w:docPartPr>
        <w:name w:val="0B2DB045DCC0471E81FA1B1DAF4AA86C"/>
        <w:category>
          <w:name w:val="General"/>
          <w:gallery w:val="placeholder"/>
        </w:category>
        <w:types>
          <w:type w:val="bbPlcHdr"/>
        </w:types>
        <w:behaviors>
          <w:behavior w:val="content"/>
        </w:behaviors>
        <w:guid w:val="{99C3FC08-6200-483A-9656-DEFEF12C940A}"/>
      </w:docPartPr>
      <w:docPartBody>
        <w:p w:rsidR="00C20F6C" w:rsidRDefault="00000000">
          <w:pPr>
            <w:pStyle w:val="0B2DB045DCC0471E81FA1B1DAF4AA86C"/>
          </w:pPr>
          <w:r>
            <w:rPr>
              <w:rStyle w:val="PlaceholderText"/>
            </w:rPr>
            <w:t xml:space="preserve"> </w:t>
          </w:r>
        </w:p>
      </w:docPartBody>
    </w:docPart>
    <w:docPart>
      <w:docPartPr>
        <w:name w:val="599B2758AB484D63B4997188A57E4F7D"/>
        <w:category>
          <w:name w:val="General"/>
          <w:gallery w:val="placeholder"/>
        </w:category>
        <w:types>
          <w:type w:val="bbPlcHdr"/>
        </w:types>
        <w:behaviors>
          <w:behavior w:val="content"/>
        </w:behaviors>
        <w:guid w:val="{C4C061D9-32E0-43E2-B7E6-815547F01790}"/>
      </w:docPartPr>
      <w:docPartBody>
        <w:p w:rsidR="00C20F6C" w:rsidRDefault="00000000">
          <w:pPr>
            <w:pStyle w:val="599B2758AB484D63B4997188A57E4F7D"/>
          </w:pPr>
          <w:r>
            <w:rPr>
              <w:rStyle w:val="PlaceholderText"/>
            </w:rPr>
            <w:t xml:space="preserve"> </w:t>
          </w:r>
        </w:p>
      </w:docPartBody>
    </w:docPart>
    <w:docPart>
      <w:docPartPr>
        <w:name w:val="AEEC400A4E824316A6F2A36280786300"/>
        <w:category>
          <w:name w:val="General"/>
          <w:gallery w:val="placeholder"/>
        </w:category>
        <w:types>
          <w:type w:val="bbPlcHdr"/>
        </w:types>
        <w:behaviors>
          <w:behavior w:val="content"/>
        </w:behaviors>
        <w:guid w:val="{73060165-00C4-4B79-9432-6BFA03589887}"/>
      </w:docPartPr>
      <w:docPartBody>
        <w:p w:rsidR="00C20F6C" w:rsidRDefault="00000000">
          <w:pPr>
            <w:pStyle w:val="AEEC400A4E824316A6F2A36280786300"/>
          </w:pPr>
          <w:r>
            <w:rPr>
              <w:rStyle w:val="PlaceholderText"/>
            </w:rPr>
            <w:t xml:space="preserve"> </w:t>
          </w:r>
        </w:p>
      </w:docPartBody>
    </w:docPart>
    <w:docPart>
      <w:docPartPr>
        <w:name w:val="9DF7A5F3B82A480B9B599C64023A830D"/>
        <w:category>
          <w:name w:val="General"/>
          <w:gallery w:val="placeholder"/>
        </w:category>
        <w:types>
          <w:type w:val="bbPlcHdr"/>
        </w:types>
        <w:behaviors>
          <w:behavior w:val="content"/>
        </w:behaviors>
        <w:guid w:val="{5A3C8327-C19C-4A12-A502-08A19E340F2A}"/>
      </w:docPartPr>
      <w:docPartBody>
        <w:p w:rsidR="00C20F6C" w:rsidRDefault="00000000">
          <w:pPr>
            <w:pStyle w:val="9DF7A5F3B82A480B9B599C64023A830D"/>
          </w:pPr>
          <w:r>
            <w:rPr>
              <w:rStyle w:val="PlaceholderText"/>
            </w:rPr>
            <w:t xml:space="preserve"> </w:t>
          </w:r>
        </w:p>
      </w:docPartBody>
    </w:docPart>
    <w:docPart>
      <w:docPartPr>
        <w:name w:val="CD81367CF00C4DB9AB2C23BC33C6DFD5"/>
        <w:category>
          <w:name w:val="General"/>
          <w:gallery w:val="placeholder"/>
        </w:category>
        <w:types>
          <w:type w:val="bbPlcHdr"/>
        </w:types>
        <w:behaviors>
          <w:behavior w:val="content"/>
        </w:behaviors>
        <w:guid w:val="{2A664E9A-C8EC-4950-8C70-ED61CB8B0590}"/>
      </w:docPartPr>
      <w:docPartBody>
        <w:p w:rsidR="00C20F6C" w:rsidRDefault="00000000">
          <w:pPr>
            <w:pStyle w:val="CD81367CF00C4DB9AB2C23BC33C6DFD5"/>
          </w:pPr>
          <w:r>
            <w:rPr>
              <w:rStyle w:val="PlaceholderText"/>
            </w:rPr>
            <w:t xml:space="preserve"> </w:t>
          </w:r>
        </w:p>
      </w:docPartBody>
    </w:docPart>
    <w:docPart>
      <w:docPartPr>
        <w:name w:val="E21B444C6DBA4A888418D8634E1245E2"/>
        <w:category>
          <w:name w:val="General"/>
          <w:gallery w:val="placeholder"/>
        </w:category>
        <w:types>
          <w:type w:val="bbPlcHdr"/>
        </w:types>
        <w:behaviors>
          <w:behavior w:val="content"/>
        </w:behaviors>
        <w:guid w:val="{7E079F1B-0F0C-4ADF-8BE9-3C0FA2C73A72}"/>
      </w:docPartPr>
      <w:docPartBody>
        <w:p w:rsidR="00C20F6C" w:rsidRDefault="00000000">
          <w:pPr>
            <w:pStyle w:val="E21B444C6DBA4A888418D8634E1245E2"/>
          </w:pPr>
          <w:r>
            <w:rPr>
              <w:rStyle w:val="PlaceholderText"/>
            </w:rPr>
            <w:t xml:space="preserve"> </w:t>
          </w:r>
        </w:p>
      </w:docPartBody>
    </w:docPart>
    <w:docPart>
      <w:docPartPr>
        <w:name w:val="0884BAA203A945E1925F66F51B19ADB2"/>
        <w:category>
          <w:name w:val="General"/>
          <w:gallery w:val="placeholder"/>
        </w:category>
        <w:types>
          <w:type w:val="bbPlcHdr"/>
        </w:types>
        <w:behaviors>
          <w:behavior w:val="content"/>
        </w:behaviors>
        <w:guid w:val="{B1F431FB-1CBE-4D20-BA28-7FCD5D56E482}"/>
      </w:docPartPr>
      <w:docPartBody>
        <w:p w:rsidR="00C20F6C" w:rsidRDefault="00000000">
          <w:pPr>
            <w:pStyle w:val="0884BAA203A945E1925F66F51B19ADB2"/>
          </w:pPr>
          <w:r>
            <w:rPr>
              <w:rStyle w:val="PlaceholderText"/>
            </w:rPr>
            <w:t xml:space="preserve"> </w:t>
          </w:r>
        </w:p>
      </w:docPartBody>
    </w:docPart>
    <w:docPart>
      <w:docPartPr>
        <w:name w:val="7FC27A59BD1C4417BB491E60FC09E4DA"/>
        <w:category>
          <w:name w:val="General"/>
          <w:gallery w:val="placeholder"/>
        </w:category>
        <w:types>
          <w:type w:val="bbPlcHdr"/>
        </w:types>
        <w:behaviors>
          <w:behavior w:val="content"/>
        </w:behaviors>
        <w:guid w:val="{ECBE5821-C5BD-4B75-9C1B-16A283988326}"/>
      </w:docPartPr>
      <w:docPartBody>
        <w:p w:rsidR="00C20F6C" w:rsidRDefault="00000000">
          <w:pPr>
            <w:pStyle w:val="7FC27A59BD1C4417BB491E60FC09E4DA"/>
          </w:pPr>
          <w:r>
            <w:rPr>
              <w:rStyle w:val="PlaceholderText"/>
            </w:rPr>
            <w:t xml:space="preserve"> </w:t>
          </w:r>
        </w:p>
      </w:docPartBody>
    </w:docPart>
    <w:docPart>
      <w:docPartPr>
        <w:name w:val="8AC57CA01B174776AC19F43D0647B507"/>
        <w:category>
          <w:name w:val="General"/>
          <w:gallery w:val="placeholder"/>
        </w:category>
        <w:types>
          <w:type w:val="bbPlcHdr"/>
        </w:types>
        <w:behaviors>
          <w:behavior w:val="content"/>
        </w:behaviors>
        <w:guid w:val="{C7123CEC-E3EE-45DE-8254-B58367AFFB2D}"/>
      </w:docPartPr>
      <w:docPartBody>
        <w:p w:rsidR="00C20F6C" w:rsidRDefault="00000000">
          <w:pPr>
            <w:pStyle w:val="8AC57CA01B174776AC19F43D0647B507"/>
          </w:pPr>
          <w:r>
            <w:rPr>
              <w:rStyle w:val="PlaceholderText"/>
            </w:rPr>
            <w:t xml:space="preserve"> </w:t>
          </w:r>
        </w:p>
      </w:docPartBody>
    </w:docPart>
    <w:docPart>
      <w:docPartPr>
        <w:name w:val="E24436F1380447548D6644B9119FE1E1"/>
        <w:category>
          <w:name w:val="General"/>
          <w:gallery w:val="placeholder"/>
        </w:category>
        <w:types>
          <w:type w:val="bbPlcHdr"/>
        </w:types>
        <w:behaviors>
          <w:behavior w:val="content"/>
        </w:behaviors>
        <w:guid w:val="{A96E59EA-FD42-492D-BD36-D0C6C1DEE768}"/>
      </w:docPartPr>
      <w:docPartBody>
        <w:p w:rsidR="00C20F6C" w:rsidRDefault="00000000">
          <w:pPr>
            <w:pStyle w:val="E24436F1380447548D6644B9119FE1E1"/>
          </w:pPr>
          <w:r>
            <w:rPr>
              <w:rStyle w:val="PlaceholderText"/>
            </w:rPr>
            <w:t xml:space="preserve"> </w:t>
          </w:r>
        </w:p>
      </w:docPartBody>
    </w:docPart>
    <w:docPart>
      <w:docPartPr>
        <w:name w:val="159939DF911B490485D87737311FF67A"/>
        <w:category>
          <w:name w:val="General"/>
          <w:gallery w:val="placeholder"/>
        </w:category>
        <w:types>
          <w:type w:val="bbPlcHdr"/>
        </w:types>
        <w:behaviors>
          <w:behavior w:val="content"/>
        </w:behaviors>
        <w:guid w:val="{03A603BB-60BD-4DD1-BF4E-841D15140F70}"/>
      </w:docPartPr>
      <w:docPartBody>
        <w:p w:rsidR="00C20F6C" w:rsidRDefault="00000000">
          <w:pPr>
            <w:pStyle w:val="159939DF911B490485D87737311FF67A"/>
          </w:pPr>
          <w:r>
            <w:rPr>
              <w:rStyle w:val="PlaceholderText"/>
            </w:rPr>
            <w:t xml:space="preserve"> </w:t>
          </w:r>
        </w:p>
      </w:docPartBody>
    </w:docPart>
    <w:docPart>
      <w:docPartPr>
        <w:name w:val="5C5A5DEDAE084D55BB36E7D5616707E9"/>
        <w:category>
          <w:name w:val="General"/>
          <w:gallery w:val="placeholder"/>
        </w:category>
        <w:types>
          <w:type w:val="bbPlcHdr"/>
        </w:types>
        <w:behaviors>
          <w:behavior w:val="content"/>
        </w:behaviors>
        <w:guid w:val="{1D5023C2-CC8A-48C2-B3C6-3BAAE7E66A01}"/>
      </w:docPartPr>
      <w:docPartBody>
        <w:p w:rsidR="00C20F6C" w:rsidRDefault="00000000">
          <w:pPr>
            <w:pStyle w:val="5C5A5DEDAE084D55BB36E7D5616707E9"/>
          </w:pPr>
          <w:r>
            <w:rPr>
              <w:rStyle w:val="PlaceholderText"/>
            </w:rPr>
            <w:t xml:space="preserve"> </w:t>
          </w:r>
        </w:p>
      </w:docPartBody>
    </w:docPart>
    <w:docPart>
      <w:docPartPr>
        <w:name w:val="F3FB45C7D4E948748F460C9DA7B586D8"/>
        <w:category>
          <w:name w:val="General"/>
          <w:gallery w:val="placeholder"/>
        </w:category>
        <w:types>
          <w:type w:val="bbPlcHdr"/>
        </w:types>
        <w:behaviors>
          <w:behavior w:val="content"/>
        </w:behaviors>
        <w:guid w:val="{D18E198D-46CC-44FB-8E2D-F1C8894F814F}"/>
      </w:docPartPr>
      <w:docPartBody>
        <w:p w:rsidR="00C20F6C" w:rsidRDefault="00000000">
          <w:pPr>
            <w:pStyle w:val="F3FB45C7D4E948748F460C9DA7B586D8"/>
          </w:pPr>
          <w:r>
            <w:rPr>
              <w:rStyle w:val="PlaceholderText"/>
            </w:rPr>
            <w:t xml:space="preserve"> </w:t>
          </w:r>
        </w:p>
      </w:docPartBody>
    </w:docPart>
    <w:docPart>
      <w:docPartPr>
        <w:name w:val="CEA54098DADE4DFDB8D6B65E2C6D247E"/>
        <w:category>
          <w:name w:val="General"/>
          <w:gallery w:val="placeholder"/>
        </w:category>
        <w:types>
          <w:type w:val="bbPlcHdr"/>
        </w:types>
        <w:behaviors>
          <w:behavior w:val="content"/>
        </w:behaviors>
        <w:guid w:val="{E283AFEB-1968-4197-870D-70915B5ABDE5}"/>
      </w:docPartPr>
      <w:docPartBody>
        <w:p w:rsidR="00C20F6C" w:rsidRDefault="00000000">
          <w:pPr>
            <w:pStyle w:val="CEA54098DADE4DFDB8D6B65E2C6D247E"/>
          </w:pPr>
          <w:r>
            <w:rPr>
              <w:rStyle w:val="PlaceholderText"/>
            </w:rPr>
            <w:t xml:space="preserve"> </w:t>
          </w:r>
        </w:p>
      </w:docPartBody>
    </w:docPart>
    <w:docPart>
      <w:docPartPr>
        <w:name w:val="A7656F398E0A49D4BD740011B78DC6AE"/>
        <w:category>
          <w:name w:val="General"/>
          <w:gallery w:val="placeholder"/>
        </w:category>
        <w:types>
          <w:type w:val="bbPlcHdr"/>
        </w:types>
        <w:behaviors>
          <w:behavior w:val="content"/>
        </w:behaviors>
        <w:guid w:val="{EB56A1B3-721E-4AB4-8E3F-A8DCF134F672}"/>
      </w:docPartPr>
      <w:docPartBody>
        <w:p w:rsidR="00C20F6C" w:rsidRDefault="00000000">
          <w:pPr>
            <w:pStyle w:val="A7656F398E0A49D4BD740011B78DC6AE"/>
          </w:pPr>
          <w:r>
            <w:rPr>
              <w:rStyle w:val="PlaceholderText"/>
            </w:rPr>
            <w:t xml:space="preserve"> </w:t>
          </w:r>
        </w:p>
      </w:docPartBody>
    </w:docPart>
    <w:docPart>
      <w:docPartPr>
        <w:name w:val="0BB8E0988131494EB1C9700ABFAD82E6"/>
        <w:category>
          <w:name w:val="General"/>
          <w:gallery w:val="placeholder"/>
        </w:category>
        <w:types>
          <w:type w:val="bbPlcHdr"/>
        </w:types>
        <w:behaviors>
          <w:behavior w:val="content"/>
        </w:behaviors>
        <w:guid w:val="{AA873F6F-AE8C-41D2-8E6C-6C5D29CDAE2D}"/>
      </w:docPartPr>
      <w:docPartBody>
        <w:p w:rsidR="00C20F6C" w:rsidRDefault="00000000">
          <w:pPr>
            <w:pStyle w:val="0BB8E0988131494EB1C9700ABFAD82E6"/>
          </w:pPr>
          <w:r>
            <w:rPr>
              <w:rStyle w:val="PlaceholderText"/>
            </w:rPr>
            <w:t xml:space="preserve"> </w:t>
          </w:r>
        </w:p>
      </w:docPartBody>
    </w:docPart>
    <w:docPart>
      <w:docPartPr>
        <w:name w:val="FDF40FFD5A164BD8BC5AD2938F232CFC"/>
        <w:category>
          <w:name w:val="General"/>
          <w:gallery w:val="placeholder"/>
        </w:category>
        <w:types>
          <w:type w:val="bbPlcHdr"/>
        </w:types>
        <w:behaviors>
          <w:behavior w:val="content"/>
        </w:behaviors>
        <w:guid w:val="{CE319762-A57C-42E3-96DD-3892155907F9}"/>
      </w:docPartPr>
      <w:docPartBody>
        <w:p w:rsidR="00C20F6C" w:rsidRDefault="00000000">
          <w:pPr>
            <w:pStyle w:val="FDF40FFD5A164BD8BC5AD2938F232CFC"/>
          </w:pPr>
          <w:r>
            <w:rPr>
              <w:rStyle w:val="PlaceholderText"/>
            </w:rPr>
            <w:t xml:space="preserve"> </w:t>
          </w:r>
        </w:p>
      </w:docPartBody>
    </w:docPart>
    <w:docPart>
      <w:docPartPr>
        <w:name w:val="C4D02B797475464983556DFAFF6A4C7C"/>
        <w:category>
          <w:name w:val="General"/>
          <w:gallery w:val="placeholder"/>
        </w:category>
        <w:types>
          <w:type w:val="bbPlcHdr"/>
        </w:types>
        <w:behaviors>
          <w:behavior w:val="content"/>
        </w:behaviors>
        <w:guid w:val="{0F258A43-7110-408C-AB28-D905CD3329AF}"/>
      </w:docPartPr>
      <w:docPartBody>
        <w:p w:rsidR="00C20F6C" w:rsidRDefault="00691A23" w:rsidP="00691A23">
          <w:pPr>
            <w:pStyle w:val="C4D02B797475464983556DFAFF6A4C7C"/>
          </w:pPr>
          <w:r>
            <w:rPr>
              <w:rStyle w:val="PlaceholderText"/>
            </w:rPr>
            <w:t xml:space="preserve"> </w:t>
          </w:r>
        </w:p>
      </w:docPartBody>
    </w:docPart>
    <w:docPart>
      <w:docPartPr>
        <w:name w:val="3DEB969D70AE4B8A825F8C3DBCED67E9"/>
        <w:category>
          <w:name w:val="General"/>
          <w:gallery w:val="placeholder"/>
        </w:category>
        <w:types>
          <w:type w:val="bbPlcHdr"/>
        </w:types>
        <w:behaviors>
          <w:behavior w:val="content"/>
        </w:behaviors>
        <w:guid w:val="{B0A18714-B87F-4D73-BA01-203A5697D7D6}"/>
      </w:docPartPr>
      <w:docPartBody>
        <w:p w:rsidR="00C20F6C" w:rsidRDefault="00691A23" w:rsidP="00691A23">
          <w:pPr>
            <w:pStyle w:val="3DEB969D70AE4B8A825F8C3DBCED67E9"/>
          </w:pPr>
          <w:r>
            <w:rPr>
              <w:rStyle w:val="PlaceholderText"/>
            </w:rPr>
            <w:t xml:space="preserve"> </w:t>
          </w:r>
        </w:p>
      </w:docPartBody>
    </w:docPart>
    <w:docPart>
      <w:docPartPr>
        <w:name w:val="F7C331F9069F4098A63D7355995666CF"/>
        <w:category>
          <w:name w:val="General"/>
          <w:gallery w:val="placeholder"/>
        </w:category>
        <w:types>
          <w:type w:val="bbPlcHdr"/>
        </w:types>
        <w:behaviors>
          <w:behavior w:val="content"/>
        </w:behaviors>
        <w:guid w:val="{A8F66643-1E0A-47DF-8530-1AF40252E6AB}"/>
      </w:docPartPr>
      <w:docPartBody>
        <w:p w:rsidR="00C20F6C" w:rsidRDefault="00691A23" w:rsidP="00691A23">
          <w:pPr>
            <w:pStyle w:val="F7C331F9069F4098A63D7355995666CF"/>
          </w:pPr>
          <w:r>
            <w:rPr>
              <w:rStyle w:val="PlaceholderText"/>
            </w:rPr>
            <w:t xml:space="preserve"> </w:t>
          </w:r>
        </w:p>
      </w:docPartBody>
    </w:docPart>
    <w:docPart>
      <w:docPartPr>
        <w:name w:val="C5D89C7FA27D45A7A2485702D87035B7"/>
        <w:category>
          <w:name w:val="General"/>
          <w:gallery w:val="placeholder"/>
        </w:category>
        <w:types>
          <w:type w:val="bbPlcHdr"/>
        </w:types>
        <w:behaviors>
          <w:behavior w:val="content"/>
        </w:behaviors>
        <w:guid w:val="{F2EE0F81-3020-4886-A678-CEEF533386CC}"/>
      </w:docPartPr>
      <w:docPartBody>
        <w:p w:rsidR="00C20F6C" w:rsidRDefault="00691A23" w:rsidP="00691A23">
          <w:pPr>
            <w:pStyle w:val="C5D89C7FA27D45A7A2485702D87035B7"/>
          </w:pPr>
          <w:r>
            <w:rPr>
              <w:rStyle w:val="PlaceholderText"/>
            </w:rPr>
            <w:t xml:space="preserve"> </w:t>
          </w:r>
        </w:p>
      </w:docPartBody>
    </w:docPart>
    <w:docPart>
      <w:docPartPr>
        <w:name w:val="42BE8024E645427AA48EC9797D58FFFA"/>
        <w:category>
          <w:name w:val="General"/>
          <w:gallery w:val="placeholder"/>
        </w:category>
        <w:types>
          <w:type w:val="bbPlcHdr"/>
        </w:types>
        <w:behaviors>
          <w:behavior w:val="content"/>
        </w:behaviors>
        <w:guid w:val="{6E9087E5-CD69-46FD-81DD-7779B09EB13C}"/>
      </w:docPartPr>
      <w:docPartBody>
        <w:p w:rsidR="00C20F6C" w:rsidRDefault="00691A23" w:rsidP="00691A23">
          <w:pPr>
            <w:pStyle w:val="42BE8024E645427AA48EC9797D58FFFA"/>
          </w:pPr>
          <w:r>
            <w:rPr>
              <w:rStyle w:val="PlaceholderText"/>
            </w:rPr>
            <w:t xml:space="preserve"> </w:t>
          </w:r>
        </w:p>
      </w:docPartBody>
    </w:docPart>
    <w:docPart>
      <w:docPartPr>
        <w:name w:val="510CC53A61F24F4C871B9B152DC6B325"/>
        <w:category>
          <w:name w:val="General"/>
          <w:gallery w:val="placeholder"/>
        </w:category>
        <w:types>
          <w:type w:val="bbPlcHdr"/>
        </w:types>
        <w:behaviors>
          <w:behavior w:val="content"/>
        </w:behaviors>
        <w:guid w:val="{0ECAE51A-4C3E-480C-BA96-BB9A31E25FD2}"/>
      </w:docPartPr>
      <w:docPartBody>
        <w:p w:rsidR="00C20F6C" w:rsidRDefault="00691A23" w:rsidP="00691A23">
          <w:pPr>
            <w:pStyle w:val="510CC53A61F24F4C871B9B152DC6B325"/>
          </w:pPr>
          <w:r>
            <w:rPr>
              <w:rStyle w:val="PlaceholderText"/>
            </w:rPr>
            <w:t xml:space="preserve"> </w:t>
          </w:r>
        </w:p>
      </w:docPartBody>
    </w:docPart>
    <w:docPart>
      <w:docPartPr>
        <w:name w:val="0D55297846314C6FBD974CB0F7AB87D4"/>
        <w:category>
          <w:name w:val="General"/>
          <w:gallery w:val="placeholder"/>
        </w:category>
        <w:types>
          <w:type w:val="bbPlcHdr"/>
        </w:types>
        <w:behaviors>
          <w:behavior w:val="content"/>
        </w:behaviors>
        <w:guid w:val="{F9A2B266-3F02-41D7-86D4-BEECB202C0A4}"/>
      </w:docPartPr>
      <w:docPartBody>
        <w:p w:rsidR="00C20F6C" w:rsidRDefault="00691A23" w:rsidP="00691A23">
          <w:pPr>
            <w:pStyle w:val="0D55297846314C6FBD974CB0F7AB87D4"/>
          </w:pPr>
          <w:r>
            <w:rPr>
              <w:rStyle w:val="PlaceholderText"/>
            </w:rPr>
            <w:t xml:space="preserve"> </w:t>
          </w:r>
        </w:p>
      </w:docPartBody>
    </w:docPart>
    <w:docPart>
      <w:docPartPr>
        <w:name w:val="95BB68AF2DF94F8086AFE9BB08BD8F94"/>
        <w:category>
          <w:name w:val="General"/>
          <w:gallery w:val="placeholder"/>
        </w:category>
        <w:types>
          <w:type w:val="bbPlcHdr"/>
        </w:types>
        <w:behaviors>
          <w:behavior w:val="content"/>
        </w:behaviors>
        <w:guid w:val="{C5B3A2FA-3E69-42CE-A78F-38C607EE478E}"/>
      </w:docPartPr>
      <w:docPartBody>
        <w:p w:rsidR="00C20F6C" w:rsidRDefault="00691A23" w:rsidP="00691A23">
          <w:pPr>
            <w:pStyle w:val="95BB68AF2DF94F8086AFE9BB08BD8F94"/>
          </w:pPr>
          <w:r>
            <w:rPr>
              <w:rStyle w:val="PlaceholderText"/>
            </w:rPr>
            <w:t xml:space="preserve"> </w:t>
          </w:r>
        </w:p>
      </w:docPartBody>
    </w:docPart>
    <w:docPart>
      <w:docPartPr>
        <w:name w:val="FED015D4676A4BD68D9BEC1667B0ADDB"/>
        <w:category>
          <w:name w:val="General"/>
          <w:gallery w:val="placeholder"/>
        </w:category>
        <w:types>
          <w:type w:val="bbPlcHdr"/>
        </w:types>
        <w:behaviors>
          <w:behavior w:val="content"/>
        </w:behaviors>
        <w:guid w:val="{3E4C17F7-8CF2-4ED6-BBCA-EB64955433D4}"/>
      </w:docPartPr>
      <w:docPartBody>
        <w:p w:rsidR="00C20F6C" w:rsidRDefault="00691A23" w:rsidP="00691A23">
          <w:pPr>
            <w:pStyle w:val="FED015D4676A4BD68D9BEC1667B0ADDB"/>
          </w:pPr>
          <w:r>
            <w:rPr>
              <w:rStyle w:val="PlaceholderText"/>
            </w:rPr>
            <w:t xml:space="preserve"> </w:t>
          </w:r>
        </w:p>
      </w:docPartBody>
    </w:docPart>
    <w:docPart>
      <w:docPartPr>
        <w:name w:val="D91577737AE14740BA7B6AA172AC56B9"/>
        <w:category>
          <w:name w:val="General"/>
          <w:gallery w:val="placeholder"/>
        </w:category>
        <w:types>
          <w:type w:val="bbPlcHdr"/>
        </w:types>
        <w:behaviors>
          <w:behavior w:val="content"/>
        </w:behaviors>
        <w:guid w:val="{040BEA8A-51AB-4667-8B3B-F10F6B8FDB49}"/>
      </w:docPartPr>
      <w:docPartBody>
        <w:p w:rsidR="00C20F6C" w:rsidRDefault="00691A23" w:rsidP="00691A23">
          <w:pPr>
            <w:pStyle w:val="D91577737AE14740BA7B6AA172AC56B9"/>
          </w:pPr>
          <w:r>
            <w:rPr>
              <w:rStyle w:val="PlaceholderText"/>
            </w:rPr>
            <w:t xml:space="preserve"> </w:t>
          </w:r>
        </w:p>
      </w:docPartBody>
    </w:docPart>
    <w:docPart>
      <w:docPartPr>
        <w:name w:val="CD0E2FA14D8F414193B0E16E6A1F9E93"/>
        <w:category>
          <w:name w:val="General"/>
          <w:gallery w:val="placeholder"/>
        </w:category>
        <w:types>
          <w:type w:val="bbPlcHdr"/>
        </w:types>
        <w:behaviors>
          <w:behavior w:val="content"/>
        </w:behaviors>
        <w:guid w:val="{4A4F33B2-4DAE-445E-B539-5E9350F00739}"/>
      </w:docPartPr>
      <w:docPartBody>
        <w:p w:rsidR="00C20F6C" w:rsidRDefault="00691A23" w:rsidP="00691A23">
          <w:pPr>
            <w:pStyle w:val="CD0E2FA14D8F414193B0E16E6A1F9E93"/>
          </w:pPr>
          <w:r>
            <w:rPr>
              <w:rStyle w:val="PlaceholderText"/>
            </w:rPr>
            <w:t xml:space="preserve"> </w:t>
          </w:r>
        </w:p>
      </w:docPartBody>
    </w:docPart>
    <w:docPart>
      <w:docPartPr>
        <w:name w:val="500FF092739B40518038732C2E6DDDC4"/>
        <w:category>
          <w:name w:val="General"/>
          <w:gallery w:val="placeholder"/>
        </w:category>
        <w:types>
          <w:type w:val="bbPlcHdr"/>
        </w:types>
        <w:behaviors>
          <w:behavior w:val="content"/>
        </w:behaviors>
        <w:guid w:val="{CB54BCC8-DE6D-4932-8B81-F6841E7990BC}"/>
      </w:docPartPr>
      <w:docPartBody>
        <w:p w:rsidR="00C20F6C" w:rsidRDefault="00691A23" w:rsidP="00691A23">
          <w:pPr>
            <w:pStyle w:val="500FF092739B40518038732C2E6DDDC4"/>
          </w:pPr>
          <w:r>
            <w:rPr>
              <w:rStyle w:val="Placeholde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45 Light">
    <w:altName w:val="Arial"/>
    <w:panose1 w:val="00000000000000000000"/>
    <w:charset w:val="00"/>
    <w:family w:val="modern"/>
    <w:notTrueType/>
    <w:pitch w:val="variable"/>
    <w:sig w:usb0="00000001" w:usb1="40000048" w:usb2="00000000" w:usb3="00000000" w:csb0="0000011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A23"/>
    <w:rsid w:val="00194873"/>
    <w:rsid w:val="00335604"/>
    <w:rsid w:val="00691A23"/>
    <w:rsid w:val="00934143"/>
    <w:rsid w:val="00C06366"/>
    <w:rsid w:val="00C20F6C"/>
    <w:rsid w:val="00D67564"/>
    <w:rsid w:val="00DB14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1A23"/>
    <w:rPr>
      <w:color w:val="808080"/>
    </w:rPr>
  </w:style>
  <w:style w:type="paragraph" w:customStyle="1" w:styleId="7305F60CF08649D98E070E08F8B7BB0D">
    <w:name w:val="7305F60CF08649D98E070E08F8B7BB0D"/>
  </w:style>
  <w:style w:type="paragraph" w:customStyle="1" w:styleId="E2D8FA81C3F64737BEA0B4444815F15E">
    <w:name w:val="E2D8FA81C3F64737BEA0B4444815F15E"/>
  </w:style>
  <w:style w:type="paragraph" w:customStyle="1" w:styleId="6BCCFC560D694F648BE92F6CC0979752">
    <w:name w:val="6BCCFC560D694F648BE92F6CC0979752"/>
  </w:style>
  <w:style w:type="paragraph" w:customStyle="1" w:styleId="A354DDD114D1483B992789795F964EE1">
    <w:name w:val="A354DDD114D1483B992789795F964EE1"/>
  </w:style>
  <w:style w:type="paragraph" w:customStyle="1" w:styleId="699465BC99814C47BBEA26A251BF5FFF">
    <w:name w:val="699465BC99814C47BBEA26A251BF5FFF"/>
  </w:style>
  <w:style w:type="paragraph" w:customStyle="1" w:styleId="4E23AFA8E87240E5A3E93B70E2AE4233">
    <w:name w:val="4E23AFA8E87240E5A3E93B70E2AE4233"/>
  </w:style>
  <w:style w:type="paragraph" w:customStyle="1" w:styleId="13B489584E26415E841DC28D9C7B3637">
    <w:name w:val="13B489584E26415E841DC28D9C7B3637"/>
  </w:style>
  <w:style w:type="paragraph" w:customStyle="1" w:styleId="9D00A77244424FCAAEACB64494DAEF7C">
    <w:name w:val="9D00A77244424FCAAEACB64494DAEF7C"/>
  </w:style>
  <w:style w:type="paragraph" w:customStyle="1" w:styleId="A6C6B66E9E7047B2882402F5B542162F">
    <w:name w:val="A6C6B66E9E7047B2882402F5B542162F"/>
  </w:style>
  <w:style w:type="paragraph" w:customStyle="1" w:styleId="DDFBF1EC2BA442AA9E51D86A6FD2B3EA">
    <w:name w:val="DDFBF1EC2BA442AA9E51D86A6FD2B3EA"/>
  </w:style>
  <w:style w:type="paragraph" w:customStyle="1" w:styleId="0F4E1E41D32C4E72B9460291FA8C138D">
    <w:name w:val="0F4E1E41D32C4E72B9460291FA8C138D"/>
  </w:style>
  <w:style w:type="paragraph" w:customStyle="1" w:styleId="CC54EBA6FB45427D8C1EEA5FB0B50A38">
    <w:name w:val="CC54EBA6FB45427D8C1EEA5FB0B50A38"/>
  </w:style>
  <w:style w:type="paragraph" w:customStyle="1" w:styleId="1BA89CAD039E40D9A7CE774110CC86EB">
    <w:name w:val="1BA89CAD039E40D9A7CE774110CC86EB"/>
  </w:style>
  <w:style w:type="paragraph" w:customStyle="1" w:styleId="DB02680BE6BA4412B0A7C6D124E8D673">
    <w:name w:val="DB02680BE6BA4412B0A7C6D124E8D673"/>
  </w:style>
  <w:style w:type="paragraph" w:customStyle="1" w:styleId="4DD220BEA251497D826E9C145683ACC9">
    <w:name w:val="4DD220BEA251497D826E9C145683ACC9"/>
  </w:style>
  <w:style w:type="paragraph" w:customStyle="1" w:styleId="7D4FB421E0C74814848F0EBD2107DDAC">
    <w:name w:val="7D4FB421E0C74814848F0EBD2107DDAC"/>
  </w:style>
  <w:style w:type="paragraph" w:customStyle="1" w:styleId="7E17A1657CC643C8B0CB3EE14D56C9DA">
    <w:name w:val="7E17A1657CC643C8B0CB3EE14D56C9DA"/>
  </w:style>
  <w:style w:type="paragraph" w:customStyle="1" w:styleId="C80091A3A0504E27BEB64E68FF9B04BF">
    <w:name w:val="C80091A3A0504E27BEB64E68FF9B04BF"/>
  </w:style>
  <w:style w:type="paragraph" w:customStyle="1" w:styleId="86B5F4618D814D82847737FCA3135B28">
    <w:name w:val="86B5F4618D814D82847737FCA3135B28"/>
  </w:style>
  <w:style w:type="paragraph" w:customStyle="1" w:styleId="999AB05E44C1422DB0F25FD2155E6E46">
    <w:name w:val="999AB05E44C1422DB0F25FD2155E6E46"/>
  </w:style>
  <w:style w:type="paragraph" w:customStyle="1" w:styleId="9FAFDC54823C4A259395E418E6699FB5">
    <w:name w:val="9FAFDC54823C4A259395E418E6699FB5"/>
  </w:style>
  <w:style w:type="paragraph" w:customStyle="1" w:styleId="FFF79C4B3459482B80FA0DD6AC616319">
    <w:name w:val="FFF79C4B3459482B80FA0DD6AC616319"/>
  </w:style>
  <w:style w:type="paragraph" w:customStyle="1" w:styleId="0D12EB66FBDE4D2BBB41E2915E903467">
    <w:name w:val="0D12EB66FBDE4D2BBB41E2915E903467"/>
  </w:style>
  <w:style w:type="paragraph" w:customStyle="1" w:styleId="4425FEE77FA5472DA78F7132A93B5B22">
    <w:name w:val="4425FEE77FA5472DA78F7132A93B5B22"/>
  </w:style>
  <w:style w:type="paragraph" w:customStyle="1" w:styleId="72A4065AD09C49748E10A20C9C9F0519">
    <w:name w:val="72A4065AD09C49748E10A20C9C9F0519"/>
  </w:style>
  <w:style w:type="paragraph" w:customStyle="1" w:styleId="6518A5B392B04834B00C8A6F0249C2CC">
    <w:name w:val="6518A5B392B04834B00C8A6F0249C2CC"/>
  </w:style>
  <w:style w:type="paragraph" w:customStyle="1" w:styleId="DD99A363957D478FA70E65BED944D696">
    <w:name w:val="DD99A363957D478FA70E65BED944D696"/>
  </w:style>
  <w:style w:type="paragraph" w:customStyle="1" w:styleId="F7ABA90A58224B4BB3542419C1EFDFFC">
    <w:name w:val="F7ABA90A58224B4BB3542419C1EFDFFC"/>
  </w:style>
  <w:style w:type="paragraph" w:customStyle="1" w:styleId="8F93FEEE20C94075A0B202BD2D965708">
    <w:name w:val="8F93FEEE20C94075A0B202BD2D965708"/>
  </w:style>
  <w:style w:type="paragraph" w:customStyle="1" w:styleId="13D67B9EF5D14E90BD69C1052797C633">
    <w:name w:val="13D67B9EF5D14E90BD69C1052797C633"/>
  </w:style>
  <w:style w:type="paragraph" w:customStyle="1" w:styleId="C10FB1F97B394F94B0C8EDE5F076A977">
    <w:name w:val="C10FB1F97B394F94B0C8EDE5F076A977"/>
  </w:style>
  <w:style w:type="paragraph" w:customStyle="1" w:styleId="3F43501E4B3143B3B7F61E8B511E5FBC">
    <w:name w:val="3F43501E4B3143B3B7F61E8B511E5FBC"/>
  </w:style>
  <w:style w:type="paragraph" w:customStyle="1" w:styleId="671286BBDA3444F39CFB0CB2991D6A22">
    <w:name w:val="671286BBDA3444F39CFB0CB2991D6A22"/>
  </w:style>
  <w:style w:type="paragraph" w:customStyle="1" w:styleId="FE8F1AA4C75846E2B631E51FB374995D">
    <w:name w:val="FE8F1AA4C75846E2B631E51FB374995D"/>
  </w:style>
  <w:style w:type="paragraph" w:customStyle="1" w:styleId="74E921CBC4044667B1FA13A4261A76AA">
    <w:name w:val="74E921CBC4044667B1FA13A4261A76AA"/>
  </w:style>
  <w:style w:type="paragraph" w:customStyle="1" w:styleId="45E04199195B47399F772EBC65A4FDC8">
    <w:name w:val="45E04199195B47399F772EBC65A4FDC8"/>
  </w:style>
  <w:style w:type="paragraph" w:customStyle="1" w:styleId="2B734C1845BF43889F50A9680CB3B0A1">
    <w:name w:val="2B734C1845BF43889F50A9680CB3B0A1"/>
  </w:style>
  <w:style w:type="paragraph" w:customStyle="1" w:styleId="38F7E90AE16041BDA380AF946778D12D">
    <w:name w:val="38F7E90AE16041BDA380AF946778D12D"/>
  </w:style>
  <w:style w:type="paragraph" w:customStyle="1" w:styleId="060DC38A33BA482AA45E532003267466">
    <w:name w:val="060DC38A33BA482AA45E532003267466"/>
  </w:style>
  <w:style w:type="paragraph" w:customStyle="1" w:styleId="BE293F9923B14D4998ADA7D07EAA48A5">
    <w:name w:val="BE293F9923B14D4998ADA7D07EAA48A5"/>
  </w:style>
  <w:style w:type="paragraph" w:customStyle="1" w:styleId="F4105F28F2F54F20B3B498EE33E30F5C">
    <w:name w:val="F4105F28F2F54F20B3B498EE33E30F5C"/>
  </w:style>
  <w:style w:type="paragraph" w:customStyle="1" w:styleId="D7FE219DDD59499D9A23075D1F51B438">
    <w:name w:val="D7FE219DDD59499D9A23075D1F51B438"/>
  </w:style>
  <w:style w:type="paragraph" w:customStyle="1" w:styleId="7DEAB530BD0E4DF2932258D9818A42FA">
    <w:name w:val="7DEAB530BD0E4DF2932258D9818A42FA"/>
  </w:style>
  <w:style w:type="paragraph" w:customStyle="1" w:styleId="08A050725E9A4633A57A0F6CAD6BE28F">
    <w:name w:val="08A050725E9A4633A57A0F6CAD6BE28F"/>
  </w:style>
  <w:style w:type="paragraph" w:customStyle="1" w:styleId="67B9FF967B664AFD8C3ACB9E3AC0CF9A">
    <w:name w:val="67B9FF967B664AFD8C3ACB9E3AC0CF9A"/>
  </w:style>
  <w:style w:type="paragraph" w:customStyle="1" w:styleId="34E0AD7A938A44E0887F6278D94C7715">
    <w:name w:val="34E0AD7A938A44E0887F6278D94C7715"/>
  </w:style>
  <w:style w:type="paragraph" w:customStyle="1" w:styleId="58DE5007E828432D872DCB5A05FAFF7D">
    <w:name w:val="58DE5007E828432D872DCB5A05FAFF7D"/>
  </w:style>
  <w:style w:type="paragraph" w:customStyle="1" w:styleId="20D5B3A5A4AD4B0089B4CCD998D47B08">
    <w:name w:val="20D5B3A5A4AD4B0089B4CCD998D47B08"/>
  </w:style>
  <w:style w:type="paragraph" w:customStyle="1" w:styleId="F3C8205B37B643CC8970439F9F80A149">
    <w:name w:val="F3C8205B37B643CC8970439F9F80A149"/>
  </w:style>
  <w:style w:type="paragraph" w:customStyle="1" w:styleId="8356DCC5DC0F400ABB06AFB421556338">
    <w:name w:val="8356DCC5DC0F400ABB06AFB421556338"/>
  </w:style>
  <w:style w:type="paragraph" w:customStyle="1" w:styleId="DF1924DD7AA54E7DB782245E44DC1E5F">
    <w:name w:val="DF1924DD7AA54E7DB782245E44DC1E5F"/>
  </w:style>
  <w:style w:type="paragraph" w:customStyle="1" w:styleId="811CD0E713AC407DB18752D089378623">
    <w:name w:val="811CD0E713AC407DB18752D089378623"/>
  </w:style>
  <w:style w:type="paragraph" w:customStyle="1" w:styleId="FFF4E72E54654897AA9595B99B9B3B5F">
    <w:name w:val="FFF4E72E54654897AA9595B99B9B3B5F"/>
  </w:style>
  <w:style w:type="paragraph" w:customStyle="1" w:styleId="9B91FCDC3C414C9EAA0FBAA0E0B1BA34">
    <w:name w:val="9B91FCDC3C414C9EAA0FBAA0E0B1BA34"/>
  </w:style>
  <w:style w:type="paragraph" w:customStyle="1" w:styleId="A08A920041C44367A1EDEC8D96D354F4">
    <w:name w:val="A08A920041C44367A1EDEC8D96D354F4"/>
  </w:style>
  <w:style w:type="paragraph" w:customStyle="1" w:styleId="F610FD460B9946DD9F8EE41584464310">
    <w:name w:val="F610FD460B9946DD9F8EE41584464310"/>
  </w:style>
  <w:style w:type="paragraph" w:customStyle="1" w:styleId="2C7D27F1DEF54831BCA88568613954FE">
    <w:name w:val="2C7D27F1DEF54831BCA88568613954FE"/>
  </w:style>
  <w:style w:type="paragraph" w:customStyle="1" w:styleId="5607BDC88F5C4407AB7A4C22290A064D">
    <w:name w:val="5607BDC88F5C4407AB7A4C22290A064D"/>
  </w:style>
  <w:style w:type="paragraph" w:customStyle="1" w:styleId="4300EF7943DB4D4AA284496FA99EF251">
    <w:name w:val="4300EF7943DB4D4AA284496FA99EF251"/>
  </w:style>
  <w:style w:type="paragraph" w:customStyle="1" w:styleId="58E4474A2D144F0793F78E28F758C16D">
    <w:name w:val="58E4474A2D144F0793F78E28F758C16D"/>
  </w:style>
  <w:style w:type="paragraph" w:customStyle="1" w:styleId="A2DD2D371AC145B6986EAA682A6B45F6">
    <w:name w:val="A2DD2D371AC145B6986EAA682A6B45F6"/>
  </w:style>
  <w:style w:type="paragraph" w:customStyle="1" w:styleId="A7A747D69428490D9D568A778C49B8CC">
    <w:name w:val="A7A747D69428490D9D568A778C49B8CC"/>
  </w:style>
  <w:style w:type="paragraph" w:customStyle="1" w:styleId="E8A5D89743644432ADAF31A6DFDA411C">
    <w:name w:val="E8A5D89743644432ADAF31A6DFDA411C"/>
  </w:style>
  <w:style w:type="paragraph" w:customStyle="1" w:styleId="373ECCA181084BC5A62980F66B276AC4">
    <w:name w:val="373ECCA181084BC5A62980F66B276AC4"/>
  </w:style>
  <w:style w:type="paragraph" w:customStyle="1" w:styleId="BC4E5A2D423C4222A245C50F3599BAAA">
    <w:name w:val="BC4E5A2D423C4222A245C50F3599BAAA"/>
  </w:style>
  <w:style w:type="paragraph" w:customStyle="1" w:styleId="7DEE80C2478B40F393745B63061DD70F">
    <w:name w:val="7DEE80C2478B40F393745B63061DD70F"/>
  </w:style>
  <w:style w:type="paragraph" w:customStyle="1" w:styleId="718A5953E9EE45FBBE8C4A0EE52B25AB">
    <w:name w:val="718A5953E9EE45FBBE8C4A0EE52B25AB"/>
  </w:style>
  <w:style w:type="paragraph" w:customStyle="1" w:styleId="B14C09F1B1A34499B7AF7B7EA3B8C0B2">
    <w:name w:val="B14C09F1B1A34499B7AF7B7EA3B8C0B2"/>
  </w:style>
  <w:style w:type="paragraph" w:customStyle="1" w:styleId="98BD5F66DB06420D90FCA58FCA767B44">
    <w:name w:val="98BD5F66DB06420D90FCA58FCA767B44"/>
  </w:style>
  <w:style w:type="paragraph" w:customStyle="1" w:styleId="F01FA9BE884B48858B955E3878460417">
    <w:name w:val="F01FA9BE884B48858B955E3878460417"/>
  </w:style>
  <w:style w:type="paragraph" w:customStyle="1" w:styleId="0F449396FD2844F0BA39F9BCEF5666CC">
    <w:name w:val="0F449396FD2844F0BA39F9BCEF5666CC"/>
  </w:style>
  <w:style w:type="paragraph" w:customStyle="1" w:styleId="C018FD2EED314964B6796FA4FD289C50">
    <w:name w:val="C018FD2EED314964B6796FA4FD289C50"/>
  </w:style>
  <w:style w:type="paragraph" w:customStyle="1" w:styleId="E2D5136EA1184361AC984FFA1966F061">
    <w:name w:val="E2D5136EA1184361AC984FFA1966F061"/>
  </w:style>
  <w:style w:type="paragraph" w:customStyle="1" w:styleId="B85EB9EC7E8A48D4935E6DEEEFF3D1F8">
    <w:name w:val="B85EB9EC7E8A48D4935E6DEEEFF3D1F8"/>
  </w:style>
  <w:style w:type="paragraph" w:customStyle="1" w:styleId="618380856A4E4EB7B128ACA135A6189C">
    <w:name w:val="618380856A4E4EB7B128ACA135A6189C"/>
  </w:style>
  <w:style w:type="paragraph" w:customStyle="1" w:styleId="E5DBF8D6D0AE475F8AEF81575822E7F4">
    <w:name w:val="E5DBF8D6D0AE475F8AEF81575822E7F4"/>
  </w:style>
  <w:style w:type="paragraph" w:customStyle="1" w:styleId="616116B6910042CC8E8954278B5E015A">
    <w:name w:val="616116B6910042CC8E8954278B5E015A"/>
  </w:style>
  <w:style w:type="paragraph" w:customStyle="1" w:styleId="718D96B97DF049979662FA969A2D7C83">
    <w:name w:val="718D96B97DF049979662FA969A2D7C83"/>
  </w:style>
  <w:style w:type="paragraph" w:customStyle="1" w:styleId="4AAD1C52B6584213B97FE9FEEF733D9F">
    <w:name w:val="4AAD1C52B6584213B97FE9FEEF733D9F"/>
  </w:style>
  <w:style w:type="paragraph" w:customStyle="1" w:styleId="6B82A45B41A945BC97B655CE88BF99A0">
    <w:name w:val="6B82A45B41A945BC97B655CE88BF99A0"/>
  </w:style>
  <w:style w:type="paragraph" w:customStyle="1" w:styleId="63A7E7592B294DF9ACD2AE8F1B3C99C2">
    <w:name w:val="63A7E7592B294DF9ACD2AE8F1B3C99C2"/>
  </w:style>
  <w:style w:type="paragraph" w:customStyle="1" w:styleId="0A5876930C4C4239AECF835720C96BDC">
    <w:name w:val="0A5876930C4C4239AECF835720C96BDC"/>
  </w:style>
  <w:style w:type="paragraph" w:customStyle="1" w:styleId="327F4A3D853C47348317480517B21358">
    <w:name w:val="327F4A3D853C47348317480517B21358"/>
  </w:style>
  <w:style w:type="paragraph" w:customStyle="1" w:styleId="CAAFCCCE86AD42CD98CAACC9AF680CA2">
    <w:name w:val="CAAFCCCE86AD42CD98CAACC9AF680CA2"/>
  </w:style>
  <w:style w:type="paragraph" w:customStyle="1" w:styleId="E9AA122B751B471A96221ED8FB7403D9">
    <w:name w:val="E9AA122B751B471A96221ED8FB7403D9"/>
  </w:style>
  <w:style w:type="paragraph" w:customStyle="1" w:styleId="D6497533E52C40A1B491DFBF315169C5">
    <w:name w:val="D6497533E52C40A1B491DFBF315169C5"/>
  </w:style>
  <w:style w:type="paragraph" w:customStyle="1" w:styleId="F124B29BD5364C21A29F2DD7132E5710">
    <w:name w:val="F124B29BD5364C21A29F2DD7132E5710"/>
  </w:style>
  <w:style w:type="paragraph" w:customStyle="1" w:styleId="63756654983244C68371EB9F2254EB32">
    <w:name w:val="63756654983244C68371EB9F2254EB32"/>
  </w:style>
  <w:style w:type="paragraph" w:customStyle="1" w:styleId="5C49C28051F24C04BDECDEC24DB8F7D3">
    <w:name w:val="5C49C28051F24C04BDECDEC24DB8F7D3"/>
  </w:style>
  <w:style w:type="paragraph" w:customStyle="1" w:styleId="7547CB9236AC445C9F52F27BC7646AAD">
    <w:name w:val="7547CB9236AC445C9F52F27BC7646AAD"/>
  </w:style>
  <w:style w:type="paragraph" w:customStyle="1" w:styleId="EBB892B9153740AB91315568775EA215">
    <w:name w:val="EBB892B9153740AB91315568775EA215"/>
  </w:style>
  <w:style w:type="paragraph" w:customStyle="1" w:styleId="74AEC66FAD324E4FB9ECB3493DCF5EB4">
    <w:name w:val="74AEC66FAD324E4FB9ECB3493DCF5EB4"/>
  </w:style>
  <w:style w:type="paragraph" w:customStyle="1" w:styleId="6A1589E3BDA84388B919394125B0F525">
    <w:name w:val="6A1589E3BDA84388B919394125B0F525"/>
  </w:style>
  <w:style w:type="paragraph" w:customStyle="1" w:styleId="14CAD1E621014A3D9B3A88C0679B01E3">
    <w:name w:val="14CAD1E621014A3D9B3A88C0679B01E3"/>
  </w:style>
  <w:style w:type="paragraph" w:customStyle="1" w:styleId="6FA7FD8F1FE7453DAF938CB141ADC697">
    <w:name w:val="6FA7FD8F1FE7453DAF938CB141ADC697"/>
  </w:style>
  <w:style w:type="paragraph" w:customStyle="1" w:styleId="89B0DE895B044C93AA71AC6FA48486DC">
    <w:name w:val="89B0DE895B044C93AA71AC6FA48486DC"/>
  </w:style>
  <w:style w:type="paragraph" w:customStyle="1" w:styleId="2181F685D9184718B48420BC275FDC50">
    <w:name w:val="2181F685D9184718B48420BC275FDC50"/>
  </w:style>
  <w:style w:type="paragraph" w:customStyle="1" w:styleId="6AF534D610BC4242AD66C3D2A9AAC127">
    <w:name w:val="6AF534D610BC4242AD66C3D2A9AAC127"/>
  </w:style>
  <w:style w:type="paragraph" w:customStyle="1" w:styleId="3E01F4A4D6E74AC0828A8BDAD31732E2">
    <w:name w:val="3E01F4A4D6E74AC0828A8BDAD31732E2"/>
  </w:style>
  <w:style w:type="paragraph" w:customStyle="1" w:styleId="A6CC82FB20714EE78EB4D36B2BEBB8F2">
    <w:name w:val="A6CC82FB20714EE78EB4D36B2BEBB8F2"/>
  </w:style>
  <w:style w:type="paragraph" w:customStyle="1" w:styleId="3104952FC16C44499A1EB7C61B8A986D">
    <w:name w:val="3104952FC16C44499A1EB7C61B8A986D"/>
  </w:style>
  <w:style w:type="paragraph" w:customStyle="1" w:styleId="3D108525324E48EC9BC4355E55C2EF33">
    <w:name w:val="3D108525324E48EC9BC4355E55C2EF33"/>
  </w:style>
  <w:style w:type="paragraph" w:customStyle="1" w:styleId="D82CCB6C282048E088EBC17AB5B53BF9">
    <w:name w:val="D82CCB6C282048E088EBC17AB5B53BF9"/>
  </w:style>
  <w:style w:type="paragraph" w:customStyle="1" w:styleId="323298D689B344ADA5E4F877A1BE0309">
    <w:name w:val="323298D689B344ADA5E4F877A1BE0309"/>
  </w:style>
  <w:style w:type="paragraph" w:customStyle="1" w:styleId="1AA23DBB6D2447EB99C9D96983461AD1">
    <w:name w:val="1AA23DBB6D2447EB99C9D96983461AD1"/>
  </w:style>
  <w:style w:type="paragraph" w:customStyle="1" w:styleId="8BB5E8A9390B42349DACFFD266D70942">
    <w:name w:val="8BB5E8A9390B42349DACFFD266D70942"/>
  </w:style>
  <w:style w:type="paragraph" w:customStyle="1" w:styleId="283B8F422D314CBB8DC136E6C4A5616D">
    <w:name w:val="283B8F422D314CBB8DC136E6C4A5616D"/>
  </w:style>
  <w:style w:type="paragraph" w:customStyle="1" w:styleId="52C23AFF8EDF4B69B5F5F9C531CCD337">
    <w:name w:val="52C23AFF8EDF4B69B5F5F9C531CCD337"/>
  </w:style>
  <w:style w:type="paragraph" w:customStyle="1" w:styleId="3674F40F305F413C8E3D0F4717F76E58">
    <w:name w:val="3674F40F305F413C8E3D0F4717F76E58"/>
  </w:style>
  <w:style w:type="paragraph" w:customStyle="1" w:styleId="FFA42BB62D7646F1A6855DA23DCB430B">
    <w:name w:val="FFA42BB62D7646F1A6855DA23DCB430B"/>
  </w:style>
  <w:style w:type="paragraph" w:customStyle="1" w:styleId="A856863D0BCF4987A7847277476B58BF">
    <w:name w:val="A856863D0BCF4987A7847277476B58BF"/>
  </w:style>
  <w:style w:type="paragraph" w:customStyle="1" w:styleId="4E8329918BE0426E8656A648E934B040">
    <w:name w:val="4E8329918BE0426E8656A648E934B040"/>
  </w:style>
  <w:style w:type="paragraph" w:customStyle="1" w:styleId="9FE27748190E4D3E8725F1FB33CDAC1E">
    <w:name w:val="9FE27748190E4D3E8725F1FB33CDAC1E"/>
  </w:style>
  <w:style w:type="paragraph" w:customStyle="1" w:styleId="DE986E4F1A724A86BC18BE6FC68ABECD">
    <w:name w:val="DE986E4F1A724A86BC18BE6FC68ABECD"/>
  </w:style>
  <w:style w:type="paragraph" w:customStyle="1" w:styleId="BCA27A5201F948CE8FF154403B6E0AF1">
    <w:name w:val="BCA27A5201F948CE8FF154403B6E0AF1"/>
  </w:style>
  <w:style w:type="paragraph" w:customStyle="1" w:styleId="6CEF0F4D846D43BFB568CFC184AD8D1E">
    <w:name w:val="6CEF0F4D846D43BFB568CFC184AD8D1E"/>
  </w:style>
  <w:style w:type="paragraph" w:customStyle="1" w:styleId="78374EFC85BF408D980AC1C56D2F6726">
    <w:name w:val="78374EFC85BF408D980AC1C56D2F6726"/>
  </w:style>
  <w:style w:type="paragraph" w:customStyle="1" w:styleId="752F251C804D4C768C50DFAD0749F71C">
    <w:name w:val="752F251C804D4C768C50DFAD0749F71C"/>
  </w:style>
  <w:style w:type="paragraph" w:customStyle="1" w:styleId="607F6A9D07044B29BAAB05FBC70AF181">
    <w:name w:val="607F6A9D07044B29BAAB05FBC70AF181"/>
  </w:style>
  <w:style w:type="paragraph" w:customStyle="1" w:styleId="C425B119D405413AA46715FE1A658003">
    <w:name w:val="C425B119D405413AA46715FE1A658003"/>
  </w:style>
  <w:style w:type="paragraph" w:customStyle="1" w:styleId="D4BF61BAA3B344609C26430FFF4F3193">
    <w:name w:val="D4BF61BAA3B344609C26430FFF4F3193"/>
  </w:style>
  <w:style w:type="paragraph" w:customStyle="1" w:styleId="BE2FF02CEA7247B588C6A5CAE5BF6369">
    <w:name w:val="BE2FF02CEA7247B588C6A5CAE5BF6369"/>
  </w:style>
  <w:style w:type="paragraph" w:customStyle="1" w:styleId="69927007B491443F9120B0EBCD0AA624">
    <w:name w:val="69927007B491443F9120B0EBCD0AA624"/>
  </w:style>
  <w:style w:type="paragraph" w:customStyle="1" w:styleId="660CC83CC56349FF9C2BF9460480C4B0">
    <w:name w:val="660CC83CC56349FF9C2BF9460480C4B0"/>
  </w:style>
  <w:style w:type="paragraph" w:customStyle="1" w:styleId="CC246C6317E347A4A27181FEAFC4F91E">
    <w:name w:val="CC246C6317E347A4A27181FEAFC4F91E"/>
  </w:style>
  <w:style w:type="paragraph" w:customStyle="1" w:styleId="0CB955FB0626434189A7020521BC5701">
    <w:name w:val="0CB955FB0626434189A7020521BC5701"/>
  </w:style>
  <w:style w:type="paragraph" w:customStyle="1" w:styleId="E711BF9B4F3B49208724225DE81DFD92">
    <w:name w:val="E711BF9B4F3B49208724225DE81DFD92"/>
  </w:style>
  <w:style w:type="paragraph" w:customStyle="1" w:styleId="F38558A88E6F4D75A5F7465F936C522B">
    <w:name w:val="F38558A88E6F4D75A5F7465F936C522B"/>
  </w:style>
  <w:style w:type="paragraph" w:customStyle="1" w:styleId="7E16E533C3654A4D871CCD94773E6E44">
    <w:name w:val="7E16E533C3654A4D871CCD94773E6E44"/>
  </w:style>
  <w:style w:type="paragraph" w:customStyle="1" w:styleId="8202BD5BA76B4BE2B23693B68A57D9CA">
    <w:name w:val="8202BD5BA76B4BE2B23693B68A57D9CA"/>
  </w:style>
  <w:style w:type="paragraph" w:customStyle="1" w:styleId="CFC55F3051A240998D701CC6A992DE55">
    <w:name w:val="CFC55F3051A240998D701CC6A992DE55"/>
  </w:style>
  <w:style w:type="paragraph" w:customStyle="1" w:styleId="FAFEEE58DA6946ABA38AB504A620E34A">
    <w:name w:val="FAFEEE58DA6946ABA38AB504A620E34A"/>
  </w:style>
  <w:style w:type="paragraph" w:customStyle="1" w:styleId="A3C50A81602A447582DF84596F6F890A">
    <w:name w:val="A3C50A81602A447582DF84596F6F890A"/>
  </w:style>
  <w:style w:type="paragraph" w:customStyle="1" w:styleId="BC0A363330234FC08B8013BCCFE9302A">
    <w:name w:val="BC0A363330234FC08B8013BCCFE9302A"/>
  </w:style>
  <w:style w:type="paragraph" w:customStyle="1" w:styleId="0B2DB045DCC0471E81FA1B1DAF4AA86C">
    <w:name w:val="0B2DB045DCC0471E81FA1B1DAF4AA86C"/>
  </w:style>
  <w:style w:type="paragraph" w:customStyle="1" w:styleId="599B2758AB484D63B4997188A57E4F7D">
    <w:name w:val="599B2758AB484D63B4997188A57E4F7D"/>
  </w:style>
  <w:style w:type="paragraph" w:customStyle="1" w:styleId="AEEC400A4E824316A6F2A36280786300">
    <w:name w:val="AEEC400A4E824316A6F2A36280786300"/>
  </w:style>
  <w:style w:type="paragraph" w:customStyle="1" w:styleId="9DF7A5F3B82A480B9B599C64023A830D">
    <w:name w:val="9DF7A5F3B82A480B9B599C64023A830D"/>
  </w:style>
  <w:style w:type="paragraph" w:customStyle="1" w:styleId="CD81367CF00C4DB9AB2C23BC33C6DFD5">
    <w:name w:val="CD81367CF00C4DB9AB2C23BC33C6DFD5"/>
  </w:style>
  <w:style w:type="paragraph" w:customStyle="1" w:styleId="E21B444C6DBA4A888418D8634E1245E2">
    <w:name w:val="E21B444C6DBA4A888418D8634E1245E2"/>
  </w:style>
  <w:style w:type="paragraph" w:customStyle="1" w:styleId="0884BAA203A945E1925F66F51B19ADB2">
    <w:name w:val="0884BAA203A945E1925F66F51B19ADB2"/>
  </w:style>
  <w:style w:type="paragraph" w:customStyle="1" w:styleId="7FC27A59BD1C4417BB491E60FC09E4DA">
    <w:name w:val="7FC27A59BD1C4417BB491E60FC09E4DA"/>
  </w:style>
  <w:style w:type="paragraph" w:customStyle="1" w:styleId="8AC57CA01B174776AC19F43D0647B507">
    <w:name w:val="8AC57CA01B174776AC19F43D0647B507"/>
  </w:style>
  <w:style w:type="paragraph" w:customStyle="1" w:styleId="E24436F1380447548D6644B9119FE1E1">
    <w:name w:val="E24436F1380447548D6644B9119FE1E1"/>
  </w:style>
  <w:style w:type="paragraph" w:customStyle="1" w:styleId="159939DF911B490485D87737311FF67A">
    <w:name w:val="159939DF911B490485D87737311FF67A"/>
  </w:style>
  <w:style w:type="paragraph" w:customStyle="1" w:styleId="5C5A5DEDAE084D55BB36E7D5616707E9">
    <w:name w:val="5C5A5DEDAE084D55BB36E7D5616707E9"/>
  </w:style>
  <w:style w:type="paragraph" w:customStyle="1" w:styleId="F3FB45C7D4E948748F460C9DA7B586D8">
    <w:name w:val="F3FB45C7D4E948748F460C9DA7B586D8"/>
  </w:style>
  <w:style w:type="paragraph" w:customStyle="1" w:styleId="CEA54098DADE4DFDB8D6B65E2C6D247E">
    <w:name w:val="CEA54098DADE4DFDB8D6B65E2C6D247E"/>
  </w:style>
  <w:style w:type="paragraph" w:customStyle="1" w:styleId="A7656F398E0A49D4BD740011B78DC6AE">
    <w:name w:val="A7656F398E0A49D4BD740011B78DC6AE"/>
  </w:style>
  <w:style w:type="paragraph" w:customStyle="1" w:styleId="0BB8E0988131494EB1C9700ABFAD82E6">
    <w:name w:val="0BB8E0988131494EB1C9700ABFAD82E6"/>
  </w:style>
  <w:style w:type="paragraph" w:customStyle="1" w:styleId="FDF40FFD5A164BD8BC5AD2938F232CFC">
    <w:name w:val="FDF40FFD5A164BD8BC5AD2938F232CFC"/>
  </w:style>
  <w:style w:type="paragraph" w:customStyle="1" w:styleId="C4D02B797475464983556DFAFF6A4C7C">
    <w:name w:val="C4D02B797475464983556DFAFF6A4C7C"/>
    <w:rsid w:val="00691A23"/>
  </w:style>
  <w:style w:type="paragraph" w:customStyle="1" w:styleId="3DEB969D70AE4B8A825F8C3DBCED67E9">
    <w:name w:val="3DEB969D70AE4B8A825F8C3DBCED67E9"/>
    <w:rsid w:val="00691A23"/>
  </w:style>
  <w:style w:type="paragraph" w:customStyle="1" w:styleId="F7C331F9069F4098A63D7355995666CF">
    <w:name w:val="F7C331F9069F4098A63D7355995666CF"/>
    <w:rsid w:val="00691A23"/>
  </w:style>
  <w:style w:type="paragraph" w:customStyle="1" w:styleId="C5D89C7FA27D45A7A2485702D87035B7">
    <w:name w:val="C5D89C7FA27D45A7A2485702D87035B7"/>
    <w:rsid w:val="00691A23"/>
  </w:style>
  <w:style w:type="paragraph" w:customStyle="1" w:styleId="42BE8024E645427AA48EC9797D58FFFA">
    <w:name w:val="42BE8024E645427AA48EC9797D58FFFA"/>
    <w:rsid w:val="00691A23"/>
  </w:style>
  <w:style w:type="paragraph" w:customStyle="1" w:styleId="510CC53A61F24F4C871B9B152DC6B325">
    <w:name w:val="510CC53A61F24F4C871B9B152DC6B325"/>
    <w:rsid w:val="00691A23"/>
  </w:style>
  <w:style w:type="paragraph" w:customStyle="1" w:styleId="0D55297846314C6FBD974CB0F7AB87D4">
    <w:name w:val="0D55297846314C6FBD974CB0F7AB87D4"/>
    <w:rsid w:val="00691A23"/>
  </w:style>
  <w:style w:type="paragraph" w:customStyle="1" w:styleId="95BB68AF2DF94F8086AFE9BB08BD8F94">
    <w:name w:val="95BB68AF2DF94F8086AFE9BB08BD8F94"/>
    <w:rsid w:val="00691A23"/>
  </w:style>
  <w:style w:type="paragraph" w:customStyle="1" w:styleId="FED015D4676A4BD68D9BEC1667B0ADDB">
    <w:name w:val="FED015D4676A4BD68D9BEC1667B0ADDB"/>
    <w:rsid w:val="00691A23"/>
  </w:style>
  <w:style w:type="paragraph" w:customStyle="1" w:styleId="D91577737AE14740BA7B6AA172AC56B9">
    <w:name w:val="D91577737AE14740BA7B6AA172AC56B9"/>
    <w:rsid w:val="00691A23"/>
  </w:style>
  <w:style w:type="paragraph" w:customStyle="1" w:styleId="CD0E2FA14D8F414193B0E16E6A1F9E93">
    <w:name w:val="CD0E2FA14D8F414193B0E16E6A1F9E93"/>
    <w:rsid w:val="00691A23"/>
  </w:style>
  <w:style w:type="paragraph" w:customStyle="1" w:styleId="500FF092739B40518038732C2E6DDDC4">
    <w:name w:val="500FF092739B40518038732C2E6DDDC4"/>
    <w:rsid w:val="00691A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3626ABA4BAA64BAC3A9CAC5F0B1D72" ma:contentTypeVersion="49" ma:contentTypeDescription="Create a new document." ma:contentTypeScope="" ma:versionID="088d5894637352b29d39adedff66adca">
  <xsd:schema xmlns:xsd="http://www.w3.org/2001/XMLSchema" xmlns:xs="http://www.w3.org/2001/XMLSchema" xmlns:p="http://schemas.microsoft.com/office/2006/metadata/properties" xmlns:ns2="a0b7b139-26bd-4bec-9033-2b3f4096b9e4" xmlns:ns3="03cd6787-3805-475d-9c73-8f7f0d608ddd" targetNamespace="http://schemas.microsoft.com/office/2006/metadata/properties" ma:root="true" ma:fieldsID="e3e3e492e453de80376aba9f9647460a" ns2:_="" ns3:_="">
    <xsd:import namespace="a0b7b139-26bd-4bec-9033-2b3f4096b9e4"/>
    <xsd:import namespace="03cd6787-3805-475d-9c73-8f7f0d608d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dat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Your_x0020_Name_x003a_" minOccurs="0"/>
                <xsd:element ref="ns3:Job_x0020_Title_x0020_and_x0020_Team" minOccurs="0"/>
                <xsd:element ref="ns3:E_x002d_mail_x0020_and_x0020_Phone_x0020_Number" minOccurs="0"/>
                <xsd:element ref="ns3:Date_x0020_and_x0020_Time_x0020_the_x0020_breach_x0020_was_x0020_discovered" minOccurs="0"/>
                <xsd:element ref="ns3:What_x0020_type_x0028_s_x0029__x0020_of_x0020_personal_x0020_data_x0020_are_x0020_involved" minOccurs="0"/>
                <xsd:element ref="ns3:When_x0020_did_x0020_the_x0020_breach_x0020_occur_x0020__x0028_If_x0020_known_x0029__x0020__x002d__x0020_If_x0020_unknown_x002c__x0020_state_x0020_unknown_x0020_in_x0020_the_x0020_notes_x0029_" minOccurs="0"/>
                <xsd:element ref="ns3:How_x0020_was_x0020_the_x0020_breach_x0020_discovered" minOccurs="0"/>
                <xsd:element ref="ns3:Who_x0020_identified_x0020_the_x0020_breach" minOccurs="0"/>
                <xsd:element ref="ns3:What_x0020_type_x0028_s_x0029__x0020_of_x0020_personal_x0020_data_x0020_are_x0020_involved_x0020__x003f_" minOccurs="0"/>
                <xsd:element ref="ns3:Approximate_x0020_number_x0020_of_x0020_individuals_x0020_affected_x0020__x0020_" minOccurs="0"/>
                <xsd:element ref="ns3:Details_x0020_if_x0020_external_x0020_systems_x0020_or_x0020_third_x0020_parties_x0020_were_x0020_involved" minOccurs="0"/>
                <xsd:element ref="ns3:Is_x0020_the_x0020_data_x0020_encrypted_x0020_or_x0020_otherwise_x0020_protected" minOccurs="0"/>
                <xsd:element ref="ns3:What_x0020_immediate_x0020_steps_x0020_have_x0020_been_x0020_taken_x0020_to_x0020_contain_x0020_the_x0020_breach" minOccurs="0"/>
                <xsd:element ref="ns3:Has_x0020_the_x0020_breach_x0020_been_x0020_resolved_x0020_it_x0020_ongoing" minOccurs="0"/>
                <xsd:element ref="ns3:What_x0020_are_x0020_the_x0020_potential_x0020_risks_x0020_to_x0020_individuals" minOccurs="0"/>
                <xsd:element ref="ns3:Has_x0020_any_x0020_individual_x0020_or_x0020_organisation_x0020_been_x0020_informed_x0020_as_x0020_yet" minOccurs="0"/>
                <xsd:element ref="ns3:Details_x0020_of_x0020_the_x0020_individual_x0020_or_x0020_organisation_x0020_that_x0020_has_x0020_been_x0020_informed_x0020_if_x0020_relevant_x0020_" minOccurs="0"/>
                <xsd:element ref="ns3:Are_x0020_there_x0020_any_x0020_urgent_x0020_actions_x0020_you_x0020_recommend_x0020_" minOccurs="0"/>
                <xsd:element ref="ns3:I_x0020_confirm_x0020_the_x0020_above_x0020_information_x0020_is_x0020_accurate_x0020_to_x0020_the_x0020_best_x0020_of_x0020_my_x0020_knowledge" minOccurs="0"/>
                <xsd:element ref="ns3:Report_x0020_made_x0020_by_x003a_" minOccurs="0"/>
                <xsd:element ref="ns3:Job_x0020_Title" minOccurs="0"/>
                <xsd:element ref="ns3:Summary_x0020_of_x0020_Concern" minOccurs="0"/>
                <xsd:element ref="ns3:Action_x0020_Taken" minOccurs="0"/>
                <xsd:element ref="ns3:Name_x0020_of_x0020_WRT_x0020_" minOccurs="0"/>
                <xsd:element ref="ns3:When_x0020_was_x0020_the_x0020_action_x0020_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b7b139-26bd-4bec-9033-2b3f4096b9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ed28f1d-9791-49da-b424-1db9a6c128bc}" ma:internalName="TaxCatchAll" ma:showField="CatchAllData" ma:web="a0b7b139-26bd-4bec-9033-2b3f4096b9e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cd6787-3805-475d-9c73-8f7f0d608dd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e" ma:index="18" nillable="true" ma:displayName="date" ma:format="DateTime" ma:internalName="date">
      <xsd:simpleType>
        <xsd:restriction base="dms:DateTime"/>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e48bca9-0f57-4b2f-82da-da648955d6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Your_x0020_Name_x003a_" ma:index="28" nillable="true" ma:displayName="Your Name:" ma:internalName="Your_x0020_Name_x003a_">
      <xsd:simpleType>
        <xsd:restriction base="dms:Text">
          <xsd:maxLength value="255"/>
        </xsd:restriction>
      </xsd:simpleType>
    </xsd:element>
    <xsd:element name="Job_x0020_Title_x0020_and_x0020_Team" ma:index="29" nillable="true" ma:displayName="Job Title and Team" ma:internalName="Job_x0020_Title_x0020_and_x0020_Team">
      <xsd:simpleType>
        <xsd:restriction base="dms:Text">
          <xsd:maxLength value="255"/>
        </xsd:restriction>
      </xsd:simpleType>
    </xsd:element>
    <xsd:element name="E_x002d_mail_x0020_and_x0020_Phone_x0020_Number" ma:index="30" nillable="true" ma:displayName="E-mail and Phone Number" ma:internalName="E_x002d_mail_x0020_and_x0020_Phone_x0020_Number">
      <xsd:simpleType>
        <xsd:restriction base="dms:Text">
          <xsd:maxLength value="255"/>
        </xsd:restriction>
      </xsd:simpleType>
    </xsd:element>
    <xsd:element name="Date_x0020_and_x0020_Time_x0020_the_x0020_breach_x0020_was_x0020_discovered" ma:index="31" nillable="true" ma:displayName="Date and Time the breach was discovered" ma:format="DateTime" ma:internalName="Date_x0020_and_x0020_Time_x0020_the_x0020_breach_x0020_was_x0020_discovered">
      <xsd:simpleType>
        <xsd:restriction base="dms:DateTime"/>
      </xsd:simpleType>
    </xsd:element>
    <xsd:element name="What_x0020_type_x0028_s_x0029__x0020_of_x0020_personal_x0020_data_x0020_are_x0020_involved" ma:index="32" nillable="true" ma:displayName="What type(s) of personal data are involved" ma:internalName="What_x0020_type_x0028_s_x0029__x0020_of_x0020_personal_x0020_data_x0020_are_x0020_involved">
      <xsd:simpleType>
        <xsd:restriction base="dms:Note">
          <xsd:maxLength value="255"/>
        </xsd:restriction>
      </xsd:simpleType>
    </xsd:element>
    <xsd:element name="When_x0020_did_x0020_the_x0020_breach_x0020_occur_x0020__x0028_If_x0020_known_x0029__x0020__x002d__x0020_If_x0020_unknown_x002c__x0020_state_x0020_unknown_x0020_in_x0020_the_x0020_notes_x0029_" ma:index="33" nillable="true" ma:displayName="When did the breach occur (If known) - If unknown, state unknown in the notes)" ma:format="DateTime" ma:internalName="When_x0020_did_x0020_the_x0020_breach_x0020_occur_x0020__x0028_If_x0020_known_x0029__x0020__x002d__x0020_If_x0020_unknown_x002c__x0020_state_x0020_unknown_x0020_in_x0020_the_x0020_notes_x0029_">
      <xsd:simpleType>
        <xsd:restriction base="dms:DateTime"/>
      </xsd:simpleType>
    </xsd:element>
    <xsd:element name="How_x0020_was_x0020_the_x0020_breach_x0020_discovered" ma:index="34" nillable="true" ma:displayName="How was the breach discovered" ma:internalName="How_x0020_was_x0020_the_x0020_breach_x0020_discovered">
      <xsd:simpleType>
        <xsd:restriction base="dms:Note">
          <xsd:maxLength value="255"/>
        </xsd:restriction>
      </xsd:simpleType>
    </xsd:element>
    <xsd:element name="Who_x0020_identified_x0020_the_x0020_breach" ma:index="35" nillable="true" ma:displayName="Who identified the breach" ma:format="Dropdown" ma:internalName="Who_x0020_identified_x0020_the_x0020_breach">
      <xsd:simpleType>
        <xsd:restriction base="dms:Choice">
          <xsd:enumeration value="You"/>
          <xsd:enumeration value="Another staff member"/>
          <xsd:enumeration value="External party"/>
          <xsd:enumeration value="Automated System"/>
          <xsd:enumeration value="Other (Please specify)"/>
        </xsd:restriction>
      </xsd:simpleType>
    </xsd:element>
    <xsd:element name="What_x0020_type_x0028_s_x0029__x0020_of_x0020_personal_x0020_data_x0020_are_x0020_involved_x0020__x003f_" ma:index="36" nillable="true" ma:displayName="What type(s) of personal data are involved ?" ma:format="Dropdown" ma:internalName="What_x0020_type_x0028_s_x0029__x0020_of_x0020_personal_x0020_data_x0020_are_x0020_involved_x0020__x003f_">
      <xsd:simpleType>
        <xsd:restriction base="dms:Choice">
          <xsd:enumeration value="Names / Contact Details"/>
          <xsd:enumeration value="Financial information"/>
          <xsd:enumeration value="Health Data"/>
          <xsd:enumeration value="DBS/ Criminal data"/>
          <xsd:enumeration value="Equality or diversity data"/>
          <xsd:enumeration value="Other"/>
        </xsd:restriction>
      </xsd:simpleType>
    </xsd:element>
    <xsd:element name="Approximate_x0020_number_x0020_of_x0020_individuals_x0020_affected_x0020__x0020_" ma:index="37" nillable="true" ma:displayName="Approximate number of individuals affected" ma:internalName="Approximate_x0020_number_x0020_of_x0020_individuals_x0020_affected_x0020__x0020_" ma:percentage="FALSE">
      <xsd:simpleType>
        <xsd:restriction base="dms:Number"/>
      </xsd:simpleType>
    </xsd:element>
    <xsd:element name="Details_x0020_if_x0020_external_x0020_systems_x0020_or_x0020_third_x0020_parties_x0020_were_x0020_involved" ma:index="38" nillable="true" ma:displayName="Details if external systems or third parties were involved" ma:internalName="Details_x0020_if_x0020_external_x0020_systems_x0020_or_x0020_third_x0020_parties_x0020_were_x0020_involved">
      <xsd:simpleType>
        <xsd:restriction base="dms:Note">
          <xsd:maxLength value="255"/>
        </xsd:restriction>
      </xsd:simpleType>
    </xsd:element>
    <xsd:element name="Is_x0020_the_x0020_data_x0020_encrypted_x0020_or_x0020_otherwise_x0020_protected" ma:index="39" nillable="true" ma:displayName="Is the data encrypted or otherwise protected" ma:internalName="Is_x0020_the_x0020_data_x0020_encrypted_x0020_or_x0020_otherwise_x0020_protected">
      <xsd:simpleType>
        <xsd:restriction base="dms:Note">
          <xsd:maxLength value="255"/>
        </xsd:restriction>
      </xsd:simpleType>
    </xsd:element>
    <xsd:element name="What_x0020_immediate_x0020_steps_x0020_have_x0020_been_x0020_taken_x0020_to_x0020_contain_x0020_the_x0020_breach" ma:index="40" nillable="true" ma:displayName="What immediate steps have been taken to contain the breach" ma:internalName="What_x0020_immediate_x0020_steps_x0020_have_x0020_been_x0020_taken_x0020_to_x0020_contain_x0020_the_x0020_breach">
      <xsd:simpleType>
        <xsd:restriction base="dms:Note">
          <xsd:maxLength value="255"/>
        </xsd:restriction>
      </xsd:simpleType>
    </xsd:element>
    <xsd:element name="Has_x0020_the_x0020_breach_x0020_been_x0020_resolved_x0020_it_x0020_ongoing" ma:index="41" nillable="true" ma:displayName="Has the breach been resolved it ongoing" ma:internalName="Has_x0020_the_x0020_breach_x0020_been_x0020_resolved_x0020_it_x0020_ongoing">
      <xsd:simpleType>
        <xsd:restriction base="dms:Choice">
          <xsd:enumeration value="Resolved"/>
          <xsd:enumeration value="Ongoing"/>
          <xsd:enumeration value="Unsure"/>
        </xsd:restriction>
      </xsd:simpleType>
    </xsd:element>
    <xsd:element name="What_x0020_are_x0020_the_x0020_potential_x0020_risks_x0020_to_x0020_individuals" ma:index="42" nillable="true" ma:displayName="What are the potential risks to individuals" ma:format="Dropdown" ma:internalName="What_x0020_are_x0020_the_x0020_potential_x0020_risks_x0020_to_x0020_individuals">
      <xsd:simpleType>
        <xsd:restriction base="dms:Choice">
          <xsd:enumeration value="Identity theft or fraud"/>
          <xsd:enumeration value="Distress / Embarrassment"/>
          <xsd:enumeration value="Financial Loss"/>
          <xsd:enumeration value="Reputational Harm"/>
          <xsd:enumeration value="Choice 5"/>
          <xsd:enumeration value="Other"/>
        </xsd:restriction>
      </xsd:simpleType>
    </xsd:element>
    <xsd:element name="Has_x0020_any_x0020_individual_x0020_or_x0020_organisation_x0020_been_x0020_informed_x0020_as_x0020_yet" ma:index="43" nillable="true" ma:displayName="Has any individual or organisation been informed as yet" ma:default="1" ma:internalName="Has_x0020_any_x0020_individual_x0020_or_x0020_organisation_x0020_been_x0020_informed_x0020_as_x0020_yet">
      <xsd:simpleType>
        <xsd:restriction base="dms:Boolean"/>
      </xsd:simpleType>
    </xsd:element>
    <xsd:element name="Details_x0020_of_x0020_the_x0020_individual_x0020_or_x0020_organisation_x0020_that_x0020_has_x0020_been_x0020_informed_x0020_if_x0020_relevant_x0020_" ma:index="44" nillable="true" ma:displayName="Details of the individual or organisation that has been informed if relevant " ma:internalName="Details_x0020_of_x0020_the_x0020_individual_x0020_or_x0020_organisation_x0020_that_x0020_has_x0020_been_x0020_informed_x0020_if_x0020_relevant_x0020_">
      <xsd:simpleType>
        <xsd:restriction base="dms:Text"/>
      </xsd:simpleType>
    </xsd:element>
    <xsd:element name="Are_x0020_there_x0020_any_x0020_urgent_x0020_actions_x0020_you_x0020_recommend_x0020_" ma:index="45" nillable="true" ma:displayName="Are there any urgent actions you recommend" ma:internalName="Are_x0020_there_x0020_any_x0020_urgent_x0020_actions_x0020_you_x0020_recommend_x0020_">
      <xsd:simpleType>
        <xsd:restriction base="dms:Note">
          <xsd:maxLength value="255"/>
        </xsd:restriction>
      </xsd:simpleType>
    </xsd:element>
    <xsd:element name="I_x0020_confirm_x0020_the_x0020_above_x0020_information_x0020_is_x0020_accurate_x0020_to_x0020_the_x0020_best_x0020_of_x0020_my_x0020_knowledge" ma:index="46" nillable="true" ma:displayName="I confirm the above information is accurate to the best of my knowledge" ma:default="1" ma:internalName="I_x0020_confirm_x0020_the_x0020_above_x0020_information_x0020_is_x0020_accurate_x0020_to_x0020_the_x0020_best_x0020_of_x0020_my_x0020_knowledge">
      <xsd:simpleType>
        <xsd:restriction base="dms:Boolean"/>
      </xsd:simpleType>
    </xsd:element>
    <xsd:element name="Report_x0020_made_x0020_by_x003a_" ma:index="47" nillable="true" ma:displayName="Report made by:" ma:internalName="Report_x0020_made_x0020_by_x003a_">
      <xsd:simpleType>
        <xsd:restriction base="dms:Text">
          <xsd:maxLength value="255"/>
        </xsd:restriction>
      </xsd:simpleType>
    </xsd:element>
    <xsd:element name="Job_x0020_Title" ma:index="48" nillable="true" ma:displayName="Job Title" ma:internalName="Job_x0020_Title">
      <xsd:simpleType>
        <xsd:restriction base="dms:Text">
          <xsd:maxLength value="255"/>
        </xsd:restriction>
      </xsd:simpleType>
    </xsd:element>
    <xsd:element name="Summary_x0020_of_x0020_Concern" ma:index="49" nillable="true" ma:displayName="Summary of Concern" ma:internalName="Summary_x0020_of_x0020_Concern">
      <xsd:simpleType>
        <xsd:restriction base="dms:Note">
          <xsd:maxLength value="255"/>
        </xsd:restriction>
      </xsd:simpleType>
    </xsd:element>
    <xsd:element name="Action_x0020_Taken" ma:index="50" nillable="true" ma:displayName="Action Taken" ma:internalName="Action_x0020_Taken">
      <xsd:simpleType>
        <xsd:restriction base="dms:Note">
          <xsd:maxLength value="255"/>
        </xsd:restriction>
      </xsd:simpleType>
    </xsd:element>
    <xsd:element name="Name_x0020_of_x0020_WRT_x0020_" ma:index="51" nillable="true" ma:displayName="Name of WRT" ma:internalName="Name_x0020_of_x0020_WRT_x0020_">
      <xsd:simpleType>
        <xsd:restriction base="dms:Text">
          <xsd:maxLength value="255"/>
        </xsd:restriction>
      </xsd:simpleType>
    </xsd:element>
    <xsd:element name="When_x0020_was_x0020_the_x0020_action_x0020_taken" ma:index="52" nillable="true" ma:displayName="When was the action taken" ma:format="DateOnly" ma:internalName="When_x0020_was_x0020_the_x0020_action_x0020_tak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s_x0020_the_x0020_data_x0020_encrypted_x0020_or_x0020_otherwise_x0020_protected xmlns="03cd6787-3805-475d-9c73-8f7f0d608ddd" xsi:nil="true"/>
    <Action_x0020_Taken xmlns="03cd6787-3805-475d-9c73-8f7f0d608ddd" xsi:nil="true"/>
    <Your_x0020_Name_x003a_ xmlns="03cd6787-3805-475d-9c73-8f7f0d608ddd" xsi:nil="true"/>
    <Approximate_x0020_number_x0020_of_x0020_individuals_x0020_affected_x0020__x0020_ xmlns="03cd6787-3805-475d-9c73-8f7f0d608ddd" xsi:nil="true"/>
    <E_x002d_mail_x0020_and_x0020_Phone_x0020_Number xmlns="03cd6787-3805-475d-9c73-8f7f0d608ddd" xsi:nil="true"/>
    <What_x0020_type_x0028_s_x0029__x0020_of_x0020_personal_x0020_data_x0020_are_x0020_involved xmlns="03cd6787-3805-475d-9c73-8f7f0d608ddd" xsi:nil="true"/>
    <What_x0020_type_x0028_s_x0029__x0020_of_x0020_personal_x0020_data_x0020_are_x0020_involved_x0020__x003f_ xmlns="03cd6787-3805-475d-9c73-8f7f0d608ddd" xsi:nil="true"/>
    <What_x0020_are_x0020_the_x0020_potential_x0020_risks_x0020_to_x0020_individuals xmlns="03cd6787-3805-475d-9c73-8f7f0d608ddd" xsi:nil="true"/>
    <Date_x0020_and_x0020_Time_x0020_the_x0020_breach_x0020_was_x0020_discovered xmlns="03cd6787-3805-475d-9c73-8f7f0d608ddd" xsi:nil="true"/>
    <When_x0020_was_x0020_the_x0020_action_x0020_taken xmlns="03cd6787-3805-475d-9c73-8f7f0d608ddd" xsi:nil="true"/>
    <lcf76f155ced4ddcb4097134ff3c332f xmlns="03cd6787-3805-475d-9c73-8f7f0d608ddd">
      <Terms xmlns="http://schemas.microsoft.com/office/infopath/2007/PartnerControls"/>
    </lcf76f155ced4ddcb4097134ff3c332f>
    <Has_x0020_any_x0020_individual_x0020_or_x0020_organisation_x0020_been_x0020_informed_x0020_as_x0020_yet xmlns="03cd6787-3805-475d-9c73-8f7f0d608ddd">true</Has_x0020_any_x0020_individual_x0020_or_x0020_organisation_x0020_been_x0020_informed_x0020_as_x0020_yet>
    <Are_x0020_there_x0020_any_x0020_urgent_x0020_actions_x0020_you_x0020_recommend_x0020_ xmlns="03cd6787-3805-475d-9c73-8f7f0d608ddd" xsi:nil="true"/>
    <Job_x0020_Title xmlns="03cd6787-3805-475d-9c73-8f7f0d608ddd" xsi:nil="true"/>
    <Summary_x0020_of_x0020_Concern xmlns="03cd6787-3805-475d-9c73-8f7f0d608ddd" xsi:nil="true"/>
    <Details_x0020_of_x0020_the_x0020_individual_x0020_or_x0020_organisation_x0020_that_x0020_has_x0020_been_x0020_informed_x0020_if_x0020_relevant_x0020_ xmlns="03cd6787-3805-475d-9c73-8f7f0d608ddd" xsi:nil="true"/>
    <I_x0020_confirm_x0020_the_x0020_above_x0020_information_x0020_is_x0020_accurate_x0020_to_x0020_the_x0020_best_x0020_of_x0020_my_x0020_knowledge xmlns="03cd6787-3805-475d-9c73-8f7f0d608ddd">true</I_x0020_confirm_x0020_the_x0020_above_x0020_information_x0020_is_x0020_accurate_x0020_to_x0020_the_x0020_best_x0020_of_x0020_my_x0020_knowledge>
    <When_x0020_did_x0020_the_x0020_breach_x0020_occur_x0020__x0028_If_x0020_known_x0029__x0020__x002d__x0020_If_x0020_unknown_x002c__x0020_state_x0020_unknown_x0020_in_x0020_the_x0020_notes_x0029_ xmlns="03cd6787-3805-475d-9c73-8f7f0d608ddd" xsi:nil="true"/>
    <How_x0020_was_x0020_the_x0020_breach_x0020_discovered xmlns="03cd6787-3805-475d-9c73-8f7f0d608ddd" xsi:nil="true"/>
    <TaxCatchAll xmlns="a0b7b139-26bd-4bec-9033-2b3f4096b9e4" xsi:nil="true"/>
    <date xmlns="03cd6787-3805-475d-9c73-8f7f0d608ddd" xsi:nil="true"/>
    <Who_x0020_identified_x0020_the_x0020_breach xmlns="03cd6787-3805-475d-9c73-8f7f0d608ddd" xsi:nil="true"/>
    <Report_x0020_made_x0020_by_x003a_ xmlns="03cd6787-3805-475d-9c73-8f7f0d608ddd" xsi:nil="true"/>
    <What_x0020_immediate_x0020_steps_x0020_have_x0020_been_x0020_taken_x0020_to_x0020_contain_x0020_the_x0020_breach xmlns="03cd6787-3805-475d-9c73-8f7f0d608ddd" xsi:nil="true"/>
    <Job_x0020_Title_x0020_and_x0020_Team xmlns="03cd6787-3805-475d-9c73-8f7f0d608ddd" xsi:nil="true"/>
    <Details_x0020_if_x0020_external_x0020_systems_x0020_or_x0020_third_x0020_parties_x0020_were_x0020_involved xmlns="03cd6787-3805-475d-9c73-8f7f0d608ddd" xsi:nil="true"/>
    <Name_x0020_of_x0020_WRT_x0020_ xmlns="03cd6787-3805-475d-9c73-8f7f0d608ddd" xsi:nil="true"/>
    <Has_x0020_the_x0020_breach_x0020_been_x0020_resolved_x0020_it_x0020_ongoing xmlns="03cd6787-3805-475d-9c73-8f7f0d608ddd" xsi:nil="true"/>
  </documentManagement>
</p:properties>
</file>

<file path=customXml/itemProps1.xml><?xml version="1.0" encoding="utf-8"?>
<ds:datastoreItem xmlns:ds="http://schemas.openxmlformats.org/officeDocument/2006/customXml" ds:itemID="{E06549CA-7FC8-4C16-B70E-77720E6138CC}">
  <ds:schemaRefs>
    <ds:schemaRef ds:uri="http://schemas.microsoft.com/sharepoint/v3/contenttype/forms"/>
  </ds:schemaRefs>
</ds:datastoreItem>
</file>

<file path=customXml/itemProps2.xml><?xml version="1.0" encoding="utf-8"?>
<ds:datastoreItem xmlns:ds="http://schemas.openxmlformats.org/officeDocument/2006/customXml" ds:itemID="{B8BF0F88-2FAC-4B6B-AF0B-2ED9F574E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b7b139-26bd-4bec-9033-2b3f4096b9e4"/>
    <ds:schemaRef ds:uri="03cd6787-3805-475d-9c73-8f7f0d608d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C29DE6-F07E-4EF5-8B0D-E682CDCB96F9}">
  <ds:schemaRefs>
    <ds:schemaRef ds:uri="http://schemas.microsoft.com/office/2006/metadata/properties"/>
    <ds:schemaRef ds:uri="http://schemas.microsoft.com/office/infopath/2007/PartnerControls"/>
    <ds:schemaRef ds:uri="03cd6787-3805-475d-9c73-8f7f0d608ddd"/>
    <ds:schemaRef ds:uri="a0b7b139-26bd-4bec-9033-2b3f4096b9e4"/>
  </ds:schemaRefs>
</ds:datastoreItem>
</file>

<file path=docProps/app.xml><?xml version="1.0" encoding="utf-8"?>
<Properties xmlns="http://schemas.openxmlformats.org/officeDocument/2006/extended-properties" xmlns:vt="http://schemas.openxmlformats.org/officeDocument/2006/docPropsVTypes">
  <Template>NEC4%20PSSC%20Contract</Template>
  <TotalTime>77</TotalTime>
  <Pages>14</Pages>
  <Words>2467</Words>
  <Characters>14062</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Sarah Howe</cp:lastModifiedBy>
  <cp:revision>102</cp:revision>
  <dcterms:created xsi:type="dcterms:W3CDTF">2026-08-18T10:55:00Z</dcterms:created>
  <dcterms:modified xsi:type="dcterms:W3CDTF">2026-08-20T09:23:00Z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1cd9180e-3582-41c3-9c9e-72fd5f0c8550</vt:lpwstr>
  </property>
  <property fmtid="{D5CDD505-2E9C-101B-9397-08002B2CF9AE}" pid="3" name="ContentTypeId">
    <vt:lpwstr>0x010100773626ABA4BAA64BAC3A9CAC5F0B1D72</vt:lpwstr>
  </property>
  <property fmtid="{D5CDD505-2E9C-101B-9397-08002B2CF9AE}" pid="4" name="MediaServiceImageTags">
    <vt:lpwstr/>
  </property>
</Properties>
</file>