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C6A5" w14:textId="77777777" w:rsidR="00A356D5" w:rsidRPr="00920158" w:rsidRDefault="00A356D5">
      <w:pPr>
        <w:spacing w:after="0" w:line="200" w:lineRule="exact"/>
        <w:rPr>
          <w:rFonts w:ascii="Arial" w:hAnsi="Arial" w:cs="Arial"/>
          <w:sz w:val="20"/>
          <w:szCs w:val="20"/>
        </w:rPr>
      </w:pPr>
    </w:p>
    <w:p w14:paraId="29B04AC9" w14:textId="77777777" w:rsidR="00A356D5" w:rsidRPr="00920158" w:rsidRDefault="00A356D5">
      <w:pPr>
        <w:spacing w:after="0" w:line="200" w:lineRule="exact"/>
        <w:rPr>
          <w:rFonts w:ascii="Arial" w:hAnsi="Arial" w:cs="Arial"/>
          <w:sz w:val="20"/>
          <w:szCs w:val="20"/>
        </w:rPr>
      </w:pPr>
    </w:p>
    <w:p w14:paraId="6B31C640" w14:textId="77777777" w:rsidR="00A356D5" w:rsidRPr="00920158" w:rsidRDefault="00A356D5">
      <w:pPr>
        <w:spacing w:after="0" w:line="200" w:lineRule="exact"/>
        <w:rPr>
          <w:rFonts w:ascii="Arial" w:hAnsi="Arial" w:cs="Arial"/>
          <w:sz w:val="20"/>
          <w:szCs w:val="20"/>
        </w:rPr>
      </w:pPr>
    </w:p>
    <w:p w14:paraId="6F8F7F28" w14:textId="77777777" w:rsidR="00A356D5" w:rsidRPr="00920158" w:rsidRDefault="00A356D5">
      <w:pPr>
        <w:spacing w:after="0" w:line="200" w:lineRule="exact"/>
        <w:rPr>
          <w:rFonts w:ascii="Arial" w:hAnsi="Arial" w:cs="Arial"/>
          <w:sz w:val="20"/>
          <w:szCs w:val="20"/>
        </w:rPr>
      </w:pPr>
    </w:p>
    <w:p w14:paraId="6F0E0FC0" w14:textId="77777777" w:rsidR="00A356D5" w:rsidRPr="00920158" w:rsidRDefault="00A356D5">
      <w:pPr>
        <w:spacing w:after="0" w:line="200" w:lineRule="exact"/>
        <w:rPr>
          <w:rFonts w:ascii="Arial" w:hAnsi="Arial" w:cs="Arial"/>
          <w:sz w:val="20"/>
          <w:szCs w:val="20"/>
        </w:rPr>
      </w:pPr>
    </w:p>
    <w:p w14:paraId="097F1A16" w14:textId="77777777" w:rsidR="00A356D5" w:rsidRDefault="00A356D5">
      <w:pPr>
        <w:spacing w:after="0" w:line="200" w:lineRule="exact"/>
        <w:rPr>
          <w:rFonts w:ascii="Arial" w:hAnsi="Arial" w:cs="Arial"/>
          <w:sz w:val="20"/>
          <w:szCs w:val="20"/>
        </w:rPr>
      </w:pPr>
    </w:p>
    <w:p w14:paraId="6C186FAB" w14:textId="77777777" w:rsidR="00BF4CB0" w:rsidRDefault="00BF4CB0">
      <w:pPr>
        <w:spacing w:after="0" w:line="200" w:lineRule="exact"/>
        <w:rPr>
          <w:rFonts w:ascii="Arial" w:hAnsi="Arial" w:cs="Arial"/>
          <w:sz w:val="20"/>
          <w:szCs w:val="20"/>
        </w:rPr>
      </w:pPr>
    </w:p>
    <w:p w14:paraId="0080DD60" w14:textId="77777777" w:rsidR="00BF4CB0" w:rsidRDefault="00BF4CB0">
      <w:pPr>
        <w:spacing w:after="0" w:line="200" w:lineRule="exact"/>
        <w:rPr>
          <w:rFonts w:ascii="Arial" w:hAnsi="Arial" w:cs="Arial"/>
          <w:sz w:val="20"/>
          <w:szCs w:val="20"/>
        </w:rPr>
      </w:pPr>
    </w:p>
    <w:p w14:paraId="6AB94EDD" w14:textId="77777777" w:rsidR="00BF4CB0" w:rsidRDefault="00BF4CB0">
      <w:pPr>
        <w:spacing w:after="0" w:line="200" w:lineRule="exact"/>
        <w:rPr>
          <w:rFonts w:ascii="Arial" w:hAnsi="Arial" w:cs="Arial"/>
          <w:sz w:val="20"/>
          <w:szCs w:val="20"/>
        </w:rPr>
      </w:pPr>
    </w:p>
    <w:p w14:paraId="62136DD1" w14:textId="77777777" w:rsidR="00BF4CB0" w:rsidRDefault="00BF4CB0">
      <w:pPr>
        <w:spacing w:after="0" w:line="200" w:lineRule="exact"/>
        <w:rPr>
          <w:rFonts w:ascii="Arial" w:hAnsi="Arial" w:cs="Arial"/>
          <w:sz w:val="20"/>
          <w:szCs w:val="20"/>
        </w:rPr>
      </w:pPr>
    </w:p>
    <w:p w14:paraId="1E68E80F" w14:textId="77777777" w:rsidR="00BF4CB0" w:rsidRDefault="00BF4CB0">
      <w:pPr>
        <w:spacing w:after="0" w:line="200" w:lineRule="exact"/>
        <w:rPr>
          <w:rFonts w:ascii="Arial" w:hAnsi="Arial" w:cs="Arial"/>
          <w:sz w:val="20"/>
          <w:szCs w:val="20"/>
        </w:rPr>
      </w:pPr>
    </w:p>
    <w:p w14:paraId="399B47F7" w14:textId="77777777" w:rsidR="00BF4CB0" w:rsidRDefault="00BF4CB0">
      <w:pPr>
        <w:spacing w:after="0" w:line="200" w:lineRule="exact"/>
        <w:rPr>
          <w:rFonts w:ascii="Arial" w:hAnsi="Arial" w:cs="Arial"/>
          <w:sz w:val="20"/>
          <w:szCs w:val="20"/>
        </w:rPr>
      </w:pPr>
    </w:p>
    <w:p w14:paraId="15249145" w14:textId="77777777" w:rsidR="00BF4CB0" w:rsidRDefault="00BF4CB0">
      <w:pPr>
        <w:spacing w:after="0" w:line="200" w:lineRule="exact"/>
        <w:rPr>
          <w:rFonts w:ascii="Arial" w:hAnsi="Arial" w:cs="Arial"/>
          <w:sz w:val="20"/>
          <w:szCs w:val="20"/>
        </w:rPr>
      </w:pPr>
    </w:p>
    <w:p w14:paraId="36E5C2EF" w14:textId="77777777" w:rsidR="00BF4CB0" w:rsidRPr="00920158" w:rsidRDefault="00BF4CB0">
      <w:pPr>
        <w:spacing w:after="0" w:line="200" w:lineRule="exact"/>
        <w:rPr>
          <w:rFonts w:ascii="Arial" w:hAnsi="Arial" w:cs="Arial"/>
          <w:sz w:val="20"/>
          <w:szCs w:val="20"/>
        </w:rPr>
      </w:pPr>
    </w:p>
    <w:p w14:paraId="27740D83" w14:textId="77777777" w:rsidR="00A356D5" w:rsidRPr="00920158" w:rsidRDefault="00A356D5">
      <w:pPr>
        <w:spacing w:after="0" w:line="200" w:lineRule="exact"/>
        <w:rPr>
          <w:rFonts w:ascii="Arial" w:hAnsi="Arial" w:cs="Arial"/>
          <w:sz w:val="20"/>
          <w:szCs w:val="20"/>
        </w:rPr>
      </w:pPr>
    </w:p>
    <w:p w14:paraId="2A372765" w14:textId="77777777" w:rsidR="00A356D5" w:rsidRPr="00920158" w:rsidRDefault="00A356D5">
      <w:pPr>
        <w:spacing w:after="0" w:line="200" w:lineRule="exact"/>
        <w:rPr>
          <w:rFonts w:ascii="Arial" w:hAnsi="Arial" w:cs="Arial"/>
          <w:sz w:val="20"/>
          <w:szCs w:val="20"/>
        </w:rPr>
      </w:pPr>
    </w:p>
    <w:p w14:paraId="20EF0823" w14:textId="77777777" w:rsidR="00A356D5" w:rsidRPr="00920158" w:rsidRDefault="00A356D5">
      <w:pPr>
        <w:spacing w:after="0" w:line="200" w:lineRule="exact"/>
        <w:rPr>
          <w:rFonts w:ascii="Arial" w:hAnsi="Arial" w:cs="Arial"/>
          <w:sz w:val="20"/>
          <w:szCs w:val="20"/>
        </w:rPr>
      </w:pPr>
    </w:p>
    <w:p w14:paraId="0D17F445" w14:textId="77777777" w:rsidR="00A356D5" w:rsidRPr="00920158" w:rsidRDefault="00A356D5">
      <w:pPr>
        <w:spacing w:after="0" w:line="200" w:lineRule="exact"/>
        <w:rPr>
          <w:rFonts w:ascii="Arial" w:hAnsi="Arial" w:cs="Arial"/>
          <w:sz w:val="20"/>
          <w:szCs w:val="20"/>
        </w:rPr>
      </w:pPr>
    </w:p>
    <w:p w14:paraId="6B02AE77" w14:textId="77777777" w:rsidR="00A356D5" w:rsidRPr="00920158" w:rsidRDefault="00A356D5">
      <w:pPr>
        <w:spacing w:after="0" w:line="200" w:lineRule="exact"/>
        <w:rPr>
          <w:rFonts w:ascii="Arial" w:hAnsi="Arial" w:cs="Arial"/>
          <w:sz w:val="20"/>
          <w:szCs w:val="20"/>
        </w:rPr>
      </w:pPr>
    </w:p>
    <w:p w14:paraId="60EBFC4C" w14:textId="77777777" w:rsidR="00A356D5" w:rsidRPr="00920158" w:rsidRDefault="00A356D5">
      <w:pPr>
        <w:spacing w:after="0" w:line="200" w:lineRule="exact"/>
        <w:rPr>
          <w:rFonts w:ascii="Arial" w:hAnsi="Arial" w:cs="Arial"/>
          <w:sz w:val="20"/>
          <w:szCs w:val="20"/>
        </w:rPr>
      </w:pPr>
    </w:p>
    <w:p w14:paraId="583ACD32" w14:textId="77777777" w:rsidR="00A356D5" w:rsidRPr="00920158" w:rsidRDefault="00A356D5">
      <w:pPr>
        <w:spacing w:before="5" w:after="0" w:line="260" w:lineRule="exact"/>
        <w:rPr>
          <w:rFonts w:ascii="Arial" w:hAnsi="Arial" w:cs="Arial"/>
          <w:sz w:val="26"/>
          <w:szCs w:val="26"/>
        </w:rPr>
      </w:pPr>
    </w:p>
    <w:p w14:paraId="62DECBFB" w14:textId="45560C5A" w:rsidR="00BF4CB0" w:rsidRDefault="00E12FD5" w:rsidP="00BE2BF6">
      <w:pPr>
        <w:spacing w:after="0" w:line="631" w:lineRule="exact"/>
        <w:ind w:left="2006" w:right="-20"/>
        <w:rPr>
          <w:rFonts w:ascii="Arial" w:eastAsia="Arial" w:hAnsi="Arial" w:cs="Arial"/>
          <w:color w:val="808285"/>
          <w:sz w:val="56"/>
          <w:szCs w:val="56"/>
        </w:rPr>
      </w:pPr>
      <w:r>
        <w:rPr>
          <w:rFonts w:ascii="Arial" w:hAnsi="Arial" w:cs="Arial"/>
          <w:noProof/>
        </w:rPr>
        <mc:AlternateContent>
          <mc:Choice Requires="wpg">
            <w:drawing>
              <wp:anchor distT="0" distB="0" distL="114300" distR="114300" simplePos="0" relativeHeight="251658241" behindDoc="1" locked="0" layoutInCell="1" allowOverlap="1" wp14:anchorId="790D1E8F" wp14:editId="1A518B34">
                <wp:simplePos x="0" y="0"/>
                <wp:positionH relativeFrom="page">
                  <wp:posOffset>2267585</wp:posOffset>
                </wp:positionH>
                <wp:positionV relativeFrom="paragraph">
                  <wp:posOffset>-1243330</wp:posOffset>
                </wp:positionV>
                <wp:extent cx="774065" cy="414655"/>
                <wp:effectExtent l="635" t="0" r="0" b="0"/>
                <wp:wrapNone/>
                <wp:docPr id="1279055214"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65" cy="414655"/>
                          <a:chOff x="3571" y="-1958"/>
                          <a:chExt cx="1219" cy="653"/>
                        </a:xfrm>
                      </wpg:grpSpPr>
                      <wpg:grpSp>
                        <wpg:cNvPr id="480148513" name="Group 474"/>
                        <wpg:cNvGrpSpPr>
                          <a:grpSpLocks/>
                        </wpg:cNvGrpSpPr>
                        <wpg:grpSpPr bwMode="auto">
                          <a:xfrm>
                            <a:off x="3581" y="-1948"/>
                            <a:ext cx="632" cy="620"/>
                            <a:chOff x="3581" y="-1948"/>
                            <a:chExt cx="632" cy="620"/>
                          </a:xfrm>
                        </wpg:grpSpPr>
                        <wps:wsp>
                          <wps:cNvPr id="1196828330" name="Freeform 478"/>
                          <wps:cNvSpPr>
                            <a:spLocks/>
                          </wps:cNvSpPr>
                          <wps:spPr bwMode="auto">
                            <a:xfrm>
                              <a:off x="3581" y="-1948"/>
                              <a:ext cx="632" cy="620"/>
                            </a:xfrm>
                            <a:custGeom>
                              <a:avLst/>
                              <a:gdLst>
                                <a:gd name="T0" fmla="+- 0 3777 3581"/>
                                <a:gd name="T1" fmla="*/ T0 w 632"/>
                                <a:gd name="T2" fmla="+- 0 -1869 -1948"/>
                                <a:gd name="T3" fmla="*/ -1869 h 620"/>
                                <a:gd name="T4" fmla="+- 0 3632 3581"/>
                                <a:gd name="T5" fmla="*/ T4 w 632"/>
                                <a:gd name="T6" fmla="+- 0 -1869 -1948"/>
                                <a:gd name="T7" fmla="*/ -1869 h 620"/>
                                <a:gd name="T8" fmla="+- 0 3645 3581"/>
                                <a:gd name="T9" fmla="*/ T8 w 632"/>
                                <a:gd name="T10" fmla="+- 0 -1864 -1948"/>
                                <a:gd name="T11" fmla="*/ -1864 h 620"/>
                                <a:gd name="T12" fmla="+- 0 3657 3581"/>
                                <a:gd name="T13" fmla="*/ T12 w 632"/>
                                <a:gd name="T14" fmla="+- 0 -1851 -1948"/>
                                <a:gd name="T15" fmla="*/ -1851 h 620"/>
                                <a:gd name="T16" fmla="+- 0 3664 3581"/>
                                <a:gd name="T17" fmla="*/ T16 w 632"/>
                                <a:gd name="T18" fmla="+- 0 -1826 -1948"/>
                                <a:gd name="T19" fmla="*/ -1826 h 620"/>
                                <a:gd name="T20" fmla="+- 0 3667 3581"/>
                                <a:gd name="T21" fmla="*/ T20 w 632"/>
                                <a:gd name="T22" fmla="+- 0 -1784 -1948"/>
                                <a:gd name="T23" fmla="*/ -1784 h 620"/>
                                <a:gd name="T24" fmla="+- 0 3667 3581"/>
                                <a:gd name="T25" fmla="*/ T24 w 632"/>
                                <a:gd name="T26" fmla="+- 0 -1430 -1948"/>
                                <a:gd name="T27" fmla="*/ -1430 h 620"/>
                                <a:gd name="T28" fmla="+- 0 3646 3581"/>
                                <a:gd name="T29" fmla="*/ T28 w 632"/>
                                <a:gd name="T30" fmla="+- 0 -1367 -1948"/>
                                <a:gd name="T31" fmla="*/ -1367 h 620"/>
                                <a:gd name="T32" fmla="+- 0 3584 3581"/>
                                <a:gd name="T33" fmla="*/ T32 w 632"/>
                                <a:gd name="T34" fmla="+- 0 -1348 -1948"/>
                                <a:gd name="T35" fmla="*/ -1348 h 620"/>
                                <a:gd name="T36" fmla="+- 0 3584 3581"/>
                                <a:gd name="T37" fmla="*/ T36 w 632"/>
                                <a:gd name="T38" fmla="+- 0 -1328 -1948"/>
                                <a:gd name="T39" fmla="*/ -1328 h 620"/>
                                <a:gd name="T40" fmla="+- 0 3870 3581"/>
                                <a:gd name="T41" fmla="*/ T40 w 632"/>
                                <a:gd name="T42" fmla="+- 0 -1328 -1948"/>
                                <a:gd name="T43" fmla="*/ -1328 h 620"/>
                                <a:gd name="T44" fmla="+- 0 3847 3581"/>
                                <a:gd name="T45" fmla="*/ T44 w 632"/>
                                <a:gd name="T46" fmla="+- 0 -1350 -1948"/>
                                <a:gd name="T47" fmla="*/ -1350 h 620"/>
                                <a:gd name="T48" fmla="+- 0 3820 3581"/>
                                <a:gd name="T49" fmla="*/ T48 w 632"/>
                                <a:gd name="T50" fmla="+- 0 -1357 -1948"/>
                                <a:gd name="T51" fmla="*/ -1357 h 620"/>
                                <a:gd name="T52" fmla="+- 0 3801 3581"/>
                                <a:gd name="T53" fmla="*/ T52 w 632"/>
                                <a:gd name="T54" fmla="+- 0 -1366 -1948"/>
                                <a:gd name="T55" fmla="*/ -1366 h 620"/>
                                <a:gd name="T56" fmla="+- 0 3789 3581"/>
                                <a:gd name="T57" fmla="*/ T56 w 632"/>
                                <a:gd name="T58" fmla="+- 0 -1380 -1948"/>
                                <a:gd name="T59" fmla="*/ -1380 h 620"/>
                                <a:gd name="T60" fmla="+- 0 3783 3581"/>
                                <a:gd name="T61" fmla="*/ T60 w 632"/>
                                <a:gd name="T62" fmla="+- 0 -1397 -1948"/>
                                <a:gd name="T63" fmla="*/ -1397 h 620"/>
                                <a:gd name="T64" fmla="+- 0 3781 3581"/>
                                <a:gd name="T65" fmla="*/ T64 w 632"/>
                                <a:gd name="T66" fmla="+- 0 -1418 -1948"/>
                                <a:gd name="T67" fmla="*/ -1418 h 620"/>
                                <a:gd name="T68" fmla="+- 0 3783 3581"/>
                                <a:gd name="T69" fmla="*/ T68 w 632"/>
                                <a:gd name="T70" fmla="+- 0 -1799 -1948"/>
                                <a:gd name="T71" fmla="*/ -1799 h 620"/>
                                <a:gd name="T72" fmla="+- 0 3801 3581"/>
                                <a:gd name="T73" fmla="*/ T72 w 632"/>
                                <a:gd name="T74" fmla="+- 0 -1817 -1948"/>
                                <a:gd name="T75" fmla="*/ -1817 h 620"/>
                                <a:gd name="T76" fmla="+- 0 3819 3581"/>
                                <a:gd name="T77" fmla="*/ T76 w 632"/>
                                <a:gd name="T78" fmla="+- 0 -1831 -1948"/>
                                <a:gd name="T79" fmla="*/ -1831 h 620"/>
                                <a:gd name="T80" fmla="+- 0 3829 3581"/>
                                <a:gd name="T81" fmla="*/ T80 w 632"/>
                                <a:gd name="T82" fmla="+- 0 -1839 -1948"/>
                                <a:gd name="T83" fmla="*/ -1839 h 620"/>
                                <a:gd name="T84" fmla="+- 0 3777 3581"/>
                                <a:gd name="T85" fmla="*/ T84 w 632"/>
                                <a:gd name="T86" fmla="+- 0 -1839 -1948"/>
                                <a:gd name="T87" fmla="*/ -1839 h 620"/>
                                <a:gd name="T88" fmla="+- 0 3777 3581"/>
                                <a:gd name="T89" fmla="*/ T88 w 632"/>
                                <a:gd name="T90" fmla="+- 0 -1869 -1948"/>
                                <a:gd name="T91" fmla="*/ -1869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32" h="620">
                                  <a:moveTo>
                                    <a:pt x="196" y="79"/>
                                  </a:moveTo>
                                  <a:lnTo>
                                    <a:pt x="51" y="79"/>
                                  </a:lnTo>
                                  <a:lnTo>
                                    <a:pt x="64" y="84"/>
                                  </a:lnTo>
                                  <a:lnTo>
                                    <a:pt x="76" y="97"/>
                                  </a:lnTo>
                                  <a:lnTo>
                                    <a:pt x="83" y="122"/>
                                  </a:lnTo>
                                  <a:lnTo>
                                    <a:pt x="86" y="164"/>
                                  </a:lnTo>
                                  <a:lnTo>
                                    <a:pt x="86" y="518"/>
                                  </a:lnTo>
                                  <a:lnTo>
                                    <a:pt x="65" y="581"/>
                                  </a:lnTo>
                                  <a:lnTo>
                                    <a:pt x="3" y="600"/>
                                  </a:lnTo>
                                  <a:lnTo>
                                    <a:pt x="3" y="620"/>
                                  </a:lnTo>
                                  <a:lnTo>
                                    <a:pt x="289" y="620"/>
                                  </a:lnTo>
                                  <a:lnTo>
                                    <a:pt x="266" y="598"/>
                                  </a:lnTo>
                                  <a:lnTo>
                                    <a:pt x="239" y="591"/>
                                  </a:lnTo>
                                  <a:lnTo>
                                    <a:pt x="220" y="582"/>
                                  </a:lnTo>
                                  <a:lnTo>
                                    <a:pt x="208" y="568"/>
                                  </a:lnTo>
                                  <a:lnTo>
                                    <a:pt x="202" y="551"/>
                                  </a:lnTo>
                                  <a:lnTo>
                                    <a:pt x="200" y="530"/>
                                  </a:lnTo>
                                  <a:lnTo>
                                    <a:pt x="202" y="149"/>
                                  </a:lnTo>
                                  <a:lnTo>
                                    <a:pt x="220" y="131"/>
                                  </a:lnTo>
                                  <a:lnTo>
                                    <a:pt x="238" y="117"/>
                                  </a:lnTo>
                                  <a:lnTo>
                                    <a:pt x="248" y="109"/>
                                  </a:lnTo>
                                  <a:lnTo>
                                    <a:pt x="196" y="109"/>
                                  </a:lnTo>
                                  <a:lnTo>
                                    <a:pt x="196" y="7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985885" name="Freeform 477"/>
                          <wps:cNvSpPr>
                            <a:spLocks/>
                          </wps:cNvSpPr>
                          <wps:spPr bwMode="auto">
                            <a:xfrm>
                              <a:off x="3581" y="-1948"/>
                              <a:ext cx="632" cy="620"/>
                            </a:xfrm>
                            <a:custGeom>
                              <a:avLst/>
                              <a:gdLst>
                                <a:gd name="T0" fmla="+- 0 4102 3581"/>
                                <a:gd name="T1" fmla="*/ T0 w 632"/>
                                <a:gd name="T2" fmla="+- 0 -1874 -1948"/>
                                <a:gd name="T3" fmla="*/ -1874 h 620"/>
                                <a:gd name="T4" fmla="+- 0 3924 3581"/>
                                <a:gd name="T5" fmla="*/ T4 w 632"/>
                                <a:gd name="T6" fmla="+- 0 -1874 -1948"/>
                                <a:gd name="T7" fmla="*/ -1874 h 620"/>
                                <a:gd name="T8" fmla="+- 0 3948 3581"/>
                                <a:gd name="T9" fmla="*/ T8 w 632"/>
                                <a:gd name="T10" fmla="+- 0 -1870 -1948"/>
                                <a:gd name="T11" fmla="*/ -1870 h 620"/>
                                <a:gd name="T12" fmla="+- 0 3969 3581"/>
                                <a:gd name="T13" fmla="*/ T12 w 632"/>
                                <a:gd name="T14" fmla="+- 0 -1863 -1948"/>
                                <a:gd name="T15" fmla="*/ -1863 h 620"/>
                                <a:gd name="T16" fmla="+- 0 4013 3581"/>
                                <a:gd name="T17" fmla="*/ T16 w 632"/>
                                <a:gd name="T18" fmla="+- 0 -1796 -1948"/>
                                <a:gd name="T19" fmla="*/ -1796 h 620"/>
                                <a:gd name="T20" fmla="+- 0 4018 3581"/>
                                <a:gd name="T21" fmla="*/ T20 w 632"/>
                                <a:gd name="T22" fmla="+- 0 -1743 -1948"/>
                                <a:gd name="T23" fmla="*/ -1743 h 620"/>
                                <a:gd name="T24" fmla="+- 0 4018 3581"/>
                                <a:gd name="T25" fmla="*/ T24 w 632"/>
                                <a:gd name="T26" fmla="+- 0 -1458 -1948"/>
                                <a:gd name="T27" fmla="*/ -1458 h 620"/>
                                <a:gd name="T28" fmla="+- 0 4009 3581"/>
                                <a:gd name="T29" fmla="*/ T28 w 632"/>
                                <a:gd name="T30" fmla="+- 0 -1394 -1948"/>
                                <a:gd name="T31" fmla="*/ -1394 h 620"/>
                                <a:gd name="T32" fmla="+- 0 3953 3581"/>
                                <a:gd name="T33" fmla="*/ T32 w 632"/>
                                <a:gd name="T34" fmla="+- 0 -1350 -1948"/>
                                <a:gd name="T35" fmla="*/ -1350 h 620"/>
                                <a:gd name="T36" fmla="+- 0 3933 3581"/>
                                <a:gd name="T37" fmla="*/ T36 w 632"/>
                                <a:gd name="T38" fmla="+- 0 -1348 -1948"/>
                                <a:gd name="T39" fmla="*/ -1348 h 620"/>
                                <a:gd name="T40" fmla="+- 0 3933 3581"/>
                                <a:gd name="T41" fmla="*/ T40 w 632"/>
                                <a:gd name="T42" fmla="+- 0 -1328 -1948"/>
                                <a:gd name="T43" fmla="*/ -1328 h 620"/>
                                <a:gd name="T44" fmla="+- 0 4213 3581"/>
                                <a:gd name="T45" fmla="*/ T44 w 632"/>
                                <a:gd name="T46" fmla="+- 0 -1328 -1948"/>
                                <a:gd name="T47" fmla="*/ -1328 h 620"/>
                                <a:gd name="T48" fmla="+- 0 4211 3581"/>
                                <a:gd name="T49" fmla="*/ T48 w 632"/>
                                <a:gd name="T50" fmla="+- 0 -1348 -1948"/>
                                <a:gd name="T51" fmla="*/ -1348 h 620"/>
                                <a:gd name="T52" fmla="+- 0 4183 3581"/>
                                <a:gd name="T53" fmla="*/ T52 w 632"/>
                                <a:gd name="T54" fmla="+- 0 -1353 -1948"/>
                                <a:gd name="T55" fmla="*/ -1353 h 620"/>
                                <a:gd name="T56" fmla="+- 0 4162 3581"/>
                                <a:gd name="T57" fmla="*/ T56 w 632"/>
                                <a:gd name="T58" fmla="+- 0 -1360 -1948"/>
                                <a:gd name="T59" fmla="*/ -1360 h 620"/>
                                <a:gd name="T60" fmla="+- 0 4131 3581"/>
                                <a:gd name="T61" fmla="*/ T60 w 632"/>
                                <a:gd name="T62" fmla="+- 0 -1437 -1948"/>
                                <a:gd name="T63" fmla="*/ -1437 h 620"/>
                                <a:gd name="T64" fmla="+- 0 4129 3581"/>
                                <a:gd name="T65" fmla="*/ T64 w 632"/>
                                <a:gd name="T66" fmla="+- 0 -1782 -1948"/>
                                <a:gd name="T67" fmla="*/ -1782 h 620"/>
                                <a:gd name="T68" fmla="+- 0 4125 3581"/>
                                <a:gd name="T69" fmla="*/ T68 w 632"/>
                                <a:gd name="T70" fmla="+- 0 -1813 -1948"/>
                                <a:gd name="T71" fmla="*/ -1813 h 620"/>
                                <a:gd name="T72" fmla="+- 0 4117 3581"/>
                                <a:gd name="T73" fmla="*/ T72 w 632"/>
                                <a:gd name="T74" fmla="+- 0 -1841 -1948"/>
                                <a:gd name="T75" fmla="*/ -1841 h 620"/>
                                <a:gd name="T76" fmla="+- 0 4108 3581"/>
                                <a:gd name="T77" fmla="*/ T76 w 632"/>
                                <a:gd name="T78" fmla="+- 0 -1865 -1948"/>
                                <a:gd name="T79" fmla="*/ -1865 h 620"/>
                                <a:gd name="T80" fmla="+- 0 4102 3581"/>
                                <a:gd name="T81" fmla="*/ T80 w 632"/>
                                <a:gd name="T82" fmla="+- 0 -1874 -1948"/>
                                <a:gd name="T83" fmla="*/ -1874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2" h="620">
                                  <a:moveTo>
                                    <a:pt x="521" y="74"/>
                                  </a:moveTo>
                                  <a:lnTo>
                                    <a:pt x="343" y="74"/>
                                  </a:lnTo>
                                  <a:lnTo>
                                    <a:pt x="367" y="78"/>
                                  </a:lnTo>
                                  <a:lnTo>
                                    <a:pt x="388" y="85"/>
                                  </a:lnTo>
                                  <a:lnTo>
                                    <a:pt x="432" y="152"/>
                                  </a:lnTo>
                                  <a:lnTo>
                                    <a:pt x="437" y="205"/>
                                  </a:lnTo>
                                  <a:lnTo>
                                    <a:pt x="437" y="490"/>
                                  </a:lnTo>
                                  <a:lnTo>
                                    <a:pt x="428" y="554"/>
                                  </a:lnTo>
                                  <a:lnTo>
                                    <a:pt x="372" y="598"/>
                                  </a:lnTo>
                                  <a:lnTo>
                                    <a:pt x="352" y="600"/>
                                  </a:lnTo>
                                  <a:lnTo>
                                    <a:pt x="352" y="620"/>
                                  </a:lnTo>
                                  <a:lnTo>
                                    <a:pt x="632" y="620"/>
                                  </a:lnTo>
                                  <a:lnTo>
                                    <a:pt x="630" y="600"/>
                                  </a:lnTo>
                                  <a:lnTo>
                                    <a:pt x="602" y="595"/>
                                  </a:lnTo>
                                  <a:lnTo>
                                    <a:pt x="581" y="588"/>
                                  </a:lnTo>
                                  <a:lnTo>
                                    <a:pt x="550" y="511"/>
                                  </a:lnTo>
                                  <a:lnTo>
                                    <a:pt x="548" y="166"/>
                                  </a:lnTo>
                                  <a:lnTo>
                                    <a:pt x="544" y="135"/>
                                  </a:lnTo>
                                  <a:lnTo>
                                    <a:pt x="536" y="107"/>
                                  </a:lnTo>
                                  <a:lnTo>
                                    <a:pt x="527" y="83"/>
                                  </a:lnTo>
                                  <a:lnTo>
                                    <a:pt x="521" y="7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296730" name="Freeform 476"/>
                          <wps:cNvSpPr>
                            <a:spLocks/>
                          </wps:cNvSpPr>
                          <wps:spPr bwMode="auto">
                            <a:xfrm>
                              <a:off x="3581" y="-1948"/>
                              <a:ext cx="632" cy="620"/>
                            </a:xfrm>
                            <a:custGeom>
                              <a:avLst/>
                              <a:gdLst>
                                <a:gd name="T0" fmla="+- 0 3968 3581"/>
                                <a:gd name="T1" fmla="*/ T0 w 632"/>
                                <a:gd name="T2" fmla="+- 0 -1948 -1948"/>
                                <a:gd name="T3" fmla="*/ -1948 h 620"/>
                                <a:gd name="T4" fmla="+- 0 3893 3581"/>
                                <a:gd name="T5" fmla="*/ T4 w 632"/>
                                <a:gd name="T6" fmla="+- 0 -1930 -1948"/>
                                <a:gd name="T7" fmla="*/ -1930 h 620"/>
                                <a:gd name="T8" fmla="+- 0 3827 3581"/>
                                <a:gd name="T9" fmla="*/ T8 w 632"/>
                                <a:gd name="T10" fmla="+- 0 -1885 -1948"/>
                                <a:gd name="T11" fmla="*/ -1885 h 620"/>
                                <a:gd name="T12" fmla="+- 0 3777 3581"/>
                                <a:gd name="T13" fmla="*/ T12 w 632"/>
                                <a:gd name="T14" fmla="+- 0 -1839 -1948"/>
                                <a:gd name="T15" fmla="*/ -1839 h 620"/>
                                <a:gd name="T16" fmla="+- 0 3829 3581"/>
                                <a:gd name="T17" fmla="*/ T16 w 632"/>
                                <a:gd name="T18" fmla="+- 0 -1839 -1948"/>
                                <a:gd name="T19" fmla="*/ -1839 h 620"/>
                                <a:gd name="T20" fmla="+- 0 3836 3581"/>
                                <a:gd name="T21" fmla="*/ T20 w 632"/>
                                <a:gd name="T22" fmla="+- 0 -1844 -1948"/>
                                <a:gd name="T23" fmla="*/ -1844 h 620"/>
                                <a:gd name="T24" fmla="+- 0 3854 3581"/>
                                <a:gd name="T25" fmla="*/ T24 w 632"/>
                                <a:gd name="T26" fmla="+- 0 -1855 -1948"/>
                                <a:gd name="T27" fmla="*/ -1855 h 620"/>
                                <a:gd name="T28" fmla="+- 0 3871 3581"/>
                                <a:gd name="T29" fmla="*/ T28 w 632"/>
                                <a:gd name="T30" fmla="+- 0 -1863 -1948"/>
                                <a:gd name="T31" fmla="*/ -1863 h 620"/>
                                <a:gd name="T32" fmla="+- 0 3888 3581"/>
                                <a:gd name="T33" fmla="*/ T32 w 632"/>
                                <a:gd name="T34" fmla="+- 0 -1869 -1948"/>
                                <a:gd name="T35" fmla="*/ -1869 h 620"/>
                                <a:gd name="T36" fmla="+- 0 3905 3581"/>
                                <a:gd name="T37" fmla="*/ T36 w 632"/>
                                <a:gd name="T38" fmla="+- 0 -1873 -1948"/>
                                <a:gd name="T39" fmla="*/ -1873 h 620"/>
                                <a:gd name="T40" fmla="+- 0 3924 3581"/>
                                <a:gd name="T41" fmla="*/ T40 w 632"/>
                                <a:gd name="T42" fmla="+- 0 -1874 -1948"/>
                                <a:gd name="T43" fmla="*/ -1874 h 620"/>
                                <a:gd name="T44" fmla="+- 0 4102 3581"/>
                                <a:gd name="T45" fmla="*/ T44 w 632"/>
                                <a:gd name="T46" fmla="+- 0 -1874 -1948"/>
                                <a:gd name="T47" fmla="*/ -1874 h 620"/>
                                <a:gd name="T48" fmla="+- 0 4096 3581"/>
                                <a:gd name="T49" fmla="*/ T48 w 632"/>
                                <a:gd name="T50" fmla="+- 0 -1885 -1948"/>
                                <a:gd name="T51" fmla="*/ -1885 h 620"/>
                                <a:gd name="T52" fmla="+- 0 4051 3581"/>
                                <a:gd name="T53" fmla="*/ T52 w 632"/>
                                <a:gd name="T54" fmla="+- 0 -1927 -1948"/>
                                <a:gd name="T55" fmla="*/ -1927 h 620"/>
                                <a:gd name="T56" fmla="+- 0 3984 3581"/>
                                <a:gd name="T57" fmla="*/ T56 w 632"/>
                                <a:gd name="T58" fmla="+- 0 -1947 -1948"/>
                                <a:gd name="T59" fmla="*/ -1947 h 620"/>
                                <a:gd name="T60" fmla="+- 0 3968 3581"/>
                                <a:gd name="T61" fmla="*/ T60 w 632"/>
                                <a:gd name="T62" fmla="+- 0 -1948 -1948"/>
                                <a:gd name="T63" fmla="*/ -1948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32" h="620">
                                  <a:moveTo>
                                    <a:pt x="387" y="0"/>
                                  </a:moveTo>
                                  <a:lnTo>
                                    <a:pt x="312" y="18"/>
                                  </a:lnTo>
                                  <a:lnTo>
                                    <a:pt x="246" y="63"/>
                                  </a:lnTo>
                                  <a:lnTo>
                                    <a:pt x="196" y="109"/>
                                  </a:lnTo>
                                  <a:lnTo>
                                    <a:pt x="248" y="109"/>
                                  </a:lnTo>
                                  <a:lnTo>
                                    <a:pt x="255" y="104"/>
                                  </a:lnTo>
                                  <a:lnTo>
                                    <a:pt x="273" y="93"/>
                                  </a:lnTo>
                                  <a:lnTo>
                                    <a:pt x="290" y="85"/>
                                  </a:lnTo>
                                  <a:lnTo>
                                    <a:pt x="307" y="79"/>
                                  </a:lnTo>
                                  <a:lnTo>
                                    <a:pt x="324" y="75"/>
                                  </a:lnTo>
                                  <a:lnTo>
                                    <a:pt x="343" y="74"/>
                                  </a:lnTo>
                                  <a:lnTo>
                                    <a:pt x="521" y="74"/>
                                  </a:lnTo>
                                  <a:lnTo>
                                    <a:pt x="515" y="63"/>
                                  </a:lnTo>
                                  <a:lnTo>
                                    <a:pt x="470" y="21"/>
                                  </a:lnTo>
                                  <a:lnTo>
                                    <a:pt x="403" y="1"/>
                                  </a:lnTo>
                                  <a:lnTo>
                                    <a:pt x="3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6400095" name="Freeform 475"/>
                          <wps:cNvSpPr>
                            <a:spLocks/>
                          </wps:cNvSpPr>
                          <wps:spPr bwMode="auto">
                            <a:xfrm>
                              <a:off x="3581" y="-1948"/>
                              <a:ext cx="632" cy="620"/>
                            </a:xfrm>
                            <a:custGeom>
                              <a:avLst/>
                              <a:gdLst>
                                <a:gd name="T0" fmla="+- 0 3777 3581"/>
                                <a:gd name="T1" fmla="*/ T0 w 632"/>
                                <a:gd name="T2" fmla="+- 0 -1945 -1948"/>
                                <a:gd name="T3" fmla="*/ -1945 h 620"/>
                                <a:gd name="T4" fmla="+- 0 3752 3581"/>
                                <a:gd name="T5" fmla="*/ T4 w 632"/>
                                <a:gd name="T6" fmla="+- 0 -1943 -1948"/>
                                <a:gd name="T7" fmla="*/ -1943 h 620"/>
                                <a:gd name="T8" fmla="+- 0 3733 3581"/>
                                <a:gd name="T9" fmla="*/ T8 w 632"/>
                                <a:gd name="T10" fmla="+- 0 -1936 -1948"/>
                                <a:gd name="T11" fmla="*/ -1936 h 620"/>
                                <a:gd name="T12" fmla="+- 0 3695 3581"/>
                                <a:gd name="T13" fmla="*/ T12 w 632"/>
                                <a:gd name="T14" fmla="+- 0 -1923 -1948"/>
                                <a:gd name="T15" fmla="*/ -1923 h 620"/>
                                <a:gd name="T16" fmla="+- 0 3657 3581"/>
                                <a:gd name="T17" fmla="*/ T16 w 632"/>
                                <a:gd name="T18" fmla="+- 0 -1910 -1948"/>
                                <a:gd name="T19" fmla="*/ -1910 h 620"/>
                                <a:gd name="T20" fmla="+- 0 3619 3581"/>
                                <a:gd name="T21" fmla="*/ T20 w 632"/>
                                <a:gd name="T22" fmla="+- 0 -1899 -1948"/>
                                <a:gd name="T23" fmla="*/ -1899 h 620"/>
                                <a:gd name="T24" fmla="+- 0 3581 3581"/>
                                <a:gd name="T25" fmla="*/ T24 w 632"/>
                                <a:gd name="T26" fmla="+- 0 -1887 -1948"/>
                                <a:gd name="T27" fmla="*/ -1887 h 620"/>
                                <a:gd name="T28" fmla="+- 0 3586 3581"/>
                                <a:gd name="T29" fmla="*/ T28 w 632"/>
                                <a:gd name="T30" fmla="+- 0 -1866 -1948"/>
                                <a:gd name="T31" fmla="*/ -1866 h 620"/>
                                <a:gd name="T32" fmla="+- 0 3603 3581"/>
                                <a:gd name="T33" fmla="*/ T32 w 632"/>
                                <a:gd name="T34" fmla="+- 0 -1869 -1948"/>
                                <a:gd name="T35" fmla="*/ -1869 h 620"/>
                                <a:gd name="T36" fmla="+- 0 3632 3581"/>
                                <a:gd name="T37" fmla="*/ T36 w 632"/>
                                <a:gd name="T38" fmla="+- 0 -1869 -1948"/>
                                <a:gd name="T39" fmla="*/ -1869 h 620"/>
                                <a:gd name="T40" fmla="+- 0 3777 3581"/>
                                <a:gd name="T41" fmla="*/ T40 w 632"/>
                                <a:gd name="T42" fmla="+- 0 -1869 -1948"/>
                                <a:gd name="T43" fmla="*/ -1869 h 620"/>
                                <a:gd name="T44" fmla="+- 0 3777 3581"/>
                                <a:gd name="T45" fmla="*/ T44 w 632"/>
                                <a:gd name="T46" fmla="+- 0 -1945 -1948"/>
                                <a:gd name="T47" fmla="*/ -1945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32" h="620">
                                  <a:moveTo>
                                    <a:pt x="196" y="3"/>
                                  </a:moveTo>
                                  <a:lnTo>
                                    <a:pt x="171" y="5"/>
                                  </a:lnTo>
                                  <a:lnTo>
                                    <a:pt x="152" y="12"/>
                                  </a:lnTo>
                                  <a:lnTo>
                                    <a:pt x="114" y="25"/>
                                  </a:lnTo>
                                  <a:lnTo>
                                    <a:pt x="76" y="38"/>
                                  </a:lnTo>
                                  <a:lnTo>
                                    <a:pt x="38" y="49"/>
                                  </a:lnTo>
                                  <a:lnTo>
                                    <a:pt x="0" y="61"/>
                                  </a:lnTo>
                                  <a:lnTo>
                                    <a:pt x="5" y="82"/>
                                  </a:lnTo>
                                  <a:lnTo>
                                    <a:pt x="22" y="79"/>
                                  </a:lnTo>
                                  <a:lnTo>
                                    <a:pt x="51" y="79"/>
                                  </a:lnTo>
                                  <a:lnTo>
                                    <a:pt x="196" y="79"/>
                                  </a:lnTo>
                                  <a:lnTo>
                                    <a:pt x="196" y="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7987675" name="Group 470"/>
                        <wpg:cNvGrpSpPr>
                          <a:grpSpLocks/>
                        </wpg:cNvGrpSpPr>
                        <wpg:grpSpPr bwMode="auto">
                          <a:xfrm>
                            <a:off x="4244" y="-1948"/>
                            <a:ext cx="536" cy="633"/>
                            <a:chOff x="4244" y="-1948"/>
                            <a:chExt cx="536" cy="633"/>
                          </a:xfrm>
                        </wpg:grpSpPr>
                        <wps:wsp>
                          <wps:cNvPr id="556448736" name="Freeform 473"/>
                          <wps:cNvSpPr>
                            <a:spLocks/>
                          </wps:cNvSpPr>
                          <wps:spPr bwMode="auto">
                            <a:xfrm>
                              <a:off x="4244" y="-1948"/>
                              <a:ext cx="536" cy="633"/>
                            </a:xfrm>
                            <a:custGeom>
                              <a:avLst/>
                              <a:gdLst>
                                <a:gd name="T0" fmla="+- 0 4522 4244"/>
                                <a:gd name="T1" fmla="*/ T0 w 536"/>
                                <a:gd name="T2" fmla="+- 0 -1948 -1948"/>
                                <a:gd name="T3" fmla="*/ -1948 h 633"/>
                                <a:gd name="T4" fmla="+- 0 4451 4244"/>
                                <a:gd name="T5" fmla="*/ T4 w 536"/>
                                <a:gd name="T6" fmla="+- 0 -1938 -1948"/>
                                <a:gd name="T7" fmla="*/ -1938 h 633"/>
                                <a:gd name="T8" fmla="+- 0 4395 4244"/>
                                <a:gd name="T9" fmla="*/ T8 w 536"/>
                                <a:gd name="T10" fmla="+- 0 -1914 -1948"/>
                                <a:gd name="T11" fmla="*/ -1914 h 633"/>
                                <a:gd name="T12" fmla="+- 0 4342 4244"/>
                                <a:gd name="T13" fmla="*/ T12 w 536"/>
                                <a:gd name="T14" fmla="+- 0 -1876 -1948"/>
                                <a:gd name="T15" fmla="*/ -1876 h 633"/>
                                <a:gd name="T16" fmla="+- 0 4296 4244"/>
                                <a:gd name="T17" fmla="*/ T16 w 536"/>
                                <a:gd name="T18" fmla="+- 0 -1821 -1948"/>
                                <a:gd name="T19" fmla="*/ -1821 h 633"/>
                                <a:gd name="T20" fmla="+- 0 4263 4244"/>
                                <a:gd name="T21" fmla="*/ T20 w 536"/>
                                <a:gd name="T22" fmla="+- 0 -1747 -1948"/>
                                <a:gd name="T23" fmla="*/ -1747 h 633"/>
                                <a:gd name="T24" fmla="+- 0 4249 4244"/>
                                <a:gd name="T25" fmla="*/ T24 w 536"/>
                                <a:gd name="T26" fmla="+- 0 -1686 -1948"/>
                                <a:gd name="T27" fmla="*/ -1686 h 633"/>
                                <a:gd name="T28" fmla="+- 0 4244 4244"/>
                                <a:gd name="T29" fmla="*/ T28 w 536"/>
                                <a:gd name="T30" fmla="+- 0 -1617 -1948"/>
                                <a:gd name="T31" fmla="*/ -1617 h 633"/>
                                <a:gd name="T32" fmla="+- 0 4245 4244"/>
                                <a:gd name="T33" fmla="*/ T32 w 536"/>
                                <a:gd name="T34" fmla="+- 0 -1588 -1948"/>
                                <a:gd name="T35" fmla="*/ -1588 h 633"/>
                                <a:gd name="T36" fmla="+- 0 4257 4244"/>
                                <a:gd name="T37" fmla="*/ T36 w 536"/>
                                <a:gd name="T38" fmla="+- 0 -1510 -1948"/>
                                <a:gd name="T39" fmla="*/ -1510 h 633"/>
                                <a:gd name="T40" fmla="+- 0 4281 4244"/>
                                <a:gd name="T41" fmla="*/ T40 w 536"/>
                                <a:gd name="T42" fmla="+- 0 -1444 -1948"/>
                                <a:gd name="T43" fmla="*/ -1444 h 633"/>
                                <a:gd name="T44" fmla="+- 0 4317 4244"/>
                                <a:gd name="T45" fmla="*/ T44 w 536"/>
                                <a:gd name="T46" fmla="+- 0 -1391 -1948"/>
                                <a:gd name="T47" fmla="*/ -1391 h 633"/>
                                <a:gd name="T48" fmla="+- 0 4363 4244"/>
                                <a:gd name="T49" fmla="*/ T48 w 536"/>
                                <a:gd name="T50" fmla="+- 0 -1352 -1948"/>
                                <a:gd name="T51" fmla="*/ -1352 h 633"/>
                                <a:gd name="T52" fmla="+- 0 4418 4244"/>
                                <a:gd name="T53" fmla="*/ T52 w 536"/>
                                <a:gd name="T54" fmla="+- 0 -1326 -1948"/>
                                <a:gd name="T55" fmla="*/ -1326 h 633"/>
                                <a:gd name="T56" fmla="+- 0 4481 4244"/>
                                <a:gd name="T57" fmla="*/ T56 w 536"/>
                                <a:gd name="T58" fmla="+- 0 -1315 -1948"/>
                                <a:gd name="T59" fmla="*/ -1315 h 633"/>
                                <a:gd name="T60" fmla="+- 0 4514 4244"/>
                                <a:gd name="T61" fmla="*/ T60 w 536"/>
                                <a:gd name="T62" fmla="+- 0 -1316 -1948"/>
                                <a:gd name="T63" fmla="*/ -1316 h 633"/>
                                <a:gd name="T64" fmla="+- 0 4598 4244"/>
                                <a:gd name="T65" fmla="*/ T64 w 536"/>
                                <a:gd name="T66" fmla="+- 0 -1337 -1948"/>
                                <a:gd name="T67" fmla="*/ -1337 h 633"/>
                                <a:gd name="T68" fmla="+- 0 4664 4244"/>
                                <a:gd name="T69" fmla="*/ T68 w 536"/>
                                <a:gd name="T70" fmla="+- 0 -1374 -1948"/>
                                <a:gd name="T71" fmla="*/ -1374 h 633"/>
                                <a:gd name="T72" fmla="+- 0 4702 4244"/>
                                <a:gd name="T73" fmla="*/ T72 w 536"/>
                                <a:gd name="T74" fmla="+- 0 -1408 -1948"/>
                                <a:gd name="T75" fmla="*/ -1408 h 633"/>
                                <a:gd name="T76" fmla="+- 0 4569 4244"/>
                                <a:gd name="T77" fmla="*/ T76 w 536"/>
                                <a:gd name="T78" fmla="+- 0 -1408 -1948"/>
                                <a:gd name="T79" fmla="*/ -1408 h 633"/>
                                <a:gd name="T80" fmla="+- 0 4552 4244"/>
                                <a:gd name="T81" fmla="*/ T80 w 536"/>
                                <a:gd name="T82" fmla="+- 0 -1409 -1948"/>
                                <a:gd name="T83" fmla="*/ -1409 h 633"/>
                                <a:gd name="T84" fmla="+- 0 4485 4244"/>
                                <a:gd name="T85" fmla="*/ T84 w 536"/>
                                <a:gd name="T86" fmla="+- 0 -1422 -1948"/>
                                <a:gd name="T87" fmla="*/ -1422 h 633"/>
                                <a:gd name="T88" fmla="+- 0 4424 4244"/>
                                <a:gd name="T89" fmla="*/ T88 w 536"/>
                                <a:gd name="T90" fmla="+- 0 -1460 -1948"/>
                                <a:gd name="T91" fmla="*/ -1460 h 633"/>
                                <a:gd name="T92" fmla="+- 0 4386 4244"/>
                                <a:gd name="T93" fmla="*/ T92 w 536"/>
                                <a:gd name="T94" fmla="+- 0 -1509 -1948"/>
                                <a:gd name="T95" fmla="*/ -1509 h 633"/>
                                <a:gd name="T96" fmla="+- 0 4357 4244"/>
                                <a:gd name="T97" fmla="*/ T96 w 536"/>
                                <a:gd name="T98" fmla="+- 0 -1580 -1948"/>
                                <a:gd name="T99" fmla="*/ -1580 h 633"/>
                                <a:gd name="T100" fmla="+- 0 4344 4244"/>
                                <a:gd name="T101" fmla="*/ T100 w 536"/>
                                <a:gd name="T102" fmla="+- 0 -1640 -1948"/>
                                <a:gd name="T103" fmla="*/ -1640 h 633"/>
                                <a:gd name="T104" fmla="+- 0 4340 4244"/>
                                <a:gd name="T105" fmla="*/ T104 w 536"/>
                                <a:gd name="T106" fmla="+- 0 -1674 -1948"/>
                                <a:gd name="T107" fmla="*/ -1674 h 633"/>
                                <a:gd name="T108" fmla="+- 0 4757 4244"/>
                                <a:gd name="T109" fmla="*/ T108 w 536"/>
                                <a:gd name="T110" fmla="+- 0 -1701 -1948"/>
                                <a:gd name="T111" fmla="*/ -1701 h 633"/>
                                <a:gd name="T112" fmla="+- 0 4753 4244"/>
                                <a:gd name="T113" fmla="*/ T112 w 536"/>
                                <a:gd name="T114" fmla="+- 0 -1731 -1948"/>
                                <a:gd name="T115" fmla="*/ -1731 h 633"/>
                                <a:gd name="T116" fmla="+- 0 4751 4244"/>
                                <a:gd name="T117" fmla="*/ T116 w 536"/>
                                <a:gd name="T118" fmla="+- 0 -1745 -1948"/>
                                <a:gd name="T119" fmla="*/ -1745 h 633"/>
                                <a:gd name="T120" fmla="+- 0 4341 4244"/>
                                <a:gd name="T121" fmla="*/ T120 w 536"/>
                                <a:gd name="T122" fmla="+- 0 -1745 -1948"/>
                                <a:gd name="T123" fmla="*/ -1745 h 633"/>
                                <a:gd name="T124" fmla="+- 0 4348 4244"/>
                                <a:gd name="T125" fmla="*/ T124 w 536"/>
                                <a:gd name="T126" fmla="+- 0 -1776 -1948"/>
                                <a:gd name="T127" fmla="*/ -1776 h 633"/>
                                <a:gd name="T128" fmla="+- 0 4378 4244"/>
                                <a:gd name="T129" fmla="*/ T128 w 536"/>
                                <a:gd name="T130" fmla="+- 0 -1845 -1948"/>
                                <a:gd name="T131" fmla="*/ -1845 h 633"/>
                                <a:gd name="T132" fmla="+- 0 4437 4244"/>
                                <a:gd name="T133" fmla="*/ T132 w 536"/>
                                <a:gd name="T134" fmla="+- 0 -1892 -1948"/>
                                <a:gd name="T135" fmla="*/ -1892 h 633"/>
                                <a:gd name="T136" fmla="+- 0 4475 4244"/>
                                <a:gd name="T137" fmla="*/ T136 w 536"/>
                                <a:gd name="T138" fmla="+- 0 -1899 -1948"/>
                                <a:gd name="T139" fmla="*/ -1899 h 633"/>
                                <a:gd name="T140" fmla="+- 0 4671 4244"/>
                                <a:gd name="T141" fmla="*/ T140 w 536"/>
                                <a:gd name="T142" fmla="+- 0 -1899 -1948"/>
                                <a:gd name="T143" fmla="*/ -1899 h 633"/>
                                <a:gd name="T144" fmla="+- 0 4658 4244"/>
                                <a:gd name="T145" fmla="*/ T144 w 536"/>
                                <a:gd name="T146" fmla="+- 0 -1909 -1948"/>
                                <a:gd name="T147" fmla="*/ -1909 h 633"/>
                                <a:gd name="T148" fmla="+- 0 4585 4244"/>
                                <a:gd name="T149" fmla="*/ T148 w 536"/>
                                <a:gd name="T150" fmla="+- 0 -1941 -1948"/>
                                <a:gd name="T151" fmla="*/ -1941 h 633"/>
                                <a:gd name="T152" fmla="+- 0 4544 4244"/>
                                <a:gd name="T153" fmla="*/ T152 w 536"/>
                                <a:gd name="T154" fmla="+- 0 -1947 -1948"/>
                                <a:gd name="T155" fmla="*/ -1947 h 633"/>
                                <a:gd name="T156" fmla="+- 0 4522 4244"/>
                                <a:gd name="T157" fmla="*/ T156 w 536"/>
                                <a:gd name="T158" fmla="+- 0 -1948 -1948"/>
                                <a:gd name="T159"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 h="633">
                                  <a:moveTo>
                                    <a:pt x="278" y="0"/>
                                  </a:moveTo>
                                  <a:lnTo>
                                    <a:pt x="207" y="10"/>
                                  </a:lnTo>
                                  <a:lnTo>
                                    <a:pt x="151" y="34"/>
                                  </a:lnTo>
                                  <a:lnTo>
                                    <a:pt x="98" y="72"/>
                                  </a:lnTo>
                                  <a:lnTo>
                                    <a:pt x="52" y="127"/>
                                  </a:lnTo>
                                  <a:lnTo>
                                    <a:pt x="19" y="201"/>
                                  </a:lnTo>
                                  <a:lnTo>
                                    <a:pt x="5" y="262"/>
                                  </a:lnTo>
                                  <a:lnTo>
                                    <a:pt x="0" y="331"/>
                                  </a:lnTo>
                                  <a:lnTo>
                                    <a:pt x="1" y="360"/>
                                  </a:lnTo>
                                  <a:lnTo>
                                    <a:pt x="13" y="438"/>
                                  </a:lnTo>
                                  <a:lnTo>
                                    <a:pt x="37" y="504"/>
                                  </a:lnTo>
                                  <a:lnTo>
                                    <a:pt x="73" y="557"/>
                                  </a:lnTo>
                                  <a:lnTo>
                                    <a:pt x="119" y="596"/>
                                  </a:lnTo>
                                  <a:lnTo>
                                    <a:pt x="174" y="622"/>
                                  </a:lnTo>
                                  <a:lnTo>
                                    <a:pt x="237" y="633"/>
                                  </a:lnTo>
                                  <a:lnTo>
                                    <a:pt x="270" y="632"/>
                                  </a:lnTo>
                                  <a:lnTo>
                                    <a:pt x="354" y="611"/>
                                  </a:lnTo>
                                  <a:lnTo>
                                    <a:pt x="420" y="574"/>
                                  </a:lnTo>
                                  <a:lnTo>
                                    <a:pt x="458" y="540"/>
                                  </a:lnTo>
                                  <a:lnTo>
                                    <a:pt x="325" y="540"/>
                                  </a:lnTo>
                                  <a:lnTo>
                                    <a:pt x="308" y="539"/>
                                  </a:lnTo>
                                  <a:lnTo>
                                    <a:pt x="241" y="526"/>
                                  </a:lnTo>
                                  <a:lnTo>
                                    <a:pt x="180" y="488"/>
                                  </a:lnTo>
                                  <a:lnTo>
                                    <a:pt x="142" y="439"/>
                                  </a:lnTo>
                                  <a:lnTo>
                                    <a:pt x="113" y="368"/>
                                  </a:lnTo>
                                  <a:lnTo>
                                    <a:pt x="100" y="308"/>
                                  </a:lnTo>
                                  <a:lnTo>
                                    <a:pt x="96" y="274"/>
                                  </a:lnTo>
                                  <a:lnTo>
                                    <a:pt x="513" y="247"/>
                                  </a:lnTo>
                                  <a:lnTo>
                                    <a:pt x="509" y="217"/>
                                  </a:lnTo>
                                  <a:lnTo>
                                    <a:pt x="507" y="203"/>
                                  </a:lnTo>
                                  <a:lnTo>
                                    <a:pt x="97" y="203"/>
                                  </a:lnTo>
                                  <a:lnTo>
                                    <a:pt x="104" y="172"/>
                                  </a:lnTo>
                                  <a:lnTo>
                                    <a:pt x="134" y="103"/>
                                  </a:lnTo>
                                  <a:lnTo>
                                    <a:pt x="193" y="56"/>
                                  </a:lnTo>
                                  <a:lnTo>
                                    <a:pt x="231" y="49"/>
                                  </a:lnTo>
                                  <a:lnTo>
                                    <a:pt x="427" y="49"/>
                                  </a:lnTo>
                                  <a:lnTo>
                                    <a:pt x="414" y="39"/>
                                  </a:lnTo>
                                  <a:lnTo>
                                    <a:pt x="341" y="7"/>
                                  </a:lnTo>
                                  <a:lnTo>
                                    <a:pt x="300" y="1"/>
                                  </a:lnTo>
                                  <a:lnTo>
                                    <a:pt x="2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6134878" name="Freeform 472"/>
                          <wps:cNvSpPr>
                            <a:spLocks/>
                          </wps:cNvSpPr>
                          <wps:spPr bwMode="auto">
                            <a:xfrm>
                              <a:off x="4244" y="-1948"/>
                              <a:ext cx="536" cy="633"/>
                            </a:xfrm>
                            <a:custGeom>
                              <a:avLst/>
                              <a:gdLst>
                                <a:gd name="T0" fmla="+- 0 4761 4244"/>
                                <a:gd name="T1" fmla="*/ T0 w 536"/>
                                <a:gd name="T2" fmla="+- 0 -1549 -1948"/>
                                <a:gd name="T3" fmla="*/ -1549 h 633"/>
                                <a:gd name="T4" fmla="+- 0 4722 4244"/>
                                <a:gd name="T5" fmla="*/ T4 w 536"/>
                                <a:gd name="T6" fmla="+- 0 -1493 -1948"/>
                                <a:gd name="T7" fmla="*/ -1493 h 633"/>
                                <a:gd name="T8" fmla="+- 0 4678 4244"/>
                                <a:gd name="T9" fmla="*/ T8 w 536"/>
                                <a:gd name="T10" fmla="+- 0 -1450 -1948"/>
                                <a:gd name="T11" fmla="*/ -1450 h 633"/>
                                <a:gd name="T12" fmla="+- 0 4619 4244"/>
                                <a:gd name="T13" fmla="*/ T12 w 536"/>
                                <a:gd name="T14" fmla="+- 0 -1418 -1948"/>
                                <a:gd name="T15" fmla="*/ -1418 h 633"/>
                                <a:gd name="T16" fmla="+- 0 4569 4244"/>
                                <a:gd name="T17" fmla="*/ T16 w 536"/>
                                <a:gd name="T18" fmla="+- 0 -1408 -1948"/>
                                <a:gd name="T19" fmla="*/ -1408 h 633"/>
                                <a:gd name="T20" fmla="+- 0 4702 4244"/>
                                <a:gd name="T21" fmla="*/ T20 w 536"/>
                                <a:gd name="T22" fmla="+- 0 -1408 -1948"/>
                                <a:gd name="T23" fmla="*/ -1408 h 633"/>
                                <a:gd name="T24" fmla="+- 0 4749 4244"/>
                                <a:gd name="T25" fmla="*/ T24 w 536"/>
                                <a:gd name="T26" fmla="+- 0 -1470 -1948"/>
                                <a:gd name="T27" fmla="*/ -1470 h 633"/>
                                <a:gd name="T28" fmla="+- 0 4776 4244"/>
                                <a:gd name="T29" fmla="*/ T28 w 536"/>
                                <a:gd name="T30" fmla="+- 0 -1524 -1948"/>
                                <a:gd name="T31" fmla="*/ -1524 h 633"/>
                                <a:gd name="T32" fmla="+- 0 4780 4244"/>
                                <a:gd name="T33" fmla="*/ T32 w 536"/>
                                <a:gd name="T34" fmla="+- 0 -1534 -1948"/>
                                <a:gd name="T35" fmla="*/ -1534 h 633"/>
                                <a:gd name="T36" fmla="+- 0 4761 4244"/>
                                <a:gd name="T37" fmla="*/ T36 w 536"/>
                                <a:gd name="T38" fmla="+- 0 -1549 -1948"/>
                                <a:gd name="T39" fmla="*/ -154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6" h="633">
                                  <a:moveTo>
                                    <a:pt x="517" y="399"/>
                                  </a:moveTo>
                                  <a:lnTo>
                                    <a:pt x="478" y="455"/>
                                  </a:lnTo>
                                  <a:lnTo>
                                    <a:pt x="434" y="498"/>
                                  </a:lnTo>
                                  <a:lnTo>
                                    <a:pt x="375" y="530"/>
                                  </a:lnTo>
                                  <a:lnTo>
                                    <a:pt x="325" y="540"/>
                                  </a:lnTo>
                                  <a:lnTo>
                                    <a:pt x="458" y="540"/>
                                  </a:lnTo>
                                  <a:lnTo>
                                    <a:pt x="505" y="478"/>
                                  </a:lnTo>
                                  <a:lnTo>
                                    <a:pt x="532" y="424"/>
                                  </a:lnTo>
                                  <a:lnTo>
                                    <a:pt x="536" y="414"/>
                                  </a:lnTo>
                                  <a:lnTo>
                                    <a:pt x="517" y="3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407970" name="Freeform 471"/>
                          <wps:cNvSpPr>
                            <a:spLocks/>
                          </wps:cNvSpPr>
                          <wps:spPr bwMode="auto">
                            <a:xfrm>
                              <a:off x="4244" y="-1948"/>
                              <a:ext cx="536" cy="633"/>
                            </a:xfrm>
                            <a:custGeom>
                              <a:avLst/>
                              <a:gdLst>
                                <a:gd name="T0" fmla="+- 0 4671 4244"/>
                                <a:gd name="T1" fmla="*/ T0 w 536"/>
                                <a:gd name="T2" fmla="+- 0 -1899 -1948"/>
                                <a:gd name="T3" fmla="*/ -1899 h 633"/>
                                <a:gd name="T4" fmla="+- 0 4475 4244"/>
                                <a:gd name="T5" fmla="*/ T4 w 536"/>
                                <a:gd name="T6" fmla="+- 0 -1899 -1948"/>
                                <a:gd name="T7" fmla="*/ -1899 h 633"/>
                                <a:gd name="T8" fmla="+- 0 4506 4244"/>
                                <a:gd name="T9" fmla="*/ T8 w 536"/>
                                <a:gd name="T10" fmla="+- 0 -1897 -1948"/>
                                <a:gd name="T11" fmla="*/ -1897 h 633"/>
                                <a:gd name="T12" fmla="+- 0 4533 4244"/>
                                <a:gd name="T13" fmla="*/ T12 w 536"/>
                                <a:gd name="T14" fmla="+- 0 -1890 -1948"/>
                                <a:gd name="T15" fmla="*/ -1890 h 633"/>
                                <a:gd name="T16" fmla="+- 0 4585 4244"/>
                                <a:gd name="T17" fmla="*/ T16 w 536"/>
                                <a:gd name="T18" fmla="+- 0 -1851 -1948"/>
                                <a:gd name="T19" fmla="*/ -1851 h 633"/>
                                <a:gd name="T20" fmla="+- 0 4610 4244"/>
                                <a:gd name="T21" fmla="*/ T20 w 536"/>
                                <a:gd name="T22" fmla="+- 0 -1795 -1948"/>
                                <a:gd name="T23" fmla="*/ -1795 h 633"/>
                                <a:gd name="T24" fmla="+- 0 4617 4244"/>
                                <a:gd name="T25" fmla="*/ T24 w 536"/>
                                <a:gd name="T26" fmla="+- 0 -1756 -1948"/>
                                <a:gd name="T27" fmla="*/ -1756 h 633"/>
                                <a:gd name="T28" fmla="+- 0 4341 4244"/>
                                <a:gd name="T29" fmla="*/ T28 w 536"/>
                                <a:gd name="T30" fmla="+- 0 -1745 -1948"/>
                                <a:gd name="T31" fmla="*/ -1745 h 633"/>
                                <a:gd name="T32" fmla="+- 0 4751 4244"/>
                                <a:gd name="T33" fmla="*/ T32 w 536"/>
                                <a:gd name="T34" fmla="+- 0 -1745 -1948"/>
                                <a:gd name="T35" fmla="*/ -1745 h 633"/>
                                <a:gd name="T36" fmla="+- 0 4733 4244"/>
                                <a:gd name="T37" fmla="*/ T36 w 536"/>
                                <a:gd name="T38" fmla="+- 0 -1808 -1948"/>
                                <a:gd name="T39" fmla="*/ -1808 h 633"/>
                                <a:gd name="T40" fmla="+- 0 4701 4244"/>
                                <a:gd name="T41" fmla="*/ T40 w 536"/>
                                <a:gd name="T42" fmla="+- 0 -1867 -1948"/>
                                <a:gd name="T43" fmla="*/ -1867 h 633"/>
                                <a:gd name="T44" fmla="+- 0 4673 4244"/>
                                <a:gd name="T45" fmla="*/ T44 w 536"/>
                                <a:gd name="T46" fmla="+- 0 -1897 -1948"/>
                                <a:gd name="T47" fmla="*/ -1897 h 633"/>
                                <a:gd name="T48" fmla="+- 0 4671 4244"/>
                                <a:gd name="T49" fmla="*/ T48 w 536"/>
                                <a:gd name="T50" fmla="+- 0 -1899 -1948"/>
                                <a:gd name="T51" fmla="*/ -189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6" h="633">
                                  <a:moveTo>
                                    <a:pt x="427" y="49"/>
                                  </a:moveTo>
                                  <a:lnTo>
                                    <a:pt x="231" y="49"/>
                                  </a:lnTo>
                                  <a:lnTo>
                                    <a:pt x="262" y="51"/>
                                  </a:lnTo>
                                  <a:lnTo>
                                    <a:pt x="289" y="58"/>
                                  </a:lnTo>
                                  <a:lnTo>
                                    <a:pt x="341" y="97"/>
                                  </a:lnTo>
                                  <a:lnTo>
                                    <a:pt x="366" y="153"/>
                                  </a:lnTo>
                                  <a:lnTo>
                                    <a:pt x="373" y="192"/>
                                  </a:lnTo>
                                  <a:lnTo>
                                    <a:pt x="97" y="203"/>
                                  </a:lnTo>
                                  <a:lnTo>
                                    <a:pt x="507" y="203"/>
                                  </a:lnTo>
                                  <a:lnTo>
                                    <a:pt x="489" y="140"/>
                                  </a:lnTo>
                                  <a:lnTo>
                                    <a:pt x="457" y="81"/>
                                  </a:lnTo>
                                  <a:lnTo>
                                    <a:pt x="429" y="51"/>
                                  </a:lnTo>
                                  <a:lnTo>
                                    <a:pt x="427" y="4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5974E6" id="Group 469" o:spid="_x0000_s1026" style="position:absolute;margin-left:178.55pt;margin-top:-97.9pt;width:60.95pt;height:32.65pt;z-index:-251658239;mso-position-horizontal-relative:page" coordorigin="3571,-1958" coordsize="1219,6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J+/TjxcAAA2aAAAOAAAAZHJzL2Uyb0RvYy54bWzsXduOIzlyfTfgfxD0aKOmkpnMW2F6FsaO Z2BgbS+wuR+gVqkucFWpLKm7evbrfYJMpsjIiFS2pnvR7dVLp6oVIg8jeIsTQeaPf/j0/LT4uNnt H7cv75bmh2y52Lyst7ePL/fvln/tfrlqlov9YfVyu3ravmzeLX/b7Jd/+Omf/+nHt9ebTb592D7d bnYLFPKyv3l7fbd8OBxeb66v9+uHzfNq/8P2dfOCL++2u+fVAX/u7q9vd6s3lP78dJ1nWXX9tt3d vu62681+j//92X+5/MmVf3e3WR/+++5uvzksnt4tge3g/t25f9/Tv9c//bi6ud+tXh8e1z2M1Rko nlePL6h0KOrn1WG1+LB7HBX1/Ljebffbu8MP6+3z9fbu7nG9cW1Aa0zGWvPrbvvh1bXl/ubt/nVQ E1TL9HR2sev/+vjr7vUvr3/eefT4+Kft+n/20Mv12+v9Tfw9/X3vhRfv3/5zewt7rj4ctq7hn+52 z1QEmrT45PT726DfzafDYo3/rGubVeVyscZX1tiqLL3+1w8wEv2qKGuzXODbK9OWTfjy3/ufm9y0 /sdVWdCX16sbX62D2kMj0/c4/Uc04c+7xeMt6mwyY5vSFMvFy+oZ6J2CF7a2VBpvLhnzS6mjKJuh YbZvWNBKVeR9q/K+P0b6GP9s/RD0wX+oqgNDa3/sPfvf13v+8rB63bhOuafe0avWmLZq8qYoMMi8 bn/ZbTY0bqFe1+C3Vycfuto+7mfRNyS2R3c82cM+R6WDZlY36w/7w6+breurq49/2h/8DHCLT24E 3PbwOzTk7vkJk8G/Xi2yRVHX9cJV2csHMZjVi/3L9aLLFm8LsgqTgX2joq5MU7UL9PDQEe6HOtEx h8K82MOiCr3iKGaDmIeGGkVoGGlDaZ2VoVVBxhU1Aa0OgmjnBDRM91FTi8qWIjSM4yO0RoZmUgtQ pVZWm4mN4OVEvZnUEEVVKjaN7dCZXMGXmgH1lkbBF1vCy8n4UmsUFRos9rnYGJ2pFHypLVBvXin4 YnN4OREfemJq3UrWXx7bo8u1UZFa48rUjWLfPLaHl5PxpRaB/hR8sT26XBkaeWqNK2OLTNZfHtvD y8n4UotgdFSiffPYHl2ujA+aaqOxdmUKNFeeVmJ7eDkRHy1EUYnoenL/K2J7dJh9xFmvSK2Bem2j 4Ivt4eVkfKlFdHyxPbpCGR9Fag3UC03L+ovt4eVEfDa1SNHUWDho5WfrgY3t0VllfNjUGhP4bGyP KXypRYrGyuPDxvborDI+bGoN1Fsq48PG9vBysv5SixQNpg5Rf7E9OvQqsf+VqTWoXmV8lLE9vJyI r0wtUmA7KeLD7jRa3kplfJSpNVBvpczP2Ccfy/NyMr7UIkXdtDK+2B5dqYwPbMDj2QD1Nop9y9ge Xk7EV6UWAb5CxFfF9ugqZXxUqTVQb6vYt4rt4eVkfKlFgE+2L/kwx+0LFmmx/1WpNbAuGGV+qWJ7 eDkZX2oRXX+xPbpKGR91ag2sq62yLSWnbGivlxPx1alF1PFRx/boamV8wCtL+19jFPvWsT2wf4Gc jC+1SNEYeXzUsT26WhkfcGsYvkLZ/9WxPYAPciK+JrUI5j8ZHzmFgz06jEqx/zWpNahexb5NbA8v J+NLLaL6RE1sjw6bCBlfao0pfLE9pvClFtHxxfboGmV8tKk1UK/mtrWxPbzcoD+4nvfBuVw9BH9z /emldzjxabEisixzNMrrdk9ESIcSQYN0geaAFHmnijDUTcJ1z4lMC6PtJAyfCbsSoJuWJq7EiTuq 5rQ4LOXE21mlk6NA4tjgzwGT9w3FfnuWeN/UYl5TaVdLYIp5TS36phbzmkp7Piode7U52GkL5sTn NdX2TcVOZk7ptEGh0j0Bd9KqZd9UrPNzSqflm0rHsjtLvG8qVsFZ4n1TsSjNEae1hsBgjZgl3jcV U/Yc8Z6e6zCDzhLvm9rMa2rTNxXzS1S6N1c/fezAcHNue7dcgNt+T79Z3byuDjTrhI+Lt3dLxxs+ 4Al/nv7/eftx022dxIEmH1B5TmeDDo4CTy+xIO2bodtBLnwbnq+uuAqrBqQaR7ICfPg2PL1U7ets g2bCt+HppWilQlkmdxybWljjCzOo2isulBKefWlerDSOoFRLo+0eKu0dOVXMQ6syR+KekvKkniqV 96bvyT9djjaZhK2dbkKOWcrLha4UNBGeXiM5UTyurdMKzjMstSRXnag3wyaE5IaJKdQXnn290JqT A6kxZbG8L89gwpuU69thhrk/1Beefb1EAgCfMdP9LgdX6+Sy6XrD0DEz5djQgZ1pvLp1eRi4+M+Y tN5vnx5vf3l8eqIBu9/dv//j027xcYX4Vl6YX4Z+lYg9ud3Dy5Z+FtTmAjyea6fYx/7m/fb2N/Du u60PkiGohw8P293flos3BMjeLff/+2G12ywXT//xghhCayzxHQf3hy1r0vgu/uZ9/M3qZY2i3i0P S+x26OMfDz4K9+F193j/gJqMm4tetv+GiNLdI9HyiOoEVP0fCGN4rF89nlEWRduUDe1kR+EM11W+ 73CGNZkcM8CMfvQsFMdi5FfUCm+LGXEoDNtiiA3bYtoVhxAK8yraXGYdYYqhtNnhDA0alvmhsAlo zKFAyEYkLDC5DqV1ijsxDmeAHRTpRh7OgJyoNx7OaOGfSHQZ7eGP8OaHM6pCwRdbgtydQsGHtcnX 64JLNjMy3YO5N8anuNtYpOPSiIZQ6DKKEg/t9XKi/mjGSvHJ1j03nGEV/fFwBuRkfOnAgP4UfLE9 PiOcUSp0FA9nQE7Gl1rEZpnc/84NZ7TatBJPUkTnKfMKD2e0pdz/zg1naHQ3HMi4/xEtLuqvSMdH 0RYKvmR8zA9nqOGWdHxQWEbEx8MZGr5vJJxhc2V+OTecoYWDeDgDcrL+2PjIjUwnk/M+zFefEc7Q 7MvDGZp9WTgD9LTc/84NZ2C4iesbD2dATtRfmY4Payp5z0L0xFF/88MZCCzI+GJ7YH6BnIiPhTMs nA1x/T0znGELhe5m4QySk/Gx9cModPKZ4Yy6yWX9sXAGycn42PgwuZwsUsX2mB/OaDAdiPZl4QyS E/GxcIaFkyja99xwhtXCBen60UBOxsfHRybvD84NZ1Slor/YHrT/K2V8LJyh+hznhjO0vT0PZ8R+ B5zpCx2vxREudLymmQsdr2mGJmcQaN03TMcTgTbE274GYV72A8fnEaM6jTAvKFMH2hoEAxsZnp6V RCKXF5smV4sGCyhKA0kVSD3PzqelWfKDiOPEfm9azteaZ6fK83IWAdLJ8nIPr0Siy5RcQess8J3i sAvar0LuJMMe5AYuNOgjPL2WXRiEyjsp57npU/VWgetup/UXUsHBLk7qpaQEJtLLEKoN+MPTt6MM 3DRiAVN6Li32gygPeVDTcuSXklw2zYmXxBNAboh9BVjh2cPjg8N/jVFyobq/DaobA6GtajFz3/Wo 75vqLnAwQdy2xyzS3Mx9IoBFnyKmWJ2AvCVOPbKiaRWPO3ZolfSZdPOPOrXsZIzSwTv2YqI3kTpj yD2SnZ1479/NprobxZXgVDfkRHCc6lZPY8R2+IzMfS0zyjBXDHIyvtQaaubWmVS3mrnFqG6SE/Ex qrtowCJKoYIzqe4GOcLisGBUN8nJ+PjAKOUYEGUADZ15PtXdlEr/Y1Q3ycn4+OioZarnTKqbQiii /hC+PrZ3ItTCqe4GSW2Sfc+kutXMN0Z1k5yovxHVnclUDyVVHe07m+puak1/8XRFcT6F6hlR3bnc /86kuin0KdqXZe7rIdJ0fKhUyplUt44vtgfpTxm/tAX1dutDfYjNSf3vTKobcXhZf4zqJjmx/3Gq O8NRLQnfmVR3i8VStC+juklOxsfWj1Y5eXMm1d3ioIeMLx0fJCfiY1S3uqc6k+pWt1WM6ia5Ad+F yqMMICUl+ELlaZr5/0flfXV+CwfZnKcf+B6V3qJtOjEH08RGTifHIDbkBwfCIDw9cTA3l25ubl5O k7HjNab5qLxPGW5DTm+AFZ4eXk7nA4j+mGZTCrAoJMYy/Y5psL60IvfkzJCmHCoLz15sHoE4IiRD KeHpSyvJvTltCEsnhSCGOWWKX7KZJzenpXhf8ogubNC3kvhoSpw6z5DKg64xynx0Xf07p4NU6iDs YD/jIocW1xuI+6qYhiABZVua7uqLGkdFxV1pDG0uHaRln6U7+lZLPks39EWt5CbF+8fZdFALx05U G6ODSG7Y7sUZo5wOqlrZnTwz87HNFXeS0UEkJ+Nj23n1oonYGPMvcmiNkrnC6CCSE/FxOqhSDkKe SwdpB0k5HQQ5GR8bGAiZiAPjXDqoUdwhTgdBTsbHRkfZyO7u2XSQMj5GdJAyPjgdVGUyz/yt0EHa DTbn0kHaQU06BTPQS0SnKf2P00HamnEuHaTh43SQio+NDxVfQpfOvshBXdZY5mOyrl3c8Ys7TieX v8hB16/u0gbnMvh4mktrKFkQvs+0k0epFSSFfcmUh2SMd/KwbE2J9UchcTRtSqo/uXbiIFyfujDt k3kvEPcFTNWHI5fUxBN+7LwjoUH7JwoLYsFIF19x9iG5442I/mJDd5XhcMdhuLQvK+q2qSu6PyO9 ENExPV/zQkSb99kokR8QLkQsKVpEd0RW2J+gS4LkDBdESj87XojIf4hZRL4f8u9wIWJZVtYi3oSm jNxo16ov7UZLqtE0OigmPVr6Gfch2jLPF65KZ6DjYb44YOmyKsgoTAYzSRQscj1A9ge5G+3Y/9Ap jnWmuyFrEdyRoKWbIVxKIkBLHTdAK5SEj9hz82LwFMbQUkfBFnBUJWjxvtS50QK00QFCnMCV1cbd aMiJ4JgbbQur2DS2g8+qkPClZqBooeLGMDea5GR8qTUs0pRE7QlZFRK+1BbAlysJ+MyNJjkRH3Oj bY4wvmRdwY0W8NECmwyLWovaMTea5GR8qUUArZXxJSMjJ4ZJwpda48pU8Hqj6fs4HpkbTXIyvtQi pDoZXzI83H2IAr7RfYiVdl8Uc6NJTsTH3Gjgk0ev4EZL+FJrXBkkgMr6Y1kVJCfjSy1ic1xwJ/U/ wY2W8KXWAD6NZmJuNMmJ+JgbbXPQOBI+wY0W8I3uQ7Ra1hFzo0lOxpdaxBboCCK+ZHw4N1rCl1qD DqYq8wtzo0lOxpdaxBbK/CJkVQj4hPsQlQNcLKsCidcyPp5VQRfcSfoTsiokfKk1oD/tvlqWVUFy ov74AUKr9D8hq0LCl1oD+IzC/vP7ECEn4mNZFdi3yPOfkFUh4Bvfh4ibgcX5mWVVFJCT8aUWscjQ F+0rHCCU8I3Gh3rAMd1cFf6A43hzhctn4hXT0n3JUv8TDhAK+Eb3IRZa1hY7QEhyov74AcIal25I +IQDhBK+1Bq4JxLn/UT7svsQSU7Gl1rEluAbRXyxPfx9iBK+1BpT+OL13MuJ+PgBwhITkYRPOEAo 4Bvdh2hxX4GoP3aAkORkfKlF4O/J+wPhPkQJX2oN6AUulowvtoeXk/GlFrHQnay/2B7+PkQB3+g+ RKsdoGb3IZKciK9Nd7y2wEZRsi8yMY60fdfSfaESvtQa2L9o9qXYdhQGIDkZX2oRSxcIi/hie3Rw UmR8qTVo/6eE8drYHl5OxGfo1qzIZYADJxvYZIlbjt/JEHErUFIg9vi4nVrsg4ayPSIlkqACMrUL QGaiFg3OnR1L7Eym+CEmS80CkNpETUeYjkV6QQVkahxbK6ami72OJQIkHYEQOqMZees1LouWNcnc dRKUQXJ/vcbNCVJ/NCzu7a78EUGmpsFdOdoVtob57CSogEytA03Km366ci3WpHuNgQgyNQ1AalkX eAlJVKQXlEFyz73AGXtRk6nrbty7DCSQgvOubA7NyHtXdoeGUsLS0S1vv3BvQhCk3BX8TumTozca 1CpDw1x4ElQ0mVoHl1FoIGPbAKQ2cEZufKOam/nxJCiD5I48XZkhmjv15OGBKJocvdugwaokj27m zJOgApINHIwcBWQ6cNwpCalPUoQo6j8gvLS8DLiqQdS/3sUnZox33NhzBkGf6F/hIIyoydSnx+8U TY68eh0kc+tJUNYkhRaihuNFU0qfTI9L4EJDDWRqGhha21oY5tuToAIytY4tlc0jXXUZz5NIgZdX nJF/32oXjIDZiYqkbqtN5tzDxxli2dypi494qAYyNQ3VreTiGObl92cThD7J3Xw1NJH6+ch01ECm pnHjWhndzNXvDyh4kJeMiEtGxBfLiFBPetD0gFhphzHtw/fTF7rTQHXiIQfhhDjWGice7r2dFr9c /a0dOyEOgBT5u67+VjsBechU+nD1xLSZcMu2F59nVec+UvHk9M3pZM6V8z8Id0hMA3JulfsBnKFZ NQwvJoBjMu8HfZvJSZj1A9r6O0jYsM/7QW9ig83zvB/0Q/d4S/UJLdH21EEarvA49YPQaGzwZkEK 2Vt42dnMH4RGY+Mzr4bQ6JkTlgkzFm0IZtVAy7zTUvq+gt+dU0Z77AXdmw8z0Mp2zBnzx2lyeiMM Kj51TCrvjwSBIvDtCadywtMX53ZpKA6+xpQYbn6nSsE1T0kNCWrBSqGu8Ozr9MbBu2inS3NV5og4 TNXpc88KeGlTUn6U4ZLFaSnf80ERTor1L+Uos2md9Se8SvSUSWjEJ0C3JV6IMClHryqCXHXitQR5 D6/PE0GHDNoPz9CR+rQ9+K1T9Rb0CjGqd5g0Qznh6cuzRHdQO07cOwUfxMvBy5uslwgHKu+UXHhL wDD7BFzh2be3n3VKEBRT9RoKCKBee+LmJDDnXu5EvY4nQ3nFibcYOJ6V5NCeKXz9ezPyE2p2LyBG cfkwZQZ1hKdXC3hp14wcTNlUtWU/n+TD6hzKCU9fXr/qnxID8eqqNSemFLzP0cudqBY5VE4ObtpU K/D2Aid2IqHVEjNFfSAsaKGN4dl3+T7V9kQPAO/nSptWcNG/nWJ6IuPTvweEQX655+qbuOfKtE1F 7yClVXqUkukm2u88JbOuFC4uIns6hYfjcZ8SqWKO96AxGx+9w1iOoj4kJtJbmBpiBq5WskWxjgyl dQr7xrk3i0uzRGiYGIbCEBWFmAgN5o+hVQphjbl3KG12SqbV7oRnMR6SE8HxEA+dzBP51dgO81My 1VdQsvAOycn4UmuoKQMsuKMxbaktfCqAaFsW2VFTGnhgR0u5SOM6WlhnFNVRUy5YUEfHxwfGl03J xFF9eWyweA7JifalOzvj0UGBH6n/CScbhRDEKJZT5krKMgvlkJyIj0dyasTQJXzkKR+HrxbHGYVx ykLDF89UCMlDTsbHxoc2J5+bkqlOy/F0BXzxvHzhof+heOivznOUNLmTO4Q8Fb+jPzIhbBfeMyJ2 oG7C9+HZ79Z7V8KeeI0dbkhwNZeYWKZ8iWKmgzrX4S0pNYWcDrRnqt6SpieSQ+h+Wg7TBMnBS5mU G2n64lTMPgJHu/mv/p44kJKNzeqWkkdHToXzF79zp0IN8Mfr60ynQg3tx4u1T1MQF1e2d9ISJOKl eq5ToUJLnQo154Btm8pM3jbFq/Rsp6LR3mvPnAqSE/XGnQq83FDcNLG0MS2Gn5qB7KVsOplTQXIy PrZpUlMhYmP461KETefoRXENMtDmOBUkJ+LjTkWFAy/SpvNMp6LGoUARH3MqSE7Gl1rE0oEmEV8y MrDFFhNJxlliSJSQ8cX2QLod5GR8bHRo2XZnOhVqPiBzKkhOxDdyKpSUxTOdCh1fbI+JdEWKOyVO mTJ+z3QqGu0cAcjToxOFca6dI+BJYZTBKvW/NCdMSwkbZ4RVSooQTwiDnGjfUT4YrgEW8cX26LRs MLq9MLIGzX8avnR8qPMzvz1XW3PTTDAtEWyUB6aubSwNLFncLk7jP5TTqGaWhISAmfkAX+R21a/u wY6CSJoDOzMoRZFw8ueGlIbg3oand3PDW90RZp3y+kJQCvG6SbH+3e+UIDEp10e7DY7bTMnNDA/O jTba/hX2lDI8VS1eHe50h0Nck2K0OTit4pFlLw7zbIc5vjPGfX67x+vWaSHA698fHtc/rw6r+G/3 UvabTb592D7dbnY//R8AAAD//wMAUEsDBBQABgAIAAAAIQDJfVwi4wAAAA0BAAAPAAAAZHJzL2Rv d25yZXYueG1sTI/BTsMwDIbvSLxDZCRuW1pKGStNp2kCThMSGxLiljVeW61xqiZru7fHO8HR9qff 35+vJtuKAXvfOFIQzyMQSKUzDVUKvvZvs2cQPmgyunWECi7oYVXc3uQ6M26kTxx2oRIcQj7TCuoQ ukxKX9ZotZ+7DolvR9dbHXjsK2l6PXK4beVDFD1JqxviD7XucFNjedqdrYL3UY/rJH4dtqfj5vKz Tz++tzEqdX83rV9ABJzCHwxXfVaHgp0O7kzGi1ZBki5iRhXM4mXKJRh5XCy53uG6SqIUZJHL/y2K XwAAAP//AwBQSwECLQAUAAYACAAAACEAtoM4kv4AAADhAQAAEwAAAAAAAAAAAAAAAAAAAAAAW0Nv bnRlbnRfVHlwZXNdLnhtbFBLAQItABQABgAIAAAAIQA4/SH/1gAAAJQBAAALAAAAAAAAAAAAAAAA AC8BAABfcmVscy8ucmVsc1BLAQItABQABgAIAAAAIQCBJ+/TjxcAAA2aAAAOAAAAAAAAAAAAAAAA AC4CAABkcnMvZTJvRG9jLnhtbFBLAQItABQABgAIAAAAIQDJfVwi4wAAAA0BAAAPAAAAAAAAAAAA AAAAAOkZAABkcnMvZG93bnJldi54bWxQSwUGAAAAAAQABADzAAAA+RoAAAAA ">
                <v:group id="Group 474" o:spid="_x0000_s1027" style="position:absolute;left:3581;top:-1948;width:632;height:620" coordorigin="3581,-1948" coordsize="632,6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Q3K9ywAAAOIAAAAPAAAAZHJzL2Rvd25yZXYueG1sRI9Pa8JA FMTvQr/D8gre6mbrH0LqKiJVepCCWii9PbLPJJh9G7JrEr99t1DwOMzMb5jlerC16Kj1lWMNapKA IM6dqbjQ8HXevaQgfEA2WDsmDXfysF49jZaYGdfzkbpTKESEsM9QQxlCk0np85Is+olriKN3ca3F EGVbSNNiH+G2lq9JspAWK44LJTa0LSm/nm5Ww77HfjNV793hetnef87zz++DIq3Hz8PmDUSgITzC /+0Po2GWJmqWztUU/i7FOyBXvwAAAP//AwBQSwECLQAUAAYACAAAACEA2+H2y+4AAACFAQAAEwAA AAAAAAAAAAAAAAAAAAAAW0NvbnRlbnRfVHlwZXNdLnhtbFBLAQItABQABgAIAAAAIQBa9CxbvwAA ABUBAAALAAAAAAAAAAAAAAAAAB8BAABfcmVscy8ucmVsc1BLAQItABQABgAIAAAAIQCIQ3K9ywAA AOIAAAAPAAAAAAAAAAAAAAAAAAcCAABkcnMvZG93bnJldi54bWxQSwUGAAAAAAMAAwC3AAAA/wIA AAAA ">
                  <v:shape id="Freeform 478" o:spid="_x0000_s1028" style="position:absolute;left:3581;top:-1948;width:632;height:620;visibility:visible;mso-wrap-style:square;v-text-anchor:top" coordsize="632,6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HloCyQAAAOMAAAAPAAAAZHJzL2Rvd25yZXYueG1sRI9BS8NA EIXvgv9hGcGb3TSFmsZuiwpCQRBs633YHbMh2dmYXZv4752D4HFm3rz3vu1+Dr260JjayAaWiwIU sY2u5cbA+fRyV4FKGdlhH5kM/FCC/e76aou1ixO/0+WYGyUmnGo04HMeaq2T9RQwLeJALLfPOAbM Mo6NdiNOYh56XRbFWgdsWRI8DvTsyXbH72CAntKbP792H5v0NQ0d39uDLa0xtzfz4wOoTHP+F/99 H5zUX27WVVmtVkIhTLIAvfsFAAD//wMAUEsBAi0AFAAGAAgAAAAhANvh9svuAAAAhQEAABMAAAAA AAAAAAAAAAAAAAAAAFtDb250ZW50X1R5cGVzXS54bWxQSwECLQAUAAYACAAAACEAWvQsW78AAAAV AQAACwAAAAAAAAAAAAAAAAAfAQAAX3JlbHMvLnJlbHNQSwECLQAUAAYACAAAACEArR5aAskAAADj AAAADwAAAAAAAAAAAAAAAAAHAgAAZHJzL2Rvd25yZXYueG1sUEsFBgAAAAADAAMAtwAAAP0CAAAA AA== " path="m196,79l51,79r13,5l76,97r7,25l86,164r,354l65,581,3,600r,20l289,620,266,598r-27,-7l220,582,208,568r-6,-17l200,530r2,-381l220,131r18,-14l248,109r-52,l196,79e" fillcolor="#231f20" stroked="f">
                    <v:path arrowok="t" o:connecttype="custom" o:connectlocs="196,-1869;51,-1869;64,-1864;76,-1851;83,-1826;86,-1784;86,-1430;65,-1367;3,-1348;3,-1328;289,-1328;266,-1350;239,-1357;220,-1366;208,-1380;202,-1397;200,-1418;202,-1799;220,-1817;238,-1831;248,-1839;196,-1839;196,-1869" o:connectangles="0,0,0,0,0,0,0,0,0,0,0,0,0,0,0,0,0,0,0,0,0,0,0"/>
                  </v:shape>
                  <v:shape id="Freeform 477" o:spid="_x0000_s1029" style="position:absolute;left:3581;top:-1948;width:632;height:620;visibility:visible;mso-wrap-style:square;v-text-anchor:top" coordsize="632,6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0p5yQAAAOIAAAAPAAAAZHJzL2Rvd25yZXYueG1sRI9Ra8Iw FIXfB/sP4Q5803RKXe2MogNBEAZz7v2S3DWlzU3XZLb794sw2OPhnPMdzno7ulZcqQ+1ZwWPswwE sfam5krB5f0wLUCEiGyw9UwKfijAdnN/t8bS+IHf6HqOlUgQDiUqsDF2pZRBW3IYZr4jTt6n7x3G JPtKmh6HBHetnGfZUjqsOS1Y7OjFkm7O304B7cOrvZyaj1X4GrqGn/RRz7VSk4dx9wwi0hj/w3/t o1GQLxarIi+KHG6X0h2Qm18AAAD//wMAUEsBAi0AFAAGAAgAAAAhANvh9svuAAAAhQEAABMAAAAA AAAAAAAAAAAAAAAAAFtDb250ZW50X1R5cGVzXS54bWxQSwECLQAUAAYACAAAACEAWvQsW78AAAAV AQAACwAAAAAAAAAAAAAAAAAfAQAAX3JlbHMvLnJlbHNQSwECLQAUAAYACAAAACEAPttKeckAAADi AAAADwAAAAAAAAAAAAAAAAAHAgAAZHJzL2Rvd25yZXYueG1sUEsFBgAAAAADAAMAtwAAAP0CAAAA AA== " path="m521,74r-178,l367,78r21,7l432,152r5,53l437,490r-9,64l372,598r-20,2l352,620r280,l630,600r-28,-5l581,588,550,511,548,166r-4,-31l536,107,527,83r-6,-9e" fillcolor="#231f20" stroked="f">
                    <v:path arrowok="t" o:connecttype="custom" o:connectlocs="521,-1874;343,-1874;367,-1870;388,-1863;432,-1796;437,-1743;437,-1458;428,-1394;372,-1350;352,-1348;352,-1328;632,-1328;630,-1348;602,-1353;581,-1360;550,-1437;548,-1782;544,-1813;536,-1841;527,-1865;521,-1874" o:connectangles="0,0,0,0,0,0,0,0,0,0,0,0,0,0,0,0,0,0,0,0,0"/>
                  </v:shape>
                  <v:shape id="Freeform 476" o:spid="_x0000_s1030" style="position:absolute;left:3581;top:-1948;width:632;height:620;visibility:visible;mso-wrap-style:square;v-text-anchor:top" coordsize="632,6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xaFkyAAAAOIAAAAPAAAAZHJzL2Rvd25yZXYueG1sRI9da8Iw FIbvB/6HcATvZrrKqnZGccJAGAz82P0hOWtKm5PaZLb798vFYJcv7xfPZje6VtypD7VnBU/zDASx 9qbmSsH18va4AhEissHWMyn4oQC77eRhg6XxA5/ofo6VSCMcSlRgY+xKKYO25DDMfUecvC/fO4xJ 9pU0PQ5p3LUyz7JCOqw5PVjs6GBJN+dvp4Bew4e9vjef63AbuoaX+qhzrdRsOu5fQEQa43/4r300 Cp6LRb4ulosEkZASDsjtLwAAAP//AwBQSwECLQAUAAYACAAAACEA2+H2y+4AAACFAQAAEwAAAAAA AAAAAAAAAAAAAAAAW0NvbnRlbnRfVHlwZXNdLnhtbFBLAQItABQABgAIAAAAIQBa9CxbvwAAABUB AAALAAAAAAAAAAAAAAAAAB8BAABfcmVscy8ucmVsc1BLAQItABQABgAIAAAAIQAzxaFkyAAAAOIA AAAPAAAAAAAAAAAAAAAAAAcCAABkcnMvZG93bnJldi54bWxQSwUGAAAAAAMAAwC3AAAA/AIAAAAA " path="m387,l312,18,246,63r-50,46l248,109r7,-5l273,93r17,-8l307,79r17,-4l343,74r178,l515,63,470,21,403,1,387,e" fillcolor="#231f20" stroked="f">
                    <v:path arrowok="t" o:connecttype="custom" o:connectlocs="387,-1948;312,-1930;246,-1885;196,-1839;248,-1839;255,-1844;273,-1855;290,-1863;307,-1869;324,-1873;343,-1874;521,-1874;515,-1885;470,-1927;403,-1947;387,-1948" o:connectangles="0,0,0,0,0,0,0,0,0,0,0,0,0,0,0,0"/>
                  </v:shape>
                  <v:shape id="Freeform 475" o:spid="_x0000_s1031" style="position:absolute;left:3581;top:-1948;width:632;height:620;visibility:visible;mso-wrap-style:square;v-text-anchor:top" coordsize="632,6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1oQMxgAAAOMAAAAPAAAAZHJzL2Rvd25yZXYueG1sRE/dS8Mw EH8X/B/CCb65xOE61y0bKggDQdiH70dya0qbS23iWv97Mxj4eL/vW21G34oz9bEOrOFxokAQm2Br rjQcD+8PzyBiQrbYBiYNvxRhs769WWFpw8A7Ou9TJXIIxxI1uJS6UspoHHmMk9ARZ+4Ueo8pn30l bY9DDvetnCpVSI815waHHb05Ms3+x2ug1/jpjh/N1yJ+D13Dc7M1U6P1/d34sgSRaEz/4qt7a/P8 WVE8KaUWM7j8lAGQ6z8AAAD//wMAUEsBAi0AFAAGAAgAAAAhANvh9svuAAAAhQEAABMAAAAAAAAA AAAAAAAAAAAAAFtDb250ZW50X1R5cGVzXS54bWxQSwECLQAUAAYACAAAACEAWvQsW78AAAAVAQAA CwAAAAAAAAAAAAAAAAAfAQAAX3JlbHMvLnJlbHNQSwECLQAUAAYACAAAACEAYtaEDMYAAADjAAAA DwAAAAAAAAAAAAAAAAAHAgAAZHJzL2Rvd25yZXYueG1sUEsFBgAAAAADAAMAtwAAAPoCAAAAAA== " path="m196,3l171,5r-19,7l114,25,76,38,38,49,,61,5,82,22,79r29,l196,79r,-76e" fillcolor="#231f20" stroked="f">
                    <v:path arrowok="t" o:connecttype="custom" o:connectlocs="196,-1945;171,-1943;152,-1936;114,-1923;76,-1910;38,-1899;0,-1887;5,-1866;22,-1869;51,-1869;196,-1869;196,-1945" o:connectangles="0,0,0,0,0,0,0,0,0,0,0,0"/>
                  </v:shape>
                </v:group>
                <v:group id="Group 470" o:spid="_x0000_s1032" style="position:absolute;left:4244;top:-1948;width:536;height:633" coordorigin="4244,-1948" coordsize="536,6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L9hbyQAAAOMAAAAPAAAAZHJzL2Rvd25yZXYueG1sRE9La8JA EL4L/Q/LFHrTTSoaTV1FpEoPUvAB0tuQHZNgdjZkt0n8911B6HG+9yxWvalES40rLSuIRxEI4szq knMF59N2OAPhPLLGyjIpuJOD1fJlsMBU244P1B59LkIIuxQVFN7XqZQuK8igG9maOHBX2xj04Wxy qRvsQrip5HsUTaXBkkNDgTVtCspux1+jYNdhtx7Hn+3+dt3cf06T78s+JqXeXvv1BwhPvf8XP91f OsyPxsl8lkyTCTx+CgDI5R8AAAD//wMAUEsBAi0AFAAGAAgAAAAhANvh9svuAAAAhQEAABMAAAAA AAAAAAAAAAAAAAAAAFtDb250ZW50X1R5cGVzXS54bWxQSwECLQAUAAYACAAAACEAWvQsW78AAAAV AQAACwAAAAAAAAAAAAAAAAAfAQAAX3JlbHMvLnJlbHNQSwECLQAUAAYACAAAACEAnC/YW8kAAADj AAAADwAAAAAAAAAAAAAAAAAHAgAAZHJzL2Rvd25yZXYueG1sUEsFBgAAAAADAAMAtwAAAP0CAAAA AA== ">
                  <v:shape id="Freeform 473" o:spid="_x0000_s1033" style="position:absolute;left:4244;top:-1948;width:536;height:633;visibility:visible;mso-wrap-style:square;v-text-anchor:top" coordsize="536,6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bqkYygAAAOIAAAAPAAAAZHJzL2Rvd25yZXYueG1sRI/NbsIw EITvSH0Hayv1Bg4EUpRiEEKq+LmRcultG28Tt/E6ig2kb18jIXEczcw3msWqt424UOeNYwXjUQKC uHTacKXg9PE+nIPwAVlj45gU/JGH1fJpsMBcuysf6VKESkQI+xwV1CG0uZS+rMmiH7mWOHrfrrMY ouwqqTu8Rrht5CRJMmnRcFyosaVNTeVvcbYK7Nb01fhw2qc8+foszI9LW7NT6uW5X7+BCNSHR/je 3mkFs1k2nc5f0wxul+IdkMt/AAAA//8DAFBLAQItABQABgAIAAAAIQDb4fbL7gAAAIUBAAATAAAA AAAAAAAAAAAAAAAAAABbQ29udGVudF9UeXBlc10ueG1sUEsBAi0AFAAGAAgAAAAhAFr0LFu/AAAA FQEAAAsAAAAAAAAAAAAAAAAAHwEAAF9yZWxzLy5yZWxzUEsBAi0AFAAGAAgAAAAhACBuqRjKAAAA 4gAAAA8AAAAAAAAAAAAAAAAABwIAAGRycy9kb3ducmV2LnhtbFBLBQYAAAAAAwADALcAAAD+AgAA AAA= " path="m278,l207,10,151,34,98,72,52,127,19,201,5,262,,331r1,29l13,438r24,66l73,557r46,39l174,622r63,11l270,632r84,-21l420,574r38,-34l325,540r-17,-1l241,526,180,488,142,439,113,368,100,308,96,274,513,247r-4,-30l507,203r-410,l104,172r30,-69l193,56r38,-7l427,49,414,39,341,7,300,1,278,e" fillcolor="#231f20" stroked="f">
                    <v:path arrowok="t" o:connecttype="custom" o:connectlocs="278,-1948;207,-1938;151,-1914;98,-1876;52,-1821;19,-1747;5,-1686;0,-1617;1,-1588;13,-1510;37,-1444;73,-1391;119,-1352;174,-1326;237,-1315;270,-1316;354,-1337;420,-1374;458,-1408;325,-1408;308,-1409;241,-1422;180,-1460;142,-1509;113,-1580;100,-1640;96,-1674;513,-1701;509,-1731;507,-1745;97,-1745;104,-1776;134,-1845;193,-1892;231,-1899;427,-1899;414,-1909;341,-1941;300,-1947;278,-1948" o:connectangles="0,0,0,0,0,0,0,0,0,0,0,0,0,0,0,0,0,0,0,0,0,0,0,0,0,0,0,0,0,0,0,0,0,0,0,0,0,0,0,0"/>
                  </v:shape>
                  <v:shape id="Freeform 472" o:spid="_x0000_s1034" style="position:absolute;left:4244;top:-1948;width:536;height:633;visibility:visible;mso-wrap-style:square;v-text-anchor:top" coordsize="536,6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bIHCygAAAOMAAAAPAAAAZHJzL2Rvd25yZXYueG1sRI9BT8Mw DIXvSPyHyJO4sbQr2kpZNiEkxOC2bhdupjFtWONUTdjKv8cHJI72e37v83o7+V6daYwusIF8noEi boJ13Bo4Hp5vS1AxIVvsA5OBH4qw3VxfrbGy4cJ7OtepVRLCsUIDXUpDpXVsOvIY52EgFu0zjB6T jGOr7YgXCfe9XmTZUnt0LA0dDvTUUXOqv70B/+KmNn87vha8+Hiv3VcoBrcz5mY2PT6ASjSlf/Pf 9c4K/n25zIu7ciXQ8pMsQG9+AQAA//8DAFBLAQItABQABgAIAAAAIQDb4fbL7gAAAIUBAAATAAAA AAAAAAAAAAAAAAAAAABbQ29udGVudF9UeXBlc10ueG1sUEsBAi0AFAAGAAgAAAAhAFr0LFu/AAAA FQEAAAsAAAAAAAAAAAAAAAAAHwEAAF9yZWxzLy5yZWxzUEsBAi0AFAAGAAgAAAAhAI5sgcLKAAAA 4wAAAA8AAAAAAAAAAAAAAAAABwIAAGRycy9kb3ducmV2LnhtbFBLBQYAAAAAAwADALcAAAD+AgAA AAA= " path="m517,399r-39,56l434,498r-59,32l325,540r133,l505,478r27,-54l536,414,517,399e" fillcolor="#231f20" stroked="f">
                    <v:path arrowok="t" o:connecttype="custom" o:connectlocs="517,-1549;478,-1493;434,-1450;375,-1418;325,-1408;458,-1408;505,-1470;532,-1524;536,-1534;517,-1549" o:connectangles="0,0,0,0,0,0,0,0,0,0"/>
                  </v:shape>
                  <v:shape id="Freeform 471" o:spid="_x0000_s1035" style="position:absolute;left:4244;top:-1948;width:536;height:633;visibility:visible;mso-wrap-style:square;v-text-anchor:top" coordsize="536,6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dqloywAAAOMAAAAPAAAAZHJzL2Rvd25yZXYueG1sRI9Pb8Iw DMXvSPsOkSftBikwBusIaJqE+HNbx2U3r/HabI1TNRl03x4fkDjafn7v/Zbr3jfqRF10gQ2MRxko 4jJYx5WB48dmuAAVE7LFJjAZ+KcI69XdYIm5DWd+p1ORKiUmHHM0UKfU5lrHsiaPcRRaYrl9h85j krGrtO3wLOa+0ZMse9IeHUtCjS291VT+Fn/egN+6vhofjvspT74+C/cTpq3bGfNw37++gErUp5v4 +r2zUn82Wzxm8+e5UAiTLECvLgAAAP//AwBQSwECLQAUAAYACAAAACEA2+H2y+4AAACFAQAAEwAA AAAAAAAAAAAAAAAAAAAAW0NvbnRlbnRfVHlwZXNdLnhtbFBLAQItABQABgAIAAAAIQBa9CxbvwAA ABUBAAALAAAAAAAAAAAAAAAAAB8BAABfcmVscy8ucmVsc1BLAQItABQABgAIAAAAIQBcdqloywAA AOMAAAAPAAAAAAAAAAAAAAAAAAcCAABkcnMvZG93bnJldi54bWxQSwUGAAAAAAMAAwC3AAAA/wIA AAAA " path="m427,49r-196,l262,51r27,7l341,97r25,56l373,192,97,203r410,l489,140,457,81,429,51r-2,-2e" fillcolor="#231f20" stroked="f">
                    <v:path arrowok="t" o:connecttype="custom" o:connectlocs="427,-1899;231,-1899;262,-1897;289,-1890;341,-1851;366,-1795;373,-1756;97,-1745;507,-1745;489,-1808;457,-1867;429,-1897;427,-1899" o:connectangles="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2" behindDoc="1" locked="0" layoutInCell="1" allowOverlap="1" wp14:anchorId="075A3CA1" wp14:editId="1BD73825">
                <wp:simplePos x="0" y="0"/>
                <wp:positionH relativeFrom="page">
                  <wp:posOffset>1480185</wp:posOffset>
                </wp:positionH>
                <wp:positionV relativeFrom="paragraph">
                  <wp:posOffset>-1387475</wp:posOffset>
                </wp:positionV>
                <wp:extent cx="923925" cy="415290"/>
                <wp:effectExtent l="0" t="0" r="0" b="0"/>
                <wp:wrapNone/>
                <wp:docPr id="552593737"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415290"/>
                          <a:chOff x="2331" y="-2185"/>
                          <a:chExt cx="1455" cy="654"/>
                        </a:xfrm>
                      </wpg:grpSpPr>
                      <wpg:grpSp>
                        <wpg:cNvPr id="788852890" name="Group 467"/>
                        <wpg:cNvGrpSpPr>
                          <a:grpSpLocks/>
                        </wpg:cNvGrpSpPr>
                        <wpg:grpSpPr bwMode="auto">
                          <a:xfrm>
                            <a:off x="2341" y="-1781"/>
                            <a:ext cx="739" cy="240"/>
                            <a:chOff x="2341" y="-1781"/>
                            <a:chExt cx="739" cy="240"/>
                          </a:xfrm>
                        </wpg:grpSpPr>
                        <wps:wsp>
                          <wps:cNvPr id="1521524668" name="Freeform 468"/>
                          <wps:cNvSpPr>
                            <a:spLocks/>
                          </wps:cNvSpPr>
                          <wps:spPr bwMode="auto">
                            <a:xfrm>
                              <a:off x="2341" y="-1781"/>
                              <a:ext cx="739" cy="240"/>
                            </a:xfrm>
                            <a:custGeom>
                              <a:avLst/>
                              <a:gdLst>
                                <a:gd name="T0" fmla="+- 0 2697 2341"/>
                                <a:gd name="T1" fmla="*/ T0 w 739"/>
                                <a:gd name="T2" fmla="+- 0 -1781 -1781"/>
                                <a:gd name="T3" fmla="*/ -1781 h 240"/>
                                <a:gd name="T4" fmla="+- 0 2636 2341"/>
                                <a:gd name="T5" fmla="*/ T4 w 739"/>
                                <a:gd name="T6" fmla="+- 0 -1779 -1781"/>
                                <a:gd name="T7" fmla="*/ -1779 h 240"/>
                                <a:gd name="T8" fmla="+- 0 2551 2341"/>
                                <a:gd name="T9" fmla="*/ T8 w 739"/>
                                <a:gd name="T10" fmla="+- 0 -1770 -1781"/>
                                <a:gd name="T11" fmla="*/ -1770 h 240"/>
                                <a:gd name="T12" fmla="+- 0 2477 2341"/>
                                <a:gd name="T13" fmla="*/ T12 w 739"/>
                                <a:gd name="T14" fmla="+- 0 -1754 -1781"/>
                                <a:gd name="T15" fmla="*/ -1754 h 240"/>
                                <a:gd name="T16" fmla="+- 0 2416 2341"/>
                                <a:gd name="T17" fmla="*/ T16 w 739"/>
                                <a:gd name="T18" fmla="+- 0 -1734 -1781"/>
                                <a:gd name="T19" fmla="*/ -1734 h 240"/>
                                <a:gd name="T20" fmla="+- 0 2361 2341"/>
                                <a:gd name="T21" fmla="*/ T20 w 739"/>
                                <a:gd name="T22" fmla="+- 0 -1700 -1781"/>
                                <a:gd name="T23" fmla="*/ -1700 h 240"/>
                                <a:gd name="T24" fmla="+- 0 2341 2341"/>
                                <a:gd name="T25" fmla="*/ T24 w 739"/>
                                <a:gd name="T26" fmla="+- 0 -1661 -1781"/>
                                <a:gd name="T27" fmla="*/ -1661 h 240"/>
                                <a:gd name="T28" fmla="+- 0 2342 2341"/>
                                <a:gd name="T29" fmla="*/ T28 w 739"/>
                                <a:gd name="T30" fmla="+- 0 -1651 -1781"/>
                                <a:gd name="T31" fmla="*/ -1651 h 240"/>
                                <a:gd name="T32" fmla="+- 0 2382 2341"/>
                                <a:gd name="T33" fmla="*/ T32 w 739"/>
                                <a:gd name="T34" fmla="+- 0 -1606 -1781"/>
                                <a:gd name="T35" fmla="*/ -1606 h 240"/>
                                <a:gd name="T36" fmla="+- 0 2451 2341"/>
                                <a:gd name="T37" fmla="*/ T36 w 739"/>
                                <a:gd name="T38" fmla="+- 0 -1576 -1781"/>
                                <a:gd name="T39" fmla="*/ -1576 h 240"/>
                                <a:gd name="T40" fmla="+- 0 2519 2341"/>
                                <a:gd name="T41" fmla="*/ T40 w 739"/>
                                <a:gd name="T42" fmla="+- 0 -1559 -1781"/>
                                <a:gd name="T43" fmla="*/ -1559 h 240"/>
                                <a:gd name="T44" fmla="+- 0 2600 2341"/>
                                <a:gd name="T45" fmla="*/ T44 w 739"/>
                                <a:gd name="T46" fmla="+- 0 -1547 -1781"/>
                                <a:gd name="T47" fmla="*/ -1547 h 240"/>
                                <a:gd name="T48" fmla="+- 0 2660 2341"/>
                                <a:gd name="T49" fmla="*/ T48 w 739"/>
                                <a:gd name="T50" fmla="+- 0 -1543 -1781"/>
                                <a:gd name="T51" fmla="*/ -1543 h 240"/>
                                <a:gd name="T52" fmla="+- 0 2724 2341"/>
                                <a:gd name="T53" fmla="*/ T52 w 739"/>
                                <a:gd name="T54" fmla="+- 0 -1541 -1781"/>
                                <a:gd name="T55" fmla="*/ -1541 h 240"/>
                                <a:gd name="T56" fmla="+- 0 2755 2341"/>
                                <a:gd name="T57" fmla="*/ T56 w 739"/>
                                <a:gd name="T58" fmla="+- 0 -1542 -1781"/>
                                <a:gd name="T59" fmla="*/ -1542 h 240"/>
                                <a:gd name="T60" fmla="+- 0 2842 2341"/>
                                <a:gd name="T61" fmla="*/ T60 w 739"/>
                                <a:gd name="T62" fmla="+- 0 -1549 -1781"/>
                                <a:gd name="T63" fmla="*/ -1549 h 240"/>
                                <a:gd name="T64" fmla="+- 0 2920 2341"/>
                                <a:gd name="T65" fmla="*/ T64 w 739"/>
                                <a:gd name="T66" fmla="+- 0 -1562 -1781"/>
                                <a:gd name="T67" fmla="*/ -1562 h 240"/>
                                <a:gd name="T68" fmla="+- 0 2986 2341"/>
                                <a:gd name="T69" fmla="*/ T68 w 739"/>
                                <a:gd name="T70" fmla="+- 0 -1581 -1781"/>
                                <a:gd name="T71" fmla="*/ -1581 h 240"/>
                                <a:gd name="T72" fmla="+- 0 3049 2341"/>
                                <a:gd name="T73" fmla="*/ T72 w 739"/>
                                <a:gd name="T74" fmla="+- 0 -1613 -1781"/>
                                <a:gd name="T75" fmla="*/ -1613 h 240"/>
                                <a:gd name="T76" fmla="+- 0 3080 2341"/>
                                <a:gd name="T77" fmla="*/ T76 w 739"/>
                                <a:gd name="T78" fmla="+- 0 -1661 -1781"/>
                                <a:gd name="T79" fmla="*/ -1661 h 240"/>
                                <a:gd name="T80" fmla="+- 0 3079 2341"/>
                                <a:gd name="T81" fmla="*/ T80 w 739"/>
                                <a:gd name="T82" fmla="+- 0 -1671 -1781"/>
                                <a:gd name="T83" fmla="*/ -1671 h 240"/>
                                <a:gd name="T84" fmla="+- 0 3038 2341"/>
                                <a:gd name="T85" fmla="*/ T84 w 739"/>
                                <a:gd name="T86" fmla="+- 0 -1716 -1781"/>
                                <a:gd name="T87" fmla="*/ -1716 h 240"/>
                                <a:gd name="T88" fmla="+- 0 2970 2341"/>
                                <a:gd name="T89" fmla="*/ T88 w 739"/>
                                <a:gd name="T90" fmla="+- 0 -1746 -1781"/>
                                <a:gd name="T91" fmla="*/ -1746 h 240"/>
                                <a:gd name="T92" fmla="+- 0 2901 2341"/>
                                <a:gd name="T93" fmla="*/ T92 w 739"/>
                                <a:gd name="T94" fmla="+- 0 -1763 -1781"/>
                                <a:gd name="T95" fmla="*/ -1763 h 240"/>
                                <a:gd name="T96" fmla="+- 0 2820 2341"/>
                                <a:gd name="T97" fmla="*/ T96 w 739"/>
                                <a:gd name="T98" fmla="+- 0 -1775 -1781"/>
                                <a:gd name="T99" fmla="*/ -1775 h 240"/>
                                <a:gd name="T100" fmla="+- 0 2729 2341"/>
                                <a:gd name="T101" fmla="*/ T100 w 739"/>
                                <a:gd name="T102" fmla="+- 0 -1781 -1781"/>
                                <a:gd name="T103" fmla="*/ -1781 h 240"/>
                                <a:gd name="T104" fmla="+- 0 2697 2341"/>
                                <a:gd name="T105" fmla="*/ T104 w 739"/>
                                <a:gd name="T106" fmla="+- 0 -1781 -1781"/>
                                <a:gd name="T107" fmla="*/ -17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39" h="240">
                                  <a:moveTo>
                                    <a:pt x="356" y="0"/>
                                  </a:moveTo>
                                  <a:lnTo>
                                    <a:pt x="295" y="2"/>
                                  </a:lnTo>
                                  <a:lnTo>
                                    <a:pt x="210" y="11"/>
                                  </a:lnTo>
                                  <a:lnTo>
                                    <a:pt x="136" y="27"/>
                                  </a:lnTo>
                                  <a:lnTo>
                                    <a:pt x="75" y="47"/>
                                  </a:lnTo>
                                  <a:lnTo>
                                    <a:pt x="20" y="81"/>
                                  </a:lnTo>
                                  <a:lnTo>
                                    <a:pt x="0" y="120"/>
                                  </a:lnTo>
                                  <a:lnTo>
                                    <a:pt x="1" y="130"/>
                                  </a:lnTo>
                                  <a:lnTo>
                                    <a:pt x="41" y="175"/>
                                  </a:lnTo>
                                  <a:lnTo>
                                    <a:pt x="110" y="205"/>
                                  </a:lnTo>
                                  <a:lnTo>
                                    <a:pt x="178" y="222"/>
                                  </a:lnTo>
                                  <a:lnTo>
                                    <a:pt x="259" y="234"/>
                                  </a:lnTo>
                                  <a:lnTo>
                                    <a:pt x="319" y="238"/>
                                  </a:lnTo>
                                  <a:lnTo>
                                    <a:pt x="383" y="240"/>
                                  </a:lnTo>
                                  <a:lnTo>
                                    <a:pt x="414" y="239"/>
                                  </a:lnTo>
                                  <a:lnTo>
                                    <a:pt x="501" y="232"/>
                                  </a:lnTo>
                                  <a:lnTo>
                                    <a:pt x="579" y="219"/>
                                  </a:lnTo>
                                  <a:lnTo>
                                    <a:pt x="645" y="200"/>
                                  </a:lnTo>
                                  <a:lnTo>
                                    <a:pt x="708" y="168"/>
                                  </a:lnTo>
                                  <a:lnTo>
                                    <a:pt x="739" y="120"/>
                                  </a:lnTo>
                                  <a:lnTo>
                                    <a:pt x="738" y="110"/>
                                  </a:lnTo>
                                  <a:lnTo>
                                    <a:pt x="697" y="65"/>
                                  </a:lnTo>
                                  <a:lnTo>
                                    <a:pt x="629" y="35"/>
                                  </a:lnTo>
                                  <a:lnTo>
                                    <a:pt x="560" y="18"/>
                                  </a:lnTo>
                                  <a:lnTo>
                                    <a:pt x="479" y="6"/>
                                  </a:lnTo>
                                  <a:lnTo>
                                    <a:pt x="388" y="0"/>
                                  </a:lnTo>
                                  <a:lnTo>
                                    <a:pt x="35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3009292" name="Group 465"/>
                        <wpg:cNvGrpSpPr>
                          <a:grpSpLocks/>
                        </wpg:cNvGrpSpPr>
                        <wpg:grpSpPr bwMode="auto">
                          <a:xfrm>
                            <a:off x="2888" y="-2001"/>
                            <a:ext cx="579" cy="175"/>
                            <a:chOff x="2888" y="-2001"/>
                            <a:chExt cx="579" cy="175"/>
                          </a:xfrm>
                        </wpg:grpSpPr>
                        <wps:wsp>
                          <wps:cNvPr id="191498187" name="Freeform 466"/>
                          <wps:cNvSpPr>
                            <a:spLocks/>
                          </wps:cNvSpPr>
                          <wps:spPr bwMode="auto">
                            <a:xfrm>
                              <a:off x="2888" y="-2001"/>
                              <a:ext cx="579" cy="175"/>
                            </a:xfrm>
                            <a:custGeom>
                              <a:avLst/>
                              <a:gdLst>
                                <a:gd name="T0" fmla="+- 0 3171 2888"/>
                                <a:gd name="T1" fmla="*/ T0 w 579"/>
                                <a:gd name="T2" fmla="+- 0 -2001 -2001"/>
                                <a:gd name="T3" fmla="*/ -2001 h 175"/>
                                <a:gd name="T4" fmla="+- 0 3110 2888"/>
                                <a:gd name="T5" fmla="*/ T4 w 579"/>
                                <a:gd name="T6" fmla="+- 0 -1998 -2001"/>
                                <a:gd name="T7" fmla="*/ -1998 h 175"/>
                                <a:gd name="T8" fmla="+- 0 3028 2888"/>
                                <a:gd name="T9" fmla="*/ T8 w 579"/>
                                <a:gd name="T10" fmla="+- 0 -1988 -2001"/>
                                <a:gd name="T11" fmla="*/ -1988 h 175"/>
                                <a:gd name="T12" fmla="+- 0 2960 2888"/>
                                <a:gd name="T13" fmla="*/ T12 w 579"/>
                                <a:gd name="T14" fmla="+- 0 -1971 -2001"/>
                                <a:gd name="T15" fmla="*/ -1971 h 175"/>
                                <a:gd name="T16" fmla="+- 0 2902 2888"/>
                                <a:gd name="T17" fmla="*/ T16 w 579"/>
                                <a:gd name="T18" fmla="+- 0 -1939 -2001"/>
                                <a:gd name="T19" fmla="*/ -1939 h 175"/>
                                <a:gd name="T20" fmla="+- 0 2888 2888"/>
                                <a:gd name="T21" fmla="*/ T20 w 579"/>
                                <a:gd name="T22" fmla="+- 0 -1910 -2001"/>
                                <a:gd name="T23" fmla="*/ -1910 h 175"/>
                                <a:gd name="T24" fmla="+- 0 2890 2888"/>
                                <a:gd name="T25" fmla="*/ T24 w 579"/>
                                <a:gd name="T26" fmla="+- 0 -1901 -2001"/>
                                <a:gd name="T27" fmla="*/ -1901 h 175"/>
                                <a:gd name="T28" fmla="+- 0 2947 2888"/>
                                <a:gd name="T29" fmla="*/ T28 w 579"/>
                                <a:gd name="T30" fmla="+- 0 -1860 -2001"/>
                                <a:gd name="T31" fmla="*/ -1860 h 175"/>
                                <a:gd name="T32" fmla="+- 0 3010 2888"/>
                                <a:gd name="T33" fmla="*/ T32 w 579"/>
                                <a:gd name="T34" fmla="+- 0 -1842 -2001"/>
                                <a:gd name="T35" fmla="*/ -1842 h 175"/>
                                <a:gd name="T36" fmla="+- 0 3089 2888"/>
                                <a:gd name="T37" fmla="*/ T36 w 579"/>
                                <a:gd name="T38" fmla="+- 0 -1830 -2001"/>
                                <a:gd name="T39" fmla="*/ -1830 h 175"/>
                                <a:gd name="T40" fmla="+- 0 3149 2888"/>
                                <a:gd name="T41" fmla="*/ T40 w 579"/>
                                <a:gd name="T42" fmla="+- 0 -1826 -2001"/>
                                <a:gd name="T43" fmla="*/ -1826 h 175"/>
                                <a:gd name="T44" fmla="+- 0 3181 2888"/>
                                <a:gd name="T45" fmla="*/ T44 w 579"/>
                                <a:gd name="T46" fmla="+- 0 -1826 -2001"/>
                                <a:gd name="T47" fmla="*/ -1826 h 175"/>
                                <a:gd name="T48" fmla="+- 0 3212 2888"/>
                                <a:gd name="T49" fmla="*/ T48 w 579"/>
                                <a:gd name="T50" fmla="+- 0 -1826 -2001"/>
                                <a:gd name="T51" fmla="*/ -1826 h 175"/>
                                <a:gd name="T52" fmla="+- 0 3299 2888"/>
                                <a:gd name="T53" fmla="*/ T52 w 579"/>
                                <a:gd name="T54" fmla="+- 0 -1834 -2001"/>
                                <a:gd name="T55" fmla="*/ -1834 h 175"/>
                                <a:gd name="T56" fmla="+- 0 3372 2888"/>
                                <a:gd name="T57" fmla="*/ T56 w 579"/>
                                <a:gd name="T58" fmla="+- 0 -1848 -2001"/>
                                <a:gd name="T59" fmla="*/ -1848 h 175"/>
                                <a:gd name="T60" fmla="+- 0 3441 2888"/>
                                <a:gd name="T61" fmla="*/ T60 w 579"/>
                                <a:gd name="T62" fmla="+- 0 -1877 -2001"/>
                                <a:gd name="T63" fmla="*/ -1877 h 175"/>
                                <a:gd name="T64" fmla="+- 0 3466 2888"/>
                                <a:gd name="T65" fmla="*/ T64 w 579"/>
                                <a:gd name="T66" fmla="+- 0 -1913 -2001"/>
                                <a:gd name="T67" fmla="*/ -1913 h 175"/>
                                <a:gd name="T68" fmla="+- 0 3466 2888"/>
                                <a:gd name="T69" fmla="*/ T68 w 579"/>
                                <a:gd name="T70" fmla="+- 0 -1917 -2001"/>
                                <a:gd name="T71" fmla="*/ -1917 h 175"/>
                                <a:gd name="T72" fmla="+- 0 3423 2888"/>
                                <a:gd name="T73" fmla="*/ T72 w 579"/>
                                <a:gd name="T74" fmla="+- 0 -1959 -2001"/>
                                <a:gd name="T75" fmla="*/ -1959 h 175"/>
                                <a:gd name="T76" fmla="+- 0 3366 2888"/>
                                <a:gd name="T77" fmla="*/ T76 w 579"/>
                                <a:gd name="T78" fmla="+- 0 -1979 -2001"/>
                                <a:gd name="T79" fmla="*/ -1979 h 175"/>
                                <a:gd name="T80" fmla="+- 0 3291 2888"/>
                                <a:gd name="T81" fmla="*/ T80 w 579"/>
                                <a:gd name="T82" fmla="+- 0 -1993 -2001"/>
                                <a:gd name="T83" fmla="*/ -1993 h 175"/>
                                <a:gd name="T84" fmla="+- 0 3203 2888"/>
                                <a:gd name="T85" fmla="*/ T84 w 579"/>
                                <a:gd name="T86" fmla="+- 0 -2000 -2001"/>
                                <a:gd name="T87" fmla="*/ -2000 h 175"/>
                                <a:gd name="T88" fmla="+- 0 3171 2888"/>
                                <a:gd name="T89" fmla="*/ T88 w 579"/>
                                <a:gd name="T90" fmla="+- 0 -2001 -2001"/>
                                <a:gd name="T91" fmla="*/ -2001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175">
                                  <a:moveTo>
                                    <a:pt x="283" y="0"/>
                                  </a:moveTo>
                                  <a:lnTo>
                                    <a:pt x="222" y="3"/>
                                  </a:lnTo>
                                  <a:lnTo>
                                    <a:pt x="140" y="13"/>
                                  </a:lnTo>
                                  <a:lnTo>
                                    <a:pt x="72" y="30"/>
                                  </a:lnTo>
                                  <a:lnTo>
                                    <a:pt x="14" y="62"/>
                                  </a:lnTo>
                                  <a:lnTo>
                                    <a:pt x="0" y="91"/>
                                  </a:lnTo>
                                  <a:lnTo>
                                    <a:pt x="2" y="100"/>
                                  </a:lnTo>
                                  <a:lnTo>
                                    <a:pt x="59" y="141"/>
                                  </a:lnTo>
                                  <a:lnTo>
                                    <a:pt x="122" y="159"/>
                                  </a:lnTo>
                                  <a:lnTo>
                                    <a:pt x="201" y="171"/>
                                  </a:lnTo>
                                  <a:lnTo>
                                    <a:pt x="261" y="175"/>
                                  </a:lnTo>
                                  <a:lnTo>
                                    <a:pt x="293" y="175"/>
                                  </a:lnTo>
                                  <a:lnTo>
                                    <a:pt x="324" y="175"/>
                                  </a:lnTo>
                                  <a:lnTo>
                                    <a:pt x="411" y="167"/>
                                  </a:lnTo>
                                  <a:lnTo>
                                    <a:pt x="484" y="153"/>
                                  </a:lnTo>
                                  <a:lnTo>
                                    <a:pt x="553" y="124"/>
                                  </a:lnTo>
                                  <a:lnTo>
                                    <a:pt x="578" y="88"/>
                                  </a:lnTo>
                                  <a:lnTo>
                                    <a:pt x="578" y="84"/>
                                  </a:lnTo>
                                  <a:lnTo>
                                    <a:pt x="535" y="42"/>
                                  </a:lnTo>
                                  <a:lnTo>
                                    <a:pt x="478" y="22"/>
                                  </a:lnTo>
                                  <a:lnTo>
                                    <a:pt x="403" y="8"/>
                                  </a:lnTo>
                                  <a:lnTo>
                                    <a:pt x="315" y="1"/>
                                  </a:lnTo>
                                  <a:lnTo>
                                    <a:pt x="28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1418671" name="Group 463"/>
                        <wpg:cNvGrpSpPr>
                          <a:grpSpLocks/>
                        </wpg:cNvGrpSpPr>
                        <wpg:grpSpPr bwMode="auto">
                          <a:xfrm>
                            <a:off x="3304" y="-2175"/>
                            <a:ext cx="472" cy="126"/>
                            <a:chOff x="3304" y="-2175"/>
                            <a:chExt cx="472" cy="126"/>
                          </a:xfrm>
                        </wpg:grpSpPr>
                        <wps:wsp>
                          <wps:cNvPr id="2080423158" name="Freeform 464"/>
                          <wps:cNvSpPr>
                            <a:spLocks/>
                          </wps:cNvSpPr>
                          <wps:spPr bwMode="auto">
                            <a:xfrm>
                              <a:off x="3304" y="-2175"/>
                              <a:ext cx="472" cy="126"/>
                            </a:xfrm>
                            <a:custGeom>
                              <a:avLst/>
                              <a:gdLst>
                                <a:gd name="T0" fmla="+- 0 3530 3304"/>
                                <a:gd name="T1" fmla="*/ T0 w 472"/>
                                <a:gd name="T2" fmla="+- 0 -2175 -2175"/>
                                <a:gd name="T3" fmla="*/ -2175 h 126"/>
                                <a:gd name="T4" fmla="+- 0 3469 3304"/>
                                <a:gd name="T5" fmla="*/ T4 w 472"/>
                                <a:gd name="T6" fmla="+- 0 -2172 -2175"/>
                                <a:gd name="T7" fmla="*/ -2172 h 126"/>
                                <a:gd name="T8" fmla="+- 0 3391 3304"/>
                                <a:gd name="T9" fmla="*/ T8 w 472"/>
                                <a:gd name="T10" fmla="+- 0 -2161 -2175"/>
                                <a:gd name="T11" fmla="*/ -2161 h 126"/>
                                <a:gd name="T12" fmla="+- 0 3321 3304"/>
                                <a:gd name="T13" fmla="*/ T12 w 472"/>
                                <a:gd name="T14" fmla="+- 0 -2134 -2175"/>
                                <a:gd name="T15" fmla="*/ -2134 h 126"/>
                                <a:gd name="T16" fmla="+- 0 3304 3304"/>
                                <a:gd name="T17" fmla="*/ T16 w 472"/>
                                <a:gd name="T18" fmla="+- 0 -2107 -2175"/>
                                <a:gd name="T19" fmla="*/ -2107 h 126"/>
                                <a:gd name="T20" fmla="+- 0 3308 3304"/>
                                <a:gd name="T21" fmla="*/ T20 w 472"/>
                                <a:gd name="T22" fmla="+- 0 -2099 -2175"/>
                                <a:gd name="T23" fmla="*/ -2099 h 126"/>
                                <a:gd name="T24" fmla="+- 0 3379 3304"/>
                                <a:gd name="T25" fmla="*/ T24 w 472"/>
                                <a:gd name="T26" fmla="+- 0 -2066 -2175"/>
                                <a:gd name="T27" fmla="*/ -2066 h 126"/>
                                <a:gd name="T28" fmla="+- 0 3454 3304"/>
                                <a:gd name="T29" fmla="*/ T28 w 472"/>
                                <a:gd name="T30" fmla="+- 0 -2053 -2175"/>
                                <a:gd name="T31" fmla="*/ -2053 h 126"/>
                                <a:gd name="T32" fmla="+- 0 3546 3304"/>
                                <a:gd name="T33" fmla="*/ T32 w 472"/>
                                <a:gd name="T34" fmla="+- 0 -2049 -2175"/>
                                <a:gd name="T35" fmla="*/ -2049 h 126"/>
                                <a:gd name="T36" fmla="+- 0 3578 3304"/>
                                <a:gd name="T37" fmla="*/ T36 w 472"/>
                                <a:gd name="T38" fmla="+- 0 -2049 -2175"/>
                                <a:gd name="T39" fmla="*/ -2049 h 126"/>
                                <a:gd name="T40" fmla="+- 0 3662 3304"/>
                                <a:gd name="T41" fmla="*/ T40 w 472"/>
                                <a:gd name="T42" fmla="+- 0 -2058 -2175"/>
                                <a:gd name="T43" fmla="*/ -2058 h 126"/>
                                <a:gd name="T44" fmla="+- 0 3728 3304"/>
                                <a:gd name="T45" fmla="*/ T44 w 472"/>
                                <a:gd name="T46" fmla="+- 0 -2074 -2175"/>
                                <a:gd name="T47" fmla="*/ -2074 h 126"/>
                                <a:gd name="T48" fmla="+- 0 3776 3304"/>
                                <a:gd name="T49" fmla="*/ T48 w 472"/>
                                <a:gd name="T50" fmla="+- 0 -2112 -2175"/>
                                <a:gd name="T51" fmla="*/ -2112 h 126"/>
                                <a:gd name="T52" fmla="+- 0 3775 3304"/>
                                <a:gd name="T53" fmla="*/ T52 w 472"/>
                                <a:gd name="T54" fmla="+- 0 -2118 -2175"/>
                                <a:gd name="T55" fmla="*/ -2118 h 126"/>
                                <a:gd name="T56" fmla="+- 0 3718 3304"/>
                                <a:gd name="T57" fmla="*/ T56 w 472"/>
                                <a:gd name="T58" fmla="+- 0 -2153 -2175"/>
                                <a:gd name="T59" fmla="*/ -2153 h 126"/>
                                <a:gd name="T60" fmla="+- 0 3650 3304"/>
                                <a:gd name="T61" fmla="*/ T60 w 472"/>
                                <a:gd name="T62" fmla="+- 0 -2167 -2175"/>
                                <a:gd name="T63" fmla="*/ -2167 h 126"/>
                                <a:gd name="T64" fmla="+- 0 3562 3304"/>
                                <a:gd name="T65" fmla="*/ T64 w 472"/>
                                <a:gd name="T66" fmla="+- 0 -2174 -2175"/>
                                <a:gd name="T67" fmla="*/ -2174 h 126"/>
                                <a:gd name="T68" fmla="+- 0 3530 3304"/>
                                <a:gd name="T69" fmla="*/ T68 w 472"/>
                                <a:gd name="T70" fmla="+- 0 -2175 -2175"/>
                                <a:gd name="T71" fmla="*/ -2175 h 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2" h="126">
                                  <a:moveTo>
                                    <a:pt x="226" y="0"/>
                                  </a:moveTo>
                                  <a:lnTo>
                                    <a:pt x="165" y="3"/>
                                  </a:lnTo>
                                  <a:lnTo>
                                    <a:pt x="87" y="14"/>
                                  </a:lnTo>
                                  <a:lnTo>
                                    <a:pt x="17" y="41"/>
                                  </a:lnTo>
                                  <a:lnTo>
                                    <a:pt x="0" y="68"/>
                                  </a:lnTo>
                                  <a:lnTo>
                                    <a:pt x="4" y="76"/>
                                  </a:lnTo>
                                  <a:lnTo>
                                    <a:pt x="75" y="109"/>
                                  </a:lnTo>
                                  <a:lnTo>
                                    <a:pt x="150" y="122"/>
                                  </a:lnTo>
                                  <a:lnTo>
                                    <a:pt x="242" y="126"/>
                                  </a:lnTo>
                                  <a:lnTo>
                                    <a:pt x="274" y="126"/>
                                  </a:lnTo>
                                  <a:lnTo>
                                    <a:pt x="358" y="117"/>
                                  </a:lnTo>
                                  <a:lnTo>
                                    <a:pt x="424" y="101"/>
                                  </a:lnTo>
                                  <a:lnTo>
                                    <a:pt x="472" y="63"/>
                                  </a:lnTo>
                                  <a:lnTo>
                                    <a:pt x="471" y="57"/>
                                  </a:lnTo>
                                  <a:lnTo>
                                    <a:pt x="414" y="22"/>
                                  </a:lnTo>
                                  <a:lnTo>
                                    <a:pt x="346" y="8"/>
                                  </a:lnTo>
                                  <a:lnTo>
                                    <a:pt x="258" y="1"/>
                                  </a:lnTo>
                                  <a:lnTo>
                                    <a:pt x="2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BC7034" id="Group 462" o:spid="_x0000_s1026" style="position:absolute;margin-left:116.55pt;margin-top:-109.25pt;width:72.75pt;height:32.7pt;z-index:-251658238;mso-position-horizontal-relative:page" coordorigin="2331,-2185" coordsize="1455,65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bRkWvg4AAIhPAAAOAAAAZHJzL2Uyb0RvYy54bWzsXF1vI7cVfS/Q/zDQYwvHM+R8GvEGRdIN CqRtgEx/gFaWP1BbUiXtetNf33PJ4Yh3fDhWNpv2oQssPPLOEXl4D8kh7+H4628+Pj1mH9b7w8N2 c70ovsoX2Xqz2t48bO6uF//o3160i+xwXG5ulo/bzfp68fP6sPjmze9/9/Xz7mpttvfbx5v1PkMh m8PV8+56cX887q4uLw+r+/XT8vDVdrfe4Obtdv+0POLX/d3lzX75jNKfHi9NnteXz9v9zW6/Xa0P B/zvd/7m4o0r//Z2vTr+/fb2sD5mj9cLcDu6n3v38538vHzz9fLqbr/c3T+sBhrLT2DxtHzYoNKx qO+Wx2X2fv/woqinh9V+e9jeHr9abZ8ut7e3D6u1awNaU+ST1ny/377fubbcXT3f7cYwIbSTOH1y sau/ffh+v/tp9+Pes8fHH7arfx4Ql8vn3d1VfF9+v/Pg7N3zX7c30HP5/rh1Df94u3+SItCk7KOL 789jfNcfj9kK/9kZ25lqka1wqywq0w3xX91DJPmWsbZYZLh7YYq28uKs7v88fL0oq+HLdVXKzcvl la/WUR2oifQDT/8RTfhxnz3cXC+atm0r06LabLN8AnsX4KysGylt2lwR83OFw9hyaFjRtIVvWIhK YzsfElO+jMfLr53iMf1iMhwYWodT7zn8ut7z0/1yt3ad8iC9Ywgt1MS/sq4x3n1s3+7Xaxm3CG/r w+vwoasd4n4W3XneHa4O6I6v9rBfEtIxMsur1fvD8fv11vXV5YcfDkc/A9zgkxsBNwP9Hp3k9ukR k8EfL7I8M3XXZK7KAR9gkNXD/nCZ9Xn2nIkqE4wJGFfUhXSBzP2cAm0AojAPu8/GXnE3UisDbKBm a0oNg+VEreTU6oAJ1JqOU2sC0FMDjFKD/HHUqqqg1NDjT9RaTq3QCiAeTc65FbEIHkfJFVoIUzYJ TWMd+sIk+GkZUG9VJvjFSngc56fVMGXBhS1iMXqAaK8rtBao16b4xXJ4HOVntCLG1lxdE+vRm9So 0Gqg3jyhr4n18DjOTysiw5X2PnkGnbqfSQwNo9W4KGo0F7WH+fs0Hk2sh8dxfloR8DOcX6xHbxLj w2o1UC8GG+UnD9WxvR5H+VmtiLEt52djPXqbGB9Wq4F68zrBL9bD4zg/rYgpE7OLjfXoMTvS8WG1 GhdF1aT4xXp4HOWH57ee/YqO6isP9VGPvkyMj1KrgXqrxNxcxnp4HOenFTE1Bhx7ppWxHn2ZGB+l VgP1lg3Xt4z18DjOTyti6jrBL9ajLxPjo9JqSL2W86tiPTyO8qu0IqbB1MHiV8V69FVifGANG/cW qTcxfmXZO/YXj+P8tCKmqSrOL9ajrxLjo9JqSL0mEb9YD4+j/GqtiGkT818d69GjE9DxW2s1pN7E +KhjPTyO89OKmA6PLqZvHevR14nxUWs1UG+diB/2H0pf4Dg/rYjpWr4+qGM9+joxPhqtBvillqVN rIfHUX6NVsTmEITFr4n16JvE+Gi0GnguFInx28R6eBznpxWxecv1bWI9ejwVaP9rtBqoN7U+aGI9 PI7ya7UiNscqm8UPK5BTf+nRCMqv1Wqg3iYxv7SxHh7H+WlFbG5bzi/Wo28T46PVamDlgpUsXb+0 sR4ex/lpRUyHDQONX6xH3ybGh6QJ/Kwb9kZlgl8X6wF+wFF+nVYE+Q++Pu1iPfouMT46rQbqrRPj o4v18DjOTyti2sT818V69F1ifHRaDdTbVFzfLtbD4yi/IteS4AHMB0iRx4r0+B4fIkWuFUHdqTmw yGNRPDBBUuuSzhzksSwgmRgnRa5lmSUZKzMhiSTIXUhzLO9D5mP1cTOkPvApW0raNncJvd32ICm5 HpFEQq63kqtAEUBJniQBRosE7PJpr4KhuoCxez+n6ALxd3CXF3y1cNkjO7jLxrwKly2rwLHVPIeM 7CAd/LyWmqGp2IidU7rsr6R0e15TZbvj4Oc1dUgp9tg1nENGNgNSOhbxZ8GHpmJNfQ5clspSOpa4 Z8GHplbnNVUWklI6FoDnlC7rOgc/r6myzBI4lkfnlC6rHgc/r6myCHHw85oqawKB41l+Dhlk1z38 vKa2Q1PxpDundHmACRk8eM6CD03Fc+AcuJvdpXiZk8/7wtDaIlfN9bPCMP3t4RVNXaL9IoNL9E4q WV7tlkeZNcPH7BmGgqTu7+FbYOcv//+0/bDutw5xlMnTVpi6wdTl9VHb6f7jJsYZeUIDZ4bmhLvh unOlGcmIAjVOmOF2uHpYYX2lyEr54ITb4ephsmhGYeOwDnfDdajTV+lzXmhBuBuuHjXwQn5wrkbf QwvkreZQw/SEbOosrBiCYfAUnSsOT3QfWvNKcDGlOAmQtporzxYB51yNZEisLKpFUm/qJHFlgeWC 4LxtkMRVsqRxuPl2VLLZEBx4zrWjHuZ1mKizuCb38Su8i5Pk54YC6i1e6QSNpN0EB/1m+ckiEzjM ybOw4dE6PipDxwxX30ErST1IrfOilUPw6tk6beubMN+A6dj3hBA/mUfcUmqcUPCfsS112D4+3Lx9 eHyUieSwv3v37eM++7CEg21s8XaMr4I9ulXZZitfC/FyFq5308TdPFy92978DGdtv/U2OGx7fLjf 7v+9yJ5hgV8vDv96v9yvF9njXzZwCbuilIzm0f1SVg1qzvbxnXfxneVmhaKuF8cFVpHy8duj99nf 7/YPd/eoqXBz5Gb7J3jGtw9ivMG3DayGX2BUuk/KwXU+7GjQBsfR5DbPOyRpguMY3FzXY35TNxc+ sutOFxg97om4vApurht/YnAPExikHd1t8rWTmzv9IjoFN7f/G24upO/aQvbdL8xcNzZEN5i/n8/M JaFJRXQMjB41v8DMtUg1ZEaqRB+UXVHSzBVRJpjJjlF6QBb1g1NhmP9PSVsHu8/GTnGC6d2ixbxI qeFpPZbWy06RUJvuE7uu5dSg61jYRSEwSg2dPEqA2BxOFIsaHjhjab0kUwi1F2Zuh7QLDdvEzBUc JTc1czsxC5imsQ7ezGX8tAwIiiTLTsP7pFcRK+FxnJ9WA8kemGmMXyyGN3MZP60F6rVIdlN+sRwe R/nJbB6pK9QoP2LmEn5YXcWloV70Y8pvYuYKjvPTisixHc4v1qM3iaHxwsyV3BvnF+uBdgDH+WlF TAf3i+krC5TT8HBmLonfCzO3RXem/CZmruAov4mZa3G8jPIjZi7jp9W4KMS74fxiPTyO89PjA8l4 5PLI+CBmLuOn1UC9NhW/WA+Po/wmZq7FE5HyI2Yu4ffCzG0Nksls/E7MXMFxfloRWyBzyeJHzFzG T6uBuCT56fGR5qcVsQbnaCi/WA9v5hJ+L8zcJL+JmZvkNzFzrem4vsTMZfy0GtKvcNiG6TsxcwVH 9ZXUQTQ/WwufjMWvivXwZi7jp9UAP9jmnF+sh8dRfhMz15Zy2IaMX2LmEn4vzNwWZ7Mov4mZKzjO TyticTaR84vnK2/mMn5aDXm+wWxh+k7MXMFxflqRNL9YD2/mEn4vzNyuSMRvYuYKjvKbmrmlsTR+ xMxl/LQaiJ8cZmHxm5i5guP8tCLWJvQlZi7jp9UAPzkISfnFengc5Tc1c03Hxwcxcwm/F2Zu1yX6 38TMFRznpxWx2E5TfSVTfFq/ODOX8dNqSOQSz19t5joc56cVSe7ZJDUd8UvsP6ZmrijL9dVmrsON /LD1/GKhpby/LxZaKjJfLLRUZP7vLTRJ/Y4O/KdYUDIXiwUlmSVmQZnBhwjJ6qQFJTt4pC2Doxby 5+Hq8+iF7IokuTkPk7WDlBUqDYWEayjMobD0Cxlr74lplK9wNB7DzXD1Rfn65HzIXFGDxVNgyzYH K4ZQFKPLHCoL16HSwZJBNnG2PDPY0K9ZWmawTV/DWYNH9ynDjC4UeIWr51dKKk1w/v2mNK4dysNW Zy4u1WDWF6h/FjdYbj6/mqy2CrBXSoO1I63ADnqu0nL0+eZhcowHpc37QFaSfBK52bKmQ8tHH+39 4vB8FocH5xXLosXP4EIEg8d109/S4LE4uuo6AN5D9D70yeApZXJzBg9yiuiRkcHDvnYyeKZfREf5 nxk8BkdfsaHDkd8Q2+h1PTceP7fDw2ITHJ5kZD7d4amQ/nNVOoWi7H28WZBTgVL3BAN9o8SL6wLY Kowd4VRY7Cx4GHYKoVecYJONVll3lJraZ0kam1Cb7rIKJIUotTgpJAA5UU6oTfZYFntUFjW9xeLU pg6PwXltzk07PA5HyU0cHosUImUnJwNPO0D3uh4JnZyz0LK6DB2RVTs8pvAZupe6FloNCRznF4vh HR7GT2sB0XLJ4DB+sRweR+M3cXjAr6X8iMND+E0dHpMjYUr5aYfH4Tg/rQgynHxgkNf1GD+tBjIQ SAhxfrEeHsf5aUVsifc72eggDg/hN3V4cHBJMjhEX+3wOBzlN3V4Kpw7Z/yIw8P4aTUQF3mdhvKL ZyqP4/y0IhYLPs4v1sO/rsf4aTXm+OnxIe2g/KYOT433blj8iMND+E0dHugmGXair3Z4HI7z04rA AODxIw4P46fVQPwacSgYv1gPj+P8tCK2wZsyNH6xHt7hIfymDo8pMJNTftrhcTjKb+rwyPsHjB9x eBg/rQaYFQl9tcPjcJyfVsQ2KJDyi/XwDg/jp9UAv9T8Itvg8XnpcZTf1OGpK76mIg4P4Td1ePDc TzzftMPjcJyfVgQH7vj4Ja/rMX5aDel5ifGhHR6H4/y0Ija1JiWv6xF+U4dHRi4fH9rhcbiRHzYd XzLYqWzklwx2KjJfMtipyPAMNobZr0vrygTg0rrYdtC0Lv5fMlQh4ZlK6+KPQjjcfGZPPDlJd81n 4oZXql7Jnvp87SunxTFzo75m/py1OMHCKp8/yV7IykFw2KHMZQiNrNAcbr5aIy8en4GzkjwRHOIy V28Z0rX+qDC6RkjThuuQrh2y5uPLSuF2uAaYz+ri3MdsreG9gvmg4NiBa8R8PtSEps5WaSZ90vNG e7/kQ39JPtT9MTP8uTecg8fD2v9pOvl7cvHv7oz81Tr8Ab03/wEAAP//AwBQSwMEFAAGAAgAAAAh AD682f3iAAAADQEAAA8AAABkcnMvZG93bnJldi54bWxMj8FqwzAMhu+DvYPRYLfWcUK6kMYppWw7 lcHawejNjdUkNLZD7Cbp2087bUfp//j1qdjMpmMjDr51VoJYRsDQVk63tpbwdXxbZMB8UFarzlmU cEcPm/LxoVC5dpP9xPEQakYl1udKQhNCn3PuqwaN8kvXo6Xs4gajAo1DzfWgJio3HY+jaMWNai1d aFSPuwar6+FmJLxPatom4nXcXy+7++mYfnzvBUr5/DRv18ACzuEPhl99UoeSnM7uZrVnnYQ4SQSh EhaxyFJghCQv2QrYmVYipZCXBf//RfkDAAD//wMAUEsBAi0AFAAGAAgAAAAhALaDOJL+AAAA4QEA ABMAAAAAAAAAAAAAAAAAAAAAAFtDb250ZW50X1R5cGVzXS54bWxQSwECLQAUAAYACAAAACEAOP0h /9YAAACUAQAACwAAAAAAAAAAAAAAAAAvAQAAX3JlbHMvLnJlbHNQSwECLQAUAAYACAAAACEAh20Z Fr4OAACITwAADgAAAAAAAAAAAAAAAAAuAgAAZHJzL2Uyb0RvYy54bWxQSwECLQAUAAYACAAAACEA PrzZ/eIAAAANAQAADwAAAAAAAAAAAAAAAAAYEQAAZHJzL2Rvd25yZXYueG1sUEsFBgAAAAAEAAQA 8wAAACcSAAAAAA== ">
                <v:group id="Group 467" o:spid="_x0000_s1027" style="position:absolute;left:2341;top:-1781;width:739;height:240" coordorigin="2341,-1781" coordsize="739,2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uTw3ygAAAOIAAAAPAAAAZHJzL2Rvd25yZXYueG1sRI/NasJA FIX3Qt9huIXu6iQW2zF1FJG2uBChKoi7S+aaBDN3QmaaxLfvLASXh/PHN18OthYdtb5yrCEdJyCI c2cqLjQcD9+vCoQPyAZrx6ThRh6Wi6fRHDPjev6lbh8KEUfYZ6ihDKHJpPR5SRb92DXE0bu41mKI si2kabGP47aWkyR5lxYrjg8lNrQuKb/u/6yGnx771Vv61W2vl/XtfJjuTtuUtH55HlafIAIN4RG+ tzdGw4dSajpRswgRkSIOyMU/AAAA//8DAFBLAQItABQABgAIAAAAIQDb4fbL7gAAAIUBAAATAAAA AAAAAAAAAAAAAAAAAABbQ29udGVudF9UeXBlc10ueG1sUEsBAi0AFAAGAAgAAAAhAFr0LFu/AAAA FQEAAAsAAAAAAAAAAAAAAAAAHwEAAF9yZWxzLy5yZWxzUEsBAi0AFAAGAAgAAAAhANK5PDfKAAAA 4gAAAA8AAAAAAAAAAAAAAAAABwIAAGRycy9kb3ducmV2LnhtbFBLBQYAAAAAAwADALcAAAD+AgAA AAA= ">
                  <v:shape id="Freeform 468" o:spid="_x0000_s1028" style="position:absolute;left:2341;top:-1781;width:739;height:240;visibility:visible;mso-wrap-style:square;v-text-anchor:top" coordsize="739,2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DwF/xQAAAOMAAAAPAAAAZHJzL2Rvd25yZXYueG1sRE9Nb8Iw DL1P4j9ERuI2UhBUqBDQhLTBdWUaV6vx2m6NU5IA5d/Ph0mTfPH78vNmN7hO3SjE1rOB2TQDRVx5 23Jt4OP0+rwCFROyxc4zGXhQhN129LTBwvo7v9OtTLWSEI4FGmhS6gutY9WQwzj1PbFwXz44TLKG WtuAdwl3nZ5nWa4dtiwXGuxp31D1U16dgfOFS8pW9rBMb+XnPuQnrP23MZPx8LIGlWhI/+I/99FK /eVcZpHnUlp+EgD09hcAAP//AwBQSwECLQAUAAYACAAAACEA2+H2y+4AAACFAQAAEwAAAAAAAAAA AAAAAAAAAAAAW0NvbnRlbnRfVHlwZXNdLnhtbFBLAQItABQABgAIAAAAIQBa9CxbvwAAABUBAAAL AAAAAAAAAAAAAAAAAB8BAABfcmVscy8ucmVsc1BLAQItABQABgAIAAAAIQDZDwF/xQAAAOMAAAAP AAAAAAAAAAAAAAAAAAcCAABkcnMvZG93bnJldi54bWxQSwUGAAAAAAMAAwC3AAAA+QIAAAAA " path="m356,l295,2r-85,9l136,27,75,47,20,81,,120r1,10l41,175r69,30l178,222r81,12l319,238r64,2l414,239r87,-7l579,219r66,-19l708,168r31,-48l738,110,697,65,629,35,560,18,479,6,388,,356,e" fillcolor="#231f20" stroked="f">
                    <v:path arrowok="t" o:connecttype="custom" o:connectlocs="356,-1781;295,-1779;210,-1770;136,-1754;75,-1734;20,-1700;0,-1661;1,-1651;41,-1606;110,-1576;178,-1559;259,-1547;319,-1543;383,-1541;414,-1542;501,-1549;579,-1562;645,-1581;708,-1613;739,-1661;738,-1671;697,-1716;629,-1746;560,-1763;479,-1775;388,-1781;356,-1781" o:connectangles="0,0,0,0,0,0,0,0,0,0,0,0,0,0,0,0,0,0,0,0,0,0,0,0,0,0,0"/>
                  </v:shape>
                </v:group>
                <v:group id="Group 465" o:spid="_x0000_s1029" style="position:absolute;left:2888;top:-2001;width:579;height:175" coordorigin="2888,-2001" coordsize="579,1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YexRyAAAAOMAAAAPAAAAZHJzL2Rvd25yZXYueG1sRE9fa8Iw EH8f7DuEE3ybSSsbsxpFZJM9yEAdiG9Hc7bF5lKarK3f3giDPd7v/y1Wg61FR62vHGtIJgoEce5M xYWGn+PnyzsIH5AN1o5Jw408rJbPTwvMjOt5T90hFCKGsM9QQxlCk0np85Is+olriCN3ca3FEM+2 kKbFPobbWqZKvUmLFceGEhvalJRfD79Ww7bHfj1NPrrd9bK5nY+v36ddQlqPR8N6DiLQEP7Ff+4v E+enaqrULJ2l8PgpAiCXdwAAAP//AwBQSwECLQAUAAYACAAAACEA2+H2y+4AAACFAQAAEwAAAAAA AAAAAAAAAAAAAAAAW0NvbnRlbnRfVHlwZXNdLnhtbFBLAQItABQABgAIAAAAIQBa9CxbvwAAABUB AAALAAAAAAAAAAAAAAAAAB8BAABfcmVscy8ucmVsc1BLAQItABQABgAIAAAAIQB8YexRyAAAAOMA AAAPAAAAAAAAAAAAAAAAAAcCAABkcnMvZG93bnJldi54bWxQSwUGAAAAAAMAAwC3AAAA/AIAAAAA ">
                  <v:shape id="Freeform 466" o:spid="_x0000_s1030" style="position:absolute;left:2888;top:-2001;width:579;height:175;visibility:visible;mso-wrap-style:square;v-text-anchor:top" coordsize="579,1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ljm5xQAAAOIAAAAPAAAAZHJzL2Rvd25yZXYueG1sRE/dasIw FL4f+A7hDLybaUW07YwiE6E3Xuh8gLPmrC1LTmqTafXpzWDg5cf3v1wP1ogL9b51rCCdJCCIK6db rhWcPndvGQgfkDUax6TgRh7Wq9HLEgvtrnygyzHUIoawL1BBE0JXSOmrhiz6ieuII/fteoshwr6W usdrDLdGTpNkLi22HBsa7Oijoern+GsV7LenQ/l15qm/l2bYnY3NZWmVGr8Om3cQgYbwFP+7Sx3n 5+ksz9JsAX+XIga5egAAAP//AwBQSwECLQAUAAYACAAAACEA2+H2y+4AAACFAQAAEwAAAAAAAAAA AAAAAAAAAAAAW0NvbnRlbnRfVHlwZXNdLnhtbFBLAQItABQABgAIAAAAIQBa9CxbvwAAABUBAAAL AAAAAAAAAAAAAAAAAB8BAABfcmVscy8ucmVsc1BLAQItABQABgAIAAAAIQB0ljm5xQAAAOIAAAAP AAAAAAAAAAAAAAAAAAcCAABkcnMvZG93bnJldi54bWxQSwUGAAAAAAMAAwC3AAAA+QIAAAAA " path="m283,l222,3,140,13,72,30,14,62,,91r2,9l59,141r63,18l201,171r60,4l293,175r31,l411,167r73,-14l553,124,578,88r,-4l535,42,478,22,403,8,315,1,283,e" fillcolor="#231f20" stroked="f">
                    <v:path arrowok="t" o:connecttype="custom" o:connectlocs="283,-2001;222,-1998;140,-1988;72,-1971;14,-1939;0,-1910;2,-1901;59,-1860;122,-1842;201,-1830;261,-1826;293,-1826;324,-1826;411,-1834;484,-1848;553,-1877;578,-1913;578,-1917;535,-1959;478,-1979;403,-1993;315,-2000;283,-2001" o:connectangles="0,0,0,0,0,0,0,0,0,0,0,0,0,0,0,0,0,0,0,0,0,0,0"/>
                  </v:shape>
                </v:group>
                <v:group id="Group 463" o:spid="_x0000_s1031" style="position:absolute;left:3304;top:-2175;width:472;height:126" coordorigin="3304,-2175" coordsize="472,12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QDllyAAAAOIAAAAPAAAAZHJzL2Rvd25yZXYueG1sRE9da8Iw FH0f7D+EO/BN08zNSTWKyBw+iDAdDN8uzbUtNjeliW3992Yg7OXA4Xxx5sveVqKlxpeONahRAoI4 c6bkXMPPcTOcgvAB2WDlmDTcyMNy8fw0x9S4jr+pPYRcxBL2KWooQqhTKX1WkEU/cjVx1M6usRgi bXJpGuxiua3ka5JMpMWS40KBNa0Lyi6Hq9Xw1WG3GqvPdnc5r2+n4/v+d6dI68FLv5qBCNSHf/Mj vTUaJh/qTU0jwt+leAfk4g4AAP//AwBQSwECLQAUAAYACAAAACEA2+H2y+4AAACFAQAAEwAAAAAA AAAAAAAAAAAAAAAAW0NvbnRlbnRfVHlwZXNdLnhtbFBLAQItABQABgAIAAAAIQBa9CxbvwAAABUB AAALAAAAAAAAAAAAAAAAAB8BAABfcmVscy8ucmVsc1BLAQItABQABgAIAAAAIQAoQDllyAAAAOIA AAAPAAAAAAAAAAAAAAAAAAcCAABkcnMvZG93bnJldi54bWxQSwUGAAAAAAMAAwC3AAAA/AIAAAAA ">
                  <v:shape id="Freeform 464" o:spid="_x0000_s1032" style="position:absolute;left:3304;top:-2175;width:472;height:126;visibility:visible;mso-wrap-style:square;v-text-anchor:top" coordsize="472,12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GcYZxgAAAOMAAAAPAAAAZHJzL2Rvd25yZXYueG1sRE/PS8Mw FL4L+x/CE3ZzSTuVri4bc0PwNq32/miebWnzUpK41f/eHASPH9/v7X62o7iQD71jDdlKgSBunOm5 1fD58XJXgAgR2eDomDT8UID9bnGzxdK4K7/TpYqtSCEcStTQxTiVUoamI4th5SbixH05bzEm6Ftp PF5TuB1lrtSjtNhzauhwomNHzVB9Ww2b3Kvzc3E+rYea3k5DVWcbX2u9vJ0PTyAizfFf/Od+NRpy Vaj7fJ09pNHpU/oDcvcLAAD//wMAUEsBAi0AFAAGAAgAAAAhANvh9svuAAAAhQEAABMAAAAAAAAA AAAAAAAAAAAAAFtDb250ZW50X1R5cGVzXS54bWxQSwECLQAUAAYACAAAACEAWvQsW78AAAAVAQAA CwAAAAAAAAAAAAAAAAAfAQAAX3JlbHMvLnJlbHNQSwECLQAUAAYACAAAACEA7xnGGcYAAADjAAAA DwAAAAAAAAAAAAAAAAAHAgAAZHJzL2Rvd25yZXYueG1sUEsFBgAAAAADAAMAtwAAAPoCAAAAAA== " path="m226,l165,3,87,14,17,41,,68r4,8l75,109r75,13l242,126r32,l358,117r66,-16l472,63r-1,-6l414,22,346,8,258,1,226,e" fillcolor="#231f20" stroked="f">
                    <v:path arrowok="t" o:connecttype="custom" o:connectlocs="226,-2175;165,-2172;87,-2161;17,-2134;0,-2107;4,-2099;75,-2066;150,-2053;242,-2049;274,-2049;358,-2058;424,-2074;472,-2112;471,-2118;414,-2153;346,-2167;258,-2174;226,-2175" o:connectangles="0,0,0,0,0,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3" behindDoc="1" locked="0" layoutInCell="1" allowOverlap="1" wp14:anchorId="2BD49686" wp14:editId="715D8D18">
                <wp:simplePos x="0" y="0"/>
                <wp:positionH relativeFrom="page">
                  <wp:posOffset>3068955</wp:posOffset>
                </wp:positionH>
                <wp:positionV relativeFrom="paragraph">
                  <wp:posOffset>-1245235</wp:posOffset>
                </wp:positionV>
                <wp:extent cx="645795" cy="417195"/>
                <wp:effectExtent l="1905" t="0" r="38100" b="0"/>
                <wp:wrapNone/>
                <wp:docPr id="92430301"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 cy="417195"/>
                          <a:chOff x="4833" y="-1961"/>
                          <a:chExt cx="1017" cy="657"/>
                        </a:xfrm>
                      </wpg:grpSpPr>
                      <wpg:grpSp>
                        <wpg:cNvPr id="461485406" name="Group 458"/>
                        <wpg:cNvGrpSpPr>
                          <a:grpSpLocks/>
                        </wpg:cNvGrpSpPr>
                        <wpg:grpSpPr bwMode="auto">
                          <a:xfrm>
                            <a:off x="5491" y="-1947"/>
                            <a:ext cx="349" cy="630"/>
                            <a:chOff x="5491" y="-1947"/>
                            <a:chExt cx="349" cy="630"/>
                          </a:xfrm>
                        </wpg:grpSpPr>
                        <wps:wsp>
                          <wps:cNvPr id="1565665698" name="Freeform 461"/>
                          <wps:cNvSpPr>
                            <a:spLocks/>
                          </wps:cNvSpPr>
                          <wps:spPr bwMode="auto">
                            <a:xfrm>
                              <a:off x="5491" y="-1947"/>
                              <a:ext cx="349" cy="630"/>
                            </a:xfrm>
                            <a:custGeom>
                              <a:avLst/>
                              <a:gdLst>
                                <a:gd name="T0" fmla="+- 0 5840 5491"/>
                                <a:gd name="T1" fmla="*/ T0 w 349"/>
                                <a:gd name="T2" fmla="+- 0 -1456 -1947"/>
                                <a:gd name="T3" fmla="*/ -1456 h 630"/>
                                <a:gd name="T4" fmla="+- 0 5715 5491"/>
                                <a:gd name="T5" fmla="*/ T4 w 349"/>
                                <a:gd name="T6" fmla="+- 0 -1456 -1947"/>
                                <a:gd name="T7" fmla="*/ -1456 h 630"/>
                                <a:gd name="T8" fmla="+- 0 5715 5491"/>
                                <a:gd name="T9" fmla="*/ T8 w 349"/>
                                <a:gd name="T10" fmla="+- 0 -1317 -1947"/>
                                <a:gd name="T11" fmla="*/ -1317 h 630"/>
                                <a:gd name="T12" fmla="+- 0 5840 5491"/>
                                <a:gd name="T13" fmla="*/ T12 w 349"/>
                                <a:gd name="T14" fmla="+- 0 -1317 -1947"/>
                                <a:gd name="T15" fmla="*/ -1317 h 630"/>
                                <a:gd name="T16" fmla="+- 0 5840 5491"/>
                                <a:gd name="T17" fmla="*/ T16 w 349"/>
                                <a:gd name="T18" fmla="+- 0 -1456 -1947"/>
                                <a:gd name="T19" fmla="*/ -1456 h 630"/>
                              </a:gdLst>
                              <a:ahLst/>
                              <a:cxnLst>
                                <a:cxn ang="0">
                                  <a:pos x="T1" y="T3"/>
                                </a:cxn>
                                <a:cxn ang="0">
                                  <a:pos x="T5" y="T7"/>
                                </a:cxn>
                                <a:cxn ang="0">
                                  <a:pos x="T9" y="T11"/>
                                </a:cxn>
                                <a:cxn ang="0">
                                  <a:pos x="T13" y="T15"/>
                                </a:cxn>
                                <a:cxn ang="0">
                                  <a:pos x="T17" y="T19"/>
                                </a:cxn>
                              </a:cxnLst>
                              <a:rect l="0" t="0" r="r" b="b"/>
                              <a:pathLst>
                                <a:path w="349" h="630">
                                  <a:moveTo>
                                    <a:pt x="349" y="491"/>
                                  </a:moveTo>
                                  <a:lnTo>
                                    <a:pt x="224" y="491"/>
                                  </a:lnTo>
                                  <a:lnTo>
                                    <a:pt x="224" y="630"/>
                                  </a:lnTo>
                                  <a:lnTo>
                                    <a:pt x="349" y="630"/>
                                  </a:lnTo>
                                  <a:lnTo>
                                    <a:pt x="349" y="491"/>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060648" name="Freeform 460"/>
                          <wps:cNvSpPr>
                            <a:spLocks/>
                          </wps:cNvSpPr>
                          <wps:spPr bwMode="auto">
                            <a:xfrm>
                              <a:off x="5491" y="-1947"/>
                              <a:ext cx="349" cy="630"/>
                            </a:xfrm>
                            <a:custGeom>
                              <a:avLst/>
                              <a:gdLst>
                                <a:gd name="T0" fmla="+- 0 5840 5491"/>
                                <a:gd name="T1" fmla="*/ T0 w 349"/>
                                <a:gd name="T2" fmla="+- 0 -1947 -1947"/>
                                <a:gd name="T3" fmla="*/ -1947 h 630"/>
                                <a:gd name="T4" fmla="+- 0 5785 5491"/>
                                <a:gd name="T5" fmla="*/ T4 w 349"/>
                                <a:gd name="T6" fmla="+- 0 -1947 -1947"/>
                                <a:gd name="T7" fmla="*/ -1947 h 630"/>
                                <a:gd name="T8" fmla="+- 0 5491 5491"/>
                                <a:gd name="T9" fmla="*/ T8 w 349"/>
                                <a:gd name="T10" fmla="+- 0 -1550 -1947"/>
                                <a:gd name="T11" fmla="*/ -1550 h 630"/>
                                <a:gd name="T12" fmla="+- 0 5491 5491"/>
                                <a:gd name="T13" fmla="*/ T12 w 349"/>
                                <a:gd name="T14" fmla="+- 0 -1456 -1947"/>
                                <a:gd name="T15" fmla="*/ -1456 h 630"/>
                                <a:gd name="T16" fmla="+- 0 5897 5491"/>
                                <a:gd name="T17" fmla="*/ T16 w 349"/>
                                <a:gd name="T18" fmla="+- 0 -1456 -1947"/>
                                <a:gd name="T19" fmla="*/ -1456 h 630"/>
                                <a:gd name="T20" fmla="+- 0 5897 5491"/>
                                <a:gd name="T21" fmla="*/ T20 w 349"/>
                                <a:gd name="T22" fmla="+- 0 -1550 -1947"/>
                                <a:gd name="T23" fmla="*/ -1550 h 630"/>
                                <a:gd name="T24" fmla="+- 0 5535 5491"/>
                                <a:gd name="T25" fmla="*/ T24 w 349"/>
                                <a:gd name="T26" fmla="+- 0 -1550 -1947"/>
                                <a:gd name="T27" fmla="*/ -1550 h 630"/>
                                <a:gd name="T28" fmla="+- 0 5715 5491"/>
                                <a:gd name="T29" fmla="*/ T28 w 349"/>
                                <a:gd name="T30" fmla="+- 0 -1795 -1947"/>
                                <a:gd name="T31" fmla="*/ -1795 h 630"/>
                                <a:gd name="T32" fmla="+- 0 5840 5491"/>
                                <a:gd name="T33" fmla="*/ T32 w 349"/>
                                <a:gd name="T34" fmla="+- 0 -1795 -1947"/>
                                <a:gd name="T35" fmla="*/ -1795 h 630"/>
                                <a:gd name="T36" fmla="+- 0 5840 5491"/>
                                <a:gd name="T37" fmla="*/ T36 w 349"/>
                                <a:gd name="T38" fmla="+- 0 -1947 -1947"/>
                                <a:gd name="T39" fmla="*/ -1947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9" h="630">
                                  <a:moveTo>
                                    <a:pt x="349" y="0"/>
                                  </a:moveTo>
                                  <a:lnTo>
                                    <a:pt x="294" y="0"/>
                                  </a:lnTo>
                                  <a:lnTo>
                                    <a:pt x="0" y="397"/>
                                  </a:lnTo>
                                  <a:lnTo>
                                    <a:pt x="0" y="491"/>
                                  </a:lnTo>
                                  <a:lnTo>
                                    <a:pt x="406" y="491"/>
                                  </a:lnTo>
                                  <a:lnTo>
                                    <a:pt x="406" y="397"/>
                                  </a:lnTo>
                                  <a:lnTo>
                                    <a:pt x="44" y="397"/>
                                  </a:lnTo>
                                  <a:lnTo>
                                    <a:pt x="224" y="152"/>
                                  </a:lnTo>
                                  <a:lnTo>
                                    <a:pt x="349" y="152"/>
                                  </a:lnTo>
                                  <a:lnTo>
                                    <a:pt x="349"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310340" name="Freeform 459"/>
                          <wps:cNvSpPr>
                            <a:spLocks/>
                          </wps:cNvSpPr>
                          <wps:spPr bwMode="auto">
                            <a:xfrm>
                              <a:off x="5491" y="-1947"/>
                              <a:ext cx="349" cy="630"/>
                            </a:xfrm>
                            <a:custGeom>
                              <a:avLst/>
                              <a:gdLst>
                                <a:gd name="T0" fmla="+- 0 5840 5491"/>
                                <a:gd name="T1" fmla="*/ T0 w 349"/>
                                <a:gd name="T2" fmla="+- 0 -1795 -1947"/>
                                <a:gd name="T3" fmla="*/ -1795 h 630"/>
                                <a:gd name="T4" fmla="+- 0 5715 5491"/>
                                <a:gd name="T5" fmla="*/ T4 w 349"/>
                                <a:gd name="T6" fmla="+- 0 -1795 -1947"/>
                                <a:gd name="T7" fmla="*/ -1795 h 630"/>
                                <a:gd name="T8" fmla="+- 0 5715 5491"/>
                                <a:gd name="T9" fmla="*/ T8 w 349"/>
                                <a:gd name="T10" fmla="+- 0 -1550 -1947"/>
                                <a:gd name="T11" fmla="*/ -1550 h 630"/>
                                <a:gd name="T12" fmla="+- 0 5840 5491"/>
                                <a:gd name="T13" fmla="*/ T12 w 349"/>
                                <a:gd name="T14" fmla="+- 0 -1550 -1947"/>
                                <a:gd name="T15" fmla="*/ -1550 h 630"/>
                                <a:gd name="T16" fmla="+- 0 5840 5491"/>
                                <a:gd name="T17" fmla="*/ T16 w 349"/>
                                <a:gd name="T18" fmla="+- 0 -1795 -1947"/>
                                <a:gd name="T19" fmla="*/ -1795 h 630"/>
                              </a:gdLst>
                              <a:ahLst/>
                              <a:cxnLst>
                                <a:cxn ang="0">
                                  <a:pos x="T1" y="T3"/>
                                </a:cxn>
                                <a:cxn ang="0">
                                  <a:pos x="T5" y="T7"/>
                                </a:cxn>
                                <a:cxn ang="0">
                                  <a:pos x="T9" y="T11"/>
                                </a:cxn>
                                <a:cxn ang="0">
                                  <a:pos x="T13" y="T15"/>
                                </a:cxn>
                                <a:cxn ang="0">
                                  <a:pos x="T17" y="T19"/>
                                </a:cxn>
                              </a:cxnLst>
                              <a:rect l="0" t="0" r="r" b="b"/>
                              <a:pathLst>
                                <a:path w="349" h="630">
                                  <a:moveTo>
                                    <a:pt x="349" y="152"/>
                                  </a:moveTo>
                                  <a:lnTo>
                                    <a:pt x="224" y="152"/>
                                  </a:lnTo>
                                  <a:lnTo>
                                    <a:pt x="224" y="397"/>
                                  </a:lnTo>
                                  <a:lnTo>
                                    <a:pt x="349" y="397"/>
                                  </a:lnTo>
                                  <a:lnTo>
                                    <a:pt x="349" y="152"/>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3215563" name="Group 452"/>
                        <wpg:cNvGrpSpPr>
                          <a:grpSpLocks/>
                        </wpg:cNvGrpSpPr>
                        <wpg:grpSpPr bwMode="auto">
                          <a:xfrm>
                            <a:off x="5365" y="-1951"/>
                            <a:ext cx="106" cy="108"/>
                            <a:chOff x="5365" y="-1951"/>
                            <a:chExt cx="106" cy="108"/>
                          </a:xfrm>
                        </wpg:grpSpPr>
                        <wps:wsp>
                          <wps:cNvPr id="2072688523" name="Freeform 457"/>
                          <wps:cNvSpPr>
                            <a:spLocks/>
                          </wps:cNvSpPr>
                          <wps:spPr bwMode="auto">
                            <a:xfrm>
                              <a:off x="5365" y="-1951"/>
                              <a:ext cx="106" cy="108"/>
                            </a:xfrm>
                            <a:custGeom>
                              <a:avLst/>
                              <a:gdLst>
                                <a:gd name="T0" fmla="+- 0 5419 5365"/>
                                <a:gd name="T1" fmla="*/ T0 w 106"/>
                                <a:gd name="T2" fmla="+- 0 -1951 -1951"/>
                                <a:gd name="T3" fmla="*/ -1951 h 108"/>
                                <a:gd name="T4" fmla="+- 0 5369 5365"/>
                                <a:gd name="T5" fmla="*/ T4 w 106"/>
                                <a:gd name="T6" fmla="+- 0 -1912 -1951"/>
                                <a:gd name="T7" fmla="*/ -1912 h 108"/>
                                <a:gd name="T8" fmla="+- 0 5365 5365"/>
                                <a:gd name="T9" fmla="*/ T8 w 106"/>
                                <a:gd name="T10" fmla="+- 0 -1887 -1951"/>
                                <a:gd name="T11" fmla="*/ -1887 h 108"/>
                                <a:gd name="T12" fmla="+- 0 5372 5365"/>
                                <a:gd name="T13" fmla="*/ T12 w 106"/>
                                <a:gd name="T14" fmla="+- 0 -1869 -1951"/>
                                <a:gd name="T15" fmla="*/ -1869 h 108"/>
                                <a:gd name="T16" fmla="+- 0 5386 5365"/>
                                <a:gd name="T17" fmla="*/ T16 w 106"/>
                                <a:gd name="T18" fmla="+- 0 -1855 -1951"/>
                                <a:gd name="T19" fmla="*/ -1855 h 108"/>
                                <a:gd name="T20" fmla="+- 0 5406 5365"/>
                                <a:gd name="T21" fmla="*/ T20 w 106"/>
                                <a:gd name="T22" fmla="+- 0 -1845 -1951"/>
                                <a:gd name="T23" fmla="*/ -1845 h 108"/>
                                <a:gd name="T24" fmla="+- 0 5433 5365"/>
                                <a:gd name="T25" fmla="*/ T24 w 106"/>
                                <a:gd name="T26" fmla="+- 0 -1843 -1951"/>
                                <a:gd name="T27" fmla="*/ -1843 h 108"/>
                                <a:gd name="T28" fmla="+- 0 5446 5365"/>
                                <a:gd name="T29" fmla="*/ T28 w 106"/>
                                <a:gd name="T30" fmla="+- 0 -1849 -1951"/>
                                <a:gd name="T31" fmla="*/ -1849 h 108"/>
                                <a:gd name="T32" fmla="+- 0 5419 5365"/>
                                <a:gd name="T33" fmla="*/ T32 w 106"/>
                                <a:gd name="T34" fmla="+- 0 -1849 -1951"/>
                                <a:gd name="T35" fmla="*/ -1849 h 108"/>
                                <a:gd name="T36" fmla="+- 0 5405 5365"/>
                                <a:gd name="T37" fmla="*/ T36 w 106"/>
                                <a:gd name="T38" fmla="+- 0 -1852 -1951"/>
                                <a:gd name="T39" fmla="*/ -1852 h 108"/>
                                <a:gd name="T40" fmla="+- 0 5389 5365"/>
                                <a:gd name="T41" fmla="*/ T40 w 106"/>
                                <a:gd name="T42" fmla="+- 0 -1862 -1951"/>
                                <a:gd name="T43" fmla="*/ -1862 h 108"/>
                                <a:gd name="T44" fmla="+- 0 5379 5365"/>
                                <a:gd name="T45" fmla="*/ T44 w 106"/>
                                <a:gd name="T46" fmla="+- 0 -1881 -1951"/>
                                <a:gd name="T47" fmla="*/ -1881 h 108"/>
                                <a:gd name="T48" fmla="+- 0 5376 5365"/>
                                <a:gd name="T49" fmla="*/ T48 w 106"/>
                                <a:gd name="T50" fmla="+- 0 -1908 -1951"/>
                                <a:gd name="T51" fmla="*/ -1908 h 108"/>
                                <a:gd name="T52" fmla="+- 0 5386 5365"/>
                                <a:gd name="T53" fmla="*/ T52 w 106"/>
                                <a:gd name="T54" fmla="+- 0 -1926 -1951"/>
                                <a:gd name="T55" fmla="*/ -1926 h 108"/>
                                <a:gd name="T56" fmla="+- 0 5403 5365"/>
                                <a:gd name="T57" fmla="*/ T56 w 106"/>
                                <a:gd name="T58" fmla="+- 0 -1938 -1951"/>
                                <a:gd name="T59" fmla="*/ -1938 h 108"/>
                                <a:gd name="T60" fmla="+- 0 5428 5365"/>
                                <a:gd name="T61" fmla="*/ T60 w 106"/>
                                <a:gd name="T62" fmla="+- 0 -1942 -1951"/>
                                <a:gd name="T63" fmla="*/ -1942 h 108"/>
                                <a:gd name="T64" fmla="+- 0 5448 5365"/>
                                <a:gd name="T65" fmla="*/ T64 w 106"/>
                                <a:gd name="T66" fmla="+- 0 -1942 -1951"/>
                                <a:gd name="T67" fmla="*/ -1942 h 108"/>
                                <a:gd name="T68" fmla="+- 0 5441 5365"/>
                                <a:gd name="T69" fmla="*/ T68 w 106"/>
                                <a:gd name="T70" fmla="+- 0 -1946 -1951"/>
                                <a:gd name="T71" fmla="*/ -1946 h 108"/>
                                <a:gd name="T72" fmla="+- 0 5419 5365"/>
                                <a:gd name="T73" fmla="*/ T72 w 106"/>
                                <a:gd name="T74" fmla="+- 0 -1951 -1951"/>
                                <a:gd name="T75" fmla="*/ -195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08">
                                  <a:moveTo>
                                    <a:pt x="54" y="0"/>
                                  </a:moveTo>
                                  <a:lnTo>
                                    <a:pt x="4" y="39"/>
                                  </a:lnTo>
                                  <a:lnTo>
                                    <a:pt x="0" y="64"/>
                                  </a:lnTo>
                                  <a:lnTo>
                                    <a:pt x="7" y="82"/>
                                  </a:lnTo>
                                  <a:lnTo>
                                    <a:pt x="21" y="96"/>
                                  </a:lnTo>
                                  <a:lnTo>
                                    <a:pt x="41" y="106"/>
                                  </a:lnTo>
                                  <a:lnTo>
                                    <a:pt x="68" y="108"/>
                                  </a:lnTo>
                                  <a:lnTo>
                                    <a:pt x="81" y="102"/>
                                  </a:lnTo>
                                  <a:lnTo>
                                    <a:pt x="54" y="102"/>
                                  </a:lnTo>
                                  <a:lnTo>
                                    <a:pt x="40" y="99"/>
                                  </a:lnTo>
                                  <a:lnTo>
                                    <a:pt x="24" y="89"/>
                                  </a:lnTo>
                                  <a:lnTo>
                                    <a:pt x="14" y="70"/>
                                  </a:lnTo>
                                  <a:lnTo>
                                    <a:pt x="11" y="43"/>
                                  </a:lnTo>
                                  <a:lnTo>
                                    <a:pt x="21" y="25"/>
                                  </a:lnTo>
                                  <a:lnTo>
                                    <a:pt x="38" y="13"/>
                                  </a:lnTo>
                                  <a:lnTo>
                                    <a:pt x="63" y="9"/>
                                  </a:lnTo>
                                  <a:lnTo>
                                    <a:pt x="83" y="9"/>
                                  </a:lnTo>
                                  <a:lnTo>
                                    <a:pt x="76" y="5"/>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597980" name="Freeform 456"/>
                          <wps:cNvSpPr>
                            <a:spLocks/>
                          </wps:cNvSpPr>
                          <wps:spPr bwMode="auto">
                            <a:xfrm>
                              <a:off x="5365" y="-1951"/>
                              <a:ext cx="106" cy="108"/>
                            </a:xfrm>
                            <a:custGeom>
                              <a:avLst/>
                              <a:gdLst>
                                <a:gd name="T0" fmla="+- 0 5448 5365"/>
                                <a:gd name="T1" fmla="*/ T0 w 106"/>
                                <a:gd name="T2" fmla="+- 0 -1942 -1951"/>
                                <a:gd name="T3" fmla="*/ -1942 h 108"/>
                                <a:gd name="T4" fmla="+- 0 5428 5365"/>
                                <a:gd name="T5" fmla="*/ T4 w 106"/>
                                <a:gd name="T6" fmla="+- 0 -1942 -1951"/>
                                <a:gd name="T7" fmla="*/ -1942 h 108"/>
                                <a:gd name="T8" fmla="+- 0 5447 5365"/>
                                <a:gd name="T9" fmla="*/ T8 w 106"/>
                                <a:gd name="T10" fmla="+- 0 -1933 -1951"/>
                                <a:gd name="T11" fmla="*/ -1933 h 108"/>
                                <a:gd name="T12" fmla="+- 0 5459 5365"/>
                                <a:gd name="T13" fmla="*/ T12 w 106"/>
                                <a:gd name="T14" fmla="+- 0 -1915 -1951"/>
                                <a:gd name="T15" fmla="*/ -1915 h 108"/>
                                <a:gd name="T16" fmla="+- 0 5463 5365"/>
                                <a:gd name="T17" fmla="*/ T16 w 106"/>
                                <a:gd name="T18" fmla="+- 0 -1891 -1951"/>
                                <a:gd name="T19" fmla="*/ -1891 h 108"/>
                                <a:gd name="T20" fmla="+- 0 5456 5365"/>
                                <a:gd name="T21" fmla="*/ T20 w 106"/>
                                <a:gd name="T22" fmla="+- 0 -1869 -1951"/>
                                <a:gd name="T23" fmla="*/ -1869 h 108"/>
                                <a:gd name="T24" fmla="+- 0 5441 5365"/>
                                <a:gd name="T25" fmla="*/ T24 w 106"/>
                                <a:gd name="T26" fmla="+- 0 -1855 -1951"/>
                                <a:gd name="T27" fmla="*/ -1855 h 108"/>
                                <a:gd name="T28" fmla="+- 0 5419 5365"/>
                                <a:gd name="T29" fmla="*/ T28 w 106"/>
                                <a:gd name="T30" fmla="+- 0 -1849 -1951"/>
                                <a:gd name="T31" fmla="*/ -1849 h 108"/>
                                <a:gd name="T32" fmla="+- 0 5446 5365"/>
                                <a:gd name="T33" fmla="*/ T32 w 106"/>
                                <a:gd name="T34" fmla="+- 0 -1849 -1951"/>
                                <a:gd name="T35" fmla="*/ -1849 h 108"/>
                                <a:gd name="T36" fmla="+- 0 5449 5365"/>
                                <a:gd name="T37" fmla="*/ T36 w 106"/>
                                <a:gd name="T38" fmla="+- 0 -1851 -1951"/>
                                <a:gd name="T39" fmla="*/ -1851 h 108"/>
                                <a:gd name="T40" fmla="+- 0 5462 5365"/>
                                <a:gd name="T41" fmla="*/ T40 w 106"/>
                                <a:gd name="T42" fmla="+- 0 -1866 -1951"/>
                                <a:gd name="T43" fmla="*/ -1866 h 108"/>
                                <a:gd name="T44" fmla="+- 0 5469 5365"/>
                                <a:gd name="T45" fmla="*/ T44 w 106"/>
                                <a:gd name="T46" fmla="+- 0 -1887 -1951"/>
                                <a:gd name="T47" fmla="*/ -1887 h 108"/>
                                <a:gd name="T48" fmla="+- 0 5471 5365"/>
                                <a:gd name="T49" fmla="*/ T48 w 106"/>
                                <a:gd name="T50" fmla="+- 0 -1916 -1951"/>
                                <a:gd name="T51" fmla="*/ -1916 h 108"/>
                                <a:gd name="T52" fmla="+- 0 5459 5365"/>
                                <a:gd name="T53" fmla="*/ T52 w 106"/>
                                <a:gd name="T54" fmla="+- 0 -1934 -1951"/>
                                <a:gd name="T55" fmla="*/ -1934 h 108"/>
                                <a:gd name="T56" fmla="+- 0 5448 5365"/>
                                <a:gd name="T57" fmla="*/ T56 w 106"/>
                                <a:gd name="T58" fmla="+- 0 -1942 -1951"/>
                                <a:gd name="T59" fmla="*/ -1942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6" h="108">
                                  <a:moveTo>
                                    <a:pt x="83" y="9"/>
                                  </a:moveTo>
                                  <a:lnTo>
                                    <a:pt x="63" y="9"/>
                                  </a:lnTo>
                                  <a:lnTo>
                                    <a:pt x="82" y="18"/>
                                  </a:lnTo>
                                  <a:lnTo>
                                    <a:pt x="94" y="36"/>
                                  </a:lnTo>
                                  <a:lnTo>
                                    <a:pt x="98" y="60"/>
                                  </a:lnTo>
                                  <a:lnTo>
                                    <a:pt x="91" y="82"/>
                                  </a:lnTo>
                                  <a:lnTo>
                                    <a:pt x="76" y="96"/>
                                  </a:lnTo>
                                  <a:lnTo>
                                    <a:pt x="54" y="102"/>
                                  </a:lnTo>
                                  <a:lnTo>
                                    <a:pt x="81" y="102"/>
                                  </a:lnTo>
                                  <a:lnTo>
                                    <a:pt x="84" y="100"/>
                                  </a:lnTo>
                                  <a:lnTo>
                                    <a:pt x="97" y="85"/>
                                  </a:lnTo>
                                  <a:lnTo>
                                    <a:pt x="104" y="64"/>
                                  </a:lnTo>
                                  <a:lnTo>
                                    <a:pt x="106" y="35"/>
                                  </a:lnTo>
                                  <a:lnTo>
                                    <a:pt x="94" y="17"/>
                                  </a:lnTo>
                                  <a:lnTo>
                                    <a:pt x="83" y="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184957" name="Freeform 455"/>
                          <wps:cNvSpPr>
                            <a:spLocks/>
                          </wps:cNvSpPr>
                          <wps:spPr bwMode="auto">
                            <a:xfrm>
                              <a:off x="5365" y="-1951"/>
                              <a:ext cx="106" cy="108"/>
                            </a:xfrm>
                            <a:custGeom>
                              <a:avLst/>
                              <a:gdLst>
                                <a:gd name="T0" fmla="+- 0 5438 5365"/>
                                <a:gd name="T1" fmla="*/ T0 w 106"/>
                                <a:gd name="T2" fmla="+- 0 -1928 -1951"/>
                                <a:gd name="T3" fmla="*/ -1928 h 108"/>
                                <a:gd name="T4" fmla="+- 0 5398 5365"/>
                                <a:gd name="T5" fmla="*/ T4 w 106"/>
                                <a:gd name="T6" fmla="+- 0 -1928 -1951"/>
                                <a:gd name="T7" fmla="*/ -1928 h 108"/>
                                <a:gd name="T8" fmla="+- 0 5398 5365"/>
                                <a:gd name="T9" fmla="*/ T8 w 106"/>
                                <a:gd name="T10" fmla="+- 0 -1864 -1951"/>
                                <a:gd name="T11" fmla="*/ -1864 h 108"/>
                                <a:gd name="T12" fmla="+- 0 5409 5365"/>
                                <a:gd name="T13" fmla="*/ T12 w 106"/>
                                <a:gd name="T14" fmla="+- 0 -1864 -1951"/>
                                <a:gd name="T15" fmla="*/ -1864 h 108"/>
                                <a:gd name="T16" fmla="+- 0 5409 5365"/>
                                <a:gd name="T17" fmla="*/ T16 w 106"/>
                                <a:gd name="T18" fmla="+- 0 -1892 -1951"/>
                                <a:gd name="T19" fmla="*/ -1892 h 108"/>
                                <a:gd name="T20" fmla="+- 0 5438 5365"/>
                                <a:gd name="T21" fmla="*/ T20 w 106"/>
                                <a:gd name="T22" fmla="+- 0 -1892 -1951"/>
                                <a:gd name="T23" fmla="*/ -1892 h 108"/>
                                <a:gd name="T24" fmla="+- 0 5445 5365"/>
                                <a:gd name="T25" fmla="*/ T24 w 106"/>
                                <a:gd name="T26" fmla="+- 0 -1900 -1951"/>
                                <a:gd name="T27" fmla="*/ -1900 h 108"/>
                                <a:gd name="T28" fmla="+- 0 5445 5365"/>
                                <a:gd name="T29" fmla="*/ T28 w 106"/>
                                <a:gd name="T30" fmla="+- 0 -1901 -1951"/>
                                <a:gd name="T31" fmla="*/ -1901 h 108"/>
                                <a:gd name="T32" fmla="+- 0 5409 5365"/>
                                <a:gd name="T33" fmla="*/ T32 w 106"/>
                                <a:gd name="T34" fmla="+- 0 -1901 -1951"/>
                                <a:gd name="T35" fmla="*/ -1901 h 108"/>
                                <a:gd name="T36" fmla="+- 0 5409 5365"/>
                                <a:gd name="T37" fmla="*/ T36 w 106"/>
                                <a:gd name="T38" fmla="+- 0 -1920 -1951"/>
                                <a:gd name="T39" fmla="*/ -1920 h 108"/>
                                <a:gd name="T40" fmla="+- 0 5445 5365"/>
                                <a:gd name="T41" fmla="*/ T40 w 106"/>
                                <a:gd name="T42" fmla="+- 0 -1920 -1951"/>
                                <a:gd name="T43" fmla="*/ -1920 h 108"/>
                                <a:gd name="T44" fmla="+- 0 5445 5365"/>
                                <a:gd name="T45" fmla="*/ T44 w 106"/>
                                <a:gd name="T46" fmla="+- 0 -1922 -1951"/>
                                <a:gd name="T47" fmla="*/ -1922 h 108"/>
                                <a:gd name="T48" fmla="+- 0 5438 5365"/>
                                <a:gd name="T49" fmla="*/ T48 w 106"/>
                                <a:gd name="T50" fmla="+- 0 -1928 -1951"/>
                                <a:gd name="T51" fmla="*/ -1928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6" h="108">
                                  <a:moveTo>
                                    <a:pt x="73" y="23"/>
                                  </a:moveTo>
                                  <a:lnTo>
                                    <a:pt x="33" y="23"/>
                                  </a:lnTo>
                                  <a:lnTo>
                                    <a:pt x="33" y="87"/>
                                  </a:lnTo>
                                  <a:lnTo>
                                    <a:pt x="44" y="87"/>
                                  </a:lnTo>
                                  <a:lnTo>
                                    <a:pt x="44" y="59"/>
                                  </a:lnTo>
                                  <a:lnTo>
                                    <a:pt x="73" y="59"/>
                                  </a:lnTo>
                                  <a:lnTo>
                                    <a:pt x="80" y="51"/>
                                  </a:lnTo>
                                  <a:lnTo>
                                    <a:pt x="80" y="50"/>
                                  </a:lnTo>
                                  <a:lnTo>
                                    <a:pt x="44" y="50"/>
                                  </a:lnTo>
                                  <a:lnTo>
                                    <a:pt x="44" y="31"/>
                                  </a:lnTo>
                                  <a:lnTo>
                                    <a:pt x="80" y="31"/>
                                  </a:lnTo>
                                  <a:lnTo>
                                    <a:pt x="80" y="29"/>
                                  </a:lnTo>
                                  <a:lnTo>
                                    <a:pt x="73" y="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701905" name="Freeform 454"/>
                          <wps:cNvSpPr>
                            <a:spLocks/>
                          </wps:cNvSpPr>
                          <wps:spPr bwMode="auto">
                            <a:xfrm>
                              <a:off x="5365" y="-1951"/>
                              <a:ext cx="106" cy="108"/>
                            </a:xfrm>
                            <a:custGeom>
                              <a:avLst/>
                              <a:gdLst>
                                <a:gd name="T0" fmla="+- 0 5428 5365"/>
                                <a:gd name="T1" fmla="*/ T0 w 106"/>
                                <a:gd name="T2" fmla="+- 0 -1892 -1951"/>
                                <a:gd name="T3" fmla="*/ -1892 h 108"/>
                                <a:gd name="T4" fmla="+- 0 5418 5365"/>
                                <a:gd name="T5" fmla="*/ T4 w 106"/>
                                <a:gd name="T6" fmla="+- 0 -1892 -1951"/>
                                <a:gd name="T7" fmla="*/ -1892 h 108"/>
                                <a:gd name="T8" fmla="+- 0 5436 5365"/>
                                <a:gd name="T9" fmla="*/ T8 w 106"/>
                                <a:gd name="T10" fmla="+- 0 -1864 -1951"/>
                                <a:gd name="T11" fmla="*/ -1864 h 108"/>
                                <a:gd name="T12" fmla="+- 0 5447 5365"/>
                                <a:gd name="T13" fmla="*/ T12 w 106"/>
                                <a:gd name="T14" fmla="+- 0 -1864 -1951"/>
                                <a:gd name="T15" fmla="*/ -1864 h 108"/>
                                <a:gd name="T16" fmla="+- 0 5428 5365"/>
                                <a:gd name="T17" fmla="*/ T16 w 106"/>
                                <a:gd name="T18" fmla="+- 0 -1892 -1951"/>
                                <a:gd name="T19" fmla="*/ -1892 h 108"/>
                              </a:gdLst>
                              <a:ahLst/>
                              <a:cxnLst>
                                <a:cxn ang="0">
                                  <a:pos x="T1" y="T3"/>
                                </a:cxn>
                                <a:cxn ang="0">
                                  <a:pos x="T5" y="T7"/>
                                </a:cxn>
                                <a:cxn ang="0">
                                  <a:pos x="T9" y="T11"/>
                                </a:cxn>
                                <a:cxn ang="0">
                                  <a:pos x="T13" y="T15"/>
                                </a:cxn>
                                <a:cxn ang="0">
                                  <a:pos x="T17" y="T19"/>
                                </a:cxn>
                              </a:cxnLst>
                              <a:rect l="0" t="0" r="r" b="b"/>
                              <a:pathLst>
                                <a:path w="106" h="108">
                                  <a:moveTo>
                                    <a:pt x="63" y="59"/>
                                  </a:moveTo>
                                  <a:lnTo>
                                    <a:pt x="53" y="59"/>
                                  </a:lnTo>
                                  <a:lnTo>
                                    <a:pt x="71" y="87"/>
                                  </a:lnTo>
                                  <a:lnTo>
                                    <a:pt x="82" y="87"/>
                                  </a:lnTo>
                                  <a:lnTo>
                                    <a:pt x="63" y="5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547921" name="Freeform 453"/>
                          <wps:cNvSpPr>
                            <a:spLocks/>
                          </wps:cNvSpPr>
                          <wps:spPr bwMode="auto">
                            <a:xfrm>
                              <a:off x="5365" y="-1951"/>
                              <a:ext cx="106" cy="108"/>
                            </a:xfrm>
                            <a:custGeom>
                              <a:avLst/>
                              <a:gdLst>
                                <a:gd name="T0" fmla="+- 0 5445 5365"/>
                                <a:gd name="T1" fmla="*/ T0 w 106"/>
                                <a:gd name="T2" fmla="+- 0 -1920 -1951"/>
                                <a:gd name="T3" fmla="*/ -1920 h 108"/>
                                <a:gd name="T4" fmla="+- 0 5428 5365"/>
                                <a:gd name="T5" fmla="*/ T4 w 106"/>
                                <a:gd name="T6" fmla="+- 0 -1920 -1951"/>
                                <a:gd name="T7" fmla="*/ -1920 h 108"/>
                                <a:gd name="T8" fmla="+- 0 5435 5365"/>
                                <a:gd name="T9" fmla="*/ T8 w 106"/>
                                <a:gd name="T10" fmla="+- 0 -1918 -1951"/>
                                <a:gd name="T11" fmla="*/ -1918 h 108"/>
                                <a:gd name="T12" fmla="+- 0 5435 5365"/>
                                <a:gd name="T13" fmla="*/ T12 w 106"/>
                                <a:gd name="T14" fmla="+- 0 -1902 -1951"/>
                                <a:gd name="T15" fmla="*/ -1902 h 108"/>
                                <a:gd name="T16" fmla="+- 0 5429 5365"/>
                                <a:gd name="T17" fmla="*/ T16 w 106"/>
                                <a:gd name="T18" fmla="+- 0 -1901 -1951"/>
                                <a:gd name="T19" fmla="*/ -1901 h 108"/>
                                <a:gd name="T20" fmla="+- 0 5445 5365"/>
                                <a:gd name="T21" fmla="*/ T20 w 106"/>
                                <a:gd name="T22" fmla="+- 0 -1901 -1951"/>
                                <a:gd name="T23" fmla="*/ -1901 h 108"/>
                                <a:gd name="T24" fmla="+- 0 5445 5365"/>
                                <a:gd name="T25" fmla="*/ T24 w 106"/>
                                <a:gd name="T26" fmla="+- 0 -1920 -1951"/>
                                <a:gd name="T27" fmla="*/ -1920 h 108"/>
                              </a:gdLst>
                              <a:ahLst/>
                              <a:cxnLst>
                                <a:cxn ang="0">
                                  <a:pos x="T1" y="T3"/>
                                </a:cxn>
                                <a:cxn ang="0">
                                  <a:pos x="T5" y="T7"/>
                                </a:cxn>
                                <a:cxn ang="0">
                                  <a:pos x="T9" y="T11"/>
                                </a:cxn>
                                <a:cxn ang="0">
                                  <a:pos x="T13" y="T15"/>
                                </a:cxn>
                                <a:cxn ang="0">
                                  <a:pos x="T17" y="T19"/>
                                </a:cxn>
                                <a:cxn ang="0">
                                  <a:pos x="T21" y="T23"/>
                                </a:cxn>
                                <a:cxn ang="0">
                                  <a:pos x="T25" y="T27"/>
                                </a:cxn>
                              </a:cxnLst>
                              <a:rect l="0" t="0" r="r" b="b"/>
                              <a:pathLst>
                                <a:path w="106" h="108">
                                  <a:moveTo>
                                    <a:pt x="80" y="31"/>
                                  </a:moveTo>
                                  <a:lnTo>
                                    <a:pt x="63" y="31"/>
                                  </a:lnTo>
                                  <a:lnTo>
                                    <a:pt x="70" y="33"/>
                                  </a:lnTo>
                                  <a:lnTo>
                                    <a:pt x="70" y="49"/>
                                  </a:lnTo>
                                  <a:lnTo>
                                    <a:pt x="64" y="50"/>
                                  </a:lnTo>
                                  <a:lnTo>
                                    <a:pt x="80" y="50"/>
                                  </a:lnTo>
                                  <a:lnTo>
                                    <a:pt x="80" y="3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2005764" name="Group 450"/>
                        <wpg:cNvGrpSpPr>
                          <a:grpSpLocks/>
                        </wpg:cNvGrpSpPr>
                        <wpg:grpSpPr bwMode="auto">
                          <a:xfrm>
                            <a:off x="4843" y="-1948"/>
                            <a:ext cx="450" cy="633"/>
                            <a:chOff x="4843" y="-1948"/>
                            <a:chExt cx="450" cy="633"/>
                          </a:xfrm>
                        </wpg:grpSpPr>
                        <wps:wsp>
                          <wps:cNvPr id="740260563" name="Freeform 451"/>
                          <wps:cNvSpPr>
                            <a:spLocks/>
                          </wps:cNvSpPr>
                          <wps:spPr bwMode="auto">
                            <a:xfrm>
                              <a:off x="4843" y="-1948"/>
                              <a:ext cx="450" cy="633"/>
                            </a:xfrm>
                            <a:custGeom>
                              <a:avLst/>
                              <a:gdLst>
                                <a:gd name="T0" fmla="+- 0 5145 4843"/>
                                <a:gd name="T1" fmla="*/ T0 w 450"/>
                                <a:gd name="T2" fmla="+- 0 -1948 -1948"/>
                                <a:gd name="T3" fmla="*/ -1948 h 633"/>
                                <a:gd name="T4" fmla="+- 0 5079 4843"/>
                                <a:gd name="T5" fmla="*/ T4 w 450"/>
                                <a:gd name="T6" fmla="+- 0 -1940 -1948"/>
                                <a:gd name="T7" fmla="*/ -1940 h 633"/>
                                <a:gd name="T8" fmla="+- 0 5015 4843"/>
                                <a:gd name="T9" fmla="*/ T8 w 450"/>
                                <a:gd name="T10" fmla="+- 0 -1917 -1948"/>
                                <a:gd name="T11" fmla="*/ -1917 h 633"/>
                                <a:gd name="T12" fmla="+- 0 4957 4843"/>
                                <a:gd name="T13" fmla="*/ T12 w 450"/>
                                <a:gd name="T14" fmla="+- 0 -1878 -1948"/>
                                <a:gd name="T15" fmla="*/ -1878 h 633"/>
                                <a:gd name="T16" fmla="+- 0 4907 4843"/>
                                <a:gd name="T17" fmla="*/ T16 w 450"/>
                                <a:gd name="T18" fmla="+- 0 -1823 -1948"/>
                                <a:gd name="T19" fmla="*/ -1823 h 633"/>
                                <a:gd name="T20" fmla="+- 0 4870 4843"/>
                                <a:gd name="T21" fmla="*/ T20 w 450"/>
                                <a:gd name="T22" fmla="+- 0 -1751 -1948"/>
                                <a:gd name="T23" fmla="*/ -1751 h 633"/>
                                <a:gd name="T24" fmla="+- 0 4848 4843"/>
                                <a:gd name="T25" fmla="*/ T24 w 450"/>
                                <a:gd name="T26" fmla="+- 0 -1662 -1948"/>
                                <a:gd name="T27" fmla="*/ -1662 h 633"/>
                                <a:gd name="T28" fmla="+- 0 4843 4843"/>
                                <a:gd name="T29" fmla="*/ T28 w 450"/>
                                <a:gd name="T30" fmla="+- 0 -1593 -1948"/>
                                <a:gd name="T31" fmla="*/ -1593 h 633"/>
                                <a:gd name="T32" fmla="+- 0 4846 4843"/>
                                <a:gd name="T33" fmla="*/ T32 w 450"/>
                                <a:gd name="T34" fmla="+- 0 -1563 -1948"/>
                                <a:gd name="T35" fmla="*/ -1563 h 633"/>
                                <a:gd name="T36" fmla="+- 0 4865 4843"/>
                                <a:gd name="T37" fmla="*/ T36 w 450"/>
                                <a:gd name="T38" fmla="+- 0 -1483 -1948"/>
                                <a:gd name="T39" fmla="*/ -1483 h 633"/>
                                <a:gd name="T40" fmla="+- 0 4898 4843"/>
                                <a:gd name="T41" fmla="*/ T40 w 450"/>
                                <a:gd name="T42" fmla="+- 0 -1420 -1948"/>
                                <a:gd name="T43" fmla="*/ -1420 h 633"/>
                                <a:gd name="T44" fmla="+- 0 4942 4843"/>
                                <a:gd name="T45" fmla="*/ T44 w 450"/>
                                <a:gd name="T46" fmla="+- 0 -1373 -1948"/>
                                <a:gd name="T47" fmla="*/ -1373 h 633"/>
                                <a:gd name="T48" fmla="+- 0 4992 4843"/>
                                <a:gd name="T49" fmla="*/ T48 w 450"/>
                                <a:gd name="T50" fmla="+- 0 -1340 -1948"/>
                                <a:gd name="T51" fmla="*/ -1340 h 633"/>
                                <a:gd name="T52" fmla="+- 0 5063 4843"/>
                                <a:gd name="T53" fmla="*/ T52 w 450"/>
                                <a:gd name="T54" fmla="+- 0 -1317 -1948"/>
                                <a:gd name="T55" fmla="*/ -1317 h 633"/>
                                <a:gd name="T56" fmla="+- 0 5097 4843"/>
                                <a:gd name="T57" fmla="*/ T56 w 450"/>
                                <a:gd name="T58" fmla="+- 0 -1314 -1948"/>
                                <a:gd name="T59" fmla="*/ -1314 h 633"/>
                                <a:gd name="T60" fmla="+- 0 5116 4843"/>
                                <a:gd name="T61" fmla="*/ T60 w 450"/>
                                <a:gd name="T62" fmla="+- 0 -1315 -1948"/>
                                <a:gd name="T63" fmla="*/ -1315 h 633"/>
                                <a:gd name="T64" fmla="+- 0 5187 4843"/>
                                <a:gd name="T65" fmla="*/ T64 w 450"/>
                                <a:gd name="T66" fmla="+- 0 -1331 -1948"/>
                                <a:gd name="T67" fmla="*/ -1331 h 633"/>
                                <a:gd name="T68" fmla="+- 0 5252 4843"/>
                                <a:gd name="T69" fmla="*/ T68 w 450"/>
                                <a:gd name="T70" fmla="+- 0 -1369 -1948"/>
                                <a:gd name="T71" fmla="*/ -1369 h 633"/>
                                <a:gd name="T72" fmla="+- 0 5294 4843"/>
                                <a:gd name="T73" fmla="*/ T72 w 450"/>
                                <a:gd name="T74" fmla="+- 0 -1411 -1948"/>
                                <a:gd name="T75" fmla="*/ -1411 h 633"/>
                                <a:gd name="T76" fmla="+- 0 5151 4843"/>
                                <a:gd name="T77" fmla="*/ T76 w 450"/>
                                <a:gd name="T78" fmla="+- 0 -1411 -1948"/>
                                <a:gd name="T79" fmla="*/ -1411 h 633"/>
                                <a:gd name="T80" fmla="+- 0 5132 4843"/>
                                <a:gd name="T81" fmla="*/ T80 w 450"/>
                                <a:gd name="T82" fmla="+- 0 -1413 -1948"/>
                                <a:gd name="T83" fmla="*/ -1413 h 633"/>
                                <a:gd name="T84" fmla="+- 0 5059 4843"/>
                                <a:gd name="T85" fmla="*/ T84 w 450"/>
                                <a:gd name="T86" fmla="+- 0 -1438 -1948"/>
                                <a:gd name="T87" fmla="*/ -1438 h 633"/>
                                <a:gd name="T88" fmla="+- 0 5000 4843"/>
                                <a:gd name="T89" fmla="*/ T88 w 450"/>
                                <a:gd name="T90" fmla="+- 0 -1493 -1948"/>
                                <a:gd name="T91" fmla="*/ -1493 h 633"/>
                                <a:gd name="T92" fmla="+- 0 4969 4843"/>
                                <a:gd name="T93" fmla="*/ T92 w 450"/>
                                <a:gd name="T94" fmla="+- 0 -1552 -1948"/>
                                <a:gd name="T95" fmla="*/ -1552 h 633"/>
                                <a:gd name="T96" fmla="+- 0 4950 4843"/>
                                <a:gd name="T97" fmla="*/ T96 w 450"/>
                                <a:gd name="T98" fmla="+- 0 -1626 -1948"/>
                                <a:gd name="T99" fmla="*/ -1626 h 633"/>
                                <a:gd name="T100" fmla="+- 0 4947 4843"/>
                                <a:gd name="T101" fmla="*/ T100 w 450"/>
                                <a:gd name="T102" fmla="+- 0 -1683 -1948"/>
                                <a:gd name="T103" fmla="*/ -1683 h 633"/>
                                <a:gd name="T104" fmla="+- 0 4949 4843"/>
                                <a:gd name="T105" fmla="*/ T104 w 450"/>
                                <a:gd name="T106" fmla="+- 0 -1718 -1948"/>
                                <a:gd name="T107" fmla="*/ -1718 h 633"/>
                                <a:gd name="T108" fmla="+- 0 4963 4843"/>
                                <a:gd name="T109" fmla="*/ T108 w 450"/>
                                <a:gd name="T110" fmla="+- 0 -1778 -1948"/>
                                <a:gd name="T111" fmla="*/ -1778 h 633"/>
                                <a:gd name="T112" fmla="+- 0 4998 4843"/>
                                <a:gd name="T113" fmla="*/ T112 w 450"/>
                                <a:gd name="T114" fmla="+- 0 -1843 -1948"/>
                                <a:gd name="T115" fmla="*/ -1843 h 633"/>
                                <a:gd name="T116" fmla="+- 0 5044 4843"/>
                                <a:gd name="T117" fmla="*/ T116 w 450"/>
                                <a:gd name="T118" fmla="+- 0 -1883 -1948"/>
                                <a:gd name="T119" fmla="*/ -1883 h 633"/>
                                <a:gd name="T120" fmla="+- 0 5109 4843"/>
                                <a:gd name="T121" fmla="*/ T120 w 450"/>
                                <a:gd name="T122" fmla="+- 0 -1906 -1948"/>
                                <a:gd name="T123" fmla="*/ -1906 h 633"/>
                                <a:gd name="T124" fmla="+- 0 5138 4843"/>
                                <a:gd name="T125" fmla="*/ T124 w 450"/>
                                <a:gd name="T126" fmla="+- 0 -1908 -1948"/>
                                <a:gd name="T127" fmla="*/ -1908 h 633"/>
                                <a:gd name="T128" fmla="+- 0 5283 4843"/>
                                <a:gd name="T129" fmla="*/ T128 w 450"/>
                                <a:gd name="T130" fmla="+- 0 -1908 -1948"/>
                                <a:gd name="T131" fmla="*/ -1908 h 633"/>
                                <a:gd name="T132" fmla="+- 0 5281 4843"/>
                                <a:gd name="T133" fmla="*/ T132 w 450"/>
                                <a:gd name="T134" fmla="+- 0 -1910 -1948"/>
                                <a:gd name="T135" fmla="*/ -1910 h 633"/>
                                <a:gd name="T136" fmla="+- 0 5207 4843"/>
                                <a:gd name="T137" fmla="*/ T136 w 450"/>
                                <a:gd name="T138" fmla="+- 0 -1939 -1948"/>
                                <a:gd name="T139" fmla="*/ -1939 h 633"/>
                                <a:gd name="T140" fmla="+- 0 5165 4843"/>
                                <a:gd name="T141" fmla="*/ T140 w 450"/>
                                <a:gd name="T142" fmla="+- 0 -1947 -1948"/>
                                <a:gd name="T143" fmla="*/ -1947 h 633"/>
                                <a:gd name="T144" fmla="+- 0 5145 4843"/>
                                <a:gd name="T145" fmla="*/ T144 w 450"/>
                                <a:gd name="T146" fmla="+- 0 -1948 -1948"/>
                                <a:gd name="T147"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0" h="633">
                                  <a:moveTo>
                                    <a:pt x="302" y="0"/>
                                  </a:moveTo>
                                  <a:lnTo>
                                    <a:pt x="236" y="8"/>
                                  </a:lnTo>
                                  <a:lnTo>
                                    <a:pt x="172" y="31"/>
                                  </a:lnTo>
                                  <a:lnTo>
                                    <a:pt x="114" y="70"/>
                                  </a:lnTo>
                                  <a:lnTo>
                                    <a:pt x="64" y="125"/>
                                  </a:lnTo>
                                  <a:lnTo>
                                    <a:pt x="27" y="197"/>
                                  </a:lnTo>
                                  <a:lnTo>
                                    <a:pt x="5" y="286"/>
                                  </a:lnTo>
                                  <a:lnTo>
                                    <a:pt x="0" y="355"/>
                                  </a:lnTo>
                                  <a:lnTo>
                                    <a:pt x="3" y="385"/>
                                  </a:lnTo>
                                  <a:lnTo>
                                    <a:pt x="22" y="465"/>
                                  </a:lnTo>
                                  <a:lnTo>
                                    <a:pt x="55" y="528"/>
                                  </a:lnTo>
                                  <a:lnTo>
                                    <a:pt x="99" y="575"/>
                                  </a:lnTo>
                                  <a:lnTo>
                                    <a:pt x="149" y="608"/>
                                  </a:lnTo>
                                  <a:lnTo>
                                    <a:pt x="220" y="631"/>
                                  </a:lnTo>
                                  <a:lnTo>
                                    <a:pt x="254" y="634"/>
                                  </a:lnTo>
                                  <a:lnTo>
                                    <a:pt x="273" y="633"/>
                                  </a:lnTo>
                                  <a:lnTo>
                                    <a:pt x="344" y="617"/>
                                  </a:lnTo>
                                  <a:lnTo>
                                    <a:pt x="409" y="579"/>
                                  </a:lnTo>
                                  <a:lnTo>
                                    <a:pt x="451" y="537"/>
                                  </a:lnTo>
                                  <a:lnTo>
                                    <a:pt x="308" y="537"/>
                                  </a:lnTo>
                                  <a:lnTo>
                                    <a:pt x="289" y="535"/>
                                  </a:lnTo>
                                  <a:lnTo>
                                    <a:pt x="216" y="510"/>
                                  </a:lnTo>
                                  <a:lnTo>
                                    <a:pt x="157" y="455"/>
                                  </a:lnTo>
                                  <a:lnTo>
                                    <a:pt x="126" y="396"/>
                                  </a:lnTo>
                                  <a:lnTo>
                                    <a:pt x="107" y="322"/>
                                  </a:lnTo>
                                  <a:lnTo>
                                    <a:pt x="104" y="265"/>
                                  </a:lnTo>
                                  <a:lnTo>
                                    <a:pt x="106" y="230"/>
                                  </a:lnTo>
                                  <a:lnTo>
                                    <a:pt x="120" y="170"/>
                                  </a:lnTo>
                                  <a:lnTo>
                                    <a:pt x="155" y="105"/>
                                  </a:lnTo>
                                  <a:lnTo>
                                    <a:pt x="201" y="65"/>
                                  </a:lnTo>
                                  <a:lnTo>
                                    <a:pt x="266" y="42"/>
                                  </a:lnTo>
                                  <a:lnTo>
                                    <a:pt x="295" y="40"/>
                                  </a:lnTo>
                                  <a:lnTo>
                                    <a:pt x="440" y="40"/>
                                  </a:lnTo>
                                  <a:lnTo>
                                    <a:pt x="438" y="38"/>
                                  </a:lnTo>
                                  <a:lnTo>
                                    <a:pt x="364" y="9"/>
                                  </a:lnTo>
                                  <a:lnTo>
                                    <a:pt x="322" y="1"/>
                                  </a:lnTo>
                                  <a:lnTo>
                                    <a:pt x="30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66785" name="Group 448"/>
                        <wpg:cNvGrpSpPr>
                          <a:grpSpLocks/>
                        </wpg:cNvGrpSpPr>
                        <wpg:grpSpPr bwMode="auto">
                          <a:xfrm>
                            <a:off x="5151" y="-1528"/>
                            <a:ext cx="213" cy="116"/>
                            <a:chOff x="5151" y="-1528"/>
                            <a:chExt cx="213" cy="116"/>
                          </a:xfrm>
                        </wpg:grpSpPr>
                        <wps:wsp>
                          <wps:cNvPr id="2095526481" name="Freeform 449"/>
                          <wps:cNvSpPr>
                            <a:spLocks/>
                          </wps:cNvSpPr>
                          <wps:spPr bwMode="auto">
                            <a:xfrm>
                              <a:off x="5151" y="-1528"/>
                              <a:ext cx="213" cy="116"/>
                            </a:xfrm>
                            <a:custGeom>
                              <a:avLst/>
                              <a:gdLst>
                                <a:gd name="T0" fmla="+- 0 5338 5151"/>
                                <a:gd name="T1" fmla="*/ T0 w 213"/>
                                <a:gd name="T2" fmla="+- 0 -1528 -1528"/>
                                <a:gd name="T3" fmla="*/ -1528 h 116"/>
                                <a:gd name="T4" fmla="+- 0 5300 5151"/>
                                <a:gd name="T5" fmla="*/ T4 w 213"/>
                                <a:gd name="T6" fmla="+- 0 -1479 -1528"/>
                                <a:gd name="T7" fmla="*/ -1479 h 116"/>
                                <a:gd name="T8" fmla="+- 0 5238 5151"/>
                                <a:gd name="T9" fmla="*/ T8 w 213"/>
                                <a:gd name="T10" fmla="+- 0 -1430 -1528"/>
                                <a:gd name="T11" fmla="*/ -1430 h 116"/>
                                <a:gd name="T12" fmla="+- 0 5176 5151"/>
                                <a:gd name="T13" fmla="*/ T12 w 213"/>
                                <a:gd name="T14" fmla="+- 0 -1413 -1528"/>
                                <a:gd name="T15" fmla="*/ -1413 h 116"/>
                                <a:gd name="T16" fmla="+- 0 5151 5151"/>
                                <a:gd name="T17" fmla="*/ T16 w 213"/>
                                <a:gd name="T18" fmla="+- 0 -1411 -1528"/>
                                <a:gd name="T19" fmla="*/ -1411 h 116"/>
                                <a:gd name="T20" fmla="+- 0 5294 5151"/>
                                <a:gd name="T21" fmla="*/ T20 w 213"/>
                                <a:gd name="T22" fmla="+- 0 -1411 -1528"/>
                                <a:gd name="T23" fmla="*/ -1411 h 116"/>
                                <a:gd name="T24" fmla="+- 0 5338 5151"/>
                                <a:gd name="T25" fmla="*/ T24 w 213"/>
                                <a:gd name="T26" fmla="+- 0 -1476 -1528"/>
                                <a:gd name="T27" fmla="*/ -1476 h 116"/>
                                <a:gd name="T28" fmla="+- 0 5364 5151"/>
                                <a:gd name="T29" fmla="*/ T28 w 213"/>
                                <a:gd name="T30" fmla="+- 0 -1526 -1528"/>
                                <a:gd name="T31" fmla="*/ -1526 h 116"/>
                                <a:gd name="T32" fmla="+- 0 5338 5151"/>
                                <a:gd name="T33" fmla="*/ T32 w 213"/>
                                <a:gd name="T34" fmla="+- 0 -1528 -1528"/>
                                <a:gd name="T35" fmla="*/ -152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3" h="116">
                                  <a:moveTo>
                                    <a:pt x="187" y="0"/>
                                  </a:moveTo>
                                  <a:lnTo>
                                    <a:pt x="149" y="49"/>
                                  </a:lnTo>
                                  <a:lnTo>
                                    <a:pt x="87" y="98"/>
                                  </a:lnTo>
                                  <a:lnTo>
                                    <a:pt x="25" y="115"/>
                                  </a:lnTo>
                                  <a:lnTo>
                                    <a:pt x="0" y="117"/>
                                  </a:lnTo>
                                  <a:lnTo>
                                    <a:pt x="143" y="117"/>
                                  </a:lnTo>
                                  <a:lnTo>
                                    <a:pt x="187" y="52"/>
                                  </a:lnTo>
                                  <a:lnTo>
                                    <a:pt x="213" y="2"/>
                                  </a:lnTo>
                                  <a:lnTo>
                                    <a:pt x="1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9792070" name="Group 446"/>
                        <wpg:cNvGrpSpPr>
                          <a:grpSpLocks/>
                        </wpg:cNvGrpSpPr>
                        <wpg:grpSpPr bwMode="auto">
                          <a:xfrm>
                            <a:off x="5138" y="-1908"/>
                            <a:ext cx="206" cy="153"/>
                            <a:chOff x="5138" y="-1908"/>
                            <a:chExt cx="206" cy="153"/>
                          </a:xfrm>
                        </wpg:grpSpPr>
                        <wps:wsp>
                          <wps:cNvPr id="1230258685" name="Freeform 447"/>
                          <wps:cNvSpPr>
                            <a:spLocks/>
                          </wps:cNvSpPr>
                          <wps:spPr bwMode="auto">
                            <a:xfrm>
                              <a:off x="5138" y="-1908"/>
                              <a:ext cx="206" cy="153"/>
                            </a:xfrm>
                            <a:custGeom>
                              <a:avLst/>
                              <a:gdLst>
                                <a:gd name="T0" fmla="+- 0 5283 5138"/>
                                <a:gd name="T1" fmla="*/ T0 w 206"/>
                                <a:gd name="T2" fmla="+- 0 -1908 -1908"/>
                                <a:gd name="T3" fmla="*/ -1908 h 153"/>
                                <a:gd name="T4" fmla="+- 0 5138 5138"/>
                                <a:gd name="T5" fmla="*/ T4 w 206"/>
                                <a:gd name="T6" fmla="+- 0 -1908 -1908"/>
                                <a:gd name="T7" fmla="*/ -1908 h 153"/>
                                <a:gd name="T8" fmla="+- 0 5166 5138"/>
                                <a:gd name="T9" fmla="*/ T8 w 206"/>
                                <a:gd name="T10" fmla="+- 0 -1903 -1908"/>
                                <a:gd name="T11" fmla="*/ -1903 h 153"/>
                                <a:gd name="T12" fmla="+- 0 5184 5138"/>
                                <a:gd name="T13" fmla="*/ T12 w 206"/>
                                <a:gd name="T14" fmla="+- 0 -1894 -1908"/>
                                <a:gd name="T15" fmla="*/ -1894 h 153"/>
                                <a:gd name="T16" fmla="+- 0 5196 5138"/>
                                <a:gd name="T17" fmla="*/ T16 w 206"/>
                                <a:gd name="T18" fmla="+- 0 -1881 -1908"/>
                                <a:gd name="T19" fmla="*/ -1881 h 153"/>
                                <a:gd name="T20" fmla="+- 0 5203 5138"/>
                                <a:gd name="T21" fmla="*/ T20 w 206"/>
                                <a:gd name="T22" fmla="+- 0 -1864 -1908"/>
                                <a:gd name="T23" fmla="*/ -1864 h 153"/>
                                <a:gd name="T24" fmla="+- 0 5210 5138"/>
                                <a:gd name="T25" fmla="*/ T24 w 206"/>
                                <a:gd name="T26" fmla="+- 0 -1843 -1908"/>
                                <a:gd name="T27" fmla="*/ -1843 h 153"/>
                                <a:gd name="T28" fmla="+- 0 5220 5138"/>
                                <a:gd name="T29" fmla="*/ T28 w 206"/>
                                <a:gd name="T30" fmla="+- 0 -1807 -1908"/>
                                <a:gd name="T31" fmla="*/ -1807 h 153"/>
                                <a:gd name="T32" fmla="+- 0 5228 5138"/>
                                <a:gd name="T33" fmla="*/ T32 w 206"/>
                                <a:gd name="T34" fmla="+- 0 -1790 -1908"/>
                                <a:gd name="T35" fmla="*/ -1790 h 153"/>
                                <a:gd name="T36" fmla="+- 0 5239 5138"/>
                                <a:gd name="T37" fmla="*/ T36 w 206"/>
                                <a:gd name="T38" fmla="+- 0 -1775 -1908"/>
                                <a:gd name="T39" fmla="*/ -1775 h 153"/>
                                <a:gd name="T40" fmla="+- 0 5255 5138"/>
                                <a:gd name="T41" fmla="*/ T40 w 206"/>
                                <a:gd name="T42" fmla="+- 0 -1763 -1908"/>
                                <a:gd name="T43" fmla="*/ -1763 h 153"/>
                                <a:gd name="T44" fmla="+- 0 5275 5138"/>
                                <a:gd name="T45" fmla="*/ T44 w 206"/>
                                <a:gd name="T46" fmla="+- 0 -1756 -1908"/>
                                <a:gd name="T47" fmla="*/ -1756 h 153"/>
                                <a:gd name="T48" fmla="+- 0 5301 5138"/>
                                <a:gd name="T49" fmla="*/ T48 w 206"/>
                                <a:gd name="T50" fmla="+- 0 -1755 -1908"/>
                                <a:gd name="T51" fmla="*/ -1755 h 153"/>
                                <a:gd name="T52" fmla="+- 0 5320 5138"/>
                                <a:gd name="T53" fmla="*/ T52 w 206"/>
                                <a:gd name="T54" fmla="+- 0 -1764 -1908"/>
                                <a:gd name="T55" fmla="*/ -1764 h 153"/>
                                <a:gd name="T56" fmla="+- 0 5334 5138"/>
                                <a:gd name="T57" fmla="*/ T56 w 206"/>
                                <a:gd name="T58" fmla="+- 0 -1779 -1908"/>
                                <a:gd name="T59" fmla="*/ -1779 h 153"/>
                                <a:gd name="T60" fmla="+- 0 5342 5138"/>
                                <a:gd name="T61" fmla="*/ T60 w 206"/>
                                <a:gd name="T62" fmla="+- 0 -1799 -1908"/>
                                <a:gd name="T63" fmla="*/ -1799 h 153"/>
                                <a:gd name="T64" fmla="+- 0 5344 5138"/>
                                <a:gd name="T65" fmla="*/ T64 w 206"/>
                                <a:gd name="T66" fmla="+- 0 -1823 -1908"/>
                                <a:gd name="T67" fmla="*/ -1823 h 153"/>
                                <a:gd name="T68" fmla="+- 0 5340 5138"/>
                                <a:gd name="T69" fmla="*/ T68 w 206"/>
                                <a:gd name="T70" fmla="+- 0 -1839 -1908"/>
                                <a:gd name="T71" fmla="*/ -1839 h 153"/>
                                <a:gd name="T72" fmla="+- 0 5332 5138"/>
                                <a:gd name="T73" fmla="*/ T72 w 206"/>
                                <a:gd name="T74" fmla="+- 0 -1857 -1908"/>
                                <a:gd name="T75" fmla="*/ -1857 h 153"/>
                                <a:gd name="T76" fmla="+- 0 5319 5138"/>
                                <a:gd name="T77" fmla="*/ T76 w 206"/>
                                <a:gd name="T78" fmla="+- 0 -1875 -1908"/>
                                <a:gd name="T79" fmla="*/ -1875 h 153"/>
                                <a:gd name="T80" fmla="+- 0 5303 5138"/>
                                <a:gd name="T81" fmla="*/ T80 w 206"/>
                                <a:gd name="T82" fmla="+- 0 -1893 -1908"/>
                                <a:gd name="T83" fmla="*/ -1893 h 153"/>
                                <a:gd name="T84" fmla="+- 0 5283 5138"/>
                                <a:gd name="T85" fmla="*/ T84 w 206"/>
                                <a:gd name="T86" fmla="+- 0 -1908 -1908"/>
                                <a:gd name="T87" fmla="*/ -190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6" h="153">
                                  <a:moveTo>
                                    <a:pt x="145" y="0"/>
                                  </a:moveTo>
                                  <a:lnTo>
                                    <a:pt x="0" y="0"/>
                                  </a:lnTo>
                                  <a:lnTo>
                                    <a:pt x="28" y="5"/>
                                  </a:lnTo>
                                  <a:lnTo>
                                    <a:pt x="46" y="14"/>
                                  </a:lnTo>
                                  <a:lnTo>
                                    <a:pt x="58" y="27"/>
                                  </a:lnTo>
                                  <a:lnTo>
                                    <a:pt x="65" y="44"/>
                                  </a:lnTo>
                                  <a:lnTo>
                                    <a:pt x="72" y="65"/>
                                  </a:lnTo>
                                  <a:lnTo>
                                    <a:pt x="82" y="101"/>
                                  </a:lnTo>
                                  <a:lnTo>
                                    <a:pt x="90" y="118"/>
                                  </a:lnTo>
                                  <a:lnTo>
                                    <a:pt x="101" y="133"/>
                                  </a:lnTo>
                                  <a:lnTo>
                                    <a:pt x="117" y="145"/>
                                  </a:lnTo>
                                  <a:lnTo>
                                    <a:pt x="137" y="152"/>
                                  </a:lnTo>
                                  <a:lnTo>
                                    <a:pt x="163" y="153"/>
                                  </a:lnTo>
                                  <a:lnTo>
                                    <a:pt x="182" y="144"/>
                                  </a:lnTo>
                                  <a:lnTo>
                                    <a:pt x="196" y="129"/>
                                  </a:lnTo>
                                  <a:lnTo>
                                    <a:pt x="204" y="109"/>
                                  </a:lnTo>
                                  <a:lnTo>
                                    <a:pt x="206" y="85"/>
                                  </a:lnTo>
                                  <a:lnTo>
                                    <a:pt x="202" y="69"/>
                                  </a:lnTo>
                                  <a:lnTo>
                                    <a:pt x="194" y="51"/>
                                  </a:lnTo>
                                  <a:lnTo>
                                    <a:pt x="181" y="33"/>
                                  </a:lnTo>
                                  <a:lnTo>
                                    <a:pt x="165" y="15"/>
                                  </a:lnTo>
                                  <a:lnTo>
                                    <a:pt x="1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00BBB0" id="Group 445" o:spid="_x0000_s1026" style="position:absolute;margin-left:241.65pt;margin-top:-98.05pt;width:50.85pt;height:32.85pt;z-index:-251658237;mso-position-horizontal-relative:page" coordorigin="4833,-1961" coordsize="1017,65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G1wROhsAADWzAAAOAAAAZHJzL2Uyb0RvYy54bWzsXdtuG0mSfV9g/oHg4yzcYt2rhFYPFtPb jQV6Zhto7gfQFHXBSCKXlC33fv2eyMisyktEsUxbbXuGgKGSzGDWqYjMjIiTkVnf/+XD48Ps/WZ/ uN8+Xc2z7xbz2eZpvb2+f7q9mv/P8qc37Xx2eF49Xa8etk+bq/nvm8P8Lz/86d++f9ldbvLt3fbh erOfoZGnw+XL7mp+9/y8u7y4OKzvNo+rw3fb3eYJH95s94+rZ/y5v7243q9e0Prjw0W+WNQXL9v9 9W6/XW8OB/zvj/zh/AfT/s3NZv383zc3h83z7OFqDmzP5ufe/HxLPy9++H51ebtf7e7u1xbG6gQU j6v7J9y0b+rH1fNq9m5/nzT1eL/ebw/bm+fv1tvHi+3Nzf16Y54BT5Mtoqf5eb99tzPPcnv5crvr 1QTVRno6udn139//vN/9tvt1z+jx6y/b9T8O0MvFy+720v+c/r5l4dnbl79tr2HP1bvnrXnwDzf7 R2oCjzT7YPT7e6/fzYfn2Rr/WZdV01Xz2RoflVmT4Xej//UdjETfKtuimM/w6ZusqzP34X/ar2eL rOEv11VDH16sLvm2BqqFRqa3OPlXPMKv+9n9NZqvs7KtykU9nz2tHoHeKHhWVi21Fj8uGfNzqaMq u8w9WGmwry6dVoqys09V2P7Y60P62vrO6SP+oqoODK3D0HsOn9Z7frtb7TamUx6od1jVZlVd1fjX Ybyzbn/abzY0bmfQOqvXyLuudvD7mffJy+5weUB3PNrDJN1oKu01s7pcvzs8/7zZmr66ev/L4dn0 wNtr/GZGwLWFv8RscfP4gMng39/MFrOqLfGDrGjlnRjMymJ/vpgtF7OXGVklksmdjGnqTVZW9Qw9 3HWE2/6e6Px9Yyx2N6tdrxjESifG0JqsEqFhpPWtLUsZGoaC95Qj0DDy+sZGoMH8XnuVBg09vm9t 2crQstACb7Iia2S1Zb4RWE7UWxYaQrepb4dlliv4QjOM4fMtMYYvtIaOzzfGMqsVfKEtRmyb+eaI jIuh0w+O1Z0bL+sPT3bA4LfZipz9wriB3fZAE/mSZ7tlQUMBTUCKRpciDPVgzl+6OX1cGFhJGDaf 0nTG/mSZGVdzFAk5GNO6GcNOnK/2gfeIKeJoYj+fIZp4y+N+t3omPdHz0q+zl6u5manv4AAxlun/ H7fvN8utkXgmdZnPcV87v+B+g8TDky+Z5+h1gaT73F13pkUnZ2cPtOg+d1eWc3eeKjcg5HbQMD2k MXL/4KQvb5o9bB/ur3+6f3igBz7sb9/+9WE/e79CRNYu2rx1lgnEHkx/edrS19jO9D/w8+wdyFsf Lt9ur3+Hp9hvOaxDGIpf7rb7/5vPXhDSXc0P//tutd/MZw//9QSv12VlSTGg+QOhSI4/9v4nb/1P Vk9rNHU1f56jf9Ovf33muPHdbn9/e4c7ZcaWT9v/QAx0c0+OxOBjVPYPOF7G+uoeuMyzRb2oS8kB m7iCNAaHfXbAxvXKnsSf+FlMdCThzF817edzwIgKZGj+nD8CLZz0KWIRYwN/xp/sgKtqIWOLHDDJ iXqLHbCGjmbtIT6Y7IDVuAqz/9Be5ODIv/XBXOyAu0bUHrkJD9+rOmAfH81YfnjVKvhyPyBa5lpY GoZDbzLVvrlvD5YT7UvOycdXFfLAyH17LHMlNs1Da4zh8+0xhi8aHVp4mgfDI1cCVDhz/2nfZEhu 5fFR+PZgOVF/RWgRNQCkLHnof4USoBahNcbw+fYYwxdaRMfn22NZKOOjCK0xNi379ogmPwQb//IB qhpZ00RA8SwG8JRomcalEZ8WitMwIXF07ymtW25nWbiIbzzQL9CJTOtfJhY3MRM6lxqJdxhewOfk XFztrhxfY4qATNE5hbpP3dWXimPrIWZnKUNcobWpcsfuWvIDHBNzqURW5dbMDry7MjyXSkyVCxV3 TiS+lkQiW3RNkS0KypViKq8yY/GcSVhWcMyleh56xKOGLlrly3z/PJXKU6MR3zmPQAu9swrNd81f LpNQ6dkgUpqcSaiRcJRJ6JnOxEjpxExCtW1E5ZFcH2meIyVDUyHq+AOovMELqgGEpfIGSedP3ZX9 qvO/x/y0879T5eL7nj3wBA88rDTygqFZIuzXDt1iWNMUObLpGpNPuNBoIqhXXWgsao7hkSVVdrHK rYqBH+SFxmxhFjyRNbiF10r42rDQGH8RPUVed/0DFhrzRZPXbVsRJZFEJybK/uzRiaAbTaW9ZkIG /GMWGsusmxlzIKXyuR+fQjALjWSVSCakD0wXIELCdYSB6PK9IovdzfpeMYhF0UlRy9CS6ESAFvpD 3BO+WIQWRickJkKLohPYSNRaEp0I0JKFxrY1HGyqtojnJDkRXMxzFk0uohN4TglfaIY3WQs7iLqL ohOSk/GF1qiKtpbx+cbghUYJX2gL4KsMDybozzcHy4n4Yp4Tma+IT+A5BXx5PCzaUsEX8ZwkJ+ML LVKVRSHjC0ZGTjynhC+0BvRSFrJ9c98eLCfjCy1SlaWiP98eS8NzCvgSnrMtlf4X8ZwkJ+KLeU5t zhN4TglfaA3Si4bPtwfLyfhCi6BkSJ5diKLyeFjiOSV8oTVw30qZ+wrfHiwn4qPU3OfZi1aemMvA aaCCRcRXJuOjVvCVod9oISfjCy1SFY2Cz7fHslTGRxlaA3ppM3l8oKJmsAfLyfhCiwCfPD6oMmuw b0nrAIJ9q9AamJkXrYwPM+LQHsuJ+MC0RfaV8VW+PZboVTK+0Bq4b27qj9L5ufLtwXIyvtAiGB/y /IcyveF5l6h6kvGF1sB9C01/vj1YTsRXhxapSkxtUkyFyjQPX62Mjzq0Bu5bKuODAv6+v7CcjC+0 COZnBZ9vj2WtjI86tMYYPt8eY/hCiwAfVpEpDI7izdq3x7JWxkcTWoPuq/S/xrcHy4n6a0KLVJr/ aHx7LBGEif2vCa2B+1bK/NL49mC5Ht+ZXaF8Ranw+udbh1IflXwuLVvBV05ZFCvRpYy4WyEaXxQj j0TiPHejz42Lk4Mw4tOW3Gi+NuLBkpv6qDR9kjimvSmPapmJZT3tUWlyodYxKUxpnca6EQ8elTX0 CXwf+fsZSvcoO6YOPrB5zM5VmDxwW7eYNXwckngshfiOH8V96K7cFuZJNFWXo0JsonZ8Lc6Ot84w BNCBu4+78v1sV7UhjSpWwxsAl+UHVLGWe0O2GIdmFXZMjEJc3LQb15ilUNtxqYy1Dz80pn1K7nHH ftw6Xbkr68xqFivlY21RaQOpzA0M14a7clsULtAzjjbVThFq0EnR0jioqKsyFpjzEwo48yL7Cck6 q+JcwDlxX4+8haLMm6pruhYdPyE2zTj+1olNJcjFsOtj5snEphaBY7D0jVEAqSWoTox3UGj5gR/u mWVXIfubHHxPjL2T0BsliELoHUTeSuCdEJsdeCoTttKIDchl3wiQgFwf2AZyceBdyYn9icRmh50s Mj7fEpCAnIwvtEZV1nJiKiy7CqbNQluAUEA1rYzPNwfLifgSYhM5sWTdU4lNjRiOiU2NGI4LOLXE TyjgFPSXFHCqxHBMbIJAlvUXWkRN/IQCTgHfH0BsKsTrV0NsgimV+t/JxKYyPhJiM5PtGxObJRhG Cd/JxKZCPCTEZq3gC6kCzC+y/iir6/3QxxCbysJTQmwqC0+0+4Pvax1bIxM3pxKb2Gsmzn8xsQk5 cfzGxGap+I9Tic2iVPD59sATQE7GF/sPJWY5ldjUwhbU1Q39Bfj8uAUR+rnA+UwsLf/5iCX07E8r xiKfPkbORLmzRs5My8MR+lJKb0pnVBLEFoUX48QL7ZJHW1imGCMR7JEBR6gem/ofoXomsi4TOZyW CZVsceQBLFc1TktkC27tCO9lbA2l9bsHHJfirsypWAMgwB9TbdQxzlTI17WXtclaWsQnL5tQIaYz fetUCBY4pbDWz8InUyFY2xRjsogKgZgY8kQRbdHJ0PwAajIVokGLqBANWhTMatD82Gk5lQppsZoq qi2u8YKcqLe4xqtcyKnAiVSIjs+3BKgGFV8cymr4fGN8RI1Xp6yBRxXoLeRE/SVUiDImTqVCNHwx FaLiiwZGiWIwacyeSIV0C7OXOq3BiKgQkpP1F40OFV8wPDDUxDXwhArpFloq709SGEGQE/ElNV5K /zuRCtHxheNDxzdxfJxIhXTYdS3OLxEVQnKi/hIqROl/J1IhKr6ICtHxTRwfJ1IhXa7MLxEVQnKy /uLxocwvp1Ihmm+LqRDfuZ1T+XONCJ2O9CVS+VdPtm0BBvwrZ15atm23gfdyLn9zV87jrFQ7nsfZ LczTpHjzqpq6W/xHpGh5llbaXVGKQ+2ujN5JjefHFj3qR8dyVbdNe9Id+634Do+7BriwPDJ2x9iS 3AYUd64U+CqOeqrzolkg8kKkk6THpnjoW0+P4TOlUNuPPKemx5R/yHFYwLiraUoc5WQyND/onJoe q9D8jIwWk5UIJwlw5LXkIP5Xwv+kUkBPP30jjKWfcaUAzrUSberTFHzWorBSSxVc3roW31c0a7IF Skvf4/Bf63O+MV45PT6Hh59hg/axNQFL9vduXgtTbOlsL+ccqbuyQ6WKdYQDRwIQUPgTpGJkZ7f7 dbHSWVHnVdl0xEglftdEvd+631UoBn/Kn+p3VX7Bn+8xg6v0RzDhqzt4TvG7KjR/qh+BlvhdmRg8 ye92iC9kv+YbARKQE2mPhJamI/iE+sETaeluoYRTkd8lORlf4ncV2tw3xnS/q9KCES2t0oIJLa2M iRNpaRVfREvr+MJICFuzZPueSktrtGVMS/vj9hy3vDatBQ2/cqUE0xo9faBFRTZG6eVcNOSuNiqy rTkqyH3qroEUCNgxMgJlAYZwGSdJphEuVipCfyY2PtvBN0WFl7JUDdmMIyT3hg1jvdc8+KbEoQmm o8A3ogoSPWp4w0ZJO7TppSM1WEXzSX/wjfS14eCb+IvoKV/s4JumXOT1wjtTaHjBBpORnzv4lFTj zr1RFYN5yjv5/WPOvcFbMWbmlsZAwxk0ftxjgk+6dyQTcg2mB1AU5frB0FgUfKK6k05Hs51iEIt8 7ALHF0jQkuBTgBaGOwSKz9C2XXS4px/vsJgILQo+F9gJIUFLgk8BWkL6dPYFGwm2qCaC5ERwUfBJ FTwiOiH4lPCFZgDp05jgODVrFHySnIwvtEbZLRR8vjE4+JTwhbYAvtxsrxHw+eZgORFfFHyWbbMQ 9ScEnwK+5Nybhve1p/ii4JPkZHyhRdDxWhlfMDJyOrdAwhda401W87kjAj7fHiwn4wstQgNDxufb g8+9EfAlNRFVp9gXAYVfvk1yIr6oJgL4ahEfLX4N2wfM+d4SvtAaOPccu53kac+3B8vJ+EKLlC1O 1ZJmF6EmQsIXWgPn7rcaPt8eLCfii2oiyhbFahI+oSZCwJece1Ny8pP2v6gmguRkfKFFSqrjF/H5 9uDtIRK+0Bp4cVCj6C+qiSA5GV9okbLD0oKIz7fHEoNcHL/JuTc4Mljuf1FNBMmJ+OLtIQt0aAmf sD1E0B/VPAeLBu4FUol/i869ITkZX2iRCicly/j8+YrPvZHwhdagF0OZmsS0/4GEHuYDlhPxxefe ZNiHI+lPOPdGwJece1Pw9swUH2WF/XxF+PjU2SSuorzAs0gFjy7jC8aHOfdGwhdaA/ctTM2agM+3 B8vJ+gstUuU4UknUn28PPvdGwJece0PnJ4rzc3TuDcmJ+OJzb/KuFPHRAn5vDz73RsIXWgPzbqbo Lzr3huRkfKFFqgyBhKS/xrfHEodvifNLE1pjDJ9vD5YT8VH+H/Q/uFYJH22DGPTX0rlQgv5oVcdr je6rzM+03aBvj+VkfKFFqgW2x4n4gvHRKvFVG1oD9+VztdLxgeWrAB/kZHyhRaoFilNFfL49lq3i P7rQGsCnxVe0E8bXnxZfdaFFyg4DScLX+fZYwgmK9qWtJIF9Kz63L9UfvdTUw0dyov6wScdvEfmR rD+8LmJob9kp44N2EQX4aj7XTcDn2wPxM+REfLShx28SAYw8QeNVrE6Q3nuJ78kqpFNe/AZxby0G xBsHnCiaZEEFZGgXgJStnFGBTG8WgFTGiVkxDhSJ/SfyRJ0tfMvg8HyzDCMwCHRYjv/g6IpyKIO3 LThB1qQyWLIkW2/UbDhK10lQ1mSSryvxdBYl7OYcfWFGzNI6DT7KNO2SWZyzQ1ABGQ6aaoFzIqVB nUWHOpj3YoogQ9MgH1f7ZLRqRIIyyChzr2BWGWSYumfIJMS5J0uS9w5n4IrBQxZl7ySogAwHTpVh nhc1GS4eZVoCnyUHPNiTLwVzx+tHOCJTARlap8qhcxlkOHBQvyNrMknjdZBRHk+CMsgokQdIOdBB SBqMbi2Vz5J3dXWZkktl2AA5zGroERBUQEYDB0eny5oM03mUOWiaDE2DexdKQJvFuxwgKIOMUvoq UygHBFfeYy8zpJCyuZOs3r1RMcn6EA95TdLYUtI+vDfUCfKxCipXHW52wPc0kKFpzLhWRneU24PU HjR5Xnh97YVX9ezDL/HuMxXMl9hPoIL5lz9zUtUMpb1YhVw2bsV7/PBOuxl/iewR611cAjDS3/Ei ZdN6X4t4pHW4TwLDr7Q/2jqlTEbcbeYfb50yGCM+7VFNPkHylAVMeVgT2/MX3A6RcUAmzjZfQHQ8 6Q4U8/IXpj2yiT/5CxMfmmJB84V+L8yRZ6C4jL8w8aHdLAVKbtpDU7xi7tAfs3AEEsUO/IWJD+3m KvK+k+zgTsjN4Am9L3CP/YSTXSk1oMNDKHujYTWUvHB5SkG5Kx7NFZ4Mn4dlLDkO+yA5E18AlfvU Xbm1jLg7SPWGcB+7qxWbdlapLYrJ0CFYJa4Vd+XWKOjGPbMjr5/kXpWDLxprDNoi/ODKx6S4/xT9 W90dIHe1wFgZJR8priqNeHncE+H16D1xSKwRA005Bg38kpGr+fVH6l1zSuZw2/qIrVAMbOXGT+zN 7X4qSxOo9y3sTq/6yOElOGnAPq8bck657spKLmnZhdSHMTqml4K4iglyOY7ZZblxPecZDwgkwaP3 zexx0+WRLmXSTOArjpxxY8gZkkPuPPa87sCZ/EjvcyfO5MggR9uz/SU7dsCw7c7ku8bay4lcw3Mc gZfTuf8QQ8Iz2hqRkyQ2/hAlJWITxOzJxriM3bSwE9R4ByVD0T2db3Ld1125G8fzMH+KUXTejXhs N+Kkt9XlyLnrhqLHoGSPOZzXLNmj5SFjf1Qk8Aw/lOzlFH1RyR6WMKmnIabu31UnfG0o2Yu/iH7y xUr28kWHpYC6pEA+3jDCVa+fu2bvY1Taawa6PbFmr6AzFcgcxkJDLRued+Ddiaghq0QyGPoB544u AAak7whDY+gIfWNGAPxH3ysGsYiiKbAkIUFDN+9bMxs1BWgxOYM9PzI0hFd9Y1i+gpgILaTNqlzR Grxr39qS2EwBWrIKUBbEEwpqixYBSE4EF60BVBm9C0myqW8H3qgp4QvNwGudMj7fEiwn4wutQdBk fL4xuGZPwhfagu5La96S/nxzsJyIL2b+aU1e0l9I/BveX8CX0P4qvoj15zV5YVzERzprYzbk/HNi LiV8oTWgF3QXUX8R4U9ysv5Ci2CvkqI/3x5csyfgS8h+zL8yvojrJzkRX0z1a/oLmX5D9Ev44vGh T3vh+CC5Hh+m7vORsN/wkbCwH2iVT+AuqGeZg08RHUncBQqrTGTlYn6Nu3Ap8ZE9OLY1FByMBf2W naKV3TExzjOILRuTMoszJv47ImexoXRwrDmjMDQ3LhWr7ZxqTN6BPSnVQOaNN5xgHRJ9IEw27AtO bi/Xf3//83732+7XPfVr83rtX7brfxzIuHEyQn8bCbx3++3L37bXm6v5CjmRGRIc9a8utzc3M5y5 RIvdNtnAsi71FS/Z6F+MjbUL84mXbKRf85KN6It9SD1og56DovyXw2724fHhCb/tDlfzu+fn3eXF xWF9t3lcHb57vF/vt4dPen0MygAWedXWQyI3bBBi5vTzJxupbtwGoVzTzOnJBhUCGCsaCw2Bf5ps 4N6RTJxs2BIA1xGGxvwgF6uypgAgc71iEAu9uCmkkKD5LpyTjRRaHFCp0Pz4dgRaFE4htxe1FkRT JtlIoSXJRof3fJpbx/qNkg2SQ7CS6i1JNlC7KCmO3NuQC5lyI+pRkVXTaiPE3jI+3xIo+IGcjC+0 RpWh9k7E5xvDJhsCvtAWVGhkCmzTbpfUGZlDNVP9JckGvXiVZrZIM1KykeJLkg176k+KL0o27KGz Ar5oYOQoThHx+fZYcrIh4AutAf1xNZmAz7cHy4n2Bc1k+xUXcoDql/EFw8OUFgn9L0k2WlTYiP0v SjZITsQXJxs5bi3pT0o2Uv0lRUVNZ4qKUv1FNUUkJ+MLLQIqA6c3CP0vrCgyBUWS/kJroJyyMe9/ EvD59mA5EV9cTZTjRUISvrCYyNQSCfiSUqKGN1il+KJKIpKT8cXjAw8s4gvGhykjkvCF1oBe8Dop sf9FRUQkJ+MLLVIVON1XxOfbgzcICfiSDUINzCHiizYIkZyIL94gVCjjFzOT5z/Mi7ElfKE1oD9w DzI+3x4sJ+MLLVIVeNGMpD/h/TESvtAa1O9NvV3a/6INQiQn4os3CBXYoCbhEzYICfiSDUJNp+CL NgiRnIwvtEiFJVEZn28PfjG2hC+0BvwCb9BN9YdX0g79heVkfKFFgE/2H8KLsQV8yQahluspU3zR BiGSE/HFG4QK8FCSfYUNQhK+0BrQC/Zzi+Mj2iBEcjK+0CJVkcn+Q9ggJOELrQF8mv9AxVVgX8iJ +OINQoUSXwkbhAR8yQahlje4pPaNNgiRnIwvtAhIQTn+oyRwiJ/NBiEJX2gNY1nZvkSy9O2xXI/v TEaa5ckPT7PV0y2VC9Gfu+2BWIelK/GaWOHlCrxAniOiZ5pwrHV0a5Bay75QZbxYyxV3TaztcqVd /Vurx1t3hV0T67pcWVdY1WWIUUmRtnbn/OLzpIvZ6qJlX/00bqYvUYT66Xw3khvDdyOwo/Ew8Nlc I4KC/El8N3PPjhV3dSbuym1RjohBNU5il8BD7PR45VfFTfWj2d3IXfmGqPOhtlD9xWPefequLGXr B48UBdmTRqmedqwx2npJ8I+8zcyV5dI2lrHmXOkrmWFUzk4pWG8dl7PHjFkGCd3H6cJdrdnd4x7R HWgcft4jB5/n9lVkVCw89hzkS0l/x6ocbQUposGx1rDxxLTGdRQjD8vVMsdsYbvTkVWYeMSwYnHz c1XVx1RVGaL/5XZnnPXtfrW7u1//uHpe+X+blYvLTb692z5cb/Y//D8AAAD//wMAUEsDBBQABgAI AAAAIQDfvBhI4wAAAA0BAAAPAAAAZHJzL2Rvd25yZXYueG1sTI/BasMwDIbvg72D0WC31vHSlDSL U0rZdiqDtYPRmxurSWhsh9hN0refetqOkj5+fX++nkzLBux946wEMY+AoS2dbmwl4fvwPkuB+aCs Vq2zKOGGHtbF40OuMu1G+4XDPlSMQqzPlIQ6hC7j3Jc1GuXnrkNLt7PrjQo09hXXvRop3LT8JYqW 3KjG0odadbitsbzsr0bCx6jGTSzeht3lvL0dD8nnz06glM9P0+YVWMAp/MFw1yd1KMjp5K5We9ZK WKRxTKiEmVgtBTBCkjSheqf7Ko4WwIuc/29R/AIAAP//AwBQSwECLQAUAAYACAAAACEAtoM4kv4A AADhAQAAEwAAAAAAAAAAAAAAAAAAAAAAW0NvbnRlbnRfVHlwZXNdLnhtbFBLAQItABQABgAIAAAA IQA4/SH/1gAAAJQBAAALAAAAAAAAAAAAAAAAAC8BAABfcmVscy8ucmVsc1BLAQItABQABgAIAAAA IQD1G1wROhsAADWzAAAOAAAAAAAAAAAAAAAAAC4CAABkcnMvZTJvRG9jLnhtbFBLAQItABQABgAI AAAAIQDfvBhI4wAAAA0BAAAPAAAAAAAAAAAAAAAAAJQdAABkcnMvZG93bnJldi54bWxQSwUGAAAA AAQABADzAAAApB4AAAAA ">
                <v:group id="Group 458" o:spid="_x0000_s1027" style="position:absolute;left:5491;top:-1947;width:349;height:630" coordorigin="5491,-1947" coordsize="349,6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4eWxygAAAOIAAAAPAAAAZHJzL2Rvd25yZXYueG1sRI9Ba8JA FITvhf6H5RW81U1qDBJdRaQtPYigFoq3R/aZBLNvQ3abxH/vCoLHYWa+YRarwdSio9ZVlhXE4wgE cW51xYWC3+PX+wyE88gaa8uk4EoOVsvXlwVm2va8p+7gCxEg7DJUUHrfZFK6vCSDbmwb4uCdbWvQ B9kWUrfYB7ip5UcUpdJgxWGhxIY2JeWXw79R8N1jv57En932ct5cT8fp7m8bk1Kjt2E9B+Fp8M/w o/2jFSRpnMymSZTC/VK4A3J5AwAA//8DAFBLAQItABQABgAIAAAAIQDb4fbL7gAAAIUBAAATAAAA AAAAAAAAAAAAAAAAAABbQ29udGVudF9UeXBlc10ueG1sUEsBAi0AFAAGAAgAAAAhAFr0LFu/AAAA FQEAAAsAAAAAAAAAAAAAAAAAHwEAAF9yZWxzLy5yZWxzUEsBAi0AFAAGAAgAAAAhAFTh5bHKAAAA 4gAAAA8AAAAAAAAAAAAAAAAABwIAAGRycy9kb3ducmV2LnhtbFBLBQYAAAAAAwADALcAAAD+AgAA AAA= ">
                  <v:shape id="Freeform 461" o:spid="_x0000_s1028" style="position:absolute;left:5491;top:-1947;width:349;height:630;visibility:visible;mso-wrap-style:square;v-text-anchor:top" coordsize="349,6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dTg3xwAAAOMAAAAPAAAAZHJzL2Rvd25yZXYueG1sRE9La8JA EL4L/odlCl6kbhQNbeoqYhG81dehx2l2TEKzs2F3q+m/7xwKwlzme803y3XvWnWjEBvPBqaTDBRx 6W3DlYHLeff8AiomZIutZzLwSxHWq+FgiYX1dz7S7ZQqJSEcCzRQp9QVWseyJodx4jti4a4+OEyy hkrbgHcJd62eZVmuHTYsF2rsaFtT+X36cQZ0Fb4+38sQ5/tsTn6H+nAdfxgzeuo3b6AS9ekh/nfv rdRf5Itc5lVKy08CgF79AQAA//8DAFBLAQItABQABgAIAAAAIQDb4fbL7gAAAIUBAAATAAAAAAAA AAAAAAAAAAAAAABbQ29udGVudF9UeXBlc10ueG1sUEsBAi0AFAAGAAgAAAAhAFr0LFu/AAAAFQEA AAsAAAAAAAAAAAAAAAAAHwEAAF9yZWxzLy5yZWxzUEsBAi0AFAAGAAgAAAAhAI51ODfHAAAA4wAA AA8AAAAAAAAAAAAAAAAABwIAAGRycy9kb3ducmV2LnhtbFBLBQYAAAAAAwADALcAAAD7AgAAAAA= " path="m349,491r-125,l224,630r125,l349,491e" fillcolor="#808285" stroked="f">
                    <v:path arrowok="t" o:connecttype="custom" o:connectlocs="349,-1456;224,-1456;224,-1317;349,-1317;349,-1456" o:connectangles="0,0,0,0,0"/>
                  </v:shape>
                  <v:shape id="Freeform 460" o:spid="_x0000_s1029" style="position:absolute;left:5491;top:-1947;width:349;height:630;visibility:visible;mso-wrap-style:square;v-text-anchor:top" coordsize="349,6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WLe4xQAAAOIAAAAPAAAAZHJzL2Rvd25yZXYueG1sRE89a8Mw EN0L+Q/iAl1KI9kYE9woIaQEvKV1O2S8Whfb1DoZSU3cfx8NhY6P973ZzXYUV/JhcKwhWykQxK0z A3caPj+Oz2sQISIbHB2Thl8KsNsuHjZYGXfjd7o2sRMphEOFGvoYp0rK0PZkMazcRJy4i/MWY4K+ k8bjLYXbUeZKldLiwKmhx4kOPbXfzY/VIDv/dX5tfShqVZA7ony7PJ20flzO+xcQkeb4L/5z10ZD kWeqVGWRNqdL6Q7I7R0AAP//AwBQSwECLQAUAAYACAAAACEA2+H2y+4AAACFAQAAEwAAAAAAAAAA AAAAAAAAAAAAW0NvbnRlbnRfVHlwZXNdLnhtbFBLAQItABQABgAIAAAAIQBa9CxbvwAAABUBAAAL AAAAAAAAAAAAAAAAAB8BAABfcmVscy8ucmVsc1BLAQItABQABgAIAAAAIQBJWLe4xQAAAOIAAAAP AAAAAAAAAAAAAAAAAAcCAABkcnMvZG93bnJldi54bWxQSwUGAAAAAAMAAwC3AAAA+QIAAAAA " path="m349,l294,,,397r,94l406,491r,-94l44,397,224,152r125,l349,e" fillcolor="#808285" stroked="f">
                    <v:path arrowok="t" o:connecttype="custom" o:connectlocs="349,-1947;294,-1947;0,-1550;0,-1456;406,-1456;406,-1550;44,-1550;224,-1795;349,-1795;349,-1947" o:connectangles="0,0,0,0,0,0,0,0,0,0"/>
                  </v:shape>
                  <v:shape id="Freeform 459" o:spid="_x0000_s1030" style="position:absolute;left:5491;top:-1947;width:349;height:630;visibility:visible;mso-wrap-style:square;v-text-anchor:top" coordsize="349,6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iqqlygAAAOMAAAAPAAAAZHJzL2Rvd25yZXYueG1sRI9BTwIx EIXvJv6HZky4GGiRjehKIUZCwk1FDhzH7bC7cTvdtAWWf+8cTDzOzJv33rdYDb5TZ4qpDWxhOjGg iKvgWq4t7L824ydQKSM77AKThSslWC1vbxZYunDhTzrvcq3EhFOJFpqc+1LrVDXkMU1CTyy3Y4ge s4yx1i7iRcx9px+MedQeW5aEBnt6a6j62Z28BV3H78O6iqnYmoLCBvXH8f7d2tHd8PoCKtOQ/8V/ 31sn9c3zfDY1s0IohEkWoJe/AAAA//8DAFBLAQItABQABgAIAAAAIQDb4fbL7gAAAIUBAAATAAAA AAAAAAAAAAAAAAAAAABbQ29udGVudF9UeXBlc10ueG1sUEsBAi0AFAAGAAgAAAAhAFr0LFu/AAAA FQEAAAsAAAAAAAAAAAAAAAAAHwEAAF9yZWxzLy5yZWxzUEsBAi0AFAAGAAgAAAAhAEOKqqXKAAAA 4wAAAA8AAAAAAAAAAAAAAAAABwIAAGRycy9kb3ducmV2LnhtbFBLBQYAAAAAAwADALcAAAD+AgAA AAA= " path="m349,152r-125,l224,397r125,l349,152e" fillcolor="#808285" stroked="f">
                    <v:path arrowok="t" o:connecttype="custom" o:connectlocs="349,-1795;224,-1795;224,-1550;349,-1550;349,-1795" o:connectangles="0,0,0,0,0"/>
                  </v:shape>
                </v:group>
                <v:group id="Group 452" o:spid="_x0000_s1031" style="position:absolute;left:5365;top:-1951;width:106;height:108" coordorigin="5365,-1951" coordsize="106,1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oeHWyAAAAOMAAAAPAAAAZHJzL2Rvd25yZXYueG1sRE/NasJA EL4X+g7LFHqrmxiiEl1FpC09iFAtiLchOybB7GzIbpP49q4geJzvfxarwdSio9ZVlhXEowgEcW51 xYWCv8PXxwyE88gaa8uk4EoOVsvXlwVm2vb8S93eFyKEsMtQQel9k0np8pIMupFtiAN3tq1BH862 kLrFPoSbWo6jaCINVhwaSmxoU1J+2f8bBd899usk/uy2l/Pmejqku+M2JqXe34b1HISnwT/FD/eP DvOn02Qcp+kkgftPAQC5vAEAAP//AwBQSwECLQAUAAYACAAAACEA2+H2y+4AAACFAQAAEwAAAAAA AAAAAAAAAAAAAAAAW0NvbnRlbnRfVHlwZXNdLnhtbFBLAQItABQABgAIAAAAIQBa9CxbvwAAABUB AAALAAAAAAAAAAAAAAAAAB8BAABfcmVscy8ucmVsc1BLAQItABQABgAIAAAAIQAAoeHWyAAAAOMA AAAPAAAAAAAAAAAAAAAAAAcCAABkcnMvZG93bnJldi54bWxQSwUGAAAAAAMAAwC3AAAA/AIAAAAA ">
                  <v:shape id="Freeform 457" o:spid="_x0000_s1032" style="position:absolute;left:5365;top:-1951;width:106;height:108;visibility:visible;mso-wrap-style:square;v-text-anchor:top" coordsize="106,1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pD4QyQAAAOMAAAAPAAAAZHJzL2Rvd25yZXYueG1sRI/NasMw EITvgb6D2EJvsRSb2saNEkpoodf8QY5ba2ObWCtjqYnbp48KhR6HmfmGWa4n24srjb5zrGGRKBDE tTMdNxoO+/d5CcIHZIO9Y9LwTR7Wq4fZEivjbryl6y40IkLYV6ihDWGopPR1SxZ94gbi6J3daDFE OTbSjHiLcNvLVKlcWuw4LrQ40Kal+rL7shqKHwwdZ/2pybPN/nh++zyputD66XF6fQERaAr/4b/2 h9GQqiLNy/I5zeD3U/wDcnUHAAD//wMAUEsBAi0AFAAGAAgAAAAhANvh9svuAAAAhQEAABMAAAAA AAAAAAAAAAAAAAAAAFtDb250ZW50X1R5cGVzXS54bWxQSwECLQAUAAYACAAAACEAWvQsW78AAAAV AQAACwAAAAAAAAAAAAAAAAAfAQAAX3JlbHMvLnJlbHNQSwECLQAUAAYACAAAACEAW6Q+EMkAAADj AAAADwAAAAAAAAAAAAAAAAAHAgAAZHJzL2Rvd25yZXYueG1sUEsFBgAAAAADAAMAtwAAAP0CAAAA AA== " path="m54,l4,39,,64,7,82,21,96r20,10l68,108r13,-6l54,102,40,99,24,89,14,70,11,43,21,25,38,13,63,9r20,l76,5,54,e" fillcolor="#231f20" stroked="f">
                    <v:path arrowok="t" o:connecttype="custom" o:connectlocs="54,-1951;4,-1912;0,-1887;7,-1869;21,-1855;41,-1845;68,-1843;81,-1849;54,-1849;40,-1852;24,-1862;14,-1881;11,-1908;21,-1926;38,-1938;63,-1942;83,-1942;76,-1946;54,-1951" o:connectangles="0,0,0,0,0,0,0,0,0,0,0,0,0,0,0,0,0,0,0"/>
                  </v:shape>
                  <v:shape id="Freeform 456" o:spid="_x0000_s1033" style="position:absolute;left:5365;top:-1951;width:106;height:108;visibility:visible;mso-wrap-style:square;v-text-anchor:top" coordsize="106,1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SS9yxwAAAOIAAAAPAAAAZHJzL2Rvd25yZXYueG1sRI/NisIw FIX3A75DuIK7MVVnrFbTIuKA29ERXF6ba1tsbkoTtfr0ZiHM8nD++JZZZ2pxo9ZVlhWMhhEI4tzq igsFf/ufzxkI55E11pZJwYMcZGnvY4mJtnf+pdvOFyKMsEtQQel9k0jp8pIMuqFtiIN3tq1BH2Rb SN3iPYybWo6jaCoNVhweSmxoXVJ+2V2NgviJvuJJfSymk/X+cN6cjlEeKzXod6sFCE+d/w+/21ut 4Gscf8/j+SxABKSAAzJ9AQAA//8DAFBLAQItABQABgAIAAAAIQDb4fbL7gAAAIUBAAATAAAAAAAA AAAAAAAAAAAAAABbQ29udGVudF9UeXBlc10ueG1sUEsBAi0AFAAGAAgAAAAhAFr0LFu/AAAAFQEA AAsAAAAAAAAAAAAAAAAAHwEAAF9yZWxzLy5yZWxzUEsBAi0AFAAGAAgAAAAhAJJJL3LHAAAA4gAA AA8AAAAAAAAAAAAAAAAABwIAAGRycy9kb3ducmV2LnhtbFBLBQYAAAAAAwADALcAAAD7AgAAAAA= " path="m83,9l63,9r19,9l94,36r4,24l91,82,76,96r-22,6l81,102r3,-2l97,85r7,-21l106,35,94,17,83,9e" fillcolor="#231f20" stroked="f">
                    <v:path arrowok="t" o:connecttype="custom" o:connectlocs="83,-1942;63,-1942;82,-1933;94,-1915;98,-1891;91,-1869;76,-1855;54,-1849;81,-1849;84,-1851;97,-1866;104,-1887;106,-1916;94,-1934;83,-1942" o:connectangles="0,0,0,0,0,0,0,0,0,0,0,0,0,0,0"/>
                  </v:shape>
                  <v:shape id="Freeform 455" o:spid="_x0000_s1034" style="position:absolute;left:5365;top:-1951;width:106;height:108;visibility:visible;mso-wrap-style:square;v-text-anchor:top" coordsize="106,1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cwZ3yQAAAOIAAAAPAAAAZHJzL2Rvd25yZXYueG1sRI9Pa8JA FMTvBb/D8oTe6iZqTZpmFZEKvdYoeHzNvvyh2bchu9XUT+8WCj0OM78ZJt+MphMXGlxrWUE8i0AQ l1a3XCs4FvunFITzyBo7y6Tghxxs1pOHHDNtr/xBl4OvRShhl6GCxvs+k9KVDRl0M9sTB6+yg0Ef 5FBLPeA1lJtOzqNoJQ22HBYa7GnXUPl1+DYKkhv6lhfduV4tdsWpevs8R2Wi1ON03L6C8DT6//Af /a4DF6dxunx5TuD3UrgDcn0HAAD//wMAUEsBAi0AFAAGAAgAAAAhANvh9svuAAAAhQEAABMAAAAA AAAAAAAAAAAAAAAAAFtDb250ZW50X1R5cGVzXS54bWxQSwECLQAUAAYACAAAACEAWvQsW78AAAAV AQAACwAAAAAAAAAAAAAAAAAfAQAAX3JlbHMvLnJlbHNQSwECLQAUAAYACAAAACEAT3MGd8kAAADi AAAADwAAAAAAAAAAAAAAAAAHAgAAZHJzL2Rvd25yZXYueG1sUEsFBgAAAAADAAMAtwAAAP0CAAAA AA== " path="m73,23r-40,l33,87r11,l44,59r29,l80,51r,-1l44,50r,-19l80,31r,-2l73,23e" fillcolor="#231f20" stroked="f">
                    <v:path arrowok="t" o:connecttype="custom" o:connectlocs="73,-1928;33,-1928;33,-1864;44,-1864;44,-1892;73,-1892;80,-1900;80,-1901;44,-1901;44,-1920;80,-1920;80,-1922;73,-1928" o:connectangles="0,0,0,0,0,0,0,0,0,0,0,0,0"/>
                  </v:shape>
                  <v:shape id="Freeform 454" o:spid="_x0000_s1035" style="position:absolute;left:5365;top:-1951;width:106;height:108;visibility:visible;mso-wrap-style:square;v-text-anchor:top" coordsize="106,1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BlRayAAAAOIAAAAPAAAAZHJzL2Rvd25yZXYueG1sRI9Pa8JA FMTvBb/D8gq91V0NJhpdRaQFr/4Dj8/sMwnNvg3Zrab99G6h4HGYmd8wi1VvG3GjzteONYyGCgRx 4UzNpYbj4fN9CsIHZIONY9LwQx5Wy8HLAnPj7ryj2z6UIkLY56ihCqHNpfRFRRb90LXE0bu6zmKI siul6fAe4baRY6VSabHmuFBhS5uKiq/9t9WQ/WKoOWnOZZpsDqfrx+Wsikzrt9d+PQcRqA/P8H97 azSk4yRTo5mawN+leAfk8gEAAP//AwBQSwECLQAUAAYACAAAACEA2+H2y+4AAACFAQAAEwAAAAAA AAAAAAAAAAAAAAAAW0NvbnRlbnRfVHlwZXNdLnhtbFBLAQItABQABgAIAAAAIQBa9CxbvwAAABUB AAALAAAAAAAAAAAAAAAAAB8BAABfcmVscy8ucmVsc1BLAQItABQABgAIAAAAIQCOBlRayAAAAOIA AAAPAAAAAAAAAAAAAAAAAAcCAABkcnMvZG93bnJldi54bWxQSwUGAAAAAAMAAwC3AAAA/AIAAAAA " path="m63,59r-10,l71,87r11,l63,59e" fillcolor="#231f20" stroked="f">
                    <v:path arrowok="t" o:connecttype="custom" o:connectlocs="63,-1892;53,-1892;71,-1864;82,-1864;63,-1892" o:connectangles="0,0,0,0,0"/>
                  </v:shape>
                  <v:shape id="Freeform 453" o:spid="_x0000_s1036" style="position:absolute;left:5365;top:-1951;width:106;height:108;visibility:visible;mso-wrap-style:square;v-text-anchor:top" coordsize="106,1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r5V1xwAAAOMAAAAPAAAAZHJzL2Rvd25yZXYueG1sRE9La8JA EL4L/Q/LFLzpxqRNbOoqRSx4rQ/wOGbHJDQ7G7Krxv76riB4nO89s0VvGnGhztWWFUzGEQjiwuqa SwW77fdoCsJ5ZI2NZVJwIweL+ctghrm2V/6hy8aXIoSwy1FB5X2bS+mKigy6sW2JA3eynUEfzq6U usNrCDeNjKMolQZrDg0VtrSsqPjdnI2C7A99zUlzKNNkud2fVsdDVGRKDV/7r08Qnnr/FD/cax3m J2n8/pZ9xBO4/xQAkPN/AAAA//8DAFBLAQItABQABgAIAAAAIQDb4fbL7gAAAIUBAAATAAAAAAAA AAAAAAAAAAAAAABbQ29udGVudF9UeXBlc10ueG1sUEsBAi0AFAAGAAgAAAAhAFr0LFu/AAAAFQEA AAsAAAAAAAAAAAAAAAAAHwEAAF9yZWxzLy5yZWxzUEsBAi0AFAAGAAgAAAAhAEmvlXXHAAAA4wAA AA8AAAAAAAAAAAAAAAAABwIAAGRycy9kb3ducmV2LnhtbFBLBQYAAAAAAwADALcAAAD7AgAAAAA= " path="m80,31r-17,l70,33r,16l64,50r16,l80,31e" fillcolor="#231f20" stroked="f">
                    <v:path arrowok="t" o:connecttype="custom" o:connectlocs="80,-1920;63,-1920;70,-1918;70,-1902;64,-1901;80,-1901;80,-1920" o:connectangles="0,0,0,0,0,0,0"/>
                  </v:shape>
                </v:group>
                <v:group id="Group 450" o:spid="_x0000_s1037" style="position:absolute;left:4843;top:-1948;width:450;height:633" coordorigin="4843,-1948" coordsize="450,6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1kjsywAAAOMAAAAPAAAAZHJzL2Rvd25yZXYueG1sRI9Ba8JA EIXvgv9hGcFb3USNLdFVRGzpQQrVQvE2ZMckmJ0N2TWJ/94tFDzOvPe+ebPa9KYSLTWutKwgnkQg iDOrS84V/JzeX95AOI+ssbJMCu7kYLMeDlaYatvxN7VHn4sAYZeigsL7OpXSZQUZdBNbEwftYhuD PoxNLnWDXYCbSk6jaCENlhwuFFjTrqDserwZBR8ddttZvG8P18vufj4lX7+HmJQaj/rtEoSn3j/N /+lPHerPkgBNXhdz+PspLECuHwAAAP//AwBQSwECLQAUAAYACAAAACEA2+H2y+4AAACFAQAAEwAA AAAAAAAAAAAAAAAAAAAAW0NvbnRlbnRfVHlwZXNdLnhtbFBLAQItABQABgAIAAAAIQBa9CxbvwAA ABUBAAALAAAAAAAAAAAAAAAAAB8BAABfcmVscy8ucmVsc1BLAQItABQABgAIAAAAIQA91kjsywAA AOMAAAAPAAAAAAAAAAAAAAAAAAcCAABkcnMvZG93bnJldi54bWxQSwUGAAAAAAMAAwC3AAAA/wIA AAAA ">
                  <v:shape id="Freeform 451" o:spid="_x0000_s1038" style="position:absolute;left:4843;top:-1948;width:450;height:633;visibility:visible;mso-wrap-style:square;v-text-anchor:top" coordsize="450,6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kxE2ywAAAOIAAAAPAAAAZHJzL2Rvd25yZXYueG1sRI9BSwMx FITvgv8hPMGL2MRtuy1r01JEQTwUrKX0+Ni8bhY3L9tN7G7/vREKHoeZ+YZZrAbXiDN1ofas4Wmk QBCX3tRcadh9vT3OQYSIbLDxTBouFGC1vL1ZYGF8z5903sZKJAiHAjXYGNtCylBachhGviVO3tF3 DmOSXSVNh32Cu0ZmSuXSYc1pwWJLL5bK7+2P03DarO3hwcd+dug/QpO97v305LS+vxvWzyAiDfE/ fG2/Gw2zicpyNc3H8Hcp3QG5/AUAAP//AwBQSwECLQAUAAYACAAAACEA2+H2y+4AAACFAQAAEwAA AAAAAAAAAAAAAAAAAAAAW0NvbnRlbnRfVHlwZXNdLnhtbFBLAQItABQABgAIAAAAIQBa9CxbvwAA ABUBAAALAAAAAAAAAAAAAAAAAB8BAABfcmVscy8ucmVsc1BLAQItABQABgAIAAAAIQD4kxE2ywAA AOIAAAAPAAAAAAAAAAAAAAAAAAcCAABkcnMvZG93bnJldi54bWxQSwUGAAAAAAMAAwC3AAAA/wIA AAAA " path="m302,l236,8,172,31,114,70,64,125,27,197,5,286,,355r3,30l22,465r33,63l99,575r50,33l220,631r34,3l273,633r71,-16l409,579r42,-42l308,537r-19,-2l216,510,157,455,126,396,107,322r-3,-57l106,230r14,-60l155,105,201,65,266,42r29,-2l440,40r-2,-2l364,9,322,1,302,e" fillcolor="#231f20" stroked="f">
                    <v:path arrowok="t" o:connecttype="custom" o:connectlocs="302,-1948;236,-1940;172,-1917;114,-1878;64,-1823;27,-1751;5,-1662;0,-1593;3,-1563;22,-1483;55,-1420;99,-1373;149,-1340;220,-1317;254,-1314;273,-1315;344,-1331;409,-1369;451,-1411;308,-1411;289,-1413;216,-1438;157,-1493;126,-1552;107,-1626;104,-1683;106,-1718;120,-1778;155,-1843;201,-1883;266,-1906;295,-1908;440,-1908;438,-1910;364,-1939;322,-1947;302,-1948" o:connectangles="0,0,0,0,0,0,0,0,0,0,0,0,0,0,0,0,0,0,0,0,0,0,0,0,0,0,0,0,0,0,0,0,0,0,0,0,0"/>
                  </v:shape>
                </v:group>
                <v:group id="Group 448" o:spid="_x0000_s1039" style="position:absolute;left:5151;top:-1528;width:213;height:116" coordorigin="5151,-1528" coordsize="213,11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KS/LyQAAAOEAAAAPAAAAZHJzL2Rvd25yZXYueG1sRI9Ba8JA FITvQv/D8gq96SaWRImuItKWHkRQC8XbI/tMgtm3IbtN4r/vCoLHYWa+YZbrwdSio9ZVlhXEkwgE cW51xYWCn9PneA7CeWSNtWVScCMH69XLaImZtj0fqDv6QgQIuwwVlN43mZQuL8mgm9iGOHgX2xr0 QbaF1C32AW5qOY2iVBqsOCyU2NC2pPx6/DMKvnrsN+/xR7e7Xra38ynZ/+5iUurtddgsQHga/DP8 aH9rBdMkTtPZPIH7o/AG5OofAAD//wMAUEsBAi0AFAAGAAgAAAAhANvh9svuAAAAhQEAABMAAAAA AAAAAAAAAAAAAAAAAFtDb250ZW50X1R5cGVzXS54bWxQSwECLQAUAAYACAAAACEAWvQsW78AAAAV AQAACwAAAAAAAAAAAAAAAAAfAQAAX3JlbHMvLnJlbHNQSwECLQAUAAYACAAAACEADykvy8kAAADh AAAADwAAAAAAAAAAAAAAAAAHAgAAZHJzL2Rvd25yZXYueG1sUEsFBgAAAAADAAMAtwAAAP0CAAAA AA== ">
                  <v:shape id="Freeform 449" o:spid="_x0000_s1040" style="position:absolute;left:5151;top:-1528;width:213;height:116;visibility:visible;mso-wrap-style:square;v-text-anchor:top" coordsize="213,11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XJpxzAAAAOMAAAAPAAAAZHJzL2Rvd25yZXYueG1sRI9fS8Mw FMXfB36HcAXfXLqyjlmXjfkPBUHdpu/X5rYpa25Kkm312xtB2OPhnPM7nMVqsJ04kg+tYwWTcQaC uHK65UbB5+7peg4iRGSNnWNS8EMBVsuL0QJL7U68oeM2NiJBOJSowMTYl1KGypDFMHY9cfJq5y3G JH0jtcdTgttO5lk2kxZbTgsGe7o3VO23B6vg8aOvH/xr3hSH7/r57aswOH2/U+rqcljfgog0xHP4 v/2iFeTZTVHks+l8An+f0h+Qy18AAAD//wMAUEsBAi0AFAAGAAgAAAAhANvh9svuAAAAhQEAABMA AAAAAAAAAAAAAAAAAAAAAFtDb250ZW50X1R5cGVzXS54bWxQSwECLQAUAAYACAAAACEAWvQsW78A AAAVAQAACwAAAAAAAAAAAAAAAAAfAQAAX3JlbHMvLnJlbHNQSwECLQAUAAYACAAAACEAVlyaccwA AADjAAAADwAAAAAAAAAAAAAAAAAHAgAAZHJzL2Rvd25yZXYueG1sUEsFBgAAAAADAAMAtwAAAAAD AAAAAA== " path="m187,l149,49,87,98,25,115,,117r143,l187,52,213,2,187,e" fillcolor="#231f20" stroked="f">
                    <v:path arrowok="t" o:connecttype="custom" o:connectlocs="187,-1528;149,-1479;87,-1430;25,-1413;0,-1411;143,-1411;187,-1476;213,-1526;187,-1528" o:connectangles="0,0,0,0,0,0,0,0,0"/>
                  </v:shape>
                </v:group>
                <v:group id="Group 446" o:spid="_x0000_s1041" style="position:absolute;left:5138;top:-1908;width:206;height:153" coordorigin="5138,-1908" coordsize="206,1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XWG0zQAAAOMAAAAPAAAAZHJzL2Rvd25yZXYueG1sRI9PS8NA EMXvgt9hGcGb3U39Uxu7LaWoeCiCrVB6G7LTJDQ7G7Jrkn575yB4nJk3773fYjX6RvXUxTqwhWxi QBEXwdVcWvjev909g4oJ2WETmCxcKMJqeX21wNyFgb+o36VSiQnHHC1UKbW51rGoyGOchJZYbqfQ eUwydqV2HQ5i7hs9NeZJe6xZEipsaVNRcd79eAvvAw7r++y1355Pm8tx//h52GZk7e3NuH4BlWhM /+K/7w8n9c3DfDafmplQCJMsQC9/AQAA//8DAFBLAQItABQABgAIAAAAIQDb4fbL7gAAAIUBAAAT AAAAAAAAAAAAAAAAAAAAAABbQ29udGVudF9UeXBlc10ueG1sUEsBAi0AFAAGAAgAAAAhAFr0LFu/ AAAAFQEAAAsAAAAAAAAAAAAAAAAAHwEAAF9yZWxzLy5yZWxzUEsBAi0AFAAGAAgAAAAhAHRdYbTN AAAA4wAAAA8AAAAAAAAAAAAAAAAABwIAAGRycy9kb3ducmV2LnhtbFBLBQYAAAAAAwADALcAAAAB AwAAAAA= ">
                  <v:shape id="Freeform 447" o:spid="_x0000_s1042" style="position:absolute;left:5138;top:-1908;width:206;height:153;visibility:visible;mso-wrap-style:square;v-text-anchor:top" coordsize="206,1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Q32/yAAAAOMAAAAPAAAAZHJzL2Rvd25yZXYueG1sRE9fS8Mw EH8X/A7hBF9kS6x0lm7ZEEE6EDfcBF+z5tYWm0tJzq1+eyMIe7zf/1usRteLE4bYedJwP1UgkGpv O2o0fOxfJgWIyIas6T2hhh+MsFpeXy1Maf2Z3vG040akEIql0dAyD6WUsW7RmTj1A1Lijj44w+kM jbTBnFO462Wm1Ew601FqaM2Azy3WX7tvp6Ha1NusyisO6vXxLazvPvlwqLS+vRmf5iAYR76I/91r m+ZnDyrLi1mRw99PCQC5/AUAAP//AwBQSwECLQAUAAYACAAAACEA2+H2y+4AAACFAQAAEwAAAAAA AAAAAAAAAAAAAAAAW0NvbnRlbnRfVHlwZXNdLnhtbFBLAQItABQABgAIAAAAIQBa9CxbvwAAABUB AAALAAAAAAAAAAAAAAAAAB8BAABfcmVscy8ucmVsc1BLAQItABQABgAIAAAAIQBbQ32/yAAAAOMA AAAPAAAAAAAAAAAAAAAAAAcCAABkcnMvZG93bnJldi54bWxQSwUGAAAAAAMAAwC3AAAA/AIAAAAA " path="m145,l,,28,5r18,9l58,27r7,17l72,65r10,36l90,118r11,15l117,145r20,7l163,153r19,-9l196,129r8,-20l206,85,202,69,194,51,181,33,165,15,145,e" fillcolor="#231f20" stroked="f">
                    <v:path arrowok="t" o:connecttype="custom" o:connectlocs="145,-1908;0,-1908;28,-1903;46,-1894;58,-1881;65,-1864;72,-1843;82,-1807;90,-1790;101,-1775;117,-1763;137,-1756;163,-1755;182,-1764;196,-1779;204,-1799;206,-1823;202,-1839;194,-1857;181,-1875;165,-1893;145,-1908" o:connectangles="0,0,0,0,0,0,0,0,0,0,0,0,0,0,0,0,0,0,0,0,0,0"/>
                  </v:shape>
                </v:group>
                <w10:wrap anchorx="page"/>
              </v:group>
            </w:pict>
          </mc:Fallback>
        </mc:AlternateContent>
      </w:r>
      <w:r>
        <w:rPr>
          <w:rFonts w:ascii="Arial" w:eastAsia="Arial" w:hAnsi="Arial" w:cs="Arial"/>
          <w:color w:val="808285"/>
          <w:sz w:val="56"/>
          <w:szCs w:val="56"/>
        </w:rPr>
        <w:t>Contract Data:</w:t>
      </w:r>
    </w:p>
    <w:p w14:paraId="18444DB4" w14:textId="77777777" w:rsidR="00A356D5" w:rsidRPr="00920158" w:rsidRDefault="00B41A06" w:rsidP="00BE2BF6">
      <w:pPr>
        <w:spacing w:after="0" w:line="631" w:lineRule="exact"/>
        <w:ind w:left="2006" w:right="-20"/>
        <w:rPr>
          <w:rFonts w:ascii="Arial" w:eastAsia="Arial" w:hAnsi="Arial" w:cs="Arial"/>
          <w:sz w:val="56"/>
          <w:szCs w:val="56"/>
        </w:rPr>
      </w:pPr>
      <w:r>
        <w:rPr>
          <w:rFonts w:ascii="Arial" w:eastAsia="Arial" w:hAnsi="Arial" w:cs="Arial"/>
          <w:color w:val="808285"/>
          <w:sz w:val="56"/>
          <w:szCs w:val="56"/>
        </w:rPr>
        <w:t xml:space="preserve">Professional Service Short </w:t>
      </w:r>
      <w:r>
        <w:rPr>
          <w:rFonts w:ascii="Arial" w:eastAsia="Arial" w:hAnsi="Arial" w:cs="Arial"/>
          <w:color w:val="808285"/>
          <w:sz w:val="54"/>
          <w:szCs w:val="56"/>
        </w:rPr>
        <w:t>Contract</w:t>
      </w:r>
    </w:p>
    <w:p w14:paraId="0F65ACFD" w14:textId="2F084F3A" w:rsidR="00A356D5" w:rsidRPr="00920158" w:rsidRDefault="00E12FD5">
      <w:pPr>
        <w:spacing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40" behindDoc="1" locked="0" layoutInCell="1" allowOverlap="1" wp14:anchorId="159F68B3" wp14:editId="46791ADC">
                <wp:simplePos x="0" y="0"/>
                <wp:positionH relativeFrom="page">
                  <wp:posOffset>2340610</wp:posOffset>
                </wp:positionH>
                <wp:positionV relativeFrom="paragraph">
                  <wp:posOffset>57785</wp:posOffset>
                </wp:positionV>
                <wp:extent cx="4572000" cy="1270"/>
                <wp:effectExtent l="6985" t="14605" r="12065" b="12700"/>
                <wp:wrapNone/>
                <wp:docPr id="1682431939"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3686" y="758"/>
                          <a:chExt cx="7200" cy="2"/>
                        </a:xfrm>
                      </wpg:grpSpPr>
                      <wps:wsp>
                        <wps:cNvPr id="2112639701" name="Freeform 444"/>
                        <wps:cNvSpPr>
                          <a:spLocks/>
                        </wps:cNvSpPr>
                        <wps:spPr bwMode="auto">
                          <a:xfrm>
                            <a:off x="3686" y="758"/>
                            <a:ext cx="7200" cy="2"/>
                          </a:xfrm>
                          <a:custGeom>
                            <a:avLst/>
                            <a:gdLst>
                              <a:gd name="T0" fmla="+- 0 3686 3686"/>
                              <a:gd name="T1" fmla="*/ T0 w 7200"/>
                              <a:gd name="T2" fmla="+- 0 10886 3686"/>
                              <a:gd name="T3" fmla="*/ T2 w 7200"/>
                            </a:gdLst>
                            <a:ahLst/>
                            <a:cxnLst>
                              <a:cxn ang="0">
                                <a:pos x="T1" y="0"/>
                              </a:cxn>
                              <a:cxn ang="0">
                                <a:pos x="T3" y="0"/>
                              </a:cxn>
                            </a:cxnLst>
                            <a:rect l="0" t="0" r="r" b="b"/>
                            <a:pathLst>
                              <a:path w="7200">
                                <a:moveTo>
                                  <a:pt x="0" y="0"/>
                                </a:moveTo>
                                <a:lnTo>
                                  <a:pt x="7200" y="0"/>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EA43D" id="Group 443" o:spid="_x0000_s1026" style="position:absolute;margin-left:184.3pt;margin-top:4.55pt;width:5in;height:.1pt;z-index:-251658240;mso-position-horizontal-relative:page" coordorigin="3686,758" coordsize="720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Zf89+gIAAOMGAAAOAAAAZHJzL2Uyb0RvYy54bWykVdtu2zAMfR+wfxD0uKHxJWmSGnWKoWmL Ad1WoNkHKLJ8wWzJk5Q43dePlOzUTVEM6F4EyqQOjw4p+vLq0NRkL7SplExpNAkpEZKrrJJFSn9u bs+WlBjLZMZqJUVKn4ShV6uPHy67NhGxKlWdCU0ARJqka1NaWtsmQWB4KRpmJqoVEpy50g2zsNVF kGnWAXpTB3EYzoNO6azVigtj4OvaO+nK4ee54PZHnhthSZ1S4Gbdqt26xTVYXbKk0KwtK97TYO9g 0bBKQtIj1JpZRna6egXVVFwro3I74aoJVJ5XXLg7wG2i8OQ2d1rtWneXIumK9igTSHui07th+ff9 nW4f2wft2YN5r/gvA7oEXVskYz/uCx9Mtt03lUE92c4qd/FDrhuEgCuRg9P36aivOFjC4ePsfAE1 gzJw8EXxopefl1AjPDSdL+eUgG9xvvSV4eVNfxZP+oMxugKW+IyOZc8Kqw5tZJ6VMv+n1GPJWuEK YFCJB02qLKVxFMXz6cUijCiRrAEVbrUQ2KNkNpshO6QB8YOsZqzpyINhBqT/p5qvhRkkfUsWlvCd sXdCuaKw/b2xvtUzsFyps577BmTNmxq6/vMZCQmmckv/NI5hcFkf9ikgm5B0xKXuQQeseAhyWFG4 fANsOsQhWDwCg7oWA0VWDqz5Qfa0wSIMZ0vouq5VBhtnA+SGdgMECMIrvhELuU9j/Zk+hYahcTou NCUwLrZek5ZZZIYp0CQdNCx2J35o1F5slHPZk3cASZ69tRxH+SqOWHk3nMAErtuPSZHrqLRS3VZ1 7cpQS6SC78pzMaquMvQiHaOL7XWtyZ7BJFxH6+nadSqgvQiDiSMzh1YKlt30tmVV7W2Ir0FceHW+ dX2vb1X2BG2slZ+v8D8Ao1T6DyUdzNaUmt87pgUl9VcJT/Iims1wGLuNGwqU6LFnO/YwyQEqpZZC 5dG8tn6A71pdFSVkipz0Un2BYZRX2OiOn2fVb2AqOMtNUrBejOrx3kU9/5tWfwEAAP//AwBQSwME FAAGAAgAAAAhAO55MIPdAAAACAEAAA8AAABkcnMvZG93bnJldi54bWxMj0FPg0AQhe8m/ofNmHiz CxIJIkvTNOqpMbE1Md6m7BRI2VnCboH+e5eTHue9lzffK9az6cRIg2stK4hXEQjiyuqWawVfh7eH DITzyBo7y6TgSg7W5e1Ngbm2E3/SuPe1CCXsclTQeN/nUrqqIYNuZXvi4J3sYNCHc6ilHnAK5aaT j1GUSoMthw8N9rRtqDrvL0bB+4TTJolfx935tL3+HJ4+vncxKXV/N29eQHia/V8YFvyADmVgOtoL ayc6BUmapSGq4DkGsfhRtgjHICQgy0L+H1D+AgAA//8DAFBLAQItABQABgAIAAAAIQC2gziS/gAA AOEBAAATAAAAAAAAAAAAAAAAAAAAAABbQ29udGVudF9UeXBlc10ueG1sUEsBAi0AFAAGAAgAAAAh ADj9If/WAAAAlAEAAAsAAAAAAAAAAAAAAAAALwEAAF9yZWxzLy5yZWxzUEsBAi0AFAAGAAgAAAAh ABll/z36AgAA4wYAAA4AAAAAAAAAAAAAAAAALgIAAGRycy9lMm9Eb2MueG1sUEsBAi0AFAAGAAgA AAAhAO55MIPdAAAACAEAAA8AAAAAAAAAAAAAAAAAVAUAAGRycy9kb3ducmV2LnhtbFBLBQYAAAAA BAAEAPMAAABeBgAAAAA= ">
                <v:shape id="Freeform 444" o:spid="_x0000_s1027" style="position:absolute;left:3686;top:758;width:7200;height:2;visibility:visible;mso-wrap-style:square;v-text-anchor:top" coordsize="7200,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EqIRywAAAOMAAAAPAAAAZHJzL2Rvd25yZXYueG1sRI9Ba8JA FITvQv/D8gq96SYpapO6SpFK7VHjob09ss9saPZtmt1q/PduQfA4zMw3zGI12FacqPeNYwXpJAFB XDndcK3gUG7GLyB8QNbYOiYFF/KwWj6MFlhod+YdnfahFhHCvkAFJoSukNJXhiz6ieuIo3d0vcUQ ZV9L3eM5wm0rsySZSYsNxwWDHa0NVT/7P6vAff520+km//o+XuqP/P1QtmZdKvX0OLy9ggg0hHv4 1t5qBVmaZrPnfJ6k8P8p/gG5vAIAAP//AwBQSwECLQAUAAYACAAAACEA2+H2y+4AAACFAQAAEwAA AAAAAAAAAAAAAAAAAAAAW0NvbnRlbnRfVHlwZXNdLnhtbFBLAQItABQABgAIAAAAIQBa9CxbvwAA ABUBAAALAAAAAAAAAAAAAAAAAB8BAABfcmVscy8ucmVsc1BLAQItABQABgAIAAAAIQBLEqIRywAA AOMAAAAPAAAAAAAAAAAAAAAAAAcCAABkcnMvZG93bnJldi54bWxQSwUGAAAAAAMAAwC3AAAA/wIA AAAA " path="m,l7200,e" filled="f" strokecolor="#d1d3d4" strokeweight="1pt">
                  <v:path arrowok="t" o:connecttype="custom" o:connectlocs="0,0;7200,0" o:connectangles="0,0"/>
                </v:shape>
                <w10:wrap anchorx="page"/>
              </v:group>
            </w:pict>
          </mc:Fallback>
        </mc:AlternateContent>
      </w:r>
    </w:p>
    <w:p w14:paraId="4AAA1B09" w14:textId="77777777" w:rsidR="00396ED7" w:rsidRPr="00920158" w:rsidRDefault="00396ED7">
      <w:pPr>
        <w:spacing w:after="0"/>
        <w:rPr>
          <w:rFonts w:ascii="Arial" w:hAnsi="Arial" w:cs="Arial"/>
        </w:rPr>
        <w:sectPr w:rsidR="00396ED7" w:rsidRPr="00920158" w:rsidSect="00757257">
          <w:headerReference w:type="even" r:id="rId10"/>
          <w:headerReference w:type="default" r:id="rId11"/>
          <w:footerReference w:type="even" r:id="rId12"/>
          <w:footerReference w:type="default" r:id="rId13"/>
          <w:headerReference w:type="first" r:id="rId14"/>
          <w:footerReference w:type="first" r:id="rId15"/>
          <w:pgSz w:w="11920" w:h="16840"/>
          <w:pgMar w:top="0" w:right="0" w:bottom="0" w:left="0" w:header="720" w:footer="720" w:gutter="0"/>
          <w:cols w:space="720"/>
        </w:sectPr>
      </w:pPr>
    </w:p>
    <w:p w14:paraId="7ADBF9CA" w14:textId="40CA3D72" w:rsidR="000F0C19" w:rsidRPr="00920158" w:rsidRDefault="00E12FD5" w:rsidP="000F0C19">
      <w:pPr>
        <w:spacing w:before="46" w:after="0" w:line="240" w:lineRule="auto"/>
        <w:ind w:left="3132" w:right="-430" w:hanging="162"/>
        <w:rPr>
          <w:rFonts w:ascii="Arial" w:eastAsia="Arial" w:hAnsi="Arial" w:cs="Arial"/>
          <w:sz w:val="48"/>
          <w:szCs w:val="48"/>
        </w:rPr>
      </w:pPr>
      <w:r>
        <w:rPr>
          <w:rFonts w:ascii="Arial" w:hAnsi="Arial" w:cs="Arial"/>
          <w:noProof/>
        </w:rPr>
        <w:lastRenderedPageBreak/>
        <mc:AlternateContent>
          <mc:Choice Requires="wpg">
            <w:drawing>
              <wp:anchor distT="0" distB="0" distL="114300" distR="114300" simplePos="0" relativeHeight="251658244" behindDoc="1" locked="0" layoutInCell="1" allowOverlap="1" wp14:anchorId="1F806296" wp14:editId="5CA1A881">
                <wp:simplePos x="0" y="0"/>
                <wp:positionH relativeFrom="column">
                  <wp:posOffset>-163195</wp:posOffset>
                </wp:positionH>
                <wp:positionV relativeFrom="paragraph">
                  <wp:posOffset>-66040</wp:posOffset>
                </wp:positionV>
                <wp:extent cx="6155690" cy="8599170"/>
                <wp:effectExtent l="8255" t="635" r="8255" b="10795"/>
                <wp:wrapNone/>
                <wp:docPr id="94193750"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599170"/>
                          <a:chOff x="483" y="856"/>
                          <a:chExt cx="9694" cy="13542"/>
                        </a:xfrm>
                      </wpg:grpSpPr>
                      <wpg:grpSp>
                        <wpg:cNvPr id="1558330833" name="Group 493"/>
                        <wpg:cNvGrpSpPr>
                          <a:grpSpLocks/>
                        </wpg:cNvGrpSpPr>
                        <wpg:grpSpPr bwMode="auto">
                          <a:xfrm>
                            <a:off x="490" y="863"/>
                            <a:ext cx="9679" cy="13535"/>
                            <a:chOff x="670" y="883"/>
                            <a:chExt cx="9679" cy="13535"/>
                          </a:xfrm>
                        </wpg:grpSpPr>
                        <wps:wsp>
                          <wps:cNvPr id="1206374883" name="Freeform 494"/>
                          <wps:cNvSpPr>
                            <a:spLocks/>
                          </wps:cNvSpPr>
                          <wps:spPr bwMode="auto">
                            <a:xfrm>
                              <a:off x="670" y="883"/>
                              <a:ext cx="9679" cy="13535"/>
                            </a:xfrm>
                            <a:custGeom>
                              <a:avLst/>
                              <a:gdLst>
                                <a:gd name="T0" fmla="+- 0 670 670"/>
                                <a:gd name="T1" fmla="*/ T0 w 9679"/>
                                <a:gd name="T2" fmla="+- 0 14418 883"/>
                                <a:gd name="T3" fmla="*/ 14418 h 13535"/>
                                <a:gd name="T4" fmla="+- 0 10350 670"/>
                                <a:gd name="T5" fmla="*/ T4 w 9679"/>
                                <a:gd name="T6" fmla="+- 0 14418 883"/>
                                <a:gd name="T7" fmla="*/ 14418 h 13535"/>
                                <a:gd name="T8" fmla="+- 0 10350 670"/>
                                <a:gd name="T9" fmla="*/ T8 w 9679"/>
                                <a:gd name="T10" fmla="+- 0 883 883"/>
                                <a:gd name="T11" fmla="*/ 883 h 13535"/>
                                <a:gd name="T12" fmla="+- 0 670 670"/>
                                <a:gd name="T13" fmla="*/ T12 w 9679"/>
                                <a:gd name="T14" fmla="+- 0 883 883"/>
                                <a:gd name="T15" fmla="*/ 883 h 13535"/>
                                <a:gd name="T16" fmla="+- 0 670 670"/>
                                <a:gd name="T17" fmla="*/ T16 w 9679"/>
                                <a:gd name="T18" fmla="+- 0 14418 883"/>
                                <a:gd name="T19" fmla="*/ 14418 h 13535"/>
                              </a:gdLst>
                              <a:ahLst/>
                              <a:cxnLst>
                                <a:cxn ang="0">
                                  <a:pos x="T1" y="T3"/>
                                </a:cxn>
                                <a:cxn ang="0">
                                  <a:pos x="T5" y="T7"/>
                                </a:cxn>
                                <a:cxn ang="0">
                                  <a:pos x="T9" y="T11"/>
                                </a:cxn>
                                <a:cxn ang="0">
                                  <a:pos x="T13" y="T15"/>
                                </a:cxn>
                                <a:cxn ang="0">
                                  <a:pos x="T17" y="T19"/>
                                </a:cxn>
                              </a:cxnLst>
                              <a:rect l="0" t="0" r="r" b="b"/>
                              <a:pathLst>
                                <a:path w="9679" h="13535">
                                  <a:moveTo>
                                    <a:pt x="0" y="13535"/>
                                  </a:moveTo>
                                  <a:lnTo>
                                    <a:pt x="9680" y="13535"/>
                                  </a:lnTo>
                                  <a:lnTo>
                                    <a:pt x="9680" y="0"/>
                                  </a:lnTo>
                                  <a:lnTo>
                                    <a:pt x="0" y="0"/>
                                  </a:lnTo>
                                  <a:lnTo>
                                    <a:pt x="0" y="13535"/>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5510393" name="Group 495"/>
                        <wpg:cNvGrpSpPr>
                          <a:grpSpLocks/>
                        </wpg:cNvGrpSpPr>
                        <wpg:grpSpPr bwMode="auto">
                          <a:xfrm>
                            <a:off x="483" y="856"/>
                            <a:ext cx="9694" cy="853"/>
                            <a:chOff x="663" y="876"/>
                            <a:chExt cx="9694" cy="853"/>
                          </a:xfrm>
                        </wpg:grpSpPr>
                        <wps:wsp>
                          <wps:cNvPr id="1948294875" name="Freeform 496"/>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0990798" name="Group 497"/>
                        <wpg:cNvGrpSpPr>
                          <a:grpSpLocks/>
                        </wpg:cNvGrpSpPr>
                        <wpg:grpSpPr bwMode="auto">
                          <a:xfrm>
                            <a:off x="1752" y="1020"/>
                            <a:ext cx="1663" cy="492"/>
                            <a:chOff x="1932" y="1040"/>
                            <a:chExt cx="1663" cy="492"/>
                          </a:xfrm>
                        </wpg:grpSpPr>
                        <wps:wsp>
                          <wps:cNvPr id="1281984745" name="Freeform 498"/>
                          <wps:cNvSpPr>
                            <a:spLocks/>
                          </wps:cNvSpPr>
                          <wps:spPr bwMode="auto">
                            <a:xfrm>
                              <a:off x="1932" y="1040"/>
                              <a:ext cx="1663" cy="492"/>
                            </a:xfrm>
                            <a:custGeom>
                              <a:avLst/>
                              <a:gdLst>
                                <a:gd name="T0" fmla="+- 0 1932 1932"/>
                                <a:gd name="T1" fmla="*/ T0 w 1663"/>
                                <a:gd name="T2" fmla="+- 0 1532 1040"/>
                                <a:gd name="T3" fmla="*/ 1532 h 492"/>
                                <a:gd name="T4" fmla="+- 0 3596 1932"/>
                                <a:gd name="T5" fmla="*/ T4 w 1663"/>
                                <a:gd name="T6" fmla="+- 0 1532 1040"/>
                                <a:gd name="T7" fmla="*/ 1532 h 492"/>
                                <a:gd name="T8" fmla="+- 0 3596 1932"/>
                                <a:gd name="T9" fmla="*/ T8 w 1663"/>
                                <a:gd name="T10" fmla="+- 0 1040 1040"/>
                                <a:gd name="T11" fmla="*/ 1040 h 492"/>
                                <a:gd name="T12" fmla="+- 0 1932 1932"/>
                                <a:gd name="T13" fmla="*/ T12 w 1663"/>
                                <a:gd name="T14" fmla="+- 0 1040 1040"/>
                                <a:gd name="T15" fmla="*/ 1040 h 492"/>
                                <a:gd name="T16" fmla="+- 0 1932 1932"/>
                                <a:gd name="T17" fmla="*/ T16 w 1663"/>
                                <a:gd name="T18" fmla="+- 0 1532 1040"/>
                                <a:gd name="T19" fmla="*/ 1532 h 492"/>
                              </a:gdLst>
                              <a:ahLst/>
                              <a:cxnLst>
                                <a:cxn ang="0">
                                  <a:pos x="T1" y="T3"/>
                                </a:cxn>
                                <a:cxn ang="0">
                                  <a:pos x="T5" y="T7"/>
                                </a:cxn>
                                <a:cxn ang="0">
                                  <a:pos x="T9" y="T11"/>
                                </a:cxn>
                                <a:cxn ang="0">
                                  <a:pos x="T13" y="T15"/>
                                </a:cxn>
                                <a:cxn ang="0">
                                  <a:pos x="T17" y="T19"/>
                                </a:cxn>
                              </a:cxnLst>
                              <a:rect l="0" t="0" r="r" b="b"/>
                              <a:pathLst>
                                <a:path w="1663" h="492">
                                  <a:moveTo>
                                    <a:pt x="0" y="492"/>
                                  </a:moveTo>
                                  <a:lnTo>
                                    <a:pt x="1664" y="492"/>
                                  </a:lnTo>
                                  <a:lnTo>
                                    <a:pt x="1664" y="0"/>
                                  </a:lnTo>
                                  <a:lnTo>
                                    <a:pt x="0" y="0"/>
                                  </a:lnTo>
                                  <a:lnTo>
                                    <a:pt x="0" y="4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3955163" name="Group 499"/>
                        <wpg:cNvGrpSpPr>
                          <a:grpSpLocks/>
                        </wpg:cNvGrpSpPr>
                        <wpg:grpSpPr bwMode="auto">
                          <a:xfrm>
                            <a:off x="2332" y="1174"/>
                            <a:ext cx="289" cy="284"/>
                            <a:chOff x="2512" y="1194"/>
                            <a:chExt cx="289" cy="284"/>
                          </a:xfrm>
                        </wpg:grpSpPr>
                        <wps:wsp>
                          <wps:cNvPr id="1518628008" name="Freeform 500"/>
                          <wps:cNvSpPr>
                            <a:spLocks/>
                          </wps:cNvSpPr>
                          <wps:spPr bwMode="auto">
                            <a:xfrm>
                              <a:off x="2512" y="1194"/>
                              <a:ext cx="289" cy="284"/>
                            </a:xfrm>
                            <a:custGeom>
                              <a:avLst/>
                              <a:gdLst>
                                <a:gd name="T0" fmla="+- 0 2602 2512"/>
                                <a:gd name="T1" fmla="*/ T0 w 289"/>
                                <a:gd name="T2" fmla="+- 0 1230 1194"/>
                                <a:gd name="T3" fmla="*/ 1230 h 284"/>
                                <a:gd name="T4" fmla="+- 0 2521 2512"/>
                                <a:gd name="T5" fmla="*/ T4 w 289"/>
                                <a:gd name="T6" fmla="+- 0 1230 1194"/>
                                <a:gd name="T7" fmla="*/ 1230 h 284"/>
                                <a:gd name="T8" fmla="+- 0 2533 2512"/>
                                <a:gd name="T9" fmla="*/ T8 w 289"/>
                                <a:gd name="T10" fmla="+- 0 1230 1194"/>
                                <a:gd name="T11" fmla="*/ 1230 h 284"/>
                                <a:gd name="T12" fmla="+- 0 2546 2512"/>
                                <a:gd name="T13" fmla="*/ T12 w 289"/>
                                <a:gd name="T14" fmla="+- 0 1237 1194"/>
                                <a:gd name="T15" fmla="*/ 1237 h 284"/>
                                <a:gd name="T16" fmla="+- 0 2552 2512"/>
                                <a:gd name="T17" fmla="*/ T16 w 289"/>
                                <a:gd name="T18" fmla="+- 0 1270 1194"/>
                                <a:gd name="T19" fmla="*/ 1270 h 284"/>
                                <a:gd name="T20" fmla="+- 0 2552 2512"/>
                                <a:gd name="T21" fmla="*/ T20 w 289"/>
                                <a:gd name="T22" fmla="+- 0 1423 1194"/>
                                <a:gd name="T23" fmla="*/ 1423 h 284"/>
                                <a:gd name="T24" fmla="+- 0 2548 2512"/>
                                <a:gd name="T25" fmla="*/ T24 w 289"/>
                                <a:gd name="T26" fmla="+- 0 1450 1194"/>
                                <a:gd name="T27" fmla="*/ 1450 h 284"/>
                                <a:gd name="T28" fmla="+- 0 2536 2512"/>
                                <a:gd name="T29" fmla="*/ T28 w 289"/>
                                <a:gd name="T30" fmla="+- 0 1464 1194"/>
                                <a:gd name="T31" fmla="*/ 1464 h 284"/>
                                <a:gd name="T32" fmla="+- 0 2513 2512"/>
                                <a:gd name="T33" fmla="*/ T32 w 289"/>
                                <a:gd name="T34" fmla="+- 0 1469 1194"/>
                                <a:gd name="T35" fmla="*/ 1469 h 284"/>
                                <a:gd name="T36" fmla="+- 0 2513 2512"/>
                                <a:gd name="T37" fmla="*/ T36 w 289"/>
                                <a:gd name="T38" fmla="+- 0 1478 1194"/>
                                <a:gd name="T39" fmla="*/ 1478 h 284"/>
                                <a:gd name="T40" fmla="+- 0 2644 2512"/>
                                <a:gd name="T41" fmla="*/ T40 w 289"/>
                                <a:gd name="T42" fmla="+- 0 1478 1194"/>
                                <a:gd name="T43" fmla="*/ 1478 h 284"/>
                                <a:gd name="T44" fmla="+- 0 2626 2512"/>
                                <a:gd name="T45" fmla="*/ T44 w 289"/>
                                <a:gd name="T46" fmla="+- 0 1466 1194"/>
                                <a:gd name="T47" fmla="*/ 1466 h 284"/>
                                <a:gd name="T48" fmla="+- 0 2608 2512"/>
                                <a:gd name="T49" fmla="*/ T48 w 289"/>
                                <a:gd name="T50" fmla="+- 0 1456 1194"/>
                                <a:gd name="T51" fmla="*/ 1456 h 284"/>
                                <a:gd name="T52" fmla="+- 0 2603 2512"/>
                                <a:gd name="T53" fmla="*/ T52 w 289"/>
                                <a:gd name="T54" fmla="+- 0 1437 1194"/>
                                <a:gd name="T55" fmla="*/ 1437 h 284"/>
                                <a:gd name="T56" fmla="+- 0 2611 2512"/>
                                <a:gd name="T57" fmla="*/ T56 w 289"/>
                                <a:gd name="T58" fmla="+- 0 1256 1194"/>
                                <a:gd name="T59" fmla="*/ 1256 h 284"/>
                                <a:gd name="T60" fmla="+- 0 2626 2512"/>
                                <a:gd name="T61" fmla="*/ T60 w 289"/>
                                <a:gd name="T62" fmla="+- 0 1244 1194"/>
                                <a:gd name="T63" fmla="*/ 1244 h 284"/>
                                <a:gd name="T64" fmla="+- 0 2602 2512"/>
                                <a:gd name="T65" fmla="*/ T64 w 289"/>
                                <a:gd name="T66" fmla="+- 0 1244 1194"/>
                                <a:gd name="T67" fmla="*/ 1244 h 284"/>
                                <a:gd name="T68" fmla="+- 0 2602 2512"/>
                                <a:gd name="T69" fmla="*/ T68 w 289"/>
                                <a:gd name="T70" fmla="+- 0 1230 1194"/>
                                <a:gd name="T71" fmla="*/ 1230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9" h="284">
                                  <a:moveTo>
                                    <a:pt x="90" y="36"/>
                                  </a:moveTo>
                                  <a:lnTo>
                                    <a:pt x="9" y="36"/>
                                  </a:lnTo>
                                  <a:lnTo>
                                    <a:pt x="21" y="36"/>
                                  </a:lnTo>
                                  <a:lnTo>
                                    <a:pt x="34" y="43"/>
                                  </a:lnTo>
                                  <a:lnTo>
                                    <a:pt x="40" y="76"/>
                                  </a:lnTo>
                                  <a:lnTo>
                                    <a:pt x="40" y="229"/>
                                  </a:lnTo>
                                  <a:lnTo>
                                    <a:pt x="36" y="256"/>
                                  </a:lnTo>
                                  <a:lnTo>
                                    <a:pt x="24" y="270"/>
                                  </a:lnTo>
                                  <a:lnTo>
                                    <a:pt x="1" y="275"/>
                                  </a:lnTo>
                                  <a:lnTo>
                                    <a:pt x="1" y="284"/>
                                  </a:lnTo>
                                  <a:lnTo>
                                    <a:pt x="132" y="284"/>
                                  </a:lnTo>
                                  <a:lnTo>
                                    <a:pt x="114" y="272"/>
                                  </a:lnTo>
                                  <a:lnTo>
                                    <a:pt x="96" y="262"/>
                                  </a:lnTo>
                                  <a:lnTo>
                                    <a:pt x="91" y="243"/>
                                  </a:lnTo>
                                  <a:lnTo>
                                    <a:pt x="99" y="62"/>
                                  </a:lnTo>
                                  <a:lnTo>
                                    <a:pt x="114" y="50"/>
                                  </a:lnTo>
                                  <a:lnTo>
                                    <a:pt x="90" y="50"/>
                                  </a:lnTo>
                                  <a:lnTo>
                                    <a:pt x="90" y="3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574119" name="Freeform 501"/>
                          <wps:cNvSpPr>
                            <a:spLocks/>
                          </wps:cNvSpPr>
                          <wps:spPr bwMode="auto">
                            <a:xfrm>
                              <a:off x="2512" y="1194"/>
                              <a:ext cx="289" cy="284"/>
                            </a:xfrm>
                            <a:custGeom>
                              <a:avLst/>
                              <a:gdLst>
                                <a:gd name="T0" fmla="+- 0 2752 2512"/>
                                <a:gd name="T1" fmla="*/ T0 w 289"/>
                                <a:gd name="T2" fmla="+- 0 1231 1194"/>
                                <a:gd name="T3" fmla="*/ 1231 h 284"/>
                                <a:gd name="T4" fmla="+- 0 2684 2512"/>
                                <a:gd name="T5" fmla="*/ T4 w 289"/>
                                <a:gd name="T6" fmla="+- 0 1231 1194"/>
                                <a:gd name="T7" fmla="*/ 1231 h 284"/>
                                <a:gd name="T8" fmla="+- 0 2701 2512"/>
                                <a:gd name="T9" fmla="*/ T8 w 289"/>
                                <a:gd name="T10" fmla="+- 0 1243 1194"/>
                                <a:gd name="T11" fmla="*/ 1243 h 284"/>
                                <a:gd name="T12" fmla="+- 0 2709 2512"/>
                                <a:gd name="T13" fmla="*/ T12 w 289"/>
                                <a:gd name="T14" fmla="+- 0 1262 1194"/>
                                <a:gd name="T15" fmla="*/ 1262 h 284"/>
                                <a:gd name="T16" fmla="+- 0 2712 2512"/>
                                <a:gd name="T17" fmla="*/ T16 w 289"/>
                                <a:gd name="T18" fmla="+- 0 1288 1194"/>
                                <a:gd name="T19" fmla="*/ 1288 h 284"/>
                                <a:gd name="T20" fmla="+- 0 2712 2512"/>
                                <a:gd name="T21" fmla="*/ T20 w 289"/>
                                <a:gd name="T22" fmla="+- 0 1427 1194"/>
                                <a:gd name="T23" fmla="*/ 1427 h 284"/>
                                <a:gd name="T24" fmla="+- 0 2705 2512"/>
                                <a:gd name="T25" fmla="*/ T24 w 289"/>
                                <a:gd name="T26" fmla="+- 0 1454 1194"/>
                                <a:gd name="T27" fmla="*/ 1454 h 284"/>
                                <a:gd name="T28" fmla="+- 0 2692 2512"/>
                                <a:gd name="T29" fmla="*/ T28 w 289"/>
                                <a:gd name="T30" fmla="+- 0 1466 1194"/>
                                <a:gd name="T31" fmla="*/ 1466 h 284"/>
                                <a:gd name="T32" fmla="+- 0 2673 2512"/>
                                <a:gd name="T33" fmla="*/ T32 w 289"/>
                                <a:gd name="T34" fmla="+- 0 1469 1194"/>
                                <a:gd name="T35" fmla="*/ 1469 h 284"/>
                                <a:gd name="T36" fmla="+- 0 2673 2512"/>
                                <a:gd name="T37" fmla="*/ T36 w 289"/>
                                <a:gd name="T38" fmla="+- 0 1478 1194"/>
                                <a:gd name="T39" fmla="*/ 1478 h 284"/>
                                <a:gd name="T40" fmla="+- 0 2801 2512"/>
                                <a:gd name="T41" fmla="*/ T40 w 289"/>
                                <a:gd name="T42" fmla="+- 0 1478 1194"/>
                                <a:gd name="T43" fmla="*/ 1478 h 284"/>
                                <a:gd name="T44" fmla="+- 0 2781 2512"/>
                                <a:gd name="T45" fmla="*/ T44 w 289"/>
                                <a:gd name="T46" fmla="+- 0 1465 1194"/>
                                <a:gd name="T47" fmla="*/ 1465 h 284"/>
                                <a:gd name="T48" fmla="+- 0 2767 2512"/>
                                <a:gd name="T49" fmla="*/ T48 w 289"/>
                                <a:gd name="T50" fmla="+- 0 1452 1194"/>
                                <a:gd name="T51" fmla="*/ 1452 h 284"/>
                                <a:gd name="T52" fmla="+- 0 2764 2512"/>
                                <a:gd name="T53" fmla="*/ T52 w 289"/>
                                <a:gd name="T54" fmla="+- 0 1428 1194"/>
                                <a:gd name="T55" fmla="*/ 1428 h 284"/>
                                <a:gd name="T56" fmla="+- 0 2761 2512"/>
                                <a:gd name="T57" fmla="*/ T56 w 289"/>
                                <a:gd name="T58" fmla="+- 0 1255 1194"/>
                                <a:gd name="T59" fmla="*/ 1255 h 284"/>
                                <a:gd name="T60" fmla="+- 0 2752 2512"/>
                                <a:gd name="T61" fmla="*/ T60 w 289"/>
                                <a:gd name="T62" fmla="+- 0 1231 1194"/>
                                <a:gd name="T63" fmla="*/ 1231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9" h="284">
                                  <a:moveTo>
                                    <a:pt x="240" y="37"/>
                                  </a:moveTo>
                                  <a:lnTo>
                                    <a:pt x="172" y="37"/>
                                  </a:lnTo>
                                  <a:lnTo>
                                    <a:pt x="189" y="49"/>
                                  </a:lnTo>
                                  <a:lnTo>
                                    <a:pt x="197" y="68"/>
                                  </a:lnTo>
                                  <a:lnTo>
                                    <a:pt x="200" y="94"/>
                                  </a:lnTo>
                                  <a:lnTo>
                                    <a:pt x="200" y="233"/>
                                  </a:lnTo>
                                  <a:lnTo>
                                    <a:pt x="193" y="260"/>
                                  </a:lnTo>
                                  <a:lnTo>
                                    <a:pt x="180" y="272"/>
                                  </a:lnTo>
                                  <a:lnTo>
                                    <a:pt x="161" y="275"/>
                                  </a:lnTo>
                                  <a:lnTo>
                                    <a:pt x="161" y="284"/>
                                  </a:lnTo>
                                  <a:lnTo>
                                    <a:pt x="289" y="284"/>
                                  </a:lnTo>
                                  <a:lnTo>
                                    <a:pt x="269" y="271"/>
                                  </a:lnTo>
                                  <a:lnTo>
                                    <a:pt x="255" y="258"/>
                                  </a:lnTo>
                                  <a:lnTo>
                                    <a:pt x="252" y="234"/>
                                  </a:lnTo>
                                  <a:lnTo>
                                    <a:pt x="249" y="61"/>
                                  </a:lnTo>
                                  <a:lnTo>
                                    <a:pt x="240" y="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718885" name="Freeform 502"/>
                          <wps:cNvSpPr>
                            <a:spLocks/>
                          </wps:cNvSpPr>
                          <wps:spPr bwMode="auto">
                            <a:xfrm>
                              <a:off x="2512" y="1194"/>
                              <a:ext cx="289" cy="284"/>
                            </a:xfrm>
                            <a:custGeom>
                              <a:avLst/>
                              <a:gdLst>
                                <a:gd name="T0" fmla="+- 0 2688 2512"/>
                                <a:gd name="T1" fmla="*/ T0 w 289"/>
                                <a:gd name="T2" fmla="+- 0 1194 1194"/>
                                <a:gd name="T3" fmla="*/ 1194 h 284"/>
                                <a:gd name="T4" fmla="+- 0 2619 2512"/>
                                <a:gd name="T5" fmla="*/ T4 w 289"/>
                                <a:gd name="T6" fmla="+- 0 1229 1194"/>
                                <a:gd name="T7" fmla="*/ 1229 h 284"/>
                                <a:gd name="T8" fmla="+- 0 2602 2512"/>
                                <a:gd name="T9" fmla="*/ T8 w 289"/>
                                <a:gd name="T10" fmla="+- 0 1244 1194"/>
                                <a:gd name="T11" fmla="*/ 1244 h 284"/>
                                <a:gd name="T12" fmla="+- 0 2626 2512"/>
                                <a:gd name="T13" fmla="*/ T12 w 289"/>
                                <a:gd name="T14" fmla="+- 0 1244 1194"/>
                                <a:gd name="T15" fmla="*/ 1244 h 284"/>
                                <a:gd name="T16" fmla="+- 0 2642 2512"/>
                                <a:gd name="T17" fmla="*/ T16 w 289"/>
                                <a:gd name="T18" fmla="+- 0 1236 1194"/>
                                <a:gd name="T19" fmla="*/ 1236 h 284"/>
                                <a:gd name="T20" fmla="+- 0 2661 2512"/>
                                <a:gd name="T21" fmla="*/ T20 w 289"/>
                                <a:gd name="T22" fmla="+- 0 1232 1194"/>
                                <a:gd name="T23" fmla="*/ 1232 h 284"/>
                                <a:gd name="T24" fmla="+- 0 2684 2512"/>
                                <a:gd name="T25" fmla="*/ T24 w 289"/>
                                <a:gd name="T26" fmla="+- 0 1231 1194"/>
                                <a:gd name="T27" fmla="*/ 1231 h 284"/>
                                <a:gd name="T28" fmla="+- 0 2752 2512"/>
                                <a:gd name="T29" fmla="*/ T28 w 289"/>
                                <a:gd name="T30" fmla="+- 0 1231 1194"/>
                                <a:gd name="T31" fmla="*/ 1231 h 284"/>
                                <a:gd name="T32" fmla="+- 0 2751 2512"/>
                                <a:gd name="T33" fmla="*/ T32 w 289"/>
                                <a:gd name="T34" fmla="+- 0 1230 1194"/>
                                <a:gd name="T35" fmla="*/ 1230 h 284"/>
                                <a:gd name="T36" fmla="+- 0 2738 2512"/>
                                <a:gd name="T37" fmla="*/ T36 w 289"/>
                                <a:gd name="T38" fmla="+- 0 1212 1194"/>
                                <a:gd name="T39" fmla="*/ 1212 h 284"/>
                                <a:gd name="T40" fmla="+- 0 2722 2512"/>
                                <a:gd name="T41" fmla="*/ T40 w 289"/>
                                <a:gd name="T42" fmla="+- 0 1202 1194"/>
                                <a:gd name="T43" fmla="*/ 1202 h 284"/>
                                <a:gd name="T44" fmla="+- 0 2705 2512"/>
                                <a:gd name="T45" fmla="*/ T44 w 289"/>
                                <a:gd name="T46" fmla="+- 0 1196 1194"/>
                                <a:gd name="T47" fmla="*/ 1196 h 284"/>
                                <a:gd name="T48" fmla="+- 0 2688 2512"/>
                                <a:gd name="T49" fmla="*/ T48 w 289"/>
                                <a:gd name="T50" fmla="+- 0 1194 1194"/>
                                <a:gd name="T51" fmla="*/ 1194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9" h="284">
                                  <a:moveTo>
                                    <a:pt x="176" y="0"/>
                                  </a:moveTo>
                                  <a:lnTo>
                                    <a:pt x="107" y="35"/>
                                  </a:lnTo>
                                  <a:lnTo>
                                    <a:pt x="90" y="50"/>
                                  </a:lnTo>
                                  <a:lnTo>
                                    <a:pt x="114" y="50"/>
                                  </a:lnTo>
                                  <a:lnTo>
                                    <a:pt x="130" y="42"/>
                                  </a:lnTo>
                                  <a:lnTo>
                                    <a:pt x="149" y="38"/>
                                  </a:lnTo>
                                  <a:lnTo>
                                    <a:pt x="172" y="37"/>
                                  </a:lnTo>
                                  <a:lnTo>
                                    <a:pt x="240" y="37"/>
                                  </a:lnTo>
                                  <a:lnTo>
                                    <a:pt x="239" y="36"/>
                                  </a:lnTo>
                                  <a:lnTo>
                                    <a:pt x="226" y="18"/>
                                  </a:lnTo>
                                  <a:lnTo>
                                    <a:pt x="210" y="8"/>
                                  </a:lnTo>
                                  <a:lnTo>
                                    <a:pt x="193" y="2"/>
                                  </a:lnTo>
                                  <a:lnTo>
                                    <a:pt x="17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031127" name="Freeform 503"/>
                          <wps:cNvSpPr>
                            <a:spLocks/>
                          </wps:cNvSpPr>
                          <wps:spPr bwMode="auto">
                            <a:xfrm>
                              <a:off x="2512" y="1194"/>
                              <a:ext cx="289" cy="284"/>
                            </a:xfrm>
                            <a:custGeom>
                              <a:avLst/>
                              <a:gdLst>
                                <a:gd name="T0" fmla="+- 0 2602 2512"/>
                                <a:gd name="T1" fmla="*/ T0 w 289"/>
                                <a:gd name="T2" fmla="+- 0 1196 1194"/>
                                <a:gd name="T3" fmla="*/ 1196 h 284"/>
                                <a:gd name="T4" fmla="+- 0 2588 2512"/>
                                <a:gd name="T5" fmla="*/ T4 w 289"/>
                                <a:gd name="T6" fmla="+- 0 1198 1194"/>
                                <a:gd name="T7" fmla="*/ 1198 h 284"/>
                                <a:gd name="T8" fmla="+- 0 2569 2512"/>
                                <a:gd name="T9" fmla="*/ T8 w 289"/>
                                <a:gd name="T10" fmla="+- 0 1204 1194"/>
                                <a:gd name="T11" fmla="*/ 1204 h 284"/>
                                <a:gd name="T12" fmla="+- 0 2550 2512"/>
                                <a:gd name="T13" fmla="*/ T12 w 289"/>
                                <a:gd name="T14" fmla="+- 0 1211 1194"/>
                                <a:gd name="T15" fmla="*/ 1211 h 284"/>
                                <a:gd name="T16" fmla="+- 0 2531 2512"/>
                                <a:gd name="T17" fmla="*/ T16 w 289"/>
                                <a:gd name="T18" fmla="+- 0 1217 1194"/>
                                <a:gd name="T19" fmla="*/ 1217 h 284"/>
                                <a:gd name="T20" fmla="+- 0 2512 2512"/>
                                <a:gd name="T21" fmla="*/ T20 w 289"/>
                                <a:gd name="T22" fmla="+- 0 1222 1194"/>
                                <a:gd name="T23" fmla="*/ 1222 h 284"/>
                                <a:gd name="T24" fmla="+- 0 2512 2512"/>
                                <a:gd name="T25" fmla="*/ T24 w 289"/>
                                <a:gd name="T26" fmla="+- 0 1233 1194"/>
                                <a:gd name="T27" fmla="*/ 1233 h 284"/>
                                <a:gd name="T28" fmla="+- 0 2515 2512"/>
                                <a:gd name="T29" fmla="*/ T28 w 289"/>
                                <a:gd name="T30" fmla="+- 0 1231 1194"/>
                                <a:gd name="T31" fmla="*/ 1231 h 284"/>
                                <a:gd name="T32" fmla="+- 0 2521 2512"/>
                                <a:gd name="T33" fmla="*/ T32 w 289"/>
                                <a:gd name="T34" fmla="+- 0 1230 1194"/>
                                <a:gd name="T35" fmla="*/ 1230 h 284"/>
                                <a:gd name="T36" fmla="+- 0 2602 2512"/>
                                <a:gd name="T37" fmla="*/ T36 w 289"/>
                                <a:gd name="T38" fmla="+- 0 1230 1194"/>
                                <a:gd name="T39" fmla="*/ 1230 h 284"/>
                                <a:gd name="T40" fmla="+- 0 2602 2512"/>
                                <a:gd name="T41" fmla="*/ T40 w 289"/>
                                <a:gd name="T42" fmla="+- 0 1196 1194"/>
                                <a:gd name="T43" fmla="*/ 1196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9" h="284">
                                  <a:moveTo>
                                    <a:pt x="90" y="2"/>
                                  </a:moveTo>
                                  <a:lnTo>
                                    <a:pt x="76" y="4"/>
                                  </a:lnTo>
                                  <a:lnTo>
                                    <a:pt x="57" y="10"/>
                                  </a:lnTo>
                                  <a:lnTo>
                                    <a:pt x="38" y="17"/>
                                  </a:lnTo>
                                  <a:lnTo>
                                    <a:pt x="19" y="23"/>
                                  </a:lnTo>
                                  <a:lnTo>
                                    <a:pt x="0" y="28"/>
                                  </a:lnTo>
                                  <a:lnTo>
                                    <a:pt x="0" y="39"/>
                                  </a:lnTo>
                                  <a:lnTo>
                                    <a:pt x="3" y="37"/>
                                  </a:lnTo>
                                  <a:lnTo>
                                    <a:pt x="9" y="36"/>
                                  </a:lnTo>
                                  <a:lnTo>
                                    <a:pt x="90" y="36"/>
                                  </a:lnTo>
                                  <a:lnTo>
                                    <a:pt x="90" y="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3838901" name="Group 504"/>
                        <wpg:cNvGrpSpPr>
                          <a:grpSpLocks/>
                        </wpg:cNvGrpSpPr>
                        <wpg:grpSpPr bwMode="auto">
                          <a:xfrm>
                            <a:off x="2636" y="1175"/>
                            <a:ext cx="243" cy="288"/>
                            <a:chOff x="2816" y="1195"/>
                            <a:chExt cx="243" cy="288"/>
                          </a:xfrm>
                        </wpg:grpSpPr>
                        <wps:wsp>
                          <wps:cNvPr id="1653880807" name="Freeform 505"/>
                          <wps:cNvSpPr>
                            <a:spLocks/>
                          </wps:cNvSpPr>
                          <wps:spPr bwMode="auto">
                            <a:xfrm>
                              <a:off x="2816" y="1195"/>
                              <a:ext cx="243" cy="288"/>
                            </a:xfrm>
                            <a:custGeom>
                              <a:avLst/>
                              <a:gdLst>
                                <a:gd name="T0" fmla="+- 0 2959 2816"/>
                                <a:gd name="T1" fmla="*/ T0 w 243"/>
                                <a:gd name="T2" fmla="+- 0 1195 1195"/>
                                <a:gd name="T3" fmla="*/ 1195 h 288"/>
                                <a:gd name="T4" fmla="+- 0 2883 2816"/>
                                <a:gd name="T5" fmla="*/ T4 w 243"/>
                                <a:gd name="T6" fmla="+- 0 1213 1195"/>
                                <a:gd name="T7" fmla="*/ 1213 h 288"/>
                                <a:gd name="T8" fmla="+- 0 2838 2816"/>
                                <a:gd name="T9" fmla="*/ T8 w 243"/>
                                <a:gd name="T10" fmla="+- 0 1256 1195"/>
                                <a:gd name="T11" fmla="*/ 1256 h 288"/>
                                <a:gd name="T12" fmla="+- 0 2816 2816"/>
                                <a:gd name="T13" fmla="*/ T12 w 243"/>
                                <a:gd name="T14" fmla="+- 0 1331 1195"/>
                                <a:gd name="T15" fmla="*/ 1331 h 288"/>
                                <a:gd name="T16" fmla="+- 0 2817 2816"/>
                                <a:gd name="T17" fmla="*/ T16 w 243"/>
                                <a:gd name="T18" fmla="+- 0 1361 1195"/>
                                <a:gd name="T19" fmla="*/ 1361 h 288"/>
                                <a:gd name="T20" fmla="+- 0 2838 2816"/>
                                <a:gd name="T21" fmla="*/ T20 w 243"/>
                                <a:gd name="T22" fmla="+- 0 1432 1195"/>
                                <a:gd name="T23" fmla="*/ 1432 h 288"/>
                                <a:gd name="T24" fmla="+- 0 2898 2816"/>
                                <a:gd name="T25" fmla="*/ T24 w 243"/>
                                <a:gd name="T26" fmla="+- 0 1480 1195"/>
                                <a:gd name="T27" fmla="*/ 1480 h 288"/>
                                <a:gd name="T28" fmla="+- 0 2918 2816"/>
                                <a:gd name="T29" fmla="*/ T28 w 243"/>
                                <a:gd name="T30" fmla="+- 0 1484 1195"/>
                                <a:gd name="T31" fmla="*/ 1484 h 288"/>
                                <a:gd name="T32" fmla="+- 0 2950 2816"/>
                                <a:gd name="T33" fmla="*/ T32 w 243"/>
                                <a:gd name="T34" fmla="+- 0 1481 1195"/>
                                <a:gd name="T35" fmla="*/ 1481 h 288"/>
                                <a:gd name="T36" fmla="+- 0 2977 2816"/>
                                <a:gd name="T37" fmla="*/ T36 w 243"/>
                                <a:gd name="T38" fmla="+- 0 1473 1195"/>
                                <a:gd name="T39" fmla="*/ 1473 h 288"/>
                                <a:gd name="T40" fmla="+- 0 3000 2816"/>
                                <a:gd name="T41" fmla="*/ T40 w 243"/>
                                <a:gd name="T42" fmla="+- 0 1461 1195"/>
                                <a:gd name="T43" fmla="*/ 1461 h 288"/>
                                <a:gd name="T44" fmla="+- 0 3019 2816"/>
                                <a:gd name="T45" fmla="*/ T44 w 243"/>
                                <a:gd name="T46" fmla="+- 0 1447 1195"/>
                                <a:gd name="T47" fmla="*/ 1447 h 288"/>
                                <a:gd name="T48" fmla="+- 0 3025 2816"/>
                                <a:gd name="T49" fmla="*/ T48 w 243"/>
                                <a:gd name="T50" fmla="+- 0 1440 1195"/>
                                <a:gd name="T51" fmla="*/ 1440 h 288"/>
                                <a:gd name="T52" fmla="+- 0 2977 2816"/>
                                <a:gd name="T53" fmla="*/ T52 w 243"/>
                                <a:gd name="T54" fmla="+- 0 1440 1195"/>
                                <a:gd name="T55" fmla="*/ 1440 h 288"/>
                                <a:gd name="T56" fmla="+- 0 2957 2816"/>
                                <a:gd name="T57" fmla="*/ T56 w 243"/>
                                <a:gd name="T58" fmla="+- 0 1439 1195"/>
                                <a:gd name="T59" fmla="*/ 1439 h 288"/>
                                <a:gd name="T60" fmla="+- 0 2891 2816"/>
                                <a:gd name="T61" fmla="*/ T60 w 243"/>
                                <a:gd name="T62" fmla="+- 0 1408 1195"/>
                                <a:gd name="T63" fmla="*/ 1408 h 288"/>
                                <a:gd name="T64" fmla="+- 0 2862 2816"/>
                                <a:gd name="T65" fmla="*/ T64 w 243"/>
                                <a:gd name="T66" fmla="+- 0 1342 1195"/>
                                <a:gd name="T67" fmla="*/ 1342 h 288"/>
                                <a:gd name="T68" fmla="+- 0 2858 2816"/>
                                <a:gd name="T69" fmla="*/ T68 w 243"/>
                                <a:gd name="T70" fmla="+- 0 1309 1195"/>
                                <a:gd name="T71" fmla="*/ 1309 h 288"/>
                                <a:gd name="T72" fmla="+- 0 3050 2816"/>
                                <a:gd name="T73" fmla="*/ T72 w 243"/>
                                <a:gd name="T74" fmla="+- 0 1307 1195"/>
                                <a:gd name="T75" fmla="*/ 1307 h 288"/>
                                <a:gd name="T76" fmla="+- 0 3047 2816"/>
                                <a:gd name="T77" fmla="*/ T76 w 243"/>
                                <a:gd name="T78" fmla="+- 0 1288 1195"/>
                                <a:gd name="T79" fmla="*/ 1288 h 288"/>
                                <a:gd name="T80" fmla="+- 0 2860 2816"/>
                                <a:gd name="T81" fmla="*/ T80 w 243"/>
                                <a:gd name="T82" fmla="+- 0 1288 1195"/>
                                <a:gd name="T83" fmla="*/ 1288 h 288"/>
                                <a:gd name="T84" fmla="+- 0 2868 2816"/>
                                <a:gd name="T85" fmla="*/ T84 w 243"/>
                                <a:gd name="T86" fmla="+- 0 1259 1195"/>
                                <a:gd name="T87" fmla="*/ 1259 h 288"/>
                                <a:gd name="T88" fmla="+- 0 2879 2816"/>
                                <a:gd name="T89" fmla="*/ T88 w 243"/>
                                <a:gd name="T90" fmla="+- 0 1238 1195"/>
                                <a:gd name="T91" fmla="*/ 1238 h 288"/>
                                <a:gd name="T92" fmla="+- 0 2893 2816"/>
                                <a:gd name="T93" fmla="*/ T92 w 243"/>
                                <a:gd name="T94" fmla="+- 0 1225 1195"/>
                                <a:gd name="T95" fmla="*/ 1225 h 288"/>
                                <a:gd name="T96" fmla="+- 0 2910 2816"/>
                                <a:gd name="T97" fmla="*/ T96 w 243"/>
                                <a:gd name="T98" fmla="+- 0 1218 1195"/>
                                <a:gd name="T99" fmla="*/ 1218 h 288"/>
                                <a:gd name="T100" fmla="+- 0 3012 2816"/>
                                <a:gd name="T101" fmla="*/ T100 w 243"/>
                                <a:gd name="T102" fmla="+- 0 1218 1195"/>
                                <a:gd name="T103" fmla="*/ 1218 h 288"/>
                                <a:gd name="T104" fmla="+- 0 2998 2816"/>
                                <a:gd name="T105" fmla="*/ T104 w 243"/>
                                <a:gd name="T106" fmla="+- 0 1208 1195"/>
                                <a:gd name="T107" fmla="*/ 1208 h 288"/>
                                <a:gd name="T108" fmla="+- 0 2979 2816"/>
                                <a:gd name="T109" fmla="*/ T108 w 243"/>
                                <a:gd name="T110" fmla="+- 0 1200 1195"/>
                                <a:gd name="T111" fmla="*/ 1200 h 288"/>
                                <a:gd name="T112" fmla="+- 0 2959 2816"/>
                                <a:gd name="T113" fmla="*/ T112 w 243"/>
                                <a:gd name="T114" fmla="+- 0 1195 1195"/>
                                <a:gd name="T115"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3" h="288">
                                  <a:moveTo>
                                    <a:pt x="143" y="0"/>
                                  </a:moveTo>
                                  <a:lnTo>
                                    <a:pt x="67" y="18"/>
                                  </a:lnTo>
                                  <a:lnTo>
                                    <a:pt x="22" y="61"/>
                                  </a:lnTo>
                                  <a:lnTo>
                                    <a:pt x="0" y="136"/>
                                  </a:lnTo>
                                  <a:lnTo>
                                    <a:pt x="1" y="166"/>
                                  </a:lnTo>
                                  <a:lnTo>
                                    <a:pt x="22" y="237"/>
                                  </a:lnTo>
                                  <a:lnTo>
                                    <a:pt x="82" y="285"/>
                                  </a:lnTo>
                                  <a:lnTo>
                                    <a:pt x="102" y="289"/>
                                  </a:lnTo>
                                  <a:lnTo>
                                    <a:pt x="134" y="286"/>
                                  </a:lnTo>
                                  <a:lnTo>
                                    <a:pt x="161" y="278"/>
                                  </a:lnTo>
                                  <a:lnTo>
                                    <a:pt x="184" y="266"/>
                                  </a:lnTo>
                                  <a:lnTo>
                                    <a:pt x="203" y="252"/>
                                  </a:lnTo>
                                  <a:lnTo>
                                    <a:pt x="209" y="245"/>
                                  </a:lnTo>
                                  <a:lnTo>
                                    <a:pt x="161" y="245"/>
                                  </a:lnTo>
                                  <a:lnTo>
                                    <a:pt x="141" y="244"/>
                                  </a:lnTo>
                                  <a:lnTo>
                                    <a:pt x="75" y="213"/>
                                  </a:lnTo>
                                  <a:lnTo>
                                    <a:pt x="46" y="147"/>
                                  </a:lnTo>
                                  <a:lnTo>
                                    <a:pt x="42" y="114"/>
                                  </a:lnTo>
                                  <a:lnTo>
                                    <a:pt x="234" y="112"/>
                                  </a:lnTo>
                                  <a:lnTo>
                                    <a:pt x="231" y="93"/>
                                  </a:lnTo>
                                  <a:lnTo>
                                    <a:pt x="44" y="93"/>
                                  </a:lnTo>
                                  <a:lnTo>
                                    <a:pt x="52" y="64"/>
                                  </a:lnTo>
                                  <a:lnTo>
                                    <a:pt x="63" y="43"/>
                                  </a:lnTo>
                                  <a:lnTo>
                                    <a:pt x="77" y="30"/>
                                  </a:lnTo>
                                  <a:lnTo>
                                    <a:pt x="94" y="23"/>
                                  </a:lnTo>
                                  <a:lnTo>
                                    <a:pt x="196" y="23"/>
                                  </a:lnTo>
                                  <a:lnTo>
                                    <a:pt x="182" y="13"/>
                                  </a:lnTo>
                                  <a:lnTo>
                                    <a:pt x="163" y="5"/>
                                  </a:lnTo>
                                  <a:lnTo>
                                    <a:pt x="1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4713412" name="Freeform 506"/>
                          <wps:cNvSpPr>
                            <a:spLocks/>
                          </wps:cNvSpPr>
                          <wps:spPr bwMode="auto">
                            <a:xfrm>
                              <a:off x="2816" y="1195"/>
                              <a:ext cx="243" cy="288"/>
                            </a:xfrm>
                            <a:custGeom>
                              <a:avLst/>
                              <a:gdLst>
                                <a:gd name="T0" fmla="+- 0 3052 2816"/>
                                <a:gd name="T1" fmla="*/ T0 w 243"/>
                                <a:gd name="T2" fmla="+- 0 1377 1195"/>
                                <a:gd name="T3" fmla="*/ 1377 h 288"/>
                                <a:gd name="T4" fmla="+- 0 2999 2816"/>
                                <a:gd name="T5" fmla="*/ T4 w 243"/>
                                <a:gd name="T6" fmla="+- 0 1432 1195"/>
                                <a:gd name="T7" fmla="*/ 1432 h 288"/>
                                <a:gd name="T8" fmla="+- 0 2977 2816"/>
                                <a:gd name="T9" fmla="*/ T8 w 243"/>
                                <a:gd name="T10" fmla="+- 0 1440 1195"/>
                                <a:gd name="T11" fmla="*/ 1440 h 288"/>
                                <a:gd name="T12" fmla="+- 0 3025 2816"/>
                                <a:gd name="T13" fmla="*/ T12 w 243"/>
                                <a:gd name="T14" fmla="+- 0 1440 1195"/>
                                <a:gd name="T15" fmla="*/ 1440 h 288"/>
                                <a:gd name="T16" fmla="+- 0 3034 2816"/>
                                <a:gd name="T17" fmla="*/ T16 w 243"/>
                                <a:gd name="T18" fmla="+- 0 1431 1195"/>
                                <a:gd name="T19" fmla="*/ 1431 h 288"/>
                                <a:gd name="T20" fmla="+- 0 3045 2816"/>
                                <a:gd name="T21" fmla="*/ T20 w 243"/>
                                <a:gd name="T22" fmla="+- 0 1415 1195"/>
                                <a:gd name="T23" fmla="*/ 1415 h 288"/>
                                <a:gd name="T24" fmla="+- 0 3054 2816"/>
                                <a:gd name="T25" fmla="*/ T24 w 243"/>
                                <a:gd name="T26" fmla="+- 0 1401 1195"/>
                                <a:gd name="T27" fmla="*/ 1401 h 288"/>
                                <a:gd name="T28" fmla="+- 0 3059 2816"/>
                                <a:gd name="T29" fmla="*/ T28 w 243"/>
                                <a:gd name="T30" fmla="+- 0 1389 1195"/>
                                <a:gd name="T31" fmla="*/ 1389 h 288"/>
                                <a:gd name="T32" fmla="+- 0 3052 2816"/>
                                <a:gd name="T33" fmla="*/ T32 w 243"/>
                                <a:gd name="T34" fmla="+- 0 1377 1195"/>
                                <a:gd name="T35" fmla="*/ 137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3" h="288">
                                  <a:moveTo>
                                    <a:pt x="236" y="182"/>
                                  </a:moveTo>
                                  <a:lnTo>
                                    <a:pt x="183" y="237"/>
                                  </a:lnTo>
                                  <a:lnTo>
                                    <a:pt x="161" y="245"/>
                                  </a:lnTo>
                                  <a:lnTo>
                                    <a:pt x="209" y="245"/>
                                  </a:lnTo>
                                  <a:lnTo>
                                    <a:pt x="218" y="236"/>
                                  </a:lnTo>
                                  <a:lnTo>
                                    <a:pt x="229" y="220"/>
                                  </a:lnTo>
                                  <a:lnTo>
                                    <a:pt x="238" y="206"/>
                                  </a:lnTo>
                                  <a:lnTo>
                                    <a:pt x="243" y="194"/>
                                  </a:lnTo>
                                  <a:lnTo>
                                    <a:pt x="236" y="18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106906" name="Freeform 507"/>
                          <wps:cNvSpPr>
                            <a:spLocks/>
                          </wps:cNvSpPr>
                          <wps:spPr bwMode="auto">
                            <a:xfrm>
                              <a:off x="2816" y="1195"/>
                              <a:ext cx="243" cy="288"/>
                            </a:xfrm>
                            <a:custGeom>
                              <a:avLst/>
                              <a:gdLst>
                                <a:gd name="T0" fmla="+- 0 3012 2816"/>
                                <a:gd name="T1" fmla="*/ T0 w 243"/>
                                <a:gd name="T2" fmla="+- 0 1218 1195"/>
                                <a:gd name="T3" fmla="*/ 1218 h 288"/>
                                <a:gd name="T4" fmla="+- 0 2910 2816"/>
                                <a:gd name="T5" fmla="*/ T4 w 243"/>
                                <a:gd name="T6" fmla="+- 0 1218 1195"/>
                                <a:gd name="T7" fmla="*/ 1218 h 288"/>
                                <a:gd name="T8" fmla="+- 0 2942 2816"/>
                                <a:gd name="T9" fmla="*/ T8 w 243"/>
                                <a:gd name="T10" fmla="+- 0 1222 1195"/>
                                <a:gd name="T11" fmla="*/ 1222 h 288"/>
                                <a:gd name="T12" fmla="+- 0 2963 2816"/>
                                <a:gd name="T13" fmla="*/ T12 w 243"/>
                                <a:gd name="T14" fmla="+- 0 1232 1195"/>
                                <a:gd name="T15" fmla="*/ 1232 h 288"/>
                                <a:gd name="T16" fmla="+- 0 2976 2816"/>
                                <a:gd name="T17" fmla="*/ T16 w 243"/>
                                <a:gd name="T18" fmla="+- 0 1247 1195"/>
                                <a:gd name="T19" fmla="*/ 1247 h 288"/>
                                <a:gd name="T20" fmla="+- 0 2983 2816"/>
                                <a:gd name="T21" fmla="*/ T20 w 243"/>
                                <a:gd name="T22" fmla="+- 0 1264 1195"/>
                                <a:gd name="T23" fmla="*/ 1264 h 288"/>
                                <a:gd name="T24" fmla="+- 0 2986 2816"/>
                                <a:gd name="T25" fmla="*/ T24 w 243"/>
                                <a:gd name="T26" fmla="+- 0 1282 1195"/>
                                <a:gd name="T27" fmla="*/ 1282 h 288"/>
                                <a:gd name="T28" fmla="+- 0 2860 2816"/>
                                <a:gd name="T29" fmla="*/ T28 w 243"/>
                                <a:gd name="T30" fmla="+- 0 1288 1195"/>
                                <a:gd name="T31" fmla="*/ 1288 h 288"/>
                                <a:gd name="T32" fmla="+- 0 3047 2816"/>
                                <a:gd name="T33" fmla="*/ T32 w 243"/>
                                <a:gd name="T34" fmla="+- 0 1288 1195"/>
                                <a:gd name="T35" fmla="*/ 1288 h 288"/>
                                <a:gd name="T36" fmla="+- 0 3046 2816"/>
                                <a:gd name="T37" fmla="*/ T36 w 243"/>
                                <a:gd name="T38" fmla="+- 0 1279 1195"/>
                                <a:gd name="T39" fmla="*/ 1279 h 288"/>
                                <a:gd name="T40" fmla="+- 0 3038 2816"/>
                                <a:gd name="T41" fmla="*/ T40 w 243"/>
                                <a:gd name="T42" fmla="+- 0 1255 1195"/>
                                <a:gd name="T43" fmla="*/ 1255 h 288"/>
                                <a:gd name="T44" fmla="+- 0 3027 2816"/>
                                <a:gd name="T45" fmla="*/ T44 w 243"/>
                                <a:gd name="T46" fmla="+- 0 1235 1195"/>
                                <a:gd name="T47" fmla="*/ 1235 h 288"/>
                                <a:gd name="T48" fmla="+- 0 3014 2816"/>
                                <a:gd name="T49" fmla="*/ T48 w 243"/>
                                <a:gd name="T50" fmla="+- 0 1219 1195"/>
                                <a:gd name="T51" fmla="*/ 1219 h 288"/>
                                <a:gd name="T52" fmla="+- 0 3012 2816"/>
                                <a:gd name="T53" fmla="*/ T52 w 243"/>
                                <a:gd name="T54" fmla="+- 0 1218 1195"/>
                                <a:gd name="T55" fmla="*/ 121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3" h="288">
                                  <a:moveTo>
                                    <a:pt x="196" y="23"/>
                                  </a:moveTo>
                                  <a:lnTo>
                                    <a:pt x="94" y="23"/>
                                  </a:lnTo>
                                  <a:lnTo>
                                    <a:pt x="126" y="27"/>
                                  </a:lnTo>
                                  <a:lnTo>
                                    <a:pt x="147" y="37"/>
                                  </a:lnTo>
                                  <a:lnTo>
                                    <a:pt x="160" y="52"/>
                                  </a:lnTo>
                                  <a:lnTo>
                                    <a:pt x="167" y="69"/>
                                  </a:lnTo>
                                  <a:lnTo>
                                    <a:pt x="170" y="87"/>
                                  </a:lnTo>
                                  <a:lnTo>
                                    <a:pt x="44" y="93"/>
                                  </a:lnTo>
                                  <a:lnTo>
                                    <a:pt x="231" y="93"/>
                                  </a:lnTo>
                                  <a:lnTo>
                                    <a:pt x="230" y="84"/>
                                  </a:lnTo>
                                  <a:lnTo>
                                    <a:pt x="222" y="60"/>
                                  </a:lnTo>
                                  <a:lnTo>
                                    <a:pt x="211" y="40"/>
                                  </a:lnTo>
                                  <a:lnTo>
                                    <a:pt x="198" y="24"/>
                                  </a:lnTo>
                                  <a:lnTo>
                                    <a:pt x="196" y="2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8443285" name="Group 508"/>
                        <wpg:cNvGrpSpPr>
                          <a:grpSpLocks/>
                        </wpg:cNvGrpSpPr>
                        <wpg:grpSpPr bwMode="auto">
                          <a:xfrm>
                            <a:off x="1765" y="1251"/>
                            <a:ext cx="338" cy="109"/>
                            <a:chOff x="1945" y="1271"/>
                            <a:chExt cx="338" cy="109"/>
                          </a:xfrm>
                        </wpg:grpSpPr>
                        <wps:wsp>
                          <wps:cNvPr id="2047125220" name="Freeform 509"/>
                          <wps:cNvSpPr>
                            <a:spLocks/>
                          </wps:cNvSpPr>
                          <wps:spPr bwMode="auto">
                            <a:xfrm>
                              <a:off x="1945" y="1271"/>
                              <a:ext cx="338" cy="109"/>
                            </a:xfrm>
                            <a:custGeom>
                              <a:avLst/>
                              <a:gdLst>
                                <a:gd name="T0" fmla="+- 0 2085 1945"/>
                                <a:gd name="T1" fmla="*/ T0 w 338"/>
                                <a:gd name="T2" fmla="+- 0 1271 1271"/>
                                <a:gd name="T3" fmla="*/ 1271 h 109"/>
                                <a:gd name="T4" fmla="+- 0 2005 1945"/>
                                <a:gd name="T5" fmla="*/ T4 w 338"/>
                                <a:gd name="T6" fmla="+- 0 1284 1271"/>
                                <a:gd name="T7" fmla="*/ 1284 h 109"/>
                                <a:gd name="T8" fmla="+- 0 1947 1945"/>
                                <a:gd name="T9" fmla="*/ T8 w 338"/>
                                <a:gd name="T10" fmla="+- 0 1317 1271"/>
                                <a:gd name="T11" fmla="*/ 1317 h 109"/>
                                <a:gd name="T12" fmla="+- 0 1945 1945"/>
                                <a:gd name="T13" fmla="*/ T12 w 338"/>
                                <a:gd name="T14" fmla="+- 0 1328 1271"/>
                                <a:gd name="T15" fmla="*/ 1328 h 109"/>
                                <a:gd name="T16" fmla="+- 0 1948 1945"/>
                                <a:gd name="T17" fmla="*/ T16 w 338"/>
                                <a:gd name="T18" fmla="+- 0 1336 1271"/>
                                <a:gd name="T19" fmla="*/ 1336 h 109"/>
                                <a:gd name="T20" fmla="+- 0 2022 1945"/>
                                <a:gd name="T21" fmla="*/ T20 w 338"/>
                                <a:gd name="T22" fmla="+- 0 1370 1271"/>
                                <a:gd name="T23" fmla="*/ 1370 h 109"/>
                                <a:gd name="T24" fmla="+- 0 2107 1945"/>
                                <a:gd name="T25" fmla="*/ T24 w 338"/>
                                <a:gd name="T26" fmla="+- 0 1379 1271"/>
                                <a:gd name="T27" fmla="*/ 1379 h 109"/>
                                <a:gd name="T28" fmla="+- 0 2141 1945"/>
                                <a:gd name="T29" fmla="*/ T28 w 338"/>
                                <a:gd name="T30" fmla="+- 0 1380 1271"/>
                                <a:gd name="T31" fmla="*/ 1380 h 109"/>
                                <a:gd name="T32" fmla="+- 0 2170 1945"/>
                                <a:gd name="T33" fmla="*/ T32 w 338"/>
                                <a:gd name="T34" fmla="+- 0 1378 1271"/>
                                <a:gd name="T35" fmla="*/ 1378 h 109"/>
                                <a:gd name="T36" fmla="+- 0 2242 1945"/>
                                <a:gd name="T37" fmla="*/ T36 w 338"/>
                                <a:gd name="T38" fmla="+- 0 1361 1271"/>
                                <a:gd name="T39" fmla="*/ 1361 h 109"/>
                                <a:gd name="T40" fmla="+- 0 2283 1945"/>
                                <a:gd name="T41" fmla="*/ T40 w 338"/>
                                <a:gd name="T42" fmla="+- 0 1326 1271"/>
                                <a:gd name="T43" fmla="*/ 1326 h 109"/>
                                <a:gd name="T44" fmla="+- 0 2283 1945"/>
                                <a:gd name="T45" fmla="*/ T44 w 338"/>
                                <a:gd name="T46" fmla="+- 0 1323 1271"/>
                                <a:gd name="T47" fmla="*/ 1323 h 109"/>
                                <a:gd name="T48" fmla="+- 0 2227 1945"/>
                                <a:gd name="T49" fmla="*/ T48 w 338"/>
                                <a:gd name="T50" fmla="+- 0 1286 1271"/>
                                <a:gd name="T51" fmla="*/ 1286 h 109"/>
                                <a:gd name="T52" fmla="+- 0 2151 1945"/>
                                <a:gd name="T53" fmla="*/ T52 w 338"/>
                                <a:gd name="T54" fmla="+- 0 1274 1271"/>
                                <a:gd name="T55" fmla="*/ 1274 h 109"/>
                                <a:gd name="T56" fmla="+- 0 2085 1945"/>
                                <a:gd name="T57" fmla="*/ T56 w 338"/>
                                <a:gd name="T58" fmla="+- 0 1271 1271"/>
                                <a:gd name="T59" fmla="*/ 1271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8" h="109">
                                  <a:moveTo>
                                    <a:pt x="140" y="0"/>
                                  </a:moveTo>
                                  <a:lnTo>
                                    <a:pt x="60" y="13"/>
                                  </a:lnTo>
                                  <a:lnTo>
                                    <a:pt x="2" y="46"/>
                                  </a:lnTo>
                                  <a:lnTo>
                                    <a:pt x="0" y="57"/>
                                  </a:lnTo>
                                  <a:lnTo>
                                    <a:pt x="3" y="65"/>
                                  </a:lnTo>
                                  <a:lnTo>
                                    <a:pt x="77" y="99"/>
                                  </a:lnTo>
                                  <a:lnTo>
                                    <a:pt x="162" y="108"/>
                                  </a:lnTo>
                                  <a:lnTo>
                                    <a:pt x="196" y="109"/>
                                  </a:lnTo>
                                  <a:lnTo>
                                    <a:pt x="225" y="107"/>
                                  </a:lnTo>
                                  <a:lnTo>
                                    <a:pt x="297" y="90"/>
                                  </a:lnTo>
                                  <a:lnTo>
                                    <a:pt x="338" y="55"/>
                                  </a:lnTo>
                                  <a:lnTo>
                                    <a:pt x="338" y="52"/>
                                  </a:lnTo>
                                  <a:lnTo>
                                    <a:pt x="282" y="15"/>
                                  </a:lnTo>
                                  <a:lnTo>
                                    <a:pt x="206" y="3"/>
                                  </a:lnTo>
                                  <a:lnTo>
                                    <a:pt x="14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8078328" name="Group 510"/>
                        <wpg:cNvGrpSpPr>
                          <a:grpSpLocks/>
                        </wpg:cNvGrpSpPr>
                        <wpg:grpSpPr bwMode="auto">
                          <a:xfrm>
                            <a:off x="2015" y="1151"/>
                            <a:ext cx="265" cy="78"/>
                            <a:chOff x="2195" y="1171"/>
                            <a:chExt cx="265" cy="78"/>
                          </a:xfrm>
                        </wpg:grpSpPr>
                        <wps:wsp>
                          <wps:cNvPr id="1219299974" name="Freeform 511"/>
                          <wps:cNvSpPr>
                            <a:spLocks/>
                          </wps:cNvSpPr>
                          <wps:spPr bwMode="auto">
                            <a:xfrm>
                              <a:off x="2195" y="1171"/>
                              <a:ext cx="265" cy="78"/>
                            </a:xfrm>
                            <a:custGeom>
                              <a:avLst/>
                              <a:gdLst>
                                <a:gd name="T0" fmla="+- 0 2298 2195"/>
                                <a:gd name="T1" fmla="*/ T0 w 265"/>
                                <a:gd name="T2" fmla="+- 0 1171 1171"/>
                                <a:gd name="T3" fmla="*/ 1171 h 78"/>
                                <a:gd name="T4" fmla="+- 0 2224 2195"/>
                                <a:gd name="T5" fmla="*/ T4 w 265"/>
                                <a:gd name="T6" fmla="+- 0 1186 1171"/>
                                <a:gd name="T7" fmla="*/ 1186 h 78"/>
                                <a:gd name="T8" fmla="+- 0 2195 2195"/>
                                <a:gd name="T9" fmla="*/ T8 w 265"/>
                                <a:gd name="T10" fmla="+- 0 1213 1171"/>
                                <a:gd name="T11" fmla="*/ 1213 h 78"/>
                                <a:gd name="T12" fmla="+- 0 2199 2195"/>
                                <a:gd name="T13" fmla="*/ T12 w 265"/>
                                <a:gd name="T14" fmla="+- 0 1220 1171"/>
                                <a:gd name="T15" fmla="*/ 1220 h 78"/>
                                <a:gd name="T16" fmla="+- 0 2263 2195"/>
                                <a:gd name="T17" fmla="*/ T16 w 265"/>
                                <a:gd name="T18" fmla="+- 0 1244 1171"/>
                                <a:gd name="T19" fmla="*/ 1244 h 78"/>
                                <a:gd name="T20" fmla="+- 0 2355 2195"/>
                                <a:gd name="T21" fmla="*/ T20 w 265"/>
                                <a:gd name="T22" fmla="+- 0 1250 1171"/>
                                <a:gd name="T23" fmla="*/ 1250 h 78"/>
                                <a:gd name="T24" fmla="+- 0 2384 2195"/>
                                <a:gd name="T25" fmla="*/ T24 w 265"/>
                                <a:gd name="T26" fmla="+- 0 1247 1171"/>
                                <a:gd name="T27" fmla="*/ 1247 h 78"/>
                                <a:gd name="T28" fmla="+- 0 2446 2195"/>
                                <a:gd name="T29" fmla="*/ T28 w 265"/>
                                <a:gd name="T30" fmla="+- 0 1228 1171"/>
                                <a:gd name="T31" fmla="*/ 1228 h 78"/>
                                <a:gd name="T32" fmla="+- 0 2460 2195"/>
                                <a:gd name="T33" fmla="*/ T32 w 265"/>
                                <a:gd name="T34" fmla="+- 0 1210 1171"/>
                                <a:gd name="T35" fmla="*/ 1210 h 78"/>
                                <a:gd name="T36" fmla="+- 0 2459 2195"/>
                                <a:gd name="T37" fmla="*/ T36 w 265"/>
                                <a:gd name="T38" fmla="+- 0 1208 1171"/>
                                <a:gd name="T39" fmla="*/ 1208 h 78"/>
                                <a:gd name="T40" fmla="+- 0 2391 2195"/>
                                <a:gd name="T41" fmla="*/ T40 w 265"/>
                                <a:gd name="T42" fmla="+- 0 1177 1171"/>
                                <a:gd name="T43" fmla="*/ 1177 h 78"/>
                                <a:gd name="T44" fmla="+- 0 2298 2195"/>
                                <a:gd name="T45" fmla="*/ T44 w 265"/>
                                <a:gd name="T46" fmla="+- 0 1171 1171"/>
                                <a:gd name="T47" fmla="*/ 117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5" h="78">
                                  <a:moveTo>
                                    <a:pt x="103" y="0"/>
                                  </a:moveTo>
                                  <a:lnTo>
                                    <a:pt x="29" y="15"/>
                                  </a:lnTo>
                                  <a:lnTo>
                                    <a:pt x="0" y="42"/>
                                  </a:lnTo>
                                  <a:lnTo>
                                    <a:pt x="4" y="49"/>
                                  </a:lnTo>
                                  <a:lnTo>
                                    <a:pt x="68" y="73"/>
                                  </a:lnTo>
                                  <a:lnTo>
                                    <a:pt x="160" y="79"/>
                                  </a:lnTo>
                                  <a:lnTo>
                                    <a:pt x="189" y="76"/>
                                  </a:lnTo>
                                  <a:lnTo>
                                    <a:pt x="251" y="57"/>
                                  </a:lnTo>
                                  <a:lnTo>
                                    <a:pt x="265" y="39"/>
                                  </a:lnTo>
                                  <a:lnTo>
                                    <a:pt x="264" y="37"/>
                                  </a:lnTo>
                                  <a:lnTo>
                                    <a:pt x="196" y="6"/>
                                  </a:lnTo>
                                  <a:lnTo>
                                    <a:pt x="10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1773420" name="Group 512"/>
                        <wpg:cNvGrpSpPr>
                          <a:grpSpLocks/>
                        </wpg:cNvGrpSpPr>
                        <wpg:grpSpPr bwMode="auto">
                          <a:xfrm>
                            <a:off x="2206" y="1071"/>
                            <a:ext cx="215" cy="57"/>
                            <a:chOff x="2386" y="1091"/>
                            <a:chExt cx="215" cy="57"/>
                          </a:xfrm>
                        </wpg:grpSpPr>
                        <wps:wsp>
                          <wps:cNvPr id="522134962" name="Freeform 513"/>
                          <wps:cNvSpPr>
                            <a:spLocks/>
                          </wps:cNvSpPr>
                          <wps:spPr bwMode="auto">
                            <a:xfrm>
                              <a:off x="2386" y="1091"/>
                              <a:ext cx="215" cy="57"/>
                            </a:xfrm>
                            <a:custGeom>
                              <a:avLst/>
                              <a:gdLst>
                                <a:gd name="T0" fmla="+- 0 2472 2386"/>
                                <a:gd name="T1" fmla="*/ T0 w 215"/>
                                <a:gd name="T2" fmla="+- 0 1091 1091"/>
                                <a:gd name="T3" fmla="*/ 1091 h 57"/>
                                <a:gd name="T4" fmla="+- 0 2402 2386"/>
                                <a:gd name="T5" fmla="*/ T4 w 215"/>
                                <a:gd name="T6" fmla="+- 0 1105 1091"/>
                                <a:gd name="T7" fmla="*/ 1105 h 57"/>
                                <a:gd name="T8" fmla="+- 0 2386 2386"/>
                                <a:gd name="T9" fmla="*/ T8 w 215"/>
                                <a:gd name="T10" fmla="+- 0 1123 1091"/>
                                <a:gd name="T11" fmla="*/ 1123 h 57"/>
                                <a:gd name="T12" fmla="+- 0 2392 2386"/>
                                <a:gd name="T13" fmla="*/ T12 w 215"/>
                                <a:gd name="T14" fmla="+- 0 1130 1091"/>
                                <a:gd name="T15" fmla="*/ 1130 h 57"/>
                                <a:gd name="T16" fmla="+- 0 2478 2386"/>
                                <a:gd name="T17" fmla="*/ T16 w 215"/>
                                <a:gd name="T18" fmla="+- 0 1147 1091"/>
                                <a:gd name="T19" fmla="*/ 1147 h 57"/>
                                <a:gd name="T20" fmla="+- 0 2512 2386"/>
                                <a:gd name="T21" fmla="*/ T20 w 215"/>
                                <a:gd name="T22" fmla="+- 0 1148 1091"/>
                                <a:gd name="T23" fmla="*/ 1148 h 57"/>
                                <a:gd name="T24" fmla="+- 0 2540 2386"/>
                                <a:gd name="T25" fmla="*/ T24 w 215"/>
                                <a:gd name="T26" fmla="+- 0 1145 1091"/>
                                <a:gd name="T27" fmla="*/ 1145 h 57"/>
                                <a:gd name="T28" fmla="+- 0 2565 2386"/>
                                <a:gd name="T29" fmla="*/ T28 w 215"/>
                                <a:gd name="T30" fmla="+- 0 1141 1091"/>
                                <a:gd name="T31" fmla="*/ 1141 h 57"/>
                                <a:gd name="T32" fmla="+- 0 2584 2386"/>
                                <a:gd name="T33" fmla="*/ T32 w 215"/>
                                <a:gd name="T34" fmla="+- 0 1135 1091"/>
                                <a:gd name="T35" fmla="*/ 1135 h 57"/>
                                <a:gd name="T36" fmla="+- 0 2597 2386"/>
                                <a:gd name="T37" fmla="*/ T36 w 215"/>
                                <a:gd name="T38" fmla="+- 0 1128 1091"/>
                                <a:gd name="T39" fmla="*/ 1128 h 57"/>
                                <a:gd name="T40" fmla="+- 0 2601 2386"/>
                                <a:gd name="T41" fmla="*/ T40 w 215"/>
                                <a:gd name="T42" fmla="+- 0 1119 1091"/>
                                <a:gd name="T43" fmla="*/ 1119 h 57"/>
                                <a:gd name="T44" fmla="+- 0 2600 2386"/>
                                <a:gd name="T45" fmla="*/ T44 w 215"/>
                                <a:gd name="T46" fmla="+- 0 1115 1091"/>
                                <a:gd name="T47" fmla="*/ 1115 h 57"/>
                                <a:gd name="T48" fmla="+- 0 2536 2386"/>
                                <a:gd name="T49" fmla="*/ T48 w 215"/>
                                <a:gd name="T50" fmla="+- 0 1094 1091"/>
                                <a:gd name="T51" fmla="*/ 1094 h 57"/>
                                <a:gd name="T52" fmla="+- 0 2472 2386"/>
                                <a:gd name="T53" fmla="*/ T52 w 215"/>
                                <a:gd name="T54" fmla="+- 0 1091 1091"/>
                                <a:gd name="T55" fmla="*/ 1091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15" h="57">
                                  <a:moveTo>
                                    <a:pt x="86" y="0"/>
                                  </a:moveTo>
                                  <a:lnTo>
                                    <a:pt x="16" y="14"/>
                                  </a:lnTo>
                                  <a:lnTo>
                                    <a:pt x="0" y="32"/>
                                  </a:lnTo>
                                  <a:lnTo>
                                    <a:pt x="6" y="39"/>
                                  </a:lnTo>
                                  <a:lnTo>
                                    <a:pt x="92" y="56"/>
                                  </a:lnTo>
                                  <a:lnTo>
                                    <a:pt x="126" y="57"/>
                                  </a:lnTo>
                                  <a:lnTo>
                                    <a:pt x="154" y="54"/>
                                  </a:lnTo>
                                  <a:lnTo>
                                    <a:pt x="179" y="50"/>
                                  </a:lnTo>
                                  <a:lnTo>
                                    <a:pt x="198" y="44"/>
                                  </a:lnTo>
                                  <a:lnTo>
                                    <a:pt x="211" y="37"/>
                                  </a:lnTo>
                                  <a:lnTo>
                                    <a:pt x="215" y="28"/>
                                  </a:lnTo>
                                  <a:lnTo>
                                    <a:pt x="214" y="24"/>
                                  </a:lnTo>
                                  <a:lnTo>
                                    <a:pt x="150" y="3"/>
                                  </a:lnTo>
                                  <a:lnTo>
                                    <a:pt x="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7924545" name="Group 514"/>
                        <wpg:cNvGrpSpPr>
                          <a:grpSpLocks/>
                        </wpg:cNvGrpSpPr>
                        <wpg:grpSpPr bwMode="auto">
                          <a:xfrm>
                            <a:off x="3206" y="1175"/>
                            <a:ext cx="160" cy="288"/>
                            <a:chOff x="3386" y="1195"/>
                            <a:chExt cx="160" cy="288"/>
                          </a:xfrm>
                        </wpg:grpSpPr>
                        <wps:wsp>
                          <wps:cNvPr id="1861394758" name="Freeform 515"/>
                          <wps:cNvSpPr>
                            <a:spLocks/>
                          </wps:cNvSpPr>
                          <wps:spPr bwMode="auto">
                            <a:xfrm>
                              <a:off x="3386" y="1195"/>
                              <a:ext cx="160" cy="288"/>
                            </a:xfrm>
                            <a:custGeom>
                              <a:avLst/>
                              <a:gdLst>
                                <a:gd name="T0" fmla="+- 0 3546 3386"/>
                                <a:gd name="T1" fmla="*/ T0 w 160"/>
                                <a:gd name="T2" fmla="+- 0 1420 1195"/>
                                <a:gd name="T3" fmla="*/ 1420 h 288"/>
                                <a:gd name="T4" fmla="+- 0 3489 3386"/>
                                <a:gd name="T5" fmla="*/ T4 w 160"/>
                                <a:gd name="T6" fmla="+- 0 1420 1195"/>
                                <a:gd name="T7" fmla="*/ 1420 h 288"/>
                                <a:gd name="T8" fmla="+- 0 3489 3386"/>
                                <a:gd name="T9" fmla="*/ T8 w 160"/>
                                <a:gd name="T10" fmla="+- 0 1483 1195"/>
                                <a:gd name="T11" fmla="*/ 1483 h 288"/>
                                <a:gd name="T12" fmla="+- 0 3546 3386"/>
                                <a:gd name="T13" fmla="*/ T12 w 160"/>
                                <a:gd name="T14" fmla="+- 0 1483 1195"/>
                                <a:gd name="T15" fmla="*/ 1483 h 288"/>
                                <a:gd name="T16" fmla="+- 0 3546 3386"/>
                                <a:gd name="T17" fmla="*/ T16 w 160"/>
                                <a:gd name="T18" fmla="+- 0 1420 1195"/>
                                <a:gd name="T19" fmla="*/ 1420 h 288"/>
                              </a:gdLst>
                              <a:ahLst/>
                              <a:cxnLst>
                                <a:cxn ang="0">
                                  <a:pos x="T1" y="T3"/>
                                </a:cxn>
                                <a:cxn ang="0">
                                  <a:pos x="T5" y="T7"/>
                                </a:cxn>
                                <a:cxn ang="0">
                                  <a:pos x="T9" y="T11"/>
                                </a:cxn>
                                <a:cxn ang="0">
                                  <a:pos x="T13" y="T15"/>
                                </a:cxn>
                                <a:cxn ang="0">
                                  <a:pos x="T17" y="T19"/>
                                </a:cxn>
                              </a:cxnLst>
                              <a:rect l="0" t="0" r="r" b="b"/>
                              <a:pathLst>
                                <a:path w="160" h="288">
                                  <a:moveTo>
                                    <a:pt x="160" y="225"/>
                                  </a:moveTo>
                                  <a:lnTo>
                                    <a:pt x="103" y="225"/>
                                  </a:lnTo>
                                  <a:lnTo>
                                    <a:pt x="103" y="288"/>
                                  </a:lnTo>
                                  <a:lnTo>
                                    <a:pt x="160" y="288"/>
                                  </a:lnTo>
                                  <a:lnTo>
                                    <a:pt x="160" y="225"/>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553526" name="Freeform 516"/>
                          <wps:cNvSpPr>
                            <a:spLocks/>
                          </wps:cNvSpPr>
                          <wps:spPr bwMode="auto">
                            <a:xfrm>
                              <a:off x="3386" y="1195"/>
                              <a:ext cx="160" cy="288"/>
                            </a:xfrm>
                            <a:custGeom>
                              <a:avLst/>
                              <a:gdLst>
                                <a:gd name="T0" fmla="+- 0 3546 3386"/>
                                <a:gd name="T1" fmla="*/ T0 w 160"/>
                                <a:gd name="T2" fmla="+- 0 1195 1195"/>
                                <a:gd name="T3" fmla="*/ 1195 h 288"/>
                                <a:gd name="T4" fmla="+- 0 3520 3386"/>
                                <a:gd name="T5" fmla="*/ T4 w 160"/>
                                <a:gd name="T6" fmla="+- 0 1195 1195"/>
                                <a:gd name="T7" fmla="*/ 1195 h 288"/>
                                <a:gd name="T8" fmla="+- 0 3386 3386"/>
                                <a:gd name="T9" fmla="*/ T8 w 160"/>
                                <a:gd name="T10" fmla="+- 0 1377 1195"/>
                                <a:gd name="T11" fmla="*/ 1377 h 288"/>
                                <a:gd name="T12" fmla="+- 0 3386 3386"/>
                                <a:gd name="T13" fmla="*/ T12 w 160"/>
                                <a:gd name="T14" fmla="+- 0 1420 1195"/>
                                <a:gd name="T15" fmla="*/ 1420 h 288"/>
                                <a:gd name="T16" fmla="+- 0 3572 3386"/>
                                <a:gd name="T17" fmla="*/ T16 w 160"/>
                                <a:gd name="T18" fmla="+- 0 1420 1195"/>
                                <a:gd name="T19" fmla="*/ 1420 h 288"/>
                                <a:gd name="T20" fmla="+- 0 3572 3386"/>
                                <a:gd name="T21" fmla="*/ T20 w 160"/>
                                <a:gd name="T22" fmla="+- 0 1377 1195"/>
                                <a:gd name="T23" fmla="*/ 1377 h 288"/>
                                <a:gd name="T24" fmla="+- 0 3406 3386"/>
                                <a:gd name="T25" fmla="*/ T24 w 160"/>
                                <a:gd name="T26" fmla="+- 0 1377 1195"/>
                                <a:gd name="T27" fmla="*/ 1377 h 288"/>
                                <a:gd name="T28" fmla="+- 0 3489 3386"/>
                                <a:gd name="T29" fmla="*/ T28 w 160"/>
                                <a:gd name="T30" fmla="+- 0 1265 1195"/>
                                <a:gd name="T31" fmla="*/ 1265 h 288"/>
                                <a:gd name="T32" fmla="+- 0 3546 3386"/>
                                <a:gd name="T33" fmla="*/ T32 w 160"/>
                                <a:gd name="T34" fmla="+- 0 1265 1195"/>
                                <a:gd name="T35" fmla="*/ 1265 h 288"/>
                                <a:gd name="T36" fmla="+- 0 3546 3386"/>
                                <a:gd name="T37" fmla="*/ T36 w 160"/>
                                <a:gd name="T38" fmla="+- 0 1195 1195"/>
                                <a:gd name="T39"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288">
                                  <a:moveTo>
                                    <a:pt x="160" y="0"/>
                                  </a:moveTo>
                                  <a:lnTo>
                                    <a:pt x="134" y="0"/>
                                  </a:lnTo>
                                  <a:lnTo>
                                    <a:pt x="0" y="182"/>
                                  </a:lnTo>
                                  <a:lnTo>
                                    <a:pt x="0" y="225"/>
                                  </a:lnTo>
                                  <a:lnTo>
                                    <a:pt x="186" y="225"/>
                                  </a:lnTo>
                                  <a:lnTo>
                                    <a:pt x="186" y="182"/>
                                  </a:lnTo>
                                  <a:lnTo>
                                    <a:pt x="20" y="182"/>
                                  </a:lnTo>
                                  <a:lnTo>
                                    <a:pt x="103" y="70"/>
                                  </a:lnTo>
                                  <a:lnTo>
                                    <a:pt x="160" y="70"/>
                                  </a:lnTo>
                                  <a:lnTo>
                                    <a:pt x="160"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148803" name="Freeform 517"/>
                          <wps:cNvSpPr>
                            <a:spLocks/>
                          </wps:cNvSpPr>
                          <wps:spPr bwMode="auto">
                            <a:xfrm>
                              <a:off x="3386" y="1195"/>
                              <a:ext cx="160" cy="288"/>
                            </a:xfrm>
                            <a:custGeom>
                              <a:avLst/>
                              <a:gdLst>
                                <a:gd name="T0" fmla="+- 0 3546 3386"/>
                                <a:gd name="T1" fmla="*/ T0 w 160"/>
                                <a:gd name="T2" fmla="+- 0 1265 1195"/>
                                <a:gd name="T3" fmla="*/ 1265 h 288"/>
                                <a:gd name="T4" fmla="+- 0 3489 3386"/>
                                <a:gd name="T5" fmla="*/ T4 w 160"/>
                                <a:gd name="T6" fmla="+- 0 1265 1195"/>
                                <a:gd name="T7" fmla="*/ 1265 h 288"/>
                                <a:gd name="T8" fmla="+- 0 3489 3386"/>
                                <a:gd name="T9" fmla="*/ T8 w 160"/>
                                <a:gd name="T10" fmla="+- 0 1377 1195"/>
                                <a:gd name="T11" fmla="*/ 1377 h 288"/>
                                <a:gd name="T12" fmla="+- 0 3546 3386"/>
                                <a:gd name="T13" fmla="*/ T12 w 160"/>
                                <a:gd name="T14" fmla="+- 0 1377 1195"/>
                                <a:gd name="T15" fmla="*/ 1377 h 288"/>
                                <a:gd name="T16" fmla="+- 0 3546 3386"/>
                                <a:gd name="T17" fmla="*/ T16 w 160"/>
                                <a:gd name="T18" fmla="+- 0 1265 1195"/>
                                <a:gd name="T19" fmla="*/ 1265 h 288"/>
                              </a:gdLst>
                              <a:ahLst/>
                              <a:cxnLst>
                                <a:cxn ang="0">
                                  <a:pos x="T1" y="T3"/>
                                </a:cxn>
                                <a:cxn ang="0">
                                  <a:pos x="T5" y="T7"/>
                                </a:cxn>
                                <a:cxn ang="0">
                                  <a:pos x="T9" y="T11"/>
                                </a:cxn>
                                <a:cxn ang="0">
                                  <a:pos x="T13" y="T15"/>
                                </a:cxn>
                                <a:cxn ang="0">
                                  <a:pos x="T17" y="T19"/>
                                </a:cxn>
                              </a:cxnLst>
                              <a:rect l="0" t="0" r="r" b="b"/>
                              <a:pathLst>
                                <a:path w="160" h="288">
                                  <a:moveTo>
                                    <a:pt x="160" y="70"/>
                                  </a:moveTo>
                                  <a:lnTo>
                                    <a:pt x="103" y="70"/>
                                  </a:lnTo>
                                  <a:lnTo>
                                    <a:pt x="103" y="182"/>
                                  </a:lnTo>
                                  <a:lnTo>
                                    <a:pt x="160" y="182"/>
                                  </a:lnTo>
                                  <a:lnTo>
                                    <a:pt x="160" y="7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5034117" name="Group 518"/>
                        <wpg:cNvGrpSpPr>
                          <a:grpSpLocks/>
                        </wpg:cNvGrpSpPr>
                        <wpg:grpSpPr bwMode="auto">
                          <a:xfrm>
                            <a:off x="3148" y="1173"/>
                            <a:ext cx="50" cy="50"/>
                            <a:chOff x="3328" y="1193"/>
                            <a:chExt cx="50" cy="50"/>
                          </a:xfrm>
                        </wpg:grpSpPr>
                        <wps:wsp>
                          <wps:cNvPr id="1531272102" name="Freeform 519"/>
                          <wps:cNvSpPr>
                            <a:spLocks/>
                          </wps:cNvSpPr>
                          <wps:spPr bwMode="auto">
                            <a:xfrm>
                              <a:off x="3328" y="1193"/>
                              <a:ext cx="50" cy="50"/>
                            </a:xfrm>
                            <a:custGeom>
                              <a:avLst/>
                              <a:gdLst>
                                <a:gd name="T0" fmla="+- 0 3367 3328"/>
                                <a:gd name="T1" fmla="*/ T0 w 50"/>
                                <a:gd name="T2" fmla="+- 0 1193 1193"/>
                                <a:gd name="T3" fmla="*/ 1193 h 50"/>
                                <a:gd name="T4" fmla="+- 0 3339 3328"/>
                                <a:gd name="T5" fmla="*/ T4 w 50"/>
                                <a:gd name="T6" fmla="+- 0 1193 1193"/>
                                <a:gd name="T7" fmla="*/ 1193 h 50"/>
                                <a:gd name="T8" fmla="+- 0 3328 3328"/>
                                <a:gd name="T9" fmla="*/ T8 w 50"/>
                                <a:gd name="T10" fmla="+- 0 1204 1193"/>
                                <a:gd name="T11" fmla="*/ 1204 h 50"/>
                                <a:gd name="T12" fmla="+- 0 3328 3328"/>
                                <a:gd name="T13" fmla="*/ T12 w 50"/>
                                <a:gd name="T14" fmla="+- 0 1232 1193"/>
                                <a:gd name="T15" fmla="*/ 1232 h 50"/>
                                <a:gd name="T16" fmla="+- 0 3339 3328"/>
                                <a:gd name="T17" fmla="*/ T16 w 50"/>
                                <a:gd name="T18" fmla="+- 0 1243 1193"/>
                                <a:gd name="T19" fmla="*/ 1243 h 50"/>
                                <a:gd name="T20" fmla="+- 0 3367 3328"/>
                                <a:gd name="T21" fmla="*/ T20 w 50"/>
                                <a:gd name="T22" fmla="+- 0 1243 1193"/>
                                <a:gd name="T23" fmla="*/ 1243 h 50"/>
                                <a:gd name="T24" fmla="+- 0 3371 3328"/>
                                <a:gd name="T25" fmla="*/ T24 w 50"/>
                                <a:gd name="T26" fmla="+- 0 1240 1193"/>
                                <a:gd name="T27" fmla="*/ 1240 h 50"/>
                                <a:gd name="T28" fmla="+- 0 3342 3328"/>
                                <a:gd name="T29" fmla="*/ T28 w 50"/>
                                <a:gd name="T30" fmla="+- 0 1240 1193"/>
                                <a:gd name="T31" fmla="*/ 1240 h 50"/>
                                <a:gd name="T32" fmla="+- 0 3333 3328"/>
                                <a:gd name="T33" fmla="*/ T32 w 50"/>
                                <a:gd name="T34" fmla="+- 0 1230 1193"/>
                                <a:gd name="T35" fmla="*/ 1230 h 50"/>
                                <a:gd name="T36" fmla="+- 0 3333 3328"/>
                                <a:gd name="T37" fmla="*/ T36 w 50"/>
                                <a:gd name="T38" fmla="+- 0 1206 1193"/>
                                <a:gd name="T39" fmla="*/ 1206 h 50"/>
                                <a:gd name="T40" fmla="+- 0 3342 3328"/>
                                <a:gd name="T41" fmla="*/ T40 w 50"/>
                                <a:gd name="T42" fmla="+- 0 1197 1193"/>
                                <a:gd name="T43" fmla="*/ 1197 h 50"/>
                                <a:gd name="T44" fmla="+- 0 3371 3328"/>
                                <a:gd name="T45" fmla="*/ T44 w 50"/>
                                <a:gd name="T46" fmla="+- 0 1197 1193"/>
                                <a:gd name="T47" fmla="*/ 1197 h 50"/>
                                <a:gd name="T48" fmla="+- 0 3367 3328"/>
                                <a:gd name="T49" fmla="*/ T48 w 50"/>
                                <a:gd name="T50" fmla="+- 0 1193 1193"/>
                                <a:gd name="T51" fmla="*/ 119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9" y="0"/>
                                  </a:moveTo>
                                  <a:lnTo>
                                    <a:pt x="11" y="0"/>
                                  </a:lnTo>
                                  <a:lnTo>
                                    <a:pt x="0" y="11"/>
                                  </a:lnTo>
                                  <a:lnTo>
                                    <a:pt x="0" y="39"/>
                                  </a:lnTo>
                                  <a:lnTo>
                                    <a:pt x="11" y="50"/>
                                  </a:lnTo>
                                  <a:lnTo>
                                    <a:pt x="39" y="50"/>
                                  </a:lnTo>
                                  <a:lnTo>
                                    <a:pt x="43" y="47"/>
                                  </a:lnTo>
                                  <a:lnTo>
                                    <a:pt x="14" y="47"/>
                                  </a:lnTo>
                                  <a:lnTo>
                                    <a:pt x="5" y="37"/>
                                  </a:lnTo>
                                  <a:lnTo>
                                    <a:pt x="5" y="13"/>
                                  </a:lnTo>
                                  <a:lnTo>
                                    <a:pt x="14" y="4"/>
                                  </a:lnTo>
                                  <a:lnTo>
                                    <a:pt x="43" y="4"/>
                                  </a:lnTo>
                                  <a:lnTo>
                                    <a:pt x="3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421681" name="Freeform 520"/>
                          <wps:cNvSpPr>
                            <a:spLocks/>
                          </wps:cNvSpPr>
                          <wps:spPr bwMode="auto">
                            <a:xfrm>
                              <a:off x="3328" y="1193"/>
                              <a:ext cx="50" cy="50"/>
                            </a:xfrm>
                            <a:custGeom>
                              <a:avLst/>
                              <a:gdLst>
                                <a:gd name="T0" fmla="+- 0 3371 3328"/>
                                <a:gd name="T1" fmla="*/ T0 w 50"/>
                                <a:gd name="T2" fmla="+- 0 1197 1193"/>
                                <a:gd name="T3" fmla="*/ 1197 h 50"/>
                                <a:gd name="T4" fmla="+- 0 3365 3328"/>
                                <a:gd name="T5" fmla="*/ T4 w 50"/>
                                <a:gd name="T6" fmla="+- 0 1197 1193"/>
                                <a:gd name="T7" fmla="*/ 1197 h 50"/>
                                <a:gd name="T8" fmla="+- 0 3374 3328"/>
                                <a:gd name="T9" fmla="*/ T8 w 50"/>
                                <a:gd name="T10" fmla="+- 0 1206 1193"/>
                                <a:gd name="T11" fmla="*/ 1206 h 50"/>
                                <a:gd name="T12" fmla="+- 0 3374 3328"/>
                                <a:gd name="T13" fmla="*/ T12 w 50"/>
                                <a:gd name="T14" fmla="+- 0 1230 1193"/>
                                <a:gd name="T15" fmla="*/ 1230 h 50"/>
                                <a:gd name="T16" fmla="+- 0 3365 3328"/>
                                <a:gd name="T17" fmla="*/ T16 w 50"/>
                                <a:gd name="T18" fmla="+- 0 1240 1193"/>
                                <a:gd name="T19" fmla="*/ 1240 h 50"/>
                                <a:gd name="T20" fmla="+- 0 3371 3328"/>
                                <a:gd name="T21" fmla="*/ T20 w 50"/>
                                <a:gd name="T22" fmla="+- 0 1240 1193"/>
                                <a:gd name="T23" fmla="*/ 1240 h 50"/>
                                <a:gd name="T24" fmla="+- 0 3378 3328"/>
                                <a:gd name="T25" fmla="*/ T24 w 50"/>
                                <a:gd name="T26" fmla="+- 0 1232 1193"/>
                                <a:gd name="T27" fmla="*/ 1232 h 50"/>
                                <a:gd name="T28" fmla="+- 0 3378 3328"/>
                                <a:gd name="T29" fmla="*/ T28 w 50"/>
                                <a:gd name="T30" fmla="+- 0 1204 1193"/>
                                <a:gd name="T31" fmla="*/ 1204 h 50"/>
                                <a:gd name="T32" fmla="+- 0 3371 3328"/>
                                <a:gd name="T33" fmla="*/ T32 w 50"/>
                                <a:gd name="T34" fmla="+- 0 1197 1193"/>
                                <a:gd name="T35" fmla="*/ 1197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50">
                                  <a:moveTo>
                                    <a:pt x="43" y="4"/>
                                  </a:moveTo>
                                  <a:lnTo>
                                    <a:pt x="37" y="4"/>
                                  </a:lnTo>
                                  <a:lnTo>
                                    <a:pt x="46" y="13"/>
                                  </a:lnTo>
                                  <a:lnTo>
                                    <a:pt x="46" y="37"/>
                                  </a:lnTo>
                                  <a:lnTo>
                                    <a:pt x="37" y="47"/>
                                  </a:lnTo>
                                  <a:lnTo>
                                    <a:pt x="43" y="47"/>
                                  </a:lnTo>
                                  <a:lnTo>
                                    <a:pt x="50" y="39"/>
                                  </a:lnTo>
                                  <a:lnTo>
                                    <a:pt x="50" y="11"/>
                                  </a:lnTo>
                                  <a:lnTo>
                                    <a:pt x="43" y="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763424" name="Freeform 521"/>
                          <wps:cNvSpPr>
                            <a:spLocks/>
                          </wps:cNvSpPr>
                          <wps:spPr bwMode="auto">
                            <a:xfrm>
                              <a:off x="3328" y="1193"/>
                              <a:ext cx="50" cy="50"/>
                            </a:xfrm>
                            <a:custGeom>
                              <a:avLst/>
                              <a:gdLst>
                                <a:gd name="T0" fmla="+- 0 3362 3328"/>
                                <a:gd name="T1" fmla="*/ T0 w 50"/>
                                <a:gd name="T2" fmla="+- 0 1203 1193"/>
                                <a:gd name="T3" fmla="*/ 1203 h 50"/>
                                <a:gd name="T4" fmla="+- 0 3344 3328"/>
                                <a:gd name="T5" fmla="*/ T4 w 50"/>
                                <a:gd name="T6" fmla="+- 0 1203 1193"/>
                                <a:gd name="T7" fmla="*/ 1203 h 50"/>
                                <a:gd name="T8" fmla="+- 0 3344 3328"/>
                                <a:gd name="T9" fmla="*/ T8 w 50"/>
                                <a:gd name="T10" fmla="+- 0 1233 1193"/>
                                <a:gd name="T11" fmla="*/ 1233 h 50"/>
                                <a:gd name="T12" fmla="+- 0 3348 3328"/>
                                <a:gd name="T13" fmla="*/ T12 w 50"/>
                                <a:gd name="T14" fmla="+- 0 1233 1193"/>
                                <a:gd name="T15" fmla="*/ 1233 h 50"/>
                                <a:gd name="T16" fmla="+- 0 3348 3328"/>
                                <a:gd name="T17" fmla="*/ T16 w 50"/>
                                <a:gd name="T18" fmla="+- 0 1220 1193"/>
                                <a:gd name="T19" fmla="*/ 1220 h 50"/>
                                <a:gd name="T20" fmla="+- 0 3362 3328"/>
                                <a:gd name="T21" fmla="*/ T20 w 50"/>
                                <a:gd name="T22" fmla="+- 0 1220 1193"/>
                                <a:gd name="T23" fmla="*/ 1220 h 50"/>
                                <a:gd name="T24" fmla="+- 0 3365 3328"/>
                                <a:gd name="T25" fmla="*/ T24 w 50"/>
                                <a:gd name="T26" fmla="+- 0 1216 1193"/>
                                <a:gd name="T27" fmla="*/ 1216 h 50"/>
                                <a:gd name="T28" fmla="+- 0 3365 3328"/>
                                <a:gd name="T29" fmla="*/ T28 w 50"/>
                                <a:gd name="T30" fmla="+- 0 1216 1193"/>
                                <a:gd name="T31" fmla="*/ 1216 h 50"/>
                                <a:gd name="T32" fmla="+- 0 3348 3328"/>
                                <a:gd name="T33" fmla="*/ T32 w 50"/>
                                <a:gd name="T34" fmla="+- 0 1216 1193"/>
                                <a:gd name="T35" fmla="*/ 1216 h 50"/>
                                <a:gd name="T36" fmla="+- 0 3348 3328"/>
                                <a:gd name="T37" fmla="*/ T36 w 50"/>
                                <a:gd name="T38" fmla="+- 0 1207 1193"/>
                                <a:gd name="T39" fmla="*/ 1207 h 50"/>
                                <a:gd name="T40" fmla="+- 0 3365 3328"/>
                                <a:gd name="T41" fmla="*/ T40 w 50"/>
                                <a:gd name="T42" fmla="+- 0 1207 1193"/>
                                <a:gd name="T43" fmla="*/ 1207 h 50"/>
                                <a:gd name="T44" fmla="+- 0 3365 3328"/>
                                <a:gd name="T45" fmla="*/ T44 w 50"/>
                                <a:gd name="T46" fmla="+- 0 1206 1193"/>
                                <a:gd name="T47" fmla="*/ 1206 h 50"/>
                                <a:gd name="T48" fmla="+- 0 3362 3328"/>
                                <a:gd name="T49" fmla="*/ T48 w 50"/>
                                <a:gd name="T50" fmla="+- 0 1203 1193"/>
                                <a:gd name="T51" fmla="*/ 120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4" y="10"/>
                                  </a:moveTo>
                                  <a:lnTo>
                                    <a:pt x="16" y="10"/>
                                  </a:lnTo>
                                  <a:lnTo>
                                    <a:pt x="16" y="40"/>
                                  </a:lnTo>
                                  <a:lnTo>
                                    <a:pt x="20" y="40"/>
                                  </a:lnTo>
                                  <a:lnTo>
                                    <a:pt x="20" y="27"/>
                                  </a:lnTo>
                                  <a:lnTo>
                                    <a:pt x="34" y="27"/>
                                  </a:lnTo>
                                  <a:lnTo>
                                    <a:pt x="37" y="23"/>
                                  </a:lnTo>
                                  <a:lnTo>
                                    <a:pt x="20" y="23"/>
                                  </a:lnTo>
                                  <a:lnTo>
                                    <a:pt x="20" y="14"/>
                                  </a:lnTo>
                                  <a:lnTo>
                                    <a:pt x="37" y="14"/>
                                  </a:lnTo>
                                  <a:lnTo>
                                    <a:pt x="37" y="13"/>
                                  </a:lnTo>
                                  <a:lnTo>
                                    <a:pt x="34" y="1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6827303" name="Freeform 522"/>
                          <wps:cNvSpPr>
                            <a:spLocks/>
                          </wps:cNvSpPr>
                          <wps:spPr bwMode="auto">
                            <a:xfrm>
                              <a:off x="3328" y="1193"/>
                              <a:ext cx="50" cy="50"/>
                            </a:xfrm>
                            <a:custGeom>
                              <a:avLst/>
                              <a:gdLst>
                                <a:gd name="T0" fmla="+- 0 3357 3328"/>
                                <a:gd name="T1" fmla="*/ T0 w 50"/>
                                <a:gd name="T2" fmla="+- 0 1220 1193"/>
                                <a:gd name="T3" fmla="*/ 1220 h 50"/>
                                <a:gd name="T4" fmla="+- 0 3353 3328"/>
                                <a:gd name="T5" fmla="*/ T4 w 50"/>
                                <a:gd name="T6" fmla="+- 0 1220 1193"/>
                                <a:gd name="T7" fmla="*/ 1220 h 50"/>
                                <a:gd name="T8" fmla="+- 0 3361 3328"/>
                                <a:gd name="T9" fmla="*/ T8 w 50"/>
                                <a:gd name="T10" fmla="+- 0 1233 1193"/>
                                <a:gd name="T11" fmla="*/ 1233 h 50"/>
                                <a:gd name="T12" fmla="+- 0 3366 3328"/>
                                <a:gd name="T13" fmla="*/ T12 w 50"/>
                                <a:gd name="T14" fmla="+- 0 1233 1193"/>
                                <a:gd name="T15" fmla="*/ 1233 h 50"/>
                                <a:gd name="T16" fmla="+- 0 3357 3328"/>
                                <a:gd name="T17" fmla="*/ T16 w 50"/>
                                <a:gd name="T18" fmla="+- 0 1220 1193"/>
                                <a:gd name="T19" fmla="*/ 1220 h 50"/>
                              </a:gdLst>
                              <a:ahLst/>
                              <a:cxnLst>
                                <a:cxn ang="0">
                                  <a:pos x="T1" y="T3"/>
                                </a:cxn>
                                <a:cxn ang="0">
                                  <a:pos x="T5" y="T7"/>
                                </a:cxn>
                                <a:cxn ang="0">
                                  <a:pos x="T9" y="T11"/>
                                </a:cxn>
                                <a:cxn ang="0">
                                  <a:pos x="T13" y="T15"/>
                                </a:cxn>
                                <a:cxn ang="0">
                                  <a:pos x="T17" y="T19"/>
                                </a:cxn>
                              </a:cxnLst>
                              <a:rect l="0" t="0" r="r" b="b"/>
                              <a:pathLst>
                                <a:path w="50" h="50">
                                  <a:moveTo>
                                    <a:pt x="29" y="27"/>
                                  </a:moveTo>
                                  <a:lnTo>
                                    <a:pt x="25" y="27"/>
                                  </a:lnTo>
                                  <a:lnTo>
                                    <a:pt x="33" y="40"/>
                                  </a:lnTo>
                                  <a:lnTo>
                                    <a:pt x="38" y="40"/>
                                  </a:lnTo>
                                  <a:lnTo>
                                    <a:pt x="29" y="2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0445061" name="Freeform 523"/>
                          <wps:cNvSpPr>
                            <a:spLocks/>
                          </wps:cNvSpPr>
                          <wps:spPr bwMode="auto">
                            <a:xfrm>
                              <a:off x="3328" y="1193"/>
                              <a:ext cx="50" cy="50"/>
                            </a:xfrm>
                            <a:custGeom>
                              <a:avLst/>
                              <a:gdLst>
                                <a:gd name="T0" fmla="+- 0 3365 3328"/>
                                <a:gd name="T1" fmla="*/ T0 w 50"/>
                                <a:gd name="T2" fmla="+- 0 1207 1193"/>
                                <a:gd name="T3" fmla="*/ 1207 h 50"/>
                                <a:gd name="T4" fmla="+- 0 3357 3328"/>
                                <a:gd name="T5" fmla="*/ T4 w 50"/>
                                <a:gd name="T6" fmla="+- 0 1207 1193"/>
                                <a:gd name="T7" fmla="*/ 1207 h 50"/>
                                <a:gd name="T8" fmla="+- 0 3360 3328"/>
                                <a:gd name="T9" fmla="*/ T8 w 50"/>
                                <a:gd name="T10" fmla="+- 0 1208 1193"/>
                                <a:gd name="T11" fmla="*/ 1208 h 50"/>
                                <a:gd name="T12" fmla="+- 0 3360 3328"/>
                                <a:gd name="T13" fmla="*/ T12 w 50"/>
                                <a:gd name="T14" fmla="+- 0 1215 1193"/>
                                <a:gd name="T15" fmla="*/ 1215 h 50"/>
                                <a:gd name="T16" fmla="+- 0 3358 3328"/>
                                <a:gd name="T17" fmla="*/ T16 w 50"/>
                                <a:gd name="T18" fmla="+- 0 1216 1193"/>
                                <a:gd name="T19" fmla="*/ 1216 h 50"/>
                                <a:gd name="T20" fmla="+- 0 3365 3328"/>
                                <a:gd name="T21" fmla="*/ T20 w 50"/>
                                <a:gd name="T22" fmla="+- 0 1216 1193"/>
                                <a:gd name="T23" fmla="*/ 1216 h 50"/>
                                <a:gd name="T24" fmla="+- 0 3365 3328"/>
                                <a:gd name="T25" fmla="*/ T24 w 50"/>
                                <a:gd name="T26" fmla="+- 0 1207 1193"/>
                                <a:gd name="T27" fmla="*/ 1207 h 50"/>
                              </a:gdLst>
                              <a:ahLst/>
                              <a:cxnLst>
                                <a:cxn ang="0">
                                  <a:pos x="T1" y="T3"/>
                                </a:cxn>
                                <a:cxn ang="0">
                                  <a:pos x="T5" y="T7"/>
                                </a:cxn>
                                <a:cxn ang="0">
                                  <a:pos x="T9" y="T11"/>
                                </a:cxn>
                                <a:cxn ang="0">
                                  <a:pos x="T13" y="T15"/>
                                </a:cxn>
                                <a:cxn ang="0">
                                  <a:pos x="T17" y="T19"/>
                                </a:cxn>
                                <a:cxn ang="0">
                                  <a:pos x="T21" y="T23"/>
                                </a:cxn>
                                <a:cxn ang="0">
                                  <a:pos x="T25" y="T27"/>
                                </a:cxn>
                              </a:cxnLst>
                              <a:rect l="0" t="0" r="r" b="b"/>
                              <a:pathLst>
                                <a:path w="50" h="50">
                                  <a:moveTo>
                                    <a:pt x="37" y="14"/>
                                  </a:moveTo>
                                  <a:lnTo>
                                    <a:pt x="29" y="14"/>
                                  </a:lnTo>
                                  <a:lnTo>
                                    <a:pt x="32" y="15"/>
                                  </a:lnTo>
                                  <a:lnTo>
                                    <a:pt x="32" y="22"/>
                                  </a:lnTo>
                                  <a:lnTo>
                                    <a:pt x="30" y="23"/>
                                  </a:lnTo>
                                  <a:lnTo>
                                    <a:pt x="37" y="23"/>
                                  </a:lnTo>
                                  <a:lnTo>
                                    <a:pt x="37"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7393758" name="Group 524"/>
                        <wpg:cNvGrpSpPr>
                          <a:grpSpLocks/>
                        </wpg:cNvGrpSpPr>
                        <wpg:grpSpPr bwMode="auto">
                          <a:xfrm>
                            <a:off x="2910" y="1176"/>
                            <a:ext cx="238" cy="288"/>
                            <a:chOff x="3090" y="1196"/>
                            <a:chExt cx="238" cy="288"/>
                          </a:xfrm>
                        </wpg:grpSpPr>
                        <wps:wsp>
                          <wps:cNvPr id="412140651" name="Freeform 525"/>
                          <wps:cNvSpPr>
                            <a:spLocks/>
                          </wps:cNvSpPr>
                          <wps:spPr bwMode="auto">
                            <a:xfrm>
                              <a:off x="3090" y="1196"/>
                              <a:ext cx="238" cy="288"/>
                            </a:xfrm>
                            <a:custGeom>
                              <a:avLst/>
                              <a:gdLst>
                                <a:gd name="T0" fmla="+- 0 3211 3090"/>
                                <a:gd name="T1" fmla="*/ T0 w 238"/>
                                <a:gd name="T2" fmla="+- 0 1196 1196"/>
                                <a:gd name="T3" fmla="*/ 1196 h 288"/>
                                <a:gd name="T4" fmla="+- 0 3142 3090"/>
                                <a:gd name="T5" fmla="*/ T4 w 238"/>
                                <a:gd name="T6" fmla="+- 0 1227 1196"/>
                                <a:gd name="T7" fmla="*/ 1227 h 288"/>
                                <a:gd name="T8" fmla="+- 0 3104 3090"/>
                                <a:gd name="T9" fmla="*/ T8 w 238"/>
                                <a:gd name="T10" fmla="+- 0 1281 1196"/>
                                <a:gd name="T11" fmla="*/ 1281 h 288"/>
                                <a:gd name="T12" fmla="+- 0 3090 3090"/>
                                <a:gd name="T13" fmla="*/ T12 w 238"/>
                                <a:gd name="T14" fmla="+- 0 1363 1196"/>
                                <a:gd name="T15" fmla="*/ 1363 h 288"/>
                                <a:gd name="T16" fmla="+- 0 3094 3090"/>
                                <a:gd name="T17" fmla="*/ T16 w 238"/>
                                <a:gd name="T18" fmla="+- 0 1390 1196"/>
                                <a:gd name="T19" fmla="*/ 1390 h 288"/>
                                <a:gd name="T20" fmla="+- 0 3127 3090"/>
                                <a:gd name="T21" fmla="*/ T20 w 238"/>
                                <a:gd name="T22" fmla="+- 0 1449 1196"/>
                                <a:gd name="T23" fmla="*/ 1449 h 288"/>
                                <a:gd name="T24" fmla="+- 0 3180 3090"/>
                                <a:gd name="T25" fmla="*/ T24 w 238"/>
                                <a:gd name="T26" fmla="+- 0 1479 1196"/>
                                <a:gd name="T27" fmla="*/ 1479 h 288"/>
                                <a:gd name="T28" fmla="+- 0 3221 3090"/>
                                <a:gd name="T29" fmla="*/ T28 w 238"/>
                                <a:gd name="T30" fmla="+- 0 1483 1196"/>
                                <a:gd name="T31" fmla="*/ 1483 h 288"/>
                                <a:gd name="T32" fmla="+- 0 3238 3090"/>
                                <a:gd name="T33" fmla="*/ T32 w 238"/>
                                <a:gd name="T34" fmla="+- 0 1480 1196"/>
                                <a:gd name="T35" fmla="*/ 1480 h 288"/>
                                <a:gd name="T36" fmla="+- 0 3255 3090"/>
                                <a:gd name="T37" fmla="*/ T36 w 238"/>
                                <a:gd name="T38" fmla="+- 0 1473 1196"/>
                                <a:gd name="T39" fmla="*/ 1473 h 288"/>
                                <a:gd name="T40" fmla="+- 0 3271 3090"/>
                                <a:gd name="T41" fmla="*/ T40 w 238"/>
                                <a:gd name="T42" fmla="+- 0 1463 1196"/>
                                <a:gd name="T43" fmla="*/ 1463 h 288"/>
                                <a:gd name="T44" fmla="+- 0 3287 3090"/>
                                <a:gd name="T45" fmla="*/ T44 w 238"/>
                                <a:gd name="T46" fmla="+- 0 1450 1196"/>
                                <a:gd name="T47" fmla="*/ 1450 h 288"/>
                                <a:gd name="T48" fmla="+- 0 3295 3090"/>
                                <a:gd name="T49" fmla="*/ T48 w 238"/>
                                <a:gd name="T50" fmla="+- 0 1440 1196"/>
                                <a:gd name="T51" fmla="*/ 1440 h 288"/>
                                <a:gd name="T52" fmla="+- 0 3230 3090"/>
                                <a:gd name="T53" fmla="*/ T52 w 238"/>
                                <a:gd name="T54" fmla="+- 0 1440 1196"/>
                                <a:gd name="T55" fmla="*/ 1440 h 288"/>
                                <a:gd name="T56" fmla="+- 0 3211 3090"/>
                                <a:gd name="T57" fmla="*/ T56 w 238"/>
                                <a:gd name="T58" fmla="+- 0 1438 1196"/>
                                <a:gd name="T59" fmla="*/ 1438 h 288"/>
                                <a:gd name="T60" fmla="+- 0 3153 3090"/>
                                <a:gd name="T61" fmla="*/ T60 w 238"/>
                                <a:gd name="T62" fmla="+- 0 1387 1196"/>
                                <a:gd name="T63" fmla="*/ 1387 h 288"/>
                                <a:gd name="T64" fmla="+- 0 3137 3090"/>
                                <a:gd name="T65" fmla="*/ T64 w 238"/>
                                <a:gd name="T66" fmla="+- 0 1310 1196"/>
                                <a:gd name="T67" fmla="*/ 1310 h 288"/>
                                <a:gd name="T68" fmla="+- 0 3142 3090"/>
                                <a:gd name="T69" fmla="*/ T68 w 238"/>
                                <a:gd name="T70" fmla="+- 0 1279 1196"/>
                                <a:gd name="T71" fmla="*/ 1279 h 288"/>
                                <a:gd name="T72" fmla="+- 0 3181 3090"/>
                                <a:gd name="T73" fmla="*/ T72 w 238"/>
                                <a:gd name="T74" fmla="+- 0 1226 1196"/>
                                <a:gd name="T75" fmla="*/ 1226 h 288"/>
                                <a:gd name="T76" fmla="+- 0 3233 3090"/>
                                <a:gd name="T77" fmla="*/ T76 w 238"/>
                                <a:gd name="T78" fmla="+- 0 1214 1196"/>
                                <a:gd name="T79" fmla="*/ 1214 h 288"/>
                                <a:gd name="T80" fmla="+- 0 3292 3090"/>
                                <a:gd name="T81" fmla="*/ T80 w 238"/>
                                <a:gd name="T82" fmla="+- 0 1214 1196"/>
                                <a:gd name="T83" fmla="*/ 1214 h 288"/>
                                <a:gd name="T84" fmla="+- 0 3290 3090"/>
                                <a:gd name="T85" fmla="*/ T84 w 238"/>
                                <a:gd name="T86" fmla="+- 0 1212 1196"/>
                                <a:gd name="T87" fmla="*/ 1212 h 288"/>
                                <a:gd name="T88" fmla="+- 0 3277 3090"/>
                                <a:gd name="T89" fmla="*/ T88 w 238"/>
                                <a:gd name="T90" fmla="+- 0 1205 1196"/>
                                <a:gd name="T91" fmla="*/ 1205 h 288"/>
                                <a:gd name="T92" fmla="+- 0 3259 3090"/>
                                <a:gd name="T93" fmla="*/ T92 w 238"/>
                                <a:gd name="T94" fmla="+- 0 1200 1196"/>
                                <a:gd name="T95" fmla="*/ 1200 h 288"/>
                                <a:gd name="T96" fmla="+- 0 3237 3090"/>
                                <a:gd name="T97" fmla="*/ T96 w 238"/>
                                <a:gd name="T98" fmla="+- 0 1196 1196"/>
                                <a:gd name="T99" fmla="*/ 1196 h 288"/>
                                <a:gd name="T100" fmla="+- 0 3211 3090"/>
                                <a:gd name="T101" fmla="*/ T100 w 238"/>
                                <a:gd name="T102" fmla="+- 0 1196 1196"/>
                                <a:gd name="T103" fmla="*/ 119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38" h="288">
                                  <a:moveTo>
                                    <a:pt x="121" y="0"/>
                                  </a:moveTo>
                                  <a:lnTo>
                                    <a:pt x="52" y="31"/>
                                  </a:lnTo>
                                  <a:lnTo>
                                    <a:pt x="14" y="85"/>
                                  </a:lnTo>
                                  <a:lnTo>
                                    <a:pt x="0" y="167"/>
                                  </a:lnTo>
                                  <a:lnTo>
                                    <a:pt x="4" y="194"/>
                                  </a:lnTo>
                                  <a:lnTo>
                                    <a:pt x="37" y="253"/>
                                  </a:lnTo>
                                  <a:lnTo>
                                    <a:pt x="90" y="283"/>
                                  </a:lnTo>
                                  <a:lnTo>
                                    <a:pt x="131" y="287"/>
                                  </a:lnTo>
                                  <a:lnTo>
                                    <a:pt x="148" y="284"/>
                                  </a:lnTo>
                                  <a:lnTo>
                                    <a:pt x="165" y="277"/>
                                  </a:lnTo>
                                  <a:lnTo>
                                    <a:pt x="181" y="267"/>
                                  </a:lnTo>
                                  <a:lnTo>
                                    <a:pt x="197" y="254"/>
                                  </a:lnTo>
                                  <a:lnTo>
                                    <a:pt x="205" y="244"/>
                                  </a:lnTo>
                                  <a:lnTo>
                                    <a:pt x="140" y="244"/>
                                  </a:lnTo>
                                  <a:lnTo>
                                    <a:pt x="121" y="242"/>
                                  </a:lnTo>
                                  <a:lnTo>
                                    <a:pt x="63" y="191"/>
                                  </a:lnTo>
                                  <a:lnTo>
                                    <a:pt x="47" y="114"/>
                                  </a:lnTo>
                                  <a:lnTo>
                                    <a:pt x="52" y="83"/>
                                  </a:lnTo>
                                  <a:lnTo>
                                    <a:pt x="91" y="30"/>
                                  </a:lnTo>
                                  <a:lnTo>
                                    <a:pt x="143" y="18"/>
                                  </a:lnTo>
                                  <a:lnTo>
                                    <a:pt x="202" y="18"/>
                                  </a:lnTo>
                                  <a:lnTo>
                                    <a:pt x="200" y="16"/>
                                  </a:lnTo>
                                  <a:lnTo>
                                    <a:pt x="187" y="9"/>
                                  </a:lnTo>
                                  <a:lnTo>
                                    <a:pt x="169" y="4"/>
                                  </a:lnTo>
                                  <a:lnTo>
                                    <a:pt x="147" y="0"/>
                                  </a:lnTo>
                                  <a:lnTo>
                                    <a:pt x="1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304335" name="Freeform 526"/>
                          <wps:cNvSpPr>
                            <a:spLocks/>
                          </wps:cNvSpPr>
                          <wps:spPr bwMode="auto">
                            <a:xfrm>
                              <a:off x="3090" y="1196"/>
                              <a:ext cx="238" cy="288"/>
                            </a:xfrm>
                            <a:custGeom>
                              <a:avLst/>
                              <a:gdLst>
                                <a:gd name="T0" fmla="+- 0 3328 3090"/>
                                <a:gd name="T1" fmla="*/ T0 w 238"/>
                                <a:gd name="T2" fmla="+- 0 1388 1196"/>
                                <a:gd name="T3" fmla="*/ 1388 h 288"/>
                                <a:gd name="T4" fmla="+- 0 3316 3090"/>
                                <a:gd name="T5" fmla="*/ T4 w 238"/>
                                <a:gd name="T6" fmla="+- 0 1388 1196"/>
                                <a:gd name="T7" fmla="*/ 1388 h 288"/>
                                <a:gd name="T8" fmla="+- 0 3303 3090"/>
                                <a:gd name="T9" fmla="*/ T8 w 238"/>
                                <a:gd name="T10" fmla="+- 0 1404 1196"/>
                                <a:gd name="T11" fmla="*/ 1404 h 288"/>
                                <a:gd name="T12" fmla="+- 0 3289 3090"/>
                                <a:gd name="T13" fmla="*/ T12 w 238"/>
                                <a:gd name="T14" fmla="+- 0 1419 1196"/>
                                <a:gd name="T15" fmla="*/ 1419 h 288"/>
                                <a:gd name="T16" fmla="+- 0 3273 3090"/>
                                <a:gd name="T17" fmla="*/ T16 w 238"/>
                                <a:gd name="T18" fmla="+- 0 1430 1196"/>
                                <a:gd name="T19" fmla="*/ 1430 h 288"/>
                                <a:gd name="T20" fmla="+- 0 3254 3090"/>
                                <a:gd name="T21" fmla="*/ T20 w 238"/>
                                <a:gd name="T22" fmla="+- 0 1437 1196"/>
                                <a:gd name="T23" fmla="*/ 1437 h 288"/>
                                <a:gd name="T24" fmla="+- 0 3230 3090"/>
                                <a:gd name="T25" fmla="*/ T24 w 238"/>
                                <a:gd name="T26" fmla="+- 0 1440 1196"/>
                                <a:gd name="T27" fmla="*/ 1440 h 288"/>
                                <a:gd name="T28" fmla="+- 0 3295 3090"/>
                                <a:gd name="T29" fmla="*/ T28 w 238"/>
                                <a:gd name="T30" fmla="+- 0 1440 1196"/>
                                <a:gd name="T31" fmla="*/ 1440 h 288"/>
                                <a:gd name="T32" fmla="+- 0 3301 3090"/>
                                <a:gd name="T33" fmla="*/ T32 w 238"/>
                                <a:gd name="T34" fmla="+- 0 1433 1196"/>
                                <a:gd name="T35" fmla="*/ 1433 h 288"/>
                                <a:gd name="T36" fmla="+- 0 3315 3090"/>
                                <a:gd name="T37" fmla="*/ T36 w 238"/>
                                <a:gd name="T38" fmla="+- 0 1412 1196"/>
                                <a:gd name="T39" fmla="*/ 1412 h 288"/>
                                <a:gd name="T40" fmla="+- 0 3328 3090"/>
                                <a:gd name="T41" fmla="*/ T40 w 238"/>
                                <a:gd name="T42" fmla="+- 0 1388 1196"/>
                                <a:gd name="T43" fmla="*/ 138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38" y="192"/>
                                  </a:moveTo>
                                  <a:lnTo>
                                    <a:pt x="226" y="192"/>
                                  </a:lnTo>
                                  <a:lnTo>
                                    <a:pt x="213" y="208"/>
                                  </a:lnTo>
                                  <a:lnTo>
                                    <a:pt x="199" y="223"/>
                                  </a:lnTo>
                                  <a:lnTo>
                                    <a:pt x="183" y="234"/>
                                  </a:lnTo>
                                  <a:lnTo>
                                    <a:pt x="164" y="241"/>
                                  </a:lnTo>
                                  <a:lnTo>
                                    <a:pt x="140" y="244"/>
                                  </a:lnTo>
                                  <a:lnTo>
                                    <a:pt x="205" y="244"/>
                                  </a:lnTo>
                                  <a:lnTo>
                                    <a:pt x="211" y="237"/>
                                  </a:lnTo>
                                  <a:lnTo>
                                    <a:pt x="225" y="216"/>
                                  </a:lnTo>
                                  <a:lnTo>
                                    <a:pt x="238" y="19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470835" name="Freeform 527"/>
                          <wps:cNvSpPr>
                            <a:spLocks/>
                          </wps:cNvSpPr>
                          <wps:spPr bwMode="auto">
                            <a:xfrm>
                              <a:off x="3090" y="1196"/>
                              <a:ext cx="238" cy="288"/>
                            </a:xfrm>
                            <a:custGeom>
                              <a:avLst/>
                              <a:gdLst>
                                <a:gd name="T0" fmla="+- 0 3292 3090"/>
                                <a:gd name="T1" fmla="*/ T0 w 238"/>
                                <a:gd name="T2" fmla="+- 0 1214 1196"/>
                                <a:gd name="T3" fmla="*/ 1214 h 288"/>
                                <a:gd name="T4" fmla="+- 0 3233 3090"/>
                                <a:gd name="T5" fmla="*/ T4 w 238"/>
                                <a:gd name="T6" fmla="+- 0 1214 1196"/>
                                <a:gd name="T7" fmla="*/ 1214 h 288"/>
                                <a:gd name="T8" fmla="+- 0 3250 3090"/>
                                <a:gd name="T9" fmla="*/ T8 w 238"/>
                                <a:gd name="T10" fmla="+- 0 1224 1196"/>
                                <a:gd name="T11" fmla="*/ 1224 h 288"/>
                                <a:gd name="T12" fmla="+- 0 3257 3090"/>
                                <a:gd name="T13" fmla="*/ T12 w 238"/>
                                <a:gd name="T14" fmla="+- 0 1242 1196"/>
                                <a:gd name="T15" fmla="*/ 1242 h 288"/>
                                <a:gd name="T16" fmla="+- 0 3264 3090"/>
                                <a:gd name="T17" fmla="*/ T16 w 238"/>
                                <a:gd name="T18" fmla="+- 0 1264 1196"/>
                                <a:gd name="T19" fmla="*/ 1264 h 288"/>
                                <a:gd name="T20" fmla="+- 0 3276 3090"/>
                                <a:gd name="T21" fmla="*/ T20 w 238"/>
                                <a:gd name="T22" fmla="+- 0 1278 1196"/>
                                <a:gd name="T23" fmla="*/ 1278 h 288"/>
                                <a:gd name="T24" fmla="+- 0 3299 3090"/>
                                <a:gd name="T25" fmla="*/ T24 w 238"/>
                                <a:gd name="T26" fmla="+- 0 1283 1196"/>
                                <a:gd name="T27" fmla="*/ 1283 h 288"/>
                                <a:gd name="T28" fmla="+- 0 3314 3090"/>
                                <a:gd name="T29" fmla="*/ T28 w 238"/>
                                <a:gd name="T30" fmla="+- 0 1271 1196"/>
                                <a:gd name="T31" fmla="*/ 1271 h 288"/>
                                <a:gd name="T32" fmla="+- 0 3318 3090"/>
                                <a:gd name="T33" fmla="*/ T32 w 238"/>
                                <a:gd name="T34" fmla="+- 0 1247 1196"/>
                                <a:gd name="T35" fmla="*/ 1247 h 288"/>
                                <a:gd name="T36" fmla="+- 0 3309 3090"/>
                                <a:gd name="T37" fmla="*/ T36 w 238"/>
                                <a:gd name="T38" fmla="+- 0 1230 1196"/>
                                <a:gd name="T39" fmla="*/ 1230 h 288"/>
                                <a:gd name="T40" fmla="+- 0 3292 3090"/>
                                <a:gd name="T41" fmla="*/ T40 w 238"/>
                                <a:gd name="T42" fmla="+- 0 1214 1196"/>
                                <a:gd name="T43" fmla="*/ 12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02" y="18"/>
                                  </a:moveTo>
                                  <a:lnTo>
                                    <a:pt x="143" y="18"/>
                                  </a:lnTo>
                                  <a:lnTo>
                                    <a:pt x="160" y="28"/>
                                  </a:lnTo>
                                  <a:lnTo>
                                    <a:pt x="167" y="46"/>
                                  </a:lnTo>
                                  <a:lnTo>
                                    <a:pt x="174" y="68"/>
                                  </a:lnTo>
                                  <a:lnTo>
                                    <a:pt x="186" y="82"/>
                                  </a:lnTo>
                                  <a:lnTo>
                                    <a:pt x="209" y="87"/>
                                  </a:lnTo>
                                  <a:lnTo>
                                    <a:pt x="224" y="75"/>
                                  </a:lnTo>
                                  <a:lnTo>
                                    <a:pt x="228" y="51"/>
                                  </a:lnTo>
                                  <a:lnTo>
                                    <a:pt x="219" y="34"/>
                                  </a:lnTo>
                                  <a:lnTo>
                                    <a:pt x="202" y="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451975" id="Group 492" o:spid="_x0000_s1026" style="position:absolute;margin-left:-12.85pt;margin-top:-5.2pt;width:484.7pt;height:677.1pt;z-index:-251658236" coordorigin="483,856" coordsize="9694,135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luMhty8AAClZAQAOAAAAZHJzL2Uyb0RvYy54bWzsfWtv40iS7fcL3P8g+ONdTJdIinoUpmax mJluLDC7d4DR/QEq22Ub67K8kqtds7/+nsgHlZF5gmSz7Kqubg0wLXcrRB5G5CPiRGTwj//6+eP9 7Ofrw/Fu//DuovphfjG7frjcX9093Ly7+H/bH/+wvpgdn3YPV7v7/cP1u4t/Xh8v/vVP//t//fH5 8e11vb/d319dH2a4yMPx7fPju4vbp6fHt2/eHC9vrz/ujj/sH68f8OWH/eHj7gn/erh5c3XYPePq H+/f1PP58s3z/nD1eNhfXh+P+K9/8V9e/Mld/8OH68un//vhw/H6aXb/7gLYntw/D+6f7+Wfb/70 x93bm8Pu8fbuMsDYTUDxcXf3gJt2l/rL7mk3+3S4Ky718e7ysD/uPzz9cLn/+Gb/4cPd5bV7BjxN Nc+e5qfD/tOje5abt883j52aoNpMT5Mve/mfP/90ePzH498PHj3+/Nv+8r+O0Mub58ebt+n38u83 Xnj2/vk/9lew5+7T0949+OcPh49yCTzS7LPT7z87/V5/fppd4j8uq7ZdbmCGS3y3bjebahUscHkL M8nvFuvmYua+XXrbXN7+Nfx6s9ws/E+rpl3U8vWb3Vt/X4c1YBPbB6D+TzzD3w+zuyuMz7ZdN80c /7+YPew+Ar9T8WyxaeRy+QOLOV9KIQt5bnmwpbvV7m1Uyma52nSP1bTxqYM+ltCQ+xn04sZqqo/i h6Y+MLmOp/Fz/LLx84/b3eO1G5ZHGR9Rt/V82awWazGg1+2Ph+trmblQ78Kr18nHwXZMR1ryzfPj 8e0RA3JwjBW66VFpp5nd28tPx6efrvdutO5+/tvxyen15gp/uTlwFeBvofkPH++xHPzLH2bzGe4m //dWuOmEqij0f97MtvPZ88zZM1wyXqmOQu5K1WJRrWeiqEwMmvM3xLW80O0MYz0OitNNMQ8SZNW8 aSm2NooJtoWBbRmF+rGtotgQNiz4Y7BhzHfPul0b2CptAqiMqa1KbSAyhtYqbQbLoKkVtlVtQdM2 sKClJuiDpq1gQUuNsK2WFrTMBNZwq1IbFOMNM6abE7vbOE0uPz+EeYK/ZjvZ5edu/X/cH2X93sIW WOW2bmzjEpCSSWUIQzsivJKJMCgMtCIMa4+RrmBGJ+5W1MGLV1CtE9+kV/c/Cw98gDORuxGHixnc iPd+Ij/unkRP8rzy5+z53YVf3G+x87hpLF993P98vd07oafTTtlNc9zyJHH/kEpulmu/GaTCUSR+ PrqLdqJuvcI149fx04v5y42RYbe8vN8fr70t5HmdCTsdiOqShfZh/+Pd/T2EBYrTTFu3buAc9/d3 V/KlfHc83Lz/8/1h9vMO/lrdVD/WEZwSg1/0cOUudnu9u/pr+Ptpd3fv/3YP7DwYv5XI1n58+35/ 9U9sK4e99wLhteKP2/3hfy5mz/AA310c//vT7nB9Mbv/9wdskRtMCSjoyf3Lol0ByuyQfvM+/Wb3 cIlLvbt4usCskD///OTdzE+Ph7ubW9ypco/7sP83uEwf7mTXgdcSUYV/wS7t/lL+i3NCOu8kbrfz tm2x8sNzyVwZN+Bf1ZXJfbTTvhs9tHXbuSvRkYHfIzNsvepx7MLPYD7u1n0NN2azWNf4/wprU+HG OOhiNLg9L+fG5Jox1dnpRc+tX+LELJvZMnqgJ38i3UCDE+NdNtkDDCdmVcOHicY8SaW7ZyUyt7Nu MJyk9OYpDsyK4Up3z+DAlLj01unuSXClW6eNK9s5LVzpxhmclxJX7ryslkxf2nmBDNVX7roYZkyV H10XAkxrH8qiwFLliwwHprWPscXsKLvrydsLjgsBlqnfGGLab1FjDDPk7LQ4d+uLnBaYZganRSau 7bKs2xiD2w6LXEgW/U40+h/xM7orQTDu9vHr+PlL3ZX8hhgXgy6K8jBGOiL3zrvtnBvcRv6L29cl hP0t+h1tO99s5qsN5qqmUJwX/5p+R7XCMJLhVM29W3giUSrZ1ByttNi4UYk5ECmlatPEn8Gfc17j iUQpftjtsTml9DV8j3pdbdaL1YL5HmuB/tK+B9FN9D5szUz2PuRuM3dLZ4WTO1D4H+7mmZCO3qtW rjWPFj1dK90DndAt+KcwJk5Segts2s2SAkv3QOeAMGB6CzSBpXugDUxvgSawwgNhwDIPRLRFVaZ8 ECdFdZY5IbY1UxN4N4Si0zaw0aVG6EGXmcEca6kdPIlC0WlDmFbVzogMyk53Z2cEW+GXOiPONuKM yCS2nZEwxXE7yxnBhbwzchKN3kX89F5GJ/hSzkh+Q4A8OyMvQ4KsQICABpHNXzsjjsZ7TWekbqJX Ua1cduPkjNRrrM6S4qrX4ZvOF6lbWUTFhali+HPyRfLfYZx8OxqkrdbLej2fd25el81p525ivLQr QlQTXRFTMZM9kXo5r2fujpmTUXgicu9MJnNE6ga7amfOk4uR7oKVCN3OugFxktKbYN3WFcWV7oHO ESG4sg3QwpXufzYuvf3VbdNQXIUfQnDlbogFTLshpsYyN6RuF0sKTTIACekgiRwGThsACllRa1ap BZwUNWeljVC3rTHOUit4L4SB01aoauQg2VDTTohIUXDCYCe5ORNcrWZBLVlNAq7O5sGibii4OrVD JVIcnDYEzLqmZkXaIDFrLWlNBk7boVogQ8o0V6d2cFIcnDYEpgMfc7WaD2A/KbhG26FaLBcUXJPa wUlRcLIRKbNWfK5K1cNpQsBT5eC0HXDbDQeX2sFJcXDaEFhzDXCpIbZQLwen7VAtVmsOLrWDk6Lg JL+Tam65WNAxt0gNsUUURcGhJiW9mglukdqhB5w2RL2s+ZgTtuBkVjwBB6ftAIMh4iW71iK1g5Pi mtOGwH665ppLDbHFlKbgWm0HzEMOrk3t4KQoOKGJlFnnfMyB3kw0h5Wag9N2qBbGDtGmdnBSHJw2 RL2sjB0/NcQWCuHgtB2q2tJcagcnRcEttSHMMbdMDbFdGhNiqe1Q1RicbMyJ+96NYCfFwWlDmD7c MjXEFmsr1dxS28EGl9qhB5w2hA0uNcR2aUwIqfpKRrBz05jmVqkdtDOH6OF3nwpx5AOrUhEPB1HY Fr4JnHuoqr9ORXwOJz6uUkW8ABHH/j3m6rIvO/FxpSoNBqQTV6Uq5qPK3iXi2HXGgJHdxImPe9RF eFSszGOuLiuuXB1r5Sjx8KjtuEeVVUmu7hPcg1aVdcKJj3vUZXhUzLkEu7/LF2TbxHkVfktiQ8Zv hbrRxtUe4G4Wv+XRdWKR04qfntsK435AqsFCC8V0IyZeI376a4nzBClfAgBg8dv4qaRqzAmvtfh1 /PRiQCQXw/bVK1Z7ZIhwesX8OKhRw9F3zyDlSRrzAarA84TY3ZarIraYFo1PGD/9k27Ck2Jz7AO3 CegGjLDxZh+4WBWwwc/qvae36DipbAxBL19Aav7o/hfAqUTsbyrDKpzZqxdirzbzdrWAtxA50YS5 c0vX983cIQlMIw3Ml86HdDVMjBWIMr7WGQWG1B/V7iiEqDuae6NrHjsqZ9TyRcfh0p6ohStzRFdz Hl9geJz0ZbihBXO34BRPxtxBimosZ+5W8w03ZWoAn0AkxpQ1TfnISySESUSbMXeQ4uB0PFCvUPpN GeLUCuOZuzUnKjLmDlIUXM7cWeCmMnec88yZu5UBThsCm3NLNTeVueNBY87cLQxw2XRYbrhZpzJ3 nKjImTupniPkf87cLVecqPhVMHcmODUhvhFztzZWuV8Fc7da8yV4KnPX0nUuZ+5aPuYW2YRYLVd0 tkpkd9ogxjN3fBHOmTtjEc6ZuxXYG7YIT2TuQMizHSJj7lzRMpmtiE3SDadeLblZWzUhxjN33KyI fU92AHNnmDVn7iw3aSJzZ3hKGXOXuiQICM78k3Xw6cw/WZr57fFPmAhgF1+RIaoDEwNi0Ef3FkWE cw+OZekEIzMRPz1DUQkjJfxPP2VTbbDOQWzpKlNNXgSn9J2Yr3cZFENdTS9HgapDdzkQ7P1y4axc jWfu4zyqQBoOkkVRboAucnSeMFlDcoFORJzRiw8Lvn/edkDNoTa6BnnX97x1YGzxOP1i3mrZUIH5 zizPUOnaV2F5mtVmVa3Xa4yO7JhaO3cj/vtmeZaIhJnjN4HlASVAvb6UZBCv0HCXo/flKCNkazll MYXlqXlhReo9VuDNOa7Mi7fq2VLn0Z1UY0QKproiUow0bc7yGBrLWR6rbmFifZYFLrWAnabN67OW C04HkBNrTHPaCkjAcjogY3kgRemAnOVZGgHGNJanlgMThB/TLI9IcXAZy7M0+M5pLI9FxWqWR6Q4 OG0IbObcrNNYHgucZnlMcDnLs2p53DiN5bGqKdE1JI0brfpTSbwlk79eNXzhlazziQ4Yy/LUIFHZ mGvSdakSKWrWvD5rVXOzTmN5atQAM3C6PkukOLhsQli05zSWp5ITSWS2apZHpDi4bEJY++k0lsfa UjXLo/ZUeI5nOsAKes90gKWZF6EDMPZeNwKvUAQhoXAMSc0AfO5DZt/RyYyFQ8nHQB5+ZFK/kmpj ieYH4uAQFzb9YeZICqGgJCLDED8901DLPgBsWS3BqZYkiNVevVU/tlrSlbhav1RHIPTGv7lFPe5z +Duifc3XCX83zbypcCCChL+OQPrOw9+XO55kORJZ+Gv5EdHr8+Fva4Tlqa+5HVfkgJPu1MFJ/Uw4 QEZCPHNv0FaS0gWpmzk6/J1zviALfyFFPa88/EW/BAptYviLanHmFmZFDpDi4DJvv0VARWmW1Arj ixwqXkeQhb+QouDy8BdnJSm4ieEvYgemuSz8hRQHl3n7Jjg1FWpjLsiGlkRdIA54YU0e/hqFNXU+ HSqjAkPNh7HHk144/LWOOP4qwl+LR5sY/lpHQ1M76LJ9CZNix608/LXATQt/rY1Bh78qwjwHcVKh bTSz/N0Hca8eZoW4KAYyVpQVgrH+PJgUaSBWQMjQlwZDNOSkYmY1hi/xMyRMfRTTHSaJ38ZPL+WD EyzVfTf0QgiL+oR8BjRLzeVBk8c0EFnlhwsi4vjpkWd691+eY6ERsdCpiZTv30lbebbgXJv1Zo7c VtrEop27EfyqTSyWQv/KNEBvLRlySRML2QZ8Ews3YrHsxYZa6FIVf7UJv0qaWGS/wzD5dk0slm2z Xs/XwroUSVKH/MWjxFI1XRMLSzHQbNIo9xc086w3LaIeuaOz3MlvKJOkuHcmkx3NrDau+iyY83Sp LEr0xWdhQJykMt9YGl0zXMo1dp5xiSt3jHFcHF57gSuNT5A/8H5xgStzizHLKK7UG/NRYomrKIX3 B20LYFmUCCkJJwpkeZQIK1JoLEok4LQBqsaX65XgUgs4KQ5OGwGmRIkoG2epFUKUSMBpK1QNsprM pDpKFCkKLo8SLaOyKLEEVzSx8EnSQnM6SlyEJGlhVjmflsR1SBnzEceSpASctkO1WLsmFiW41A5O imtOG6Le4C0EzKwsSVqCK5pYIB/MzKqTpAtIUXB5knQjtAkZcyxKJOC0HaATPuZ0klSkODhtiHqz 4hOCRYkEnLYDOkDwNU4nSUWKgsuixGY+55pjUWIJrmhiYcxW/PKUD0afCENzC22IZi71M8SsLElK wGk7oEG7I5yKCaGTpCLFNacN0cxr0CYMnNogfCl8Ca5oYiHdFsnWpZOk6DHPweWl8NaYY6XwBJy2 g7S25+DUDmGD04aAJ8InBCuFJ+C0HdA7w1VGFWbVpfAiRc2al8KvNyA5iVlZKXwJLm9isUCnE2ZW XQovUhycNkSNLmscXGqI0MSCgNN2qBqUM1FwaocQKQ5OG6Jet2sOTk0I38SiBJc3sWhw3I+B000s RIqCk+LlZG9t5sYOsUpXpu3KdXUh4LQdkCXlS4m8B6Cre3FSHJw2RDPHmsPG3Co1xBZd1Z9nNQGn 7VDBgeSaS+3gpCg4KYVONIcxx3eItQoc4GxQcGttBxOcvCXipDl5BA5OGwLg1lRzUunaXW4LN4KD 03bAeRk+5tapHZwUB6cNUa9XfPuSivkEnDtOW5pVeJTEDiB+uVnl7H93NSdFwaEhano5OJs87JKK +e5yW5x/pJqTDuwKHDZDNlsRi52uhvpUIySUNgfJ5eBs8jEnhwgScMaEkG7jydUQ8RmaS+3gpKjm KjmTkFwPbglfhSshZU7w8DuuPHQkj3LhaLkBEK+6iILyIi15DgOhNke9MSKJap7aY4v+yBZCbZCq NvaxStiS7pGdmIFQ2wROMZ8b1Tw1ChAas6MqQmxom43AKouxIcYR5kG2yZdkUTYGA50iruImGTYC zkCYGsWJdQjPOZRzDuWz9GPCygLm9dyXqXiF3Iv0ZTLTdOIeit675kD9rb/EYXPiMSXTLy4ulIj7 lzv6jFjPeBenxonHBNPA1bGSijgcBJ8f6hcPR+W2nj4dBBPO823RU2jM1d3eKGhkTxv3g/C0ssWM +0F4XlnxR/1AFnIHCfUwyQ/8o3/JEUw4c75J15o26ULI6m4cs4lWanLpR9NQISOcCTzFwBE9nyoE nRqeNObs4mfITbpLoad9r5TQoLgjmh/3ionrL2IYtl678V7xM9xTvCEnF0dS/D5+BrnQaAw+f//1 4tnLlSNcYc14nfgZroczl+6+Q08rTpjgA8fS9xy1eC4iB3aqT647QzokF9Z89MHsvZ7EnHJbjOa+ 2y7g0UEM/GG/mDeGOC99V5ODo+5y8Jr65fwSh8WlT0yIP4AbkAqHVvFmhr5rCbWCa/mAyrR+WKnB S/ddK7xoaiBXj6oXd8shsTAhBgzl3k+ABxgYRdka4sc2Hvd84vZXceIWY2KxAsMmUUWRTXYL2Hed TQafZsTASTjoG6v5iZhWqkElaVzUID/CIjfM41NkKUJdVJRerIh8eVyZhli+5rjElcW8krdjuFTE ayb3inh3RYkqFe1asa7mH0w6Xke6Jh2fBbpmIiOLc60wVxvABpdawElRc2ZHblG3j54+hI5nR25L i8J1UkNtYaW6UzPAPTPyU1k2GbwtTwFNzCajDpeNtyybDCmquSybjBnKNTcxm4yWWRScng2Q4uC0 IQCOT9Np2WTUQ1FwOpssUhRclk0217Zp2WRzeVMTQq1v2MbPxx+/48pZ2A+x9itGkGgd4N1vuJTe f7ViyCq8fnsoWBsblYyNcsBVB5+4P1qTVs/irtdYW/s8cWQ/vNx84HrBLw6HoU3/v9Tg2YMe/c75 r3Jor6o362q+3MDgpQftgtjv3IO2skjRZUHKZ6QHbSW4lAdtZo+0A2fm3tLtaqQHbeFSPoOJS7sM 9UaarxBPMHXdRtdj+uNdLsROgwntQdfheFdRuJd50PUGLzJn0KZ50KH1SgkutQASvUZZRuZBI9Nm FIumVhhdj1kbRVS6HlOkqKuVedCY4lxz0zzo2r8aq9Cc9qBFioPLZ8Kaa26aB12veTiZndqDFAeX TQerLGOaB23VjGgP2izLKDxoo6BlmgdtgtMTwqoZEV8p4RsQtXGzTqvHrJHIZoGRrscUKWrWoh7T qDqfVo8pDWAZOHGSTtxKbBNbrHNFPWbNSYxp9Zh1Y4BLFyasc0a8m7UmRlUGj3dZ05qSKcjrMWuU njLN6XpMkaJmzeoxzZKRafWY1r6qWxOrjfUcUvYkVn/3hzHN/LfMbERn2y5r1J9DDm1htpglPpjr F+cveHr16LnI11jB88j0T2g4g428L4KVzJvociBrWklBsqR/YmQfs5bxM2QvQ3IYjWF7bypltbga Khj7xMbl33C0311sIE2HHnP+nv15OnjXTmygNW8tPjmeABtl3xOg94cTAwvaL+aJkyxVhyF3zpsN 5c1GHU9F9nK9QFLk1Gr2p8P+0+OsxbvBYZjXPJ+KLkx+tUKFrlt/TudTG2GP5HyqlBcCBta7eD4V RFH8lW+uLN/99fPT7BJ1V/nvME6+2fnUGlXieDIhyko+xD3VS/MhRDXxfKqpGGhv4vnU+RruoBjD 2ed0XBTTv3NVHR8i985ksowi2mSjWjaa83Qp7fVC6HbWDYiTVBYFzvGCGoYrDT4cH0Jw6cgDxe84 9UZwaYfXHXojuHQACEhImxJ9FXwIwZUXzzbSi4cA03yISFGNZXyIoKLQCB/CwGkD4JV6KN9m4FIL OCkOLjPCBkeymN5IRpGBy6zQSBNfBi41Aw7PysleYtOcD5kLMUWMSvgQAi4/n9rIG+AJOM2HiBQH pw2Bjnl8xBE+hIHL7ICe5Bycmg0ixcFpQ9TVAnOeaS41xNZ1MSLg8vOpjRyeJZrTfIhIUXAZH1JX YggCjvAhDJy2Q9XIe8wZOD0hIMXBaUPUtRwDY+BSQ/iXrDNw2g7+wDYDl9rBSVFwGR9S1yAIGTjC hxBw+fnUBm9FZ5rTfIhIcXDaEDa41BDbhRyyYOC0HbCC4VGJ5vT5VJHi4LQh4F7z2Ur4EAKu4EPA hTJwGR8CKQou40PqCl2tmVkJH8LAaTsAF99XMz4EUhycNgTOuvDti5xPZeC0HURpXHNqQohUB+5M 1pzJmt/mqY8v5nZkwkltvfhSMkhO1E3gRWQDQaAX2YLT95o/CSzLQC2uZyhQOo14A9DjJeKnv6W/ IRaHPiGEHkCFALVPKBQld0cq4n3iZ6R+PCycjeu9WqS5gttp4sepTAfudNAi3i9++vsik+jkcDC1 7yGchfCsWHxHifXzXMiaeXD9V6ulSgA37S8zr7LB4Z8PijmTPy9D/uAdQ/PVGgFbpCgC+eMb570m +VPPpaktRkAF10IG3on8qYUWEvLHHwhJuB+kb+KPIllw4n6yn2GUfDPqByd/NzjTu1nB78mLyRGi 42lfmvohmonUj6WX6cwPqgBm7obObCcipmB+5NaZTMb8VOJs4R+5mGJ+ROh2FkfD6X7aq4QDjYQi a8mSElLuAHUJS3uUVSXeM4GVRlhOiMHS/qQgorBSd9LXwZSwct5HeqExXJr38R3TSn1ltA+QoaiX KIzQPsSSxRu6aznQXZoya14NKaa0vAqmlhIdhi01QaiCIXrTNnBvjKLYUiOE90qVestJnwZZeoaN kD5EbznpU6PTCcOmSR+RYnrLqshRdsknAeF8GLZsHvjqodKmWQ2Mqx4ietNWwME4FHIQm7ISmNKm OeWDaJ7qTVM+IsX0ljM+C+maQrARxofoTU7XJSUrWP+5TXVHMpGi2LQVcECRz1NWAEP0pq0QWkOU Ns0KYFyLo9KmOd/TSPslojfC9xC95XxP5Y4Wldg03yNSTG9Z+QtKlfk+xcpfSr3JAczUprILsXmq 6Z50r4ILcj4W8B0fC4CH9PlhtnsoehjIxIN/uu06OfeXTYSDwV/WDAKDCXf5kjMKGOISiWNO00A8 HJuOwaIViIf6/+4Ifow542caYw+8lQiLJrQIfhM+Ih4vXiF++ivhBcQihcYOfVKxCmPVf7H48mM0 Ee+7muSj5aYDHIEsaCLWDYOIPH6GOBwHoJ1YP+MQw/9+aK7FEO4ZzeRvBe2dQ+KXCYnRmna1Qg+9 LmsfQ2LHe7xqSBxJERA7eUgsTrSExH5EpiFxg/YKMrrAGoUfJSGx/hlGyTcLiVEHgdPVG+m3WETE bmq/eERcKqaLiA21TI+IF2hECNfbTV11PiG6EN3ZEL9upjJZRAwzSuK5PyIWodtZHAxmRLyQF00R WBhMpxINFxGXsHLvR6oqCKw0HEOPL6n9LWFpD1QQUVhpMOYj4hJWHhGj3pji0hGxSDFgeUTcoH8e UxiLiAm2LApAQ0mOLdV/JVIUm7YAQjF4s8SYpA4C6bqcUMlPVqO6kWNLjYCuIuJplwbNI2L3viSC jUXEJbY8IkZDZ4pNR8QiRbFpK9QtmuEyvbGImGDTVoBG+DzQEbFIUWzZTGiXYBKY3lIr+CIIYtM8 InYlFWSO6ohYpBi2PCJuhUkg2FhEXOotj4grOTzAsGVzgestOxKCvp842MCwpcuRL4FgetNWwIsG +XjTEbFIMb3lEfESZ+oZNhYRl3orImI510D0lkXE7lxDOU/ziHgp3cOJ3lhETLDlc0EaIDBsqRXQ 3YvbNDsPUreouaLY1FzApEf3xhJbXv8w36DEgGDT9Q8ixWyalz9Y+zspf2DY9IoksDg2NRdEKmKD 53ZmEqxo/HwaxNJMqJT+zk6DYHILT4HVjPEUIdyJ8a9FU0g+QaKi/uMFvhQAO18fG+CvNBDkS7tm ic8Govdw9MSv1CbnUbWeMcBHH7AKbIe7aVRG5B3ip+cf4lELbAZ9V4sHNwbOu8j6JjcdeNUZ6ju9 WP9NK1m3cbV+diez+ZnzGN35YdQZkAUGEpIMslr42DxSHs52r0l5NB3lUbyizDF6/BVlqFgJs7tL PJw4j/x335L0QBq5alD338LhLFgPF6K9NOtBVBNZD1Mxk2mPpkVCz90R60pKaRSFAHLvTCajPUC4 IbtSvgpMFQKIED2+qx2sZoHOUQxX6l+5IyAEV+bjWriUi2vi0oGGiUt5uOLgElw58bGQQmuiME18 iBTVWMZ82KZMDbB1vdMZOG0AhOYGuNQCToqD00awwaVW8MUADJy2QmWZVLfEUDY9+98uQ/NlCSgx TW+b5VDjKfWN3lExnbvY4reTjB5P/AyeT5Tzr+iz/a1457Fy2X1x4S9Iv+Adlqeey8f9/d3Vj3f3 97Ki3j/IPx/28u/RdYMhZNM4Pv794MvI3u+v/vn3w+ywf5Ks0Ozn6wP+uN0f/udi9nzYPb67OP73 p93h+mJ2/+8PR/TslV6OF7Mn9y+LdiVU3iH95n36ze7hEpd6d/F0gTyo/PnnJ/wbfvLp8XB3c4s7 jXZFBPXz8XH2+eP9A/56BJbbp6fHt2/eHC9vrz/ujj98vLs87I/7D08/XO4/vtl/+HB3ef3meX+4 eoNqwbn76/Gwv7w+Hu8ebv5xu3u8RoQQdlBo4O4KaNp23bZNK352seM63zzI/8Ppbwc9/m1/+V9H 0a76Rv5FdDx7//wf+6vrdxc7pJdcQOJTKLu3wDdD0fd3u+Ni76AbSLrgywbD9w+94EPh85facS1c 6Vpv49JrvRiH4pqy41qNIfWOqxpDKqdIezwmNJJrYJuaNoC9qekd13KgsvK7BusC1RtJNjBw2go2 uNQMToq6A1m2wQRHsg0EXJ5tsMyqsw2mWbMCvGYx5yOOpBsYOO354Ogg0jTEy9PpBhucNoTpgJIK PAIuzzeg/oGC0/kGkaJmzRIOppdHEg4MXDYhTHBqQtjgtCFscOmy5DMODJy2g1u+mFmzjEO6+J5d UPGFjIKs3x4FDHN/HW87coemrx3eHBHloocdP72nDY9Q2NauvW38Nn6mUif/Pn4bP4PXHtidsXJD d5XtYwS4WFmFDjzR197uvRfuPwO6ECuMFNMXOwcKD/t/G6rTEtf71QOF1RKBEE4/wdst4gRXp6ei gd9znGBupEkRUWXuo3pXNh2QdFMeycxZuNIN2calN2QTV+qgupIksrnnzJzls02ME0ySNQ3URjNz JrjUAs7tpD5bESdYDHBqhdHMnGVSzcypsXZ2i74iM9fteaazEAi3TjDu7PEz7KFBbGjnlsk2auvm e/J5tx2x247KEEqLDbzZBcdf4nYZU4Sv3iWuwTbtB0HlzwCcDgpL7tgVRTsnCw5z7BHXuBPN4vNV vvehfPfX0CNO/wpj5JvVRFdtg24jOAUGZqhwQl6lQxxRTEwPGmqB5qb1h0MLrRUoJF8moHiwxG9w /eFwZzjcqYhmysSIwjO4GoFULN0AnRDKpYprZQ5I00hqsESVbn/OASmvpBkBE1W685moMvcDgCiq wv0oUeXeB9oOUmVp70OkmLbytKAFjJCUBJrWvWuBz+woFSVdPbqTotC0/hvLkoSiJNC0AXD0lw+x zPOAFIOWE5TW0CcEZQkt5yctaJqfFCkKTdugaXCKkY1/Qk8SaNoE0JpL2hcTU7OTIkWhaRs0OHTD oalZgJnyTKZ5wU0a0DJu0oCWU5MYbBQaoSZLreWl0Oi3S2dodjjYHwso1rOsFBrIDGjpOuSJSQJN mwBng6XvAVlpUxM4KWbQrBLaNCiphC6hFYXQKPlm0LJCaEhRaCOnASmEJtCyaVBZ0FITALsBTdvA 3DdJH7gSGv6LPrRsbJ26DFo22Ki1c0D1u+KZHc3Mzji/yKFl++pYUOCfZ43nMfa+jPSW4S+lw3Na OizZFdzULam4lRnE+sO/USyGrvEzpbLhVPVxxT56HagcFscMqPxcBqx4n/jp7xewD0jJYohrdd3/ 4zXiZwi/sRgOS8Epg9BANbAXgjfYp4ZQCtxfCRyh914ps6B/LOjsC6pvfnT/C3c9V998UfXNeoOX flXLNUZ0Hs/CRcYQeXlSXVqXYZiePIPXi2cNz7kodvVzNA1Ui3iWuzJZPGu4C2qDh7fQUs80DanG xrMc1SgnJvdh0LqVRRmpG+no9FJXZTzLXdI8npVGtuRqWvUIfziwifEsd+TzeJaHPzmVbllyYjxr QEst4OI3prUinjWG/sR4lkPL41mutbzcRnprs5E2LZ71bxAfimfdm/zKsSZLUdIwCGPNgJbawB/u LS9WxLMGrZPFswatU8SzhkEnxbNW+KPj2TT8wY59Ps74HdeywH6v6adnrqDlp4cuTANuJWJ18Q/6 PVTp9TXs7MYb9vfxiej7pTDj3R37+xUFqYEwI95Ruc5nr3hE8uurlJqA0V6vlmA3EXYVbrELIL9r t3jJWdtf7hbXc87BK7dYhJjLkvN7C+7n/XK32EKl3GILVe4RGKiUQ8D57cItBu17CnpOHYAytxhS TFtFmgdtFZgXNdEtNqClysekMKBpchUksgEtNYCvMCm9qLzrDV7GxbWWWqASKaa1wi02hv40t9iA lrnFFrR8/Bth4TS3uOIhWJbmgRTVWj4JLGipDUa7xQa0zC02oBVusTHWJrnFIELoWNNusUgxrRVp HguamgZooUKTY9oESODwUF/otSQRCykGrUjzGAadlOaxoImPMwLayGkwKc1jJcd0A1iRolrTNgBx w/fNSWkea5PSaZ50lzqHYOc0D04vbn+LaR4sAhLyxQSOFT/GFjFRLiZJ4mdIlvjQEIteX4pDXAPc c5wU9s2+a4UDF0NSWPhxR7gHfdcKuMZJDTTLCeHvSKl+XOEZOxudMzm/rnPUKEpcrutVw85HoEDp e0/ltC9VmmgFFNpbMZz23FlpeSVPGjaNS+VYqFJf0YxyCj+FF4ylruL2m8SsSzloW1Zy/hpiVmt8 pQZ4vZj17Nu9wJkIoV7tUpLQBb/boy0fQ+Jt2aUHdnwsF8Peg7xJb1gqR3beWX9dO2vVLueLRTtf siIJ5zR932wwL0eYwgYbHMUoHiAK/csfZtKYxFiPJ+ysBnOSLuyOXmEUQLGzCrRyA5uys+JtPSPY YPdOH8KS5kUSeBcSAzZtZ5UmwaSkOCuS8E2CXZCVVs4URRLtS7LBBkOXFf0bDF3JBvOhP40NNqBl bLAFLfcsDYZuGhtsTAHscQZDd/ZHXptrgoZfMyGfR/6mt4OlCx7KEEOA5UakYpe3yLfEz1Dw6qV8 sInni9/GzyDleZcBfiPgHyeVocetz9WlQy0bRh0ixftQm02TNEMNZ0iRF3d8ws3by//8+afDY2zN diN/Jt3Z9PfSltZJjOjRVm8kfSpjrvJvfjqdIUVu3h8irX3vP0yk7hTpHG9O9r/ahDe7nE6R5r/D MPlm50gXeN8g2k4J2V/UF7xOl9lSM7Hs1tQLFDvxICkaU88auSNGifINkv1mO5fXAsCWmYz2bOCH uJxc8Z4eRdeIEG1+kO2qaFhGcRVeJcGlk9zgYpyzW+DSWyqEKK7Mr6xQBMj0VfiVBFdRZrCWlx7G 4W+WGUCKIsvrDGBFCo14lgycNkDV4B2xFFxqASfFwWkjQGVcb6QAl4HTVkDfZ1dqUJhUO5ciRcHl 3iUOilPNEe+SgMvPlC4WeKsIMat2L0WKg9OGaKo1NyvxLxk4bQe8c8gAp2aDSHFw2hANXjzGNafm gztWSsDldbihs3FhVl1wYLZdzisOcEcKjlQcMHDaDuiUwMecLjkQKaq5vOagxnuO2UIi7lSXiw9v 2SmXXtlYk3JomJXPVl10IFIUXF51UEsJM9kVSNUB0Vx+unRhLCW67ECkODhtCAT1fLaSugMGLp8Q 7g3R5SKsCw/AKRngtCGaGm0FqebUhEC9Cd1RhRdVZvUHrYsJoUsP0HOYg8vetNPI4WgGjr1ppxxz 8t6MUeDUDmGD04ZoLE8Er/NIJkQrRTjErPIWAAUOc58twm1qh2oBKTrmpOdNcrkG3USo5oRo9HLy EkJQOxScvJgxuVqFklUKbqlcJZHi4LQhGnSU4uBSQ2yX7l2EpVmX2g5V416vXU6IZWoHJ8XBaUOg wwx35JapIbZLY0Kg15HSXG1sX3in58kO2M6N7WulDYG9la9zaIZzutwW7XqpWVfaDnA0uQO8Su3g pKjmED2lz4rZysfcKjXEdmVMCLyJOL2aRDF0zMlrbroR7KQouLU2BNY5blY5nthdbovNkGoOrSxH gVundugBpw0BcHydW6eG2OIVfByctgNuW1PNrVM7OCmuOW2IpkbXYbYIr1NDbNfGhJCoOV1Kanl1 KHE28Y7Tkx1AmhttguXNSsnlGrz8j4JD14rT5bawPdXcRtsBt+UuE95Ecrqak6KawxqkwRnr3CY1 xBYBJgen7SBK45pL7eCkKLhqri1h7l/VPDXFFr/j+FynqsQWJkDXS7WbYxohmJLz4a/v+PCXo5pZ x4jAsm7h0IOFgZlBSfcQ39+i8tDELu4l+MFtG0npfuzi8DnxcY8qLpiIw3kao5nwWvkt3JlR4lgN 5Or+peGDehfHwYmPe1TZyp34uEeVzVXEsS2OwS7bnRMf96iyAYm4fz324KPKluDExz2qLNJOfNyj ulVT5GW1Sx7Ww/rb8UkG/+H68ml2716Z4t/PgtenHC5m799dvJff+ORCkJU8w+xZajqxD6D2RChp ETmlW0JJqpA+uHEsST19r5MjEltBDNSERxe/jZ/hatgRIQVL9ElhJ4FQ1Q3JeI346a/lL1Vhk+27 VkzHYNL1iQX2ve6GUrxX/Az4hXoBNsTcvZeLfSTrdT+6Kkw/OEH91wtDvR7QCQ4+e3wDb3OEA+Tl Bt7TCKp/nFwYJTW4jj41S0Qnpu3mVFRv/Aym9U+BF2D3Xi2MuQGbieuHe4Jc60OG2NdDc7Q+plVE FD89slr6Z8oTDInFMdx/U/GZcbW4BsR7xc8w6CQ2hFS/MsB5OamBx8yms78THvecdxzKO36V87tg YJr5AkVEJL3maK8XL9j6quk11+KTEKmYop0HPzK91iAkFGdfJliaqcM07i4FZskgtHRk1jQobmFB aBqYuXJoQrXpqMzdkuHC7ByBSwdlDWriKa40JnMF0QRXnl5b+K4ehcL0KV6R4gFeHhrLey+ZKVMD +FbxDJw2QLWQV88Ta+rKLZHi4LQRQCpwvU1Lry18E81Sc6kZsIEYtHOeXqtbnvubmF4DC8A0l6XX IEU1l/e4sTjxiek1g7DX9VsmJ553ubGyCeSVUmTMFek1A1yWXrOyCXl6rZlz8nRies2fuS/GXJZe cwfbu3KSU848T6+BsaezdWJ6zaAAs/QapOiYy9Nr1q4wLb1mbQw6vaZ2Bvg/Z5roTBMZB1RfPcaW tcoFFaCffYxiRdlIqWSSMVSInyFMkSIXhAx4l0J/ALLxoUU9UK5YSeZBroezlL1R1NJH5TWmbq/c yLhybJyKZGnA1x9Hy2u+3HOg1rsPX2mRc6D06zragj1vsZqvaaDkxsD3HShZ+cQJgZKV6Uz9dDuX qP10Mwk7IVCycKlASYSoD5EFSjUKUlg0knroYwOluuapYR0oiRRFltch1nIg6MUCJTBs1N3XgZJI cXB5oIQyCAoutYI/PUo86qLlEa7GYhFdh1hDioIrAiUk8xm4aYFSjRaZDJwOlESKg8tnwobHv9MC JRDPHFxqh0qkOLhsOqDMhGtOzYexdYhS/sY0pwMlkaLgikCpesk6xHrB418dKIkUB5dNCIw3qrlp gVJ4/UYZxaV2QHsygznIAyVrV5gWKFkLsA6U1Ap8DpSEbES+luWkA7W+7Xzp/rxucEW33XntAXHv qW+7DFu/uLAOcNi3mAbe0R0QxzrjxGMqol+c59NfP1DKsy9WnDQymxPf+efPxQJ+jKLiZ0zAeO2g c2tf0FBJARyUuByIucIrhwfeX1zPvcEHMo1wQ9xNUVTXh60WKg3YUCnbKyY7NcQGwjwjCwYFntNI Q2mk9Pia+/v55tFVsNwcdo+3d5d/2T3t0n/H38+Pb6/r/e3+/ur68Kf/DwAA//8DAFBLAwQUAAYA CAAAACEA0Ty6B+IAAAAMAQAADwAAAGRycy9kb3ducmV2LnhtbEyPTUvDQBCG74L/YRnBW7tJk2qN 2ZRS1FMRbAXxNs1Ok9Dsbshuk/TfO570Nh8P7zyTryfTioF63zirIJ5HIMiWTje2UvB5eJ2tQPiA VmPrLCm4kod1cXuTY6bdaD9o2IdKcIj1GSqoQ+gyKX1Zk0E/dx1Z3p1cbzBw21dS9zhyuGnlIooe pMHG8oUaO9rWVJ73F6PgbcRxk8Qvw+582l6/D8v3r11MSt3fTZtnEIGm8AfDrz6rQ8FOR3ex2otW wWyxfGSUizhKQTDxlCY8OTKapMkKZJHL/08UPwAAAP//AwBQSwECLQAUAAYACAAAACEAtoM4kv4A AADhAQAAEwAAAAAAAAAAAAAAAAAAAAAAW0NvbnRlbnRfVHlwZXNdLnhtbFBLAQItABQABgAIAAAA IQA4/SH/1gAAAJQBAAALAAAAAAAAAAAAAAAAAC8BAABfcmVscy8ucmVsc1BLAQItABQABgAIAAAA IQDDluMhty8AAClZAQAOAAAAAAAAAAAAAAAAAC4CAABkcnMvZTJvRG9jLnhtbFBLAQItABQABgAI AAAAIQDRPLoH4gAAAAwBAAAPAAAAAAAAAAAAAAAAABEyAABkcnMvZG93bnJldi54bWxQSwUGAAAA AAQABADzAAAAIDMAAAAA ">
                <v:group id="Group 493" o:spid="_x0000_s1027" style="position:absolute;left:490;top:863;width:9679;height:13535" coordorigin="670,883" coordsize="9679,1353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MRgMygAAAOMAAAAPAAAAZHJzL2Rvd25yZXYueG1sRE/BasJA EL0X+g/LFLzVTQwpkrqKiIoHEaqF0tuQHZNgdjZk1yT+vSsIHt5h5s17b95sMZhadNS6yrKCeByB IM6trrhQ8HvafE5BOI+ssbZMCm7kYDF/f5thpm3PP9QdfSGCCbsMFZTeN5mULi/JoBvbhjhwZ9sa 9GFsC6lb7IO5qeUkir6kwYpDQokNrUrKL8erUbDtsV8m8brbX86r2/8pPfztY1Jq9DEsv0F4Gvzr +Kne6fB+mk6TJAqAR6ewADm/AwAA//8DAFBLAQItABQABgAIAAAAIQDb4fbL7gAAAIUBAAATAAAA AAAAAAAAAAAAAAAAAABbQ29udGVudF9UeXBlc10ueG1sUEsBAi0AFAAGAAgAAAAhAFr0LFu/AAAA FQEAAAsAAAAAAAAAAAAAAAAAHwEAAF9yZWxzLy5yZWxzUEsBAi0AFAAGAAgAAAAhAPAxGAzKAAAA 4wAAAA8AAAAAAAAAAAAAAAAABwIAAGRycy9kb3ducmV2LnhtbFBLBQYAAAAAAwADALcAAAD+AgAA AAA= ">
                  <v:shape id="Freeform 494" o:spid="_x0000_s1028" style="position:absolute;left:670;top:883;width:9679;height:13535;visibility:visible;mso-wrap-style:square;v-text-anchor:top" coordsize="9679,1353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3DHjyAAAAOMAAAAPAAAAZHJzL2Rvd25yZXYueG1sRE/NasJA EL4LvsMygjfdVNt0m7qK2ApehDbWQ29DdpoEs7Mhu9X49q5Q6HG+/1msetuIM3W+dqzhYZqAIC6c qbnU8HXYThQIH5ANNo5Jw5U8rJbDwQIz4y78Sec8lCKGsM9QQxVCm0npi4os+qlriSP34zqLIZ5d KU2HlxhuGzlLklRarDk2VNjSpqLilP9aDXmr3uRLevxIv5/84bi3xbvaea3Ho379CiJQH/7Ff+6d ifNnSTp/flRqDvefIgByeQMAAP//AwBQSwECLQAUAAYACAAAACEA2+H2y+4AAACFAQAAEwAAAAAA AAAAAAAAAAAAAAAAW0NvbnRlbnRfVHlwZXNdLnhtbFBLAQItABQABgAIAAAAIQBa9CxbvwAAABUB AAALAAAAAAAAAAAAAAAAAB8BAABfcmVscy8ucmVsc1BLAQItABQABgAIAAAAIQCx3DHjyAAAAOMA AAAPAAAAAAAAAAAAAAAAAAcCAABkcnMvZG93bnJldi54bWxQSwUGAAAAAAMAAwC3AAAA/AIAAAAA " path="m,13535r9680,l9680,,,,,13535xe" filled="f" strokecolor="#231f20">
                    <v:path arrowok="t" o:connecttype="custom" o:connectlocs="0,14418;9680,14418;9680,883;0,883;0,14418" o:connectangles="0,0,0,0,0"/>
                  </v:shape>
                </v:group>
                <v:group id="Group 495" o:spid="_x0000_s1029" style="position:absolute;left:483;top:856;width:9694;height:853" coordorigin="663,876"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4cqByAAAAOMAAAAPAAAAZHJzL2Rvd25yZXYueG1sRE9fa8Iw EH8f7DuEG+xtJl3pcJ1RRNzYgwjqYOztaM622FxKE9v67Y0g7PF+/2+2GG0jeup87VhDMlEgiAtn ai41/Bw+X6YgfEA22DgmDRfysJg/PswwN27gHfX7UIoYwj5HDVUIbS6lLyqy6CeuJY7c0XUWQzy7 UpoOhxhuG/mq1Ju0WHNsqLClVUXFaX+2Gr4GHJZpsu43p+Pq8nfItr+bhLR+fhqXHyACjeFffHd/ mzhfZVmWqPQ9hdtPEQA5vwIAAP//AwBQSwECLQAUAAYACAAAACEA2+H2y+4AAACFAQAAEwAAAAAA AAAAAAAAAAAAAAAAW0NvbnRlbnRfVHlwZXNdLnhtbFBLAQItABQABgAIAAAAIQBa9CxbvwAAABUB AAALAAAAAAAAAAAAAAAAAB8BAABfcmVscy8ucmVsc1BLAQItABQABgAIAAAAIQCk4cqByAAAAOMA AAAPAAAAAAAAAAAAAAAAAAcCAABkcnMvZG93bnJldi54bWxQSwUGAAAAAAMAAwC3AAAA/AIAAAAA ">
                  <v:shape id="Freeform 496" o:spid="_x0000_s1030" style="position:absolute;left:663;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poMkywAAAOMAAAAPAAAAZHJzL2Rvd25yZXYueG1sRE9BTsMw ELwj8Qdrkbi1DhWENMStUFUEFXCgNPdVvNhR43UUmzbl9RipEoc57M7OzE61HF0nDjSE1rOCm2kG grjxumWjYPf5NClAhIissfNMCk4UYLm4vKiw1P7IH3TYRiOSCYcSFdgY+1LK0FhyGKa+J07clx8c xjQORuoBj8ncdXKWZbl02HJKsNjTylKz3347Ba91bgqT1/nm+f3UtNnbemN/9kpdX42PDyAijfH/ +Kx+0en9+W0xS7i/g79OaQFy8QsAAP//AwBQSwECLQAUAAYACAAAACEA2+H2y+4AAACFAQAAEwAA AAAAAAAAAAAAAAAAAAAAW0NvbnRlbnRfVHlwZXNdLnhtbFBLAQItABQABgAIAAAAIQBa9CxbvwAA ABUBAAALAAAAAAAAAAAAAAAAAB8BAABfcmVscy8ucmVsc1BLAQItABQABgAIAAAAIQDLpoMkywAA AOMAAAAPAAAAAAAAAAAAAAAAAAcCAABkcnMvZG93bnJldi54bWxQSwUGAAAAAAMAAwC3AAAA/wIA AAAA " path="m,852r9694,l9694,,,,,852e" fillcolor="#231f20" stroked="f">
                    <v:path arrowok="t" o:connecttype="custom" o:connectlocs="0,1728;9694,1728;9694,876;0,876;0,1728" o:connectangles="0,0,0,0,0"/>
                  </v:shape>
                </v:group>
                <v:group id="Group 497" o:spid="_x0000_s1031" style="position:absolute;left:1752;top:1020;width:1663;height:492" coordorigin="1932,1040" coordsize="1663,4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jI/AzAAAAOMAAAAPAAAAZHJzL2Rvd25yZXYueG1sRI9BS8NA EIXvgv9hGcGb3Y0SNbHbUoqKhyLYCuJtyE6T0OxsyK5J+u+dg+Bx5r1575vlevadGmmIbWAL2cKA Iq6Ca7m28Hl4uXkEFROywy4wWThThPXq8mKJpQsTf9C4T7WSEI4lWmhS6kutY9WQx7gIPbFoxzB4 TDIOtXYDThLuO31rzL322LI0NNjTtqHqtP/xFl4nnDZ32fO4Ox235+9D/v61y8ja66t58wQq0Zz+ zX/Xb07w89wUhXkoBFp+kgXo1S8AAAD//wMAUEsBAi0AFAAGAAgAAAAhANvh9svuAAAAhQEAABMA AAAAAAAAAAAAAAAAAAAAAFtDb250ZW50X1R5cGVzXS54bWxQSwECLQAUAAYACAAAACEAWvQsW78A AAAVAQAACwAAAAAAAAAAAAAAAAAfAQAAX3JlbHMvLnJlbHNQSwECLQAUAAYACAAAACEAV4yPwMwA AADjAAAADwAAAAAAAAAAAAAAAAAHAgAAZHJzL2Rvd25yZXYueG1sUEsFBgAAAAADAAMAtwAAAAAD AAAAAA== ">
                  <v:shape id="Freeform 498" o:spid="_x0000_s1032" style="position:absolute;left:1932;top:1040;width:1663;height:492;visibility:visible;mso-wrap-style:square;v-text-anchor:top" coordsize="1663,4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f5npxwAAAOMAAAAPAAAAZHJzL2Rvd25yZXYueG1sRE9LawIx EL4L/Q9hhN5qVrEat0ZphUJ7Kb7wPN2Mm8XNZNlEd/vvm0LB43zvWa57V4sbtaHyrGE8ykAQF95U XGo4Ht6fFIgQkQ3WnknDDwVYrx4GS8yN73hHt30sRQrhkKMGG2OTSxkKSw7DyDfEiTv71mFMZ1tK 02KXwl0tJ1k2kw4rTg0WG9pYKi77q9PQqfPV+hOX9P25+cqa7dssqJ3Wj8P+9QVEpD7exf/uD5Pm T9R4oabz6TP8/ZQAkKtfAAAA//8DAFBLAQItABQABgAIAAAAIQDb4fbL7gAAAIUBAAATAAAAAAAA AAAAAAAAAAAAAABbQ29udGVudF9UeXBlc10ueG1sUEsBAi0AFAAGAAgAAAAhAFr0LFu/AAAAFQEA AAsAAAAAAAAAAAAAAAAAHwEAAF9yZWxzLy5yZWxzUEsBAi0AFAAGAAgAAAAhACN/menHAAAA4wAA AA8AAAAAAAAAAAAAAAAABwIAAGRycy9kb3ducmV2LnhtbFBLBQYAAAAAAwADALcAAAD7AgAAAAA= " path="m,492r1664,l1664,,,,,492e" fillcolor="#231f20" stroked="f">
                    <v:path arrowok="t" o:connecttype="custom" o:connectlocs="0,1532;1664,1532;1664,1040;0,1040;0,1532" o:connectangles="0,0,0,0,0"/>
                  </v:shape>
                </v:group>
                <v:group id="Group 499" o:spid="_x0000_s1033" style="position:absolute;left:2332;top:1174;width:289;height:284" coordorigin="2512,1194" coordsize="289,2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cjkyQAAAOMAAAAPAAAAZHJzL2Rvd25yZXYueG1sRE9La8JA EL4X+h+WKfSmmzTER+oqIm3xIIWqIN6G7JgEs7Mhu03iv+8KQo/zvWexGkwtOmpdZVlBPI5AEOdW V1woOB4+RzMQziNrrC2Tghs5WC2fnxaYadvzD3V7X4gQwi5DBaX3TSaly0sy6Ma2IQ7cxbYGfTjb QuoW+xBuavkWRRNpsOLQUGJDm5Ly6/7XKPjqsV8n8Ue3u142t/Mh/T7tYlLq9WVYv4PwNPh/8cO9 1WH+NErmaRpPErj/FACQyz8AAAD//wMAUEsBAi0AFAAGAAgAAAAhANvh9svuAAAAhQEAABMAAAAA AAAAAAAAAAAAAAAAAFtDb250ZW50X1R5cGVzXS54bWxQSwECLQAUAAYACAAAACEAWvQsW78AAAAV AQAACwAAAAAAAAAAAAAAAAAfAQAAX3JlbHMvLnJlbHNQSwECLQAUAAYACAAAACEAzf3I5MkAAADj AAAADwAAAAAAAAAAAAAAAAAHAgAAZHJzL2Rvd25yZXYueG1sUEsFBgAAAAADAAMAtwAAAP0CAAAA AA== ">
                  <v:shape id="Freeform 500" o:spid="_x0000_s1034" style="position:absolute;left:2512;top:1194;width:289;height:284;visibility:visible;mso-wrap-style:square;v-text-anchor:top" coordsize="289,2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8yXiywAAAOMAAAAPAAAAZHJzL2Rvd25yZXYueG1sRI9BT8Mw DIXvSPyHyEhcEEs2YKrKsgkQCHaDMWkcrca01WqnasJW+PX4gMTRfs/vfV6sRu7MgYbURvEwnTgw JFUMrdQetu9PlwWYlFECdlHIwzclWC1PTxZYhniUNzpscm00RFKJHpqc+9LaVDXEmCaxJ1HtMw6M WcehtmHAo4ZzZ2fOzS1jK9rQYE8PDVX7zRd7eH282K+rXf2c+Pqef3j94car6P352Xh3CybTmP/N f9cvQfFvpsV8Vjin0PqTLsAufwEAAP//AwBQSwECLQAUAAYACAAAACEA2+H2y+4AAACFAQAAEwAA AAAAAAAAAAAAAAAAAAAAW0NvbnRlbnRfVHlwZXNdLnhtbFBLAQItABQABgAIAAAAIQBa9CxbvwAA ABUBAAALAAAAAAAAAAAAAAAAAB8BAABfcmVscy8ucmVsc1BLAQItABQABgAIAAAAIQA58yXiywAA AOMAAAAPAAAAAAAAAAAAAAAAAAcCAABkcnMvZG93bnJldi54bWxQSwUGAAAAAAMAAwC3AAAA/wIA AAAA " path="m90,36l9,36r12,l34,43r6,33l40,229r-4,27l24,270,1,275r,9l132,284,114,272,96,262,91,243,99,62,114,50r-24,l90,36e" stroked="f">
                    <v:path arrowok="t" o:connecttype="custom" o:connectlocs="90,1230;9,1230;21,1230;34,1237;40,1270;40,1423;36,1450;24,1464;1,1469;1,1478;132,1478;114,1466;96,1456;91,1437;99,1256;114,1244;90,1244;90,1230" o:connectangles="0,0,0,0,0,0,0,0,0,0,0,0,0,0,0,0,0,0"/>
                  </v:shape>
                  <v:shape id="Freeform 501" o:spid="_x0000_s1035" style="position:absolute;left:2512;top:1194;width:289;height:284;visibility:visible;mso-wrap-style:square;v-text-anchor:top" coordsize="289,2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f9vvywAAAOIAAAAPAAAAZHJzL2Rvd25yZXYueG1sRI9BS8NA FITvgv9heYIXaXejtbWx26Ki1N5qFdrjI/tMQvPehuzaRn+9Kwg9DjPzDTNb9NyoA3Wh9mIhGxpQ JIV3tZQWPt5fBnegQkRx2HghC98UYDE/P5th7vxR3uiwiaVKEAk5WqhibHOtQ1ERYxj6liR5n75j jEl2pXYdHhOcG31tzFgz1pIWKmzpqaJiv/liC+vnq/2q2JbLwKNH/uHVzvQ33trLi/7hHlSkPp7C /+1XZ2EyNbeTUZZN4e9SugN6/gsAAP//AwBQSwECLQAUAAYACAAAACEA2+H2y+4AAACFAQAAEwAA AAAAAAAAAAAAAAAAAAAAW0NvbnRlbnRfVHlwZXNdLnhtbFBLAQItABQABgAIAAAAIQBa9CxbvwAA ABUBAAALAAAAAAAAAAAAAAAAAB8BAABfcmVscy8ucmVsc1BLAQItABQABgAIAAAAIQCsf9vvywAA AOIAAAAPAAAAAAAAAAAAAAAAAAcCAABkcnMvZG93bnJldi54bWxQSwUGAAAAAAMAAwC3AAAA/wIA AAAA " path="m240,37r-68,l189,49r8,19l200,94r,139l193,260r-13,12l161,275r,9l289,284,269,271,255,258r-3,-24l249,61,240,37e" stroked="f">
                    <v:path arrowok="t" o:connecttype="custom" o:connectlocs="240,1231;172,1231;189,1243;197,1262;200,1288;200,1427;193,1454;180,1466;161,1469;161,1478;289,1478;269,1465;255,1452;252,1428;249,1255;240,1231" o:connectangles="0,0,0,0,0,0,0,0,0,0,0,0,0,0,0,0"/>
                  </v:shape>
                  <v:shape id="Freeform 502" o:spid="_x0000_s1036" style="position:absolute;left:2512;top:1194;width:289;height:284;visibility:visible;mso-wrap-style:square;v-text-anchor:top" coordsize="289,2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ctkjywAAAOIAAAAPAAAAZHJzL2Rvd25yZXYueG1sRI9BT8JA FITvJv6HzTPxYmALCNTCQtBIgJuiiR5fuo+2oe9t012h+utdEhOPk5n5JjNfdlyrE7W+cmJg0E9A keTOVlIYeH9b91JQPqBYrJ2QgW/ysFxcX80xs+4sr3Tah0JFiPgMDZQhNJnWPi+J0fddQxK9g2sZ Q5RtoW2L5wjnWg+TZKIZK4kLJTb0VFJ+3H+xgZfnu+Mu/yg2nu8f+Yd3n0k3csbc3nSrGahAXfgP /7W31sBo+jAdpGk6hsuleAf04hcAAP//AwBQSwECLQAUAAYACAAAACEA2+H2y+4AAACFAQAAEwAA AAAAAAAAAAAAAAAAAAAAW0NvbnRlbnRfVHlwZXNdLnhtbFBLAQItABQABgAIAAAAIQBa9CxbvwAA ABUBAAALAAAAAAAAAAAAAAAAAB8BAABfcmVscy8ucmVsc1BLAQItABQABgAIAAAAIQBgctkjywAA AOIAAAAPAAAAAAAAAAAAAAAAAAcCAABkcnMvZG93bnJldi54bWxQSwUGAAAAAAMAAwC3AAAA/wIA AAAA " path="m176,l107,35,90,50r24,l130,42r19,-4l172,37r68,l239,36,226,18,210,8,193,2,176,e" stroked="f">
                    <v:path arrowok="t" o:connecttype="custom" o:connectlocs="176,1194;107,1229;90,1244;114,1244;130,1236;149,1232;172,1231;240,1231;239,1230;226,1212;210,1202;193,1196;176,1194" o:connectangles="0,0,0,0,0,0,0,0,0,0,0,0,0"/>
                  </v:shape>
                  <v:shape id="Freeform 503" o:spid="_x0000_s1037" style="position:absolute;left:2512;top:1194;width:289;height:284;visibility:visible;mso-wrap-style:square;v-text-anchor:top" coordsize="289,2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6FMMywAAAOIAAAAPAAAAZHJzL2Rvd25yZXYueG1sRI9BS8NA FITvgv9heYIXaXfTiLWx26Ki2N7aKtjjI/tMQvPehuzaRn+9Kwgeh5n5hpkvB27VkfrQeLGQjQ0o ktK7RioLb6/Po1tQIaI4bL2QhS8KsFycn82xcP4kWzruYqUSREKBFuoYu0LrUNbEGMa+I0neh+8Z Y5J9pV2PpwTnVk+MudGMjaSFGjt6rKk87D7Zwubp6rAu36uXwNcP/M3rvRlyb+3lxXB/ByrSEP/D f+2Vs5DPcpNn2WQKv5fSHdCLHwAAAP//AwBQSwECLQAUAAYACAAAACEA2+H2y+4AAACFAQAAEwAA AAAAAAAAAAAAAAAAAAAAW0NvbnRlbnRfVHlwZXNdLnhtbFBLAQItABQABgAIAAAAIQBa9CxbvwAA ABUBAAALAAAAAAAAAAAAAAAAAB8BAABfcmVscy8ucmVsc1BLAQItABQABgAIAAAAIQDH6FMMywAA AOIAAAAPAAAAAAAAAAAAAAAAAAcCAABkcnMvZG93bnJldi54bWxQSwUGAAAAAAMAAwC3AAAA/wIA AAAA " path="m90,2l76,4,57,10,38,17,19,23,,28,,39,3,37,9,36r81,l90,2e" stroked="f">
                    <v:path arrowok="t" o:connecttype="custom" o:connectlocs="90,1196;76,1198;57,1204;38,1211;19,1217;0,1222;0,1233;3,1231;9,1230;90,1230;90,1196" o:connectangles="0,0,0,0,0,0,0,0,0,0,0"/>
                  </v:shape>
                </v:group>
                <v:group id="Group 504" o:spid="_x0000_s1038" style="position:absolute;left:2636;top:1175;width:243;height:288" coordorigin="2816,1195" coordsize="243,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9mRv2ywAAAOIAAAAPAAAAZHJzL2Rvd25yZXYueG1sRI9Ba8JA FITvQv/D8gq9NZs02MbUVUTa4kEEtSC9PbLPJJh9G7LbJP57t1DwOMzMN8x8OZpG9NS52rKCJIpB EBdW11wq+D5+PmcgnEfW2FgmBVdysFw8TOaYazvwnvqDL0WAsMtRQeV9m0vpiooMusi2xME7286g D7Irpe5wCHDTyJc4fpUGaw4LFba0rqi4HH6Ngq8Bh1WafPTby3l9/TlOd6dtQko9PY6rdxCeRn8P /7c3WsH0Lc3SbBYn8Hcp3AG5uAEAAP//AwBQSwECLQAUAAYACAAAACEA2+H2y+4AAACFAQAAEwAA AAAAAAAAAAAAAAAAAAAAW0NvbnRlbnRfVHlwZXNdLnhtbFBLAQItABQABgAIAAAAIQBa9CxbvwAA ABUBAAALAAAAAAAAAAAAAAAAAB8BAABfcmVscy8ucmVsc1BLAQItABQABgAIAAAAIQD9mRv2ywAA AOIAAAAPAAAAAAAAAAAAAAAAAAcCAABkcnMvZG93bnJldi54bWxQSwUGAAAAAAMAAwC3AAAA/wIA AAAA ">
                  <v:shape id="Freeform 505" o:spid="_x0000_s1039" style="position:absolute;left:2816;top:1195;width:243;height:288;visibility:visible;mso-wrap-style:square;v-text-anchor:top" coordsize="243,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A1sKxwAAAOMAAAAPAAAAZHJzL2Rvd25yZXYueG1sRE9fa8Iw EH8f7DuEG/imyTbU0hmldCjbi2LnB7g1t6asuZQm0+7bm4Gwx/v9v9VmdJ040xBazxoeZwoEce1N y42G08d2moEIEdlg55k0/FKAzfr+boW58Rc+0rmKjUghHHLUYGPscylDbclhmPmeOHFffnAY0zk0 0gx4SeGuk09KLaTDllODxZ5KS/V39eM07Lws3amVn8X7vtx7+1pUh22j9eRhLF5ARBrjv/jmfjNp /mL+nGUqU0v4+ykBINdXAAAA//8DAFBLAQItABQABgAIAAAAIQDb4fbL7gAAAIUBAAATAAAAAAAA AAAAAAAAAAAAAABbQ29udGVudF9UeXBlc10ueG1sUEsBAi0AFAAGAAgAAAAhAFr0LFu/AAAAFQEA AAsAAAAAAAAAAAAAAAAAHwEAAF9yZWxzLy5yZWxzUEsBAi0AFAAGAAgAAAAhADEDWwrHAAAA4wAA AA8AAAAAAAAAAAAAAAAABwIAAGRycy9kb3ducmV2LnhtbFBLBQYAAAAAAwADALcAAAD7AgAAAAA= " path="m143,l67,18,22,61,,136r1,30l22,237r60,48l102,289r32,-3l161,278r23,-12l203,252r6,-7l161,245r-20,-1l75,213,46,147,42,114r192,-2l231,93,44,93,52,64,63,43,77,30,94,23r102,l182,13,163,5,143,e" stroked="f">
                    <v:path arrowok="t" o:connecttype="custom" o:connectlocs="143,1195;67,1213;22,1256;0,1331;1,1361;22,1432;82,1480;102,1484;134,1481;161,1473;184,1461;203,1447;209,1440;161,1440;141,1439;75,1408;46,1342;42,1309;234,1307;231,1288;44,1288;52,1259;63,1238;77,1225;94,1218;196,1218;182,1208;163,1200;143,1195" o:connectangles="0,0,0,0,0,0,0,0,0,0,0,0,0,0,0,0,0,0,0,0,0,0,0,0,0,0,0,0,0"/>
                  </v:shape>
                  <v:shape id="Freeform 506" o:spid="_x0000_s1040" style="position:absolute;left:2816;top:1195;width:243;height:288;visibility:visible;mso-wrap-style:square;v-text-anchor:top" coordsize="243,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l/hRxwAAAOMAAAAPAAAAZHJzL2Rvd25yZXYueG1sRE9fa8Iw EH8X9h3CDfamaZ047YxSOhz64lj1A5zNrSlrLqXJtPv2iyDs8X7/b7UZbCsu1PvGsYJ0koAgrpxu uFZwOm7HCxA+IGtsHZOCX/KwWT+MVphpd+VPupShFjGEfYYKTAhdJqWvDFn0E9cRR+7L9RZDPPta 6h6vMdy2cpokc2mx4dhgsKPCUPVd/lgF704W9tTIc74/FAdn3vLyY1sr9fQ45K8gAg3hX3x373Sc v5zPXtLnWTqF208RALn+AwAA//8DAFBLAQItABQABgAIAAAAIQDb4fbL7gAAAIUBAAATAAAAAAAA AAAAAAAAAAAAAABbQ29udGVudF9UeXBlc10ueG1sUEsBAi0AFAAGAAgAAAAhAFr0LFu/AAAAFQEA AAsAAAAAAAAAAAAAAAAAHwEAAF9yZWxzLy5yZWxzUEsBAi0AFAAGAAgAAAAhABeX+FHHAAAA4wAA AA8AAAAAAAAAAAAAAAAABwIAAGRycy9kb3ducmV2LnhtbFBLBQYAAAAAAwADALcAAAD7AgAAAAA= " path="m236,182r-53,55l161,245r48,l218,236r11,-16l238,206r5,-12l236,182e" stroked="f">
                    <v:path arrowok="t" o:connecttype="custom" o:connectlocs="236,1377;183,1432;161,1440;209,1440;218,1431;229,1415;238,1401;243,1389;236,1377" o:connectangles="0,0,0,0,0,0,0,0,0"/>
                  </v:shape>
                  <v:shape id="Freeform 507" o:spid="_x0000_s1041" style="position:absolute;left:2816;top:1195;width:243;height:288;visibility:visible;mso-wrap-style:square;v-text-anchor:top" coordsize="243,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6V1vxgAAAOMAAAAPAAAAZHJzL2Rvd25yZXYueG1sRE9fa8Iw EH8f7DuEG+xtJvpQtDNK6XDMF2VdP8CtuTVlzaU0mdZvbwRhj/f7f+vt5HpxojF0njXMZwoEceNN x62G+mv3sgQRIrLB3jNpuFCA7ebxYY258Wf+pFMVW5FCOOSowcY45FKGxpLDMPMDceJ+/OgwpnNs pRnxnMJdLxdKZdJhx6nB4kClpea3+nMa3r0sXd3J72J/KA/evhXVcddq/fw0Fa8gIk3xX3x3f5g0 f7FazlW2UhncfkoAyM0VAAD//wMAUEsBAi0AFAAGAAgAAAAhANvh9svuAAAAhQEAABMAAAAAAAAA AAAAAAAAAAAAAFtDb250ZW50X1R5cGVzXS54bWxQSwECLQAUAAYACAAAACEAWvQsW78AAAAVAQAA CwAAAAAAAAAAAAAAAAAfAQAAX3JlbHMvLnJlbHNQSwECLQAUAAYACAAAACEAGOldb8YAAADjAAAA DwAAAAAAAAAAAAAAAAAHAgAAZHJzL2Rvd25yZXYueG1sUEsFBgAAAAADAAMAtwAAAPoCAAAAAA== " path="m196,23l94,23r32,4l147,37r13,15l167,69r3,18l44,93r187,l230,84,222,60,211,40,198,24r-2,-1e" stroked="f">
                    <v:path arrowok="t" o:connecttype="custom" o:connectlocs="196,1218;94,1218;126,1222;147,1232;160,1247;167,1264;170,1282;44,1288;231,1288;230,1279;222,1255;211,1235;198,1219;196,1218" o:connectangles="0,0,0,0,0,0,0,0,0,0,0,0,0,0"/>
                  </v:shape>
                </v:group>
                <v:group id="Group 508" o:spid="_x0000_s1042" style="position:absolute;left:1765;top:1251;width:338;height:109" coordorigin="1945,1271" coordsize="338,10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WbgoyAAAAOMAAAAPAAAAZHJzL2Rvd25yZXYueG1sRE/NasJA EL4LfYdlCr3pJkYlRFcRaUsPIlQF8TZkxySYnQ3ZbRLfvlsQepzvf1abwdSio9ZVlhXEkwgEcW51 xYWC8+ljnIJwHlljbZkUPMjBZv0yWmGmbc/f1B19IUIIuwwVlN43mZQuL8mgm9iGOHA32xr04WwL qVvsQ7ip5TSKFtJgxaGhxIZ2JeX3449R8Nljv03i925/v+0e19P8cNnHpNTb67BdgvA0+H/x0/2l w/xFks5myTSdw99PAQC5/gUAAP//AwBQSwECLQAUAAYACAAAACEA2+H2y+4AAACFAQAAEwAAAAAA AAAAAAAAAAAAAAAAW0NvbnRlbnRfVHlwZXNdLnhtbFBLAQItABQABgAIAAAAIQBa9CxbvwAAABUB AAALAAAAAAAAAAAAAAAAAB8BAABfcmVscy8ucmVsc1BLAQItABQABgAIAAAAIQC2WbgoyAAAAOMA AAAPAAAAAAAAAAAAAAAAAAcCAABkcnMvZG93bnJldi54bWxQSwUGAAAAAAMAAwC3AAAA/AIAAAAA ">
                  <v:shape id="Freeform 509" o:spid="_x0000_s1043" style="position:absolute;left:1945;top:1271;width:338;height:109;visibility:visible;mso-wrap-style:square;v-text-anchor:top" coordsize="338,10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nuSIygAAAOMAAAAPAAAAZHJzL2Rvd25yZXYueG1sRI9da8Iw FIbvB/sP4Qx2N1PDPko1yhgI3ohbp+jloTm2cc1J10St/365GHj58n7xTOeDa8WZ+mA9axiPMhDE lTeWaw2b78VTDiJEZIOtZ9JwpQDz2f3dFAvjL/xF5zLWIo1wKFBDE2NXSBmqhhyGke+Ik3fwvcOY ZF9L0+MljbtWqix7lQ4tp4cGO/poqPopT06D3K8t/g6feV6utrurPJV+c7RaPz4M7xMQkYZ4C/+3 l0aDyp7fxupFqUSRmBIPyNkfAAAA//8DAFBLAQItABQABgAIAAAAIQDb4fbL7gAAAIUBAAATAAAA AAAAAAAAAAAAAAAAAABbQ29udGVudF9UeXBlc10ueG1sUEsBAi0AFAAGAAgAAAAhAFr0LFu/AAAA FQEAAAsAAAAAAAAAAAAAAAAAHwEAAF9yZWxzLy5yZWxzUEsBAi0AFAAGAAgAAAAhAOOe5IjKAAAA 4wAAAA8AAAAAAAAAAAAAAAAABwIAAGRycy9kb3ducmV2LnhtbFBLBQYAAAAAAwADALcAAAD+AgAA AAA= " path="m140,l60,13,2,46,,57r3,8l77,99r85,9l196,109r29,-2l297,90,338,55r,-3l282,15,206,3,140,e" stroked="f">
                    <v:path arrowok="t" o:connecttype="custom" o:connectlocs="140,1271;60,1284;2,1317;0,1328;3,1336;77,1370;162,1379;196,1380;225,1378;297,1361;338,1326;338,1323;282,1286;206,1274;140,1271" o:connectangles="0,0,0,0,0,0,0,0,0,0,0,0,0,0,0"/>
                  </v:shape>
                </v:group>
                <v:group id="Group 510" o:spid="_x0000_s1044" style="position:absolute;left:2015;top:1151;width:265;height:78" coordorigin="2195,1171" coordsize="265,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18DezAAAAOMAAAAPAAAAZHJzL2Rvd25yZXYueG1sRI9Ba8JA EIXvBf/DMkJvdROlbYiuItKWHqRQFcTbkB2TYHY2ZLdJ/PedQ6HHmffmvW9Wm9E1qqcu1J4NpLME FHHhbc2lgdPx/SkDFSKyxcYzGbhTgM168rDC3PqBv6k/xFJJCIccDVQxtrnWoajIYZj5lli0q+8c Rhm7UtsOBwl3jZ4nyYt2WLM0VNjSrqLidvhxBj4GHLaL9K3f3667++X4/HXep2TM43TcLkFFGuO/ +e/60wp+mmXJa7aYC7T8JAvQ618AAAD//wMAUEsBAi0AFAAGAAgAAAAhANvh9svuAAAAhQEAABMA AAAAAAAAAAAAAAAAAAAAAFtDb250ZW50X1R5cGVzXS54bWxQSwECLQAUAAYACAAAACEAWvQsW78A AAAVAQAACwAAAAAAAAAAAAAAAAAfAQAAX3JlbHMvLnJlbHNQSwECLQAUAAYACAAAACEAdNfA3swA AADjAAAADwAAAAAAAAAAAAAAAAAHAgAAZHJzL2Rvd25yZXYueG1sUEsFBgAAAAADAAMAtwAAAAAD AAAAAA== ">
                  <v:shape id="Freeform 511" o:spid="_x0000_s1045" style="position:absolute;left:2195;top:1171;width:265;height:78;visibility:visible;mso-wrap-style:square;v-text-anchor:top" coordsize="265,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TVzygAAAOMAAAAPAAAAZHJzL2Rvd25yZXYueG1sRE9LS8NA EL4L/odlBG9206C1id2WUiq1HrQvRG9DdkwWs7Mhuybx37sFweN875ktBluLjlpvHCsYjxIQxIXT hksFp+PjzRSED8gaa8ek4Ic8LOaXFzPMtet5T90hlCKGsM9RQRVCk0vpi4os+pFriCP36VqLIZ5t KXWLfQy3tUyTZCItGo4NFTa0qqj4OnxbBb17f5Ov6fpjs3kxu+1p+dyZu4lS11fD8gFEoCH8i//c TzrOT8dZmmXZ/S2cf4oAyPkvAAAA//8DAFBLAQItABQABgAIAAAAIQDb4fbL7gAAAIUBAAATAAAA AAAAAAAAAAAAAAAAAABbQ29udGVudF9UeXBlc10ueG1sUEsBAi0AFAAGAAgAAAAhAFr0LFu/AAAA FQEAAAsAAAAAAAAAAAAAAAAAHwEAAF9yZWxzLy5yZWxzUEsBAi0AFAAGAAgAAAAhAH5hNXPKAAAA 4wAAAA8AAAAAAAAAAAAAAAAABwIAAGRycy9kb3ducmV2LnhtbFBLBQYAAAAAAwADALcAAAD+AgAA AAA= " path="m103,l29,15,,42r4,7l68,73r92,6l189,76,251,57,265,39r-1,-2l196,6,103,e" stroked="f">
                    <v:path arrowok="t" o:connecttype="custom" o:connectlocs="103,1171;29,1186;0,1213;4,1220;68,1244;160,1250;189,1247;251,1228;265,1210;264,1208;196,1177;103,1171" o:connectangles="0,0,0,0,0,0,0,0,0,0,0,0"/>
                  </v:shape>
                </v:group>
                <v:group id="Group 512" o:spid="_x0000_s1046" style="position:absolute;left:2206;top:1071;width:215;height:57" coordorigin="2386,1091" coordsize="215,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qdflzAAAAOMAAAAPAAAAZHJzL2Rvd25yZXYueG1sRI9Ba8JA EIXvBf/DMkJvdRPTaomuItKWHqRQLRRvQ3ZMgtnZkN0m8d93DoUeZ+bNe+9bb0fXqJ66UHs2kM4S UMSFtzWXBr5Orw/PoEJEtth4JgM3CrDdTO7WmFs/8Cf1x1gqMeGQo4EqxjbXOhQVOQwz3xLL7eI7 h1HGrtS2w0HMXaPnSbLQDmuWhApb2ldUXI8/zsDbgMMuS1/6w/Wyv51PTx/fh5SMuZ+OuxWoSGP8 F/99v1upny3S5TJ7nAuFMMkC9OYXAAD//wMAUEsBAi0AFAAGAAgAAAAhANvh9svuAAAAhQEAABMA AAAAAAAAAAAAAAAAAAAAAFtDb250ZW50X1R5cGVzXS54bWxQSwECLQAUAAYACAAAACEAWvQsW78A AAAVAQAACwAAAAAAAAAAAAAAAAAfAQAAX3JlbHMvLnJlbHNQSwECLQAUAAYACAAAACEACKnX5cwA AADjAAAADwAAAAAAAAAAAAAAAAAHAgAAZHJzL2Rvd25yZXYueG1sUEsFBgAAAAADAAMAtwAAAAAD AAAAAA== ">
                  <v:shape id="Freeform 513" o:spid="_x0000_s1047" style="position:absolute;left:2386;top:1091;width:215;height:57;visibility:visible;mso-wrap-style:square;v-text-anchor:top" coordsize="215,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x7C/zAAAAOIAAAAPAAAAZHJzL2Rvd25yZXYueG1sRI9BS8NA FITvgv9heYKXYjfd1FJjt0WCQsCD2IrF2zP7TILZtyG7JvHfu4WCx2FmvmE2u8m2YqDeN441LOYJ COLSmYYrDW+Hp5s1CB+QDbaOScMvedhtLy82mBk38isN+1CJCGGfoYY6hC6T0pc1WfRz1xFH78v1 FkOUfSVNj2OE21aqJFlJiw3HhRo7ymsqv/c/VkOObdrMDm58lC+f78lHcczVc6r19dX0cA8i0BT+ w+d2YTTcKrVIl3crBadL8Q7I7R8AAAD//wMAUEsBAi0AFAAGAAgAAAAhANvh9svuAAAAhQEAABMA AAAAAAAAAAAAAAAAAAAAAFtDb250ZW50X1R5cGVzXS54bWxQSwECLQAUAAYACAAAACEAWvQsW78A AAAVAQAACwAAAAAAAAAAAAAAAAAfAQAAX3JlbHMvLnJlbHNQSwECLQAUAAYACAAAACEAXcewv8wA AADiAAAADwAAAAAAAAAAAAAAAAAHAgAAZHJzL2Rvd25yZXYueG1sUEsFBgAAAAADAAMAtwAAAAAD AAAAAA== " path="m86,l16,14,,32r6,7l92,56r34,1l154,54r25,-4l198,44r13,-7l215,28r-1,-4l150,3,86,e" stroked="f">
                    <v:path arrowok="t" o:connecttype="custom" o:connectlocs="86,1091;16,1105;0,1123;6,1130;92,1147;126,1148;154,1145;179,1141;198,1135;211,1128;215,1119;214,1115;150,1094;86,1091" o:connectangles="0,0,0,0,0,0,0,0,0,0,0,0,0,0"/>
                  </v:shape>
                </v:group>
                <v:group id="Group 514" o:spid="_x0000_s1048" style="position:absolute;left:3206;top:1175;width:160;height:288" coordorigin="3386,1195" coordsize="160,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TXmAywAAAOIAAAAPAAAAZHJzL2Rvd25yZXYueG1sRI9Ba8JA FITvhf6H5RV6001s0tboKiJt8SCFakG8PbLPJJh9G7LbJP57VxB6HGbmG2a+HEwtOmpdZVlBPI5A EOdWV1wo+N1/jt5BOI+ssbZMCi7kYLl4fJhjpm3PP9TtfCEChF2GCkrvm0xKl5dk0I1tQxy8k20N +iDbQuoW+wA3tZxE0as0WHFYKLGhdUn5efdnFHz12K9e4o9uez6tL8d9+n3YxqTU89OwmoHwNPj/ 8L290QqS+G06SdIkhdulcAfk4goAAP//AwBQSwECLQAUAAYACAAAACEA2+H2y+4AAACFAQAAEwAA AAAAAAAAAAAAAAAAAAAAW0NvbnRlbnRfVHlwZXNdLnhtbFBLAQItABQABgAIAAAAIQBa9CxbvwAA ABUBAAALAAAAAAAAAAAAAAAAAB8BAABfcmVscy8ucmVsc1BLAQItABQABgAIAAAAIQBcTXmAywAA AOIAAAAPAAAAAAAAAAAAAAAAAAcCAABkcnMvZG93bnJldi54bWxQSwUGAAAAAAMAAwC3AAAA/wIA AAAA ">
                  <v:shape id="Freeform 515" o:spid="_x0000_s1049" style="position:absolute;left:3386;top:1195;width:160;height:288;visibility:visible;mso-wrap-style:square;v-text-anchor:top" coordsize="160,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LeEJzAAAAOMAAAAPAAAAZHJzL2Rvd25yZXYueG1sRI9BT8JA EIXvJv6HzZB4k20VEQsLMSjRCwcqB7iN3aGt7c423RXqv3cOJh5n3pv3vlmsBteqM/Wh9mwgHSeg iAtvay4N7D82tzNQISJbbD2TgR8KsFpeXy0ws/7COzrnsVQSwiFDA1WMXaZ1KCpyGMa+Ixbt5HuH Uca+1LbHi4S7Vt8lyVQ7rFkaKuxoXVHR5N/OwGfEfL0/btIGu9P2ddJ80dvhxZib0fA8BxVpiP/m v+t3K/izaXr/NHl8EGj5SRagl78AAAD//wMAUEsBAi0AFAAGAAgAAAAhANvh9svuAAAAhQEAABMA AAAAAAAAAAAAAAAAAAAAAFtDb250ZW50X1R5cGVzXS54bWxQSwECLQAUAAYACAAAACEAWvQsW78A AAAVAQAACwAAAAAAAAAAAAAAAAAfAQAAX3JlbHMvLnJlbHNQSwECLQAUAAYACAAAACEAAC3hCcwA AADjAAAADwAAAAAAAAAAAAAAAAAHAgAAZHJzL2Rvd25yZXYueG1sUEsFBgAAAAADAAMAtwAAAAAD AAAAAA== " path="m160,225r-57,l103,288r57,l160,225e" fillcolor="#808285" stroked="f">
                    <v:path arrowok="t" o:connecttype="custom" o:connectlocs="160,1420;103,1420;103,1483;160,1483;160,1420" o:connectangles="0,0,0,0,0"/>
                  </v:shape>
                  <v:shape id="Freeform 516" o:spid="_x0000_s1050" style="position:absolute;left:3386;top:1195;width:160;height:288;visibility:visible;mso-wrap-style:square;v-text-anchor:top" coordsize="160,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z94KyAAAAOMAAAAPAAAAZHJzL2Rvd25yZXYueG1sRE+9bsIw EN4r8Q7WIbEVB4oRSjGookV06dDAANsRH0ma+BzFBtK3rytV6njf/y3XvW3EjTpfOdYwGScgiHNn Ki40HPbbxwUIH5ANNo5Jwzd5WK8GD0tMjbvzJ92yUIgYwj5FDWUIbSqlz0uy6MeuJY7cxXUWQzy7 QpoO7zHcNnKaJHNpseLYUGJLm5LyOrtaDeeA2eZw2k5qbC8fb7P6i3bHV61Hw/7lGUSgPvyL/9zv Js5XaqHUk5rO4fenCIBc/QAAAP//AwBQSwECLQAUAAYACAAAACEA2+H2y+4AAACFAQAAEwAAAAAA AAAAAAAAAAAAAAAAW0NvbnRlbnRfVHlwZXNdLnhtbFBLAQItABQABgAIAAAAIQBa9CxbvwAAABUB AAALAAAAAAAAAAAAAAAAAB8BAABfcmVscy8ucmVsc1BLAQItABQABgAIAAAAIQDYz94KyAAAAOMA AAAPAAAAAAAAAAAAAAAAAAcCAABkcnMvZG93bnJldi54bWxQSwUGAAAAAAMAAwC3AAAA/AIAAAAA " path="m160,l134,,,182r,43l186,225r,-43l20,182,103,70r57,l160,e" fillcolor="#808285" stroked="f">
                    <v:path arrowok="t" o:connecttype="custom" o:connectlocs="160,1195;134,1195;0,1377;0,1420;186,1420;186,1377;20,1377;103,1265;160,1265;160,1195" o:connectangles="0,0,0,0,0,0,0,0,0,0"/>
                  </v:shape>
                  <v:shape id="Freeform 517" o:spid="_x0000_s1051" style="position:absolute;left:3386;top:1195;width:160;height:288;visibility:visible;mso-wrap-style:square;v-text-anchor:top" coordsize="160,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hlbEywAAAOIAAAAPAAAAZHJzL2Rvd25yZXYueG1sRI/BbsIw EETvSPyDtZV6AyctommKQRUtohcOpBza2zZekpB4HcUGwt/jSkgcRzPzRjNb9KYRJ+pcZVlBPI5A EOdWV1wo2H2vRgkI55E1NpZJwYUcLObDwQxTbc+8pVPmCxEg7FJUUHrfplK6vCSDbmxb4uDtbWfQ B9kVUnd4DnDTyKcomkqDFYeFEltalpTX2dEo+POYLXe/q7jGdr/5nNQHWv98KPX40L+/gfDU+3v4 1v7SCl6mr/EkSaJn+L8U7oCcXwEAAP//AwBQSwECLQAUAAYACAAAACEA2+H2y+4AAACFAQAAEwAA AAAAAAAAAAAAAAAAAAAAW0NvbnRlbnRfVHlwZXNdLnhtbFBLAQItABQABgAIAAAAIQBa9CxbvwAA ABUBAAALAAAAAAAAAAAAAAAAAB8BAABfcmVscy8ucmVsc1BLAQItABQABgAIAAAAIQA8hlbEywAA AOIAAAAPAAAAAAAAAAAAAAAAAAcCAABkcnMvZG93bnJldi54bWxQSwUGAAAAAAMAAwC3AAAA/wIA AAAA " path="m160,70r-57,l103,182r57,l160,70e" fillcolor="#808285" stroked="f">
                    <v:path arrowok="t" o:connecttype="custom" o:connectlocs="160,1265;103,1265;103,1377;160,1377;160,1265" o:connectangles="0,0,0,0,0"/>
                  </v:shape>
                </v:group>
                <v:group id="Group 518" o:spid="_x0000_s1052" style="position:absolute;left:3148;top:1173;width:50;height:50" coordorigin="3328,1193" coordsize="5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c+aMzAAAAOMAAAAPAAAAZHJzL2Rvd25yZXYueG1sRI9BawIx FITvQv9DeIXeahKtVrZGEWlLDyKohdLbY/PcXdy8LJt0d/33TaHgcZiZb5jlenC16KgNlWcDeqxA EOfeVlwY+Dy9PS5AhIhssfZMBq4UYL26Gy0xs77nA3XHWIgE4ZChgTLGJpMy5CU5DGPfECfv7FuH Mcm2kLbFPsFdLSdKzaXDitNCiQ1tS8ovxx9n4L3HfjPVr93uct5ev0+z/ddOkzEP98PmBUSkId7C /+0Pa2CiFjM1fdL6Gf4+pT8gV78AAAD//wMAUEsBAi0AFAAGAAgAAAAhANvh9svuAAAAhQEAABMA AAAAAAAAAAAAAAAAAAAAAFtDb250ZW50X1R5cGVzXS54bWxQSwECLQAUAAYACAAAACEAWvQsW78A AAAVAQAACwAAAAAAAAAAAAAAAAAfAQAAX3JlbHMvLnJlbHNQSwECLQAUAAYACAAAACEAS3PmjMwA AADjAAAADwAAAAAAAAAAAAAAAAAHAgAAZHJzL2Rvd25yZXYueG1sUEsFBgAAAAADAAMAtwAAAAAD AAAAAA== ">
                  <v:shape id="Freeform 519" o:spid="_x0000_s1053" style="position:absolute;left:3328;top:1193;width:50;height:50;visibility:visible;mso-wrap-style:square;v-text-anchor:top" coordsize="5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GEZWywAAAOMAAAAPAAAAZHJzL2Rvd25yZXYueG1sRI9BT8Mw DIXvSPsPkSdxY2mLgK4smxAIgdgBUSbt6iWmLSRO1YSu+/cECYmj/Z7f97zaTM6KkYbQeVaQLzIQ xNqbjhsFu/fHixJEiMgGrWdScKIAm/XsbIWV8Ud+o7GOjUghHCpU0MbYV1IG3ZLDsPA9cdI+/OAw pnFopBnwmMKdlUWWXUuHHSdCiz3dt6S/6m+XuNvTWMvDUr/YJ2v057581Q+lUufz6e4WRKQp/pv/ rp9Nqn91mRc3RZ4V8PtTWoBc/wAAAP//AwBQSwECLQAUAAYACAAAACEA2+H2y+4AAACFAQAAEwAA AAAAAAAAAAAAAAAAAAAAW0NvbnRlbnRfVHlwZXNdLnhtbFBLAQItABQABgAIAAAAIQBa9CxbvwAA ABUBAAALAAAAAAAAAAAAAAAAAB8BAABfcmVscy8ucmVsc1BLAQItABQABgAIAAAAIQD5GEZWywAA AOMAAAAPAAAAAAAAAAAAAAAAAAcCAABkcnMvZG93bnJldi54bWxQSwUGAAAAAAMAAwC3AAAA/wIA AAAA " path="m39,l11,,,11,,39,11,50r28,l43,47r-29,l5,37,5,13,14,4r29,l39,e" stroked="f">
                    <v:path arrowok="t" o:connecttype="custom" o:connectlocs="39,1193;11,1193;0,1204;0,1232;11,1243;39,1243;43,1240;14,1240;5,1230;5,1206;14,1197;43,1197;39,1193" o:connectangles="0,0,0,0,0,0,0,0,0,0,0,0,0"/>
                  </v:shape>
                  <v:shape id="Freeform 520" o:spid="_x0000_s1054" style="position:absolute;left:3328;top:1193;width:50;height:50;visibility:visible;mso-wrap-style:square;v-text-anchor:top" coordsize="5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2ORHyAAAAOIAAAAPAAAAZHJzL2Rvd25yZXYueG1sRI9fS8Mw FMXfBb9DuIJvLu2QkXbLhiii6INYBV/vkmtbTW5KE7vu2xtB2OPh/PlxNrvZOzHRGPvAGspFAYLY BNtzq+H97f5KgYgJ2aILTBqOFGG3PT/bYG3DgV9palIr8gjHGjV0KQ21lNF05DEuwkCcvc8wekxZ jq20Ix7yuHdyWRQr6bHnTOhwoNuOzHfz4zP3+Tg1cl+ZJ/fgrPn6UC/mTml9eTHfrEEkmtMp/N9+ tBpUVV0vy5Uq4e9SvgNy+wsAAP//AwBQSwECLQAUAAYACAAAACEA2+H2y+4AAACFAQAAEwAAAAAA AAAAAAAAAAAAAAAAW0NvbnRlbnRfVHlwZXNdLnhtbFBLAQItABQABgAIAAAAIQBa9CxbvwAAABUB AAALAAAAAAAAAAAAAAAAAB8BAABfcmVscy8ucmVsc1BLAQItABQABgAIAAAAIQBc2ORHyAAAAOIA AAAPAAAAAAAAAAAAAAAAAAcCAABkcnMvZG93bnJldi54bWxQSwUGAAAAAAMAAwC3AAAA/AIAAAAA " path="m43,4r-6,l46,13r,24l37,47r6,l50,39r,-28l43,4e" stroked="f">
                    <v:path arrowok="t" o:connecttype="custom" o:connectlocs="43,1197;37,1197;46,1206;46,1230;37,1240;43,1240;50,1232;50,1204;43,1197" o:connectangles="0,0,0,0,0,0,0,0,0"/>
                  </v:shape>
                  <v:shape id="Freeform 521" o:spid="_x0000_s1055" style="position:absolute;left:3328;top:1193;width:50;height:50;visibility:visible;mso-wrap-style:square;v-text-anchor:top" coordsize="5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fv6nzAAAAOMAAAAPAAAAZHJzL2Rvd25yZXYueG1sRI9BT8Mw DIXvSPyHyEjcWEo3ja4smxAIgbYDokza1UtMW0icqgld9+/JJCSO9nt+3/NyPTorBupD61nB7SQD Qay9ablWsPt4vilAhIhs0HomBScKsF5dXiyxNP7I7zRUsRYphEOJCpoYu1LKoBtyGCa+I07ap+8d xjT2tTQ9HlO4szLPsrl02HIiNNjRY0P6u/pxibs9DZU8LPTGvlijv/bFm34qlLq+Gh/uQUQa47/5 7/rVpPr5tLibT2f5DM4/pQXI1S8AAAD//wMAUEsBAi0AFAAGAAgAAAAhANvh9svuAAAAhQEAABMA AAAAAAAAAAAAAAAAAAAAAFtDb250ZW50X1R5cGVzXS54bWxQSwECLQAUAAYACAAAACEAWvQsW78A AAAVAQAACwAAAAAAAAAAAAAAAAAfAQAAX3JlbHMvLnJlbHNQSwECLQAUAAYACAAAACEAtH7+p8wA AADjAAAADwAAAAAAAAAAAAAAAAAHAgAAZHJzL2Rvd25yZXYueG1sUEsFBgAAAAADAAMAtwAAAAAD AAAAAA== " path="m34,10r-18,l16,40r4,l20,27r14,l37,23r-17,l20,14r17,l37,13,34,10e" stroked="f">
                    <v:path arrowok="t" o:connecttype="custom" o:connectlocs="34,1203;16,1203;16,1233;20,1233;20,1220;34,1220;37,1216;37,1216;20,1216;20,1207;37,1207;37,1206;34,1203" o:connectangles="0,0,0,0,0,0,0,0,0,0,0,0,0"/>
                  </v:shape>
                  <v:shape id="Freeform 522" o:spid="_x0000_s1056" style="position:absolute;left:3328;top:1193;width:50;height:50;visibility:visible;mso-wrap-style:square;v-text-anchor:top" coordsize="5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yfQgygAAAOMAAAAPAAAAZHJzL2Rvd25yZXYueG1sRI9fS8Mw FMXfhX2HcAXfXLIOZu2WDVFE0QexCr5ek7u2LrkpTey6b28EwcfD+fPjbHaTd2KkIXaBNSzmCgSx CbbjRsP72/1lCSImZIsuMGk4UYTddna2wcqGI7/SWKdG5BGOFWpoU+orKaNpyWOch544e/sweExZ Do20Ax7zuHeyUGolPXacCS32dNuSOdTfPnOfT2MtP6/Nk3tw1nx9lC/mrtT64ny6WYNINKX/8F/7 0WooFmpVFldLtYTfT/kPyO0PAAAA//8DAFBLAQItABQABgAIAAAAIQDb4fbL7gAAAIUBAAATAAAA AAAAAAAAAAAAAAAAAABbQ29udGVudF9UeXBlc10ueG1sUEsBAi0AFAAGAAgAAAAhAFr0LFu/AAAA FQEAAAsAAAAAAAAAAAAAAAAAHwEAAF9yZWxzLy5yZWxzUEsBAi0AFAAGAAgAAAAhAIjJ9CDKAAAA 4wAAAA8AAAAAAAAAAAAAAAAABwIAAGRycy9kb3ducmV2LnhtbFBLBQYAAAAAAwADALcAAAD+AgAA AAA= " path="m29,27r-4,l33,40r5,l29,27e" stroked="f">
                    <v:path arrowok="t" o:connecttype="custom" o:connectlocs="29,1220;25,1220;33,1233;38,1233;29,1220" o:connectangles="0,0,0,0,0"/>
                  </v:shape>
                  <v:shape id="Freeform 523" o:spid="_x0000_s1057" style="position:absolute;left:3328;top:1193;width:50;height:50;visibility:visible;mso-wrap-style:square;v-text-anchor:top" coordsize="50,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wxfYywAAAOMAAAAPAAAAZHJzL2Rvd25yZXYueG1sRI9BSwMx EIXvQv9DGMGbTSrtsm6bFlFE0YO4Cl7HZLq7Npksm7jd/nsjCB5n3pv3vdnsJu/ESEPsAmtYzBUI YhNsx42G97f7yxJETMgWXWDScKIIu+3sbIOVDUd+pbFOjcghHCvU0KbUV1JG05LHOA89cdb2YfCY 8jg00g54zOHeySulCumx40xosafblsyh/vaZ+3waa/l5bZ7cg7Pm66N8MXel1hfn080aRKIp/Zv/ rh9trr8q1HK5UsUCfn/KC5DbHwAAAP//AwBQSwECLQAUAAYACAAAACEA2+H2y+4AAACFAQAAEwAA AAAAAAAAAAAAAAAAAAAAW0NvbnRlbnRfVHlwZXNdLnhtbFBLAQItABQABgAIAAAAIQBa9CxbvwAA ABUBAAALAAAAAAAAAAAAAAAAAB8BAABfcmVscy8ucmVsc1BLAQItABQABgAIAAAAIQAZwxfYywAA AOMAAAAPAAAAAAAAAAAAAAAAAAcCAABkcnMvZG93bnJldi54bWxQSwUGAAAAAAMAAwC3AAAA/wIA AAAA " path="m37,14r-8,l32,15r,7l30,23r7,l37,14e" stroked="f">
                    <v:path arrowok="t" o:connecttype="custom" o:connectlocs="37,1207;29,1207;32,1208;32,1215;30,1216;37,1216;37,1207" o:connectangles="0,0,0,0,0,0,0"/>
                  </v:shape>
                </v:group>
                <v:group id="Group 524" o:spid="_x0000_s1058" style="position:absolute;left:2910;top:1176;width:238;height:288" coordorigin="3090,1196" coordsize="238,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sShuyAAAAOIAAAAPAAAAZHJzL2Rvd25yZXYueG1sRE9Na8JA EL0L/Q/LFLzpJg1qk7qKiC0epFAtiLchOybB7GzIbpP477sHwePjfS/Xg6lFR62rLCuIpxEI4tzq igsFv6fPyTsI55E11pZJwZ0crFcvoyVm2vb8Q93RFyKEsMtQQel9k0np8pIMuqltiAN3ta1BH2Bb SN1iH8JNLd+iaC4NVhwaSmxoW1J+O/4ZBV899psk3nWH23V7v5xm3+dDTEqNX4fNBwhPg3+KH+69 VpCmiyRNFrOwOVwKd0Cu/gEAAP//AwBQSwECLQAUAAYACAAAACEA2+H2y+4AAACFAQAAEwAAAAAA AAAAAAAAAAAAAAAAW0NvbnRlbnRfVHlwZXNdLnhtbFBLAQItABQABgAIAAAAIQBa9CxbvwAAABUB AAALAAAAAAAAAAAAAAAAAB8BAABfcmVscy8ucmVsc1BLAQItABQABgAIAAAAIQBMsShuyAAAAOIA AAAPAAAAAAAAAAAAAAAAAAcCAABkcnMvZG93bnJldi54bWxQSwUGAAAAAAMAAwC3AAAA/AIAAAAA ">
                  <v:shape id="Freeform 525" o:spid="_x0000_s1059" style="position:absolute;left:3090;top:1196;width:238;height:288;visibility:visible;mso-wrap-style:square;v-text-anchor:top" coordsize="238,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WmAZygAAAOIAAAAPAAAAZHJzL2Rvd25yZXYueG1sRI9BawIx FITvhf6H8Aq91WStWl2NUqRFLz3UCl6fm+fu4uZlSaK7/vtGKPQ4zMw3zGLV20ZcyYfasYZsoEAQ F87UXGrY/3y+TEGEiGywcUwabhRgtXx8WGBuXMffdN3FUiQIhxw1VDG2uZShqMhiGLiWOHkn5y3G JH0pjccuwW0jh0pNpMWa00KFLa0rKs67i9XwsZe3WXdZfwU1w2N7eNuUtX/V+vmpf5+DiNTH//Bf e2s0jLJhNlKTcQb3S+kOyOUvAAAA//8DAFBLAQItABQABgAIAAAAIQDb4fbL7gAAAIUBAAATAAAA AAAAAAAAAAAAAAAAAABbQ29udGVudF9UeXBlc10ueG1sUEsBAi0AFAAGAAgAAAAhAFr0LFu/AAAA FQEAAAsAAAAAAAAAAAAAAAAAHwEAAF9yZWxzLy5yZWxzUEsBAi0AFAAGAAgAAAAhAPZaYBnKAAAA 4gAAAA8AAAAAAAAAAAAAAAAABwIAAGRycy9kb3ducmV2LnhtbFBLBQYAAAAAAwADALcAAAD+AgAA AAA= " path="m121,l52,31,14,85,,167r4,27l37,253r53,30l131,287r17,-3l165,277r16,-10l197,254r8,-10l140,244r-19,-2l63,191,47,114,52,83,91,30,143,18r59,l200,16,187,9,169,4,147,,121,e" stroked="f">
                    <v:path arrowok="t" o:connecttype="custom" o:connectlocs="121,1196;52,1227;14,1281;0,1363;4,1390;37,1449;90,1479;131,1483;148,1480;165,1473;181,1463;197,1450;205,1440;140,1440;121,1438;63,1387;47,1310;52,1279;91,1226;143,1214;202,1214;200,1212;187,1205;169,1200;147,1196;121,1196" o:connectangles="0,0,0,0,0,0,0,0,0,0,0,0,0,0,0,0,0,0,0,0,0,0,0,0,0,0"/>
                  </v:shape>
                  <v:shape id="Freeform 526" o:spid="_x0000_s1060" style="position:absolute;left:3090;top:1196;width:238;height:288;visibility:visible;mso-wrap-style:square;v-text-anchor:top" coordsize="238,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qmDSygAAAOIAAAAPAAAAZHJzL2Rvd25yZXYueG1sRI9BTwIx FITvJv6H5pl4k1aLAguFGKLRCweBhOtj+9jduH3dtIVd/r01MfE4mZlvMovV4FpxoRAbzwYeRwoE celtw5WB/e79YQoiJmSLrWcycKUIq+XtzQIL63v+oss2VSJDOBZooE6pK6SMZU0O48h3xNk7+eAw ZRkqaQP2Ge5a+aTUi3TYcF6osaN1TeX39uwMvO3lddaf15uoZnjsDpOPqgnamPu74XUOItGQ/sN/ 7U9rYKynWo21fobfS/kOyOUPAAAA//8DAFBLAQItABQABgAIAAAAIQDb4fbL7gAAAIUBAAATAAAA AAAAAAAAAAAAAAAAAABbQ29udGVudF9UeXBlc10ueG1sUEsBAi0AFAAGAAgAAAAhAFr0LFu/AAAA FQEAAAsAAAAAAAAAAAAAAAAAHwEAAF9yZWxzLy5yZWxzUEsBAi0AFAAGAAgAAAAhAGSqYNLKAAAA 4gAAAA8AAAAAAAAAAAAAAAAABwIAAGRycy9kb3ducmV2LnhtbFBLBQYAAAAAAwADALcAAAD+AgAA AAA= " path="m238,192r-12,l213,208r-14,15l183,234r-19,7l140,244r65,l211,237r14,-21l238,192e" stroked="f">
                    <v:path arrowok="t" o:connecttype="custom" o:connectlocs="238,1388;226,1388;213,1404;199,1419;183,1430;164,1437;140,1440;205,1440;211,1433;225,1412;238,1388" o:connectangles="0,0,0,0,0,0,0,0,0,0,0"/>
                  </v:shape>
                  <v:shape id="Freeform 527" o:spid="_x0000_s1061" style="position:absolute;left:3090;top:1196;width:238;height:288;visibility:visible;mso-wrap-style:square;v-text-anchor:top" coordsize="238,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dpvkygAAAOIAAAAPAAAAZHJzL2Rvd25yZXYueG1sRI9BawIx FITvhf6H8AreaqK2uq5GEWlpLz1UBa/PzXN3cfOyJNFd/31TKPQ4zMw3zHLd20bcyIfasYbRUIEg LpypudRw2L8/ZyBCRDbYOCYNdwqwXj0+LDE3ruNvuu1iKRKEQ44aqhjbXMpQVGQxDF1LnLyz8xZj kr6UxmOX4LaRY6Wm0mLNaaHClrYVFZfd1Wp4O8j7vLtuv4Ka46k9zj7K2k+0Hjz1mwWISH38D/+1 P42GcZa9zFQ2eYXfS+kOyNUPAAAA//8DAFBLAQItABQABgAIAAAAIQDb4fbL7gAAAIUBAAATAAAA AAAAAAAAAAAAAAAAAABbQ29udGVudF9UeXBlc10ueG1sUEsBAi0AFAAGAAgAAAAhAFr0LFu/AAAA FQEAAAsAAAAAAAAAAAAAAAAAHwEAAF9yZWxzLy5yZWxzUEsBAi0AFAAGAAgAAAAhAC12m+TKAAAA 4gAAAA8AAAAAAAAAAAAAAAAABwIAAGRycy9kb3ducmV2LnhtbFBLBQYAAAAAAwADALcAAAD+AgAA AAA= " path="m202,18r-59,l160,28r7,18l174,68r12,14l209,87,224,75r4,-24l219,34,202,18e" stroked="f">
                    <v:path arrowok="t" o:connecttype="custom" o:connectlocs="202,1214;143,1214;160,1224;167,1242;174,1264;186,1278;209,1283;224,1271;228,1247;219,1230;202,1214" o:connectangles="0,0,0,0,0,0,0,0,0,0,0"/>
                  </v:shape>
                </v:group>
              </v:group>
            </w:pict>
          </mc:Fallback>
        </mc:AlternateContent>
      </w:r>
      <w:r>
        <w:rPr>
          <w:rFonts w:ascii="Arial" w:eastAsia="Arial" w:hAnsi="Arial" w:cs="Arial"/>
          <w:color w:val="FFFFFF"/>
          <w:sz w:val="48"/>
          <w:szCs w:val="48"/>
        </w:rPr>
        <w:t>Professional Service</w:t>
      </w:r>
    </w:p>
    <w:p w14:paraId="640AAC32" w14:textId="77777777" w:rsidR="000F0C19" w:rsidRPr="00920158" w:rsidRDefault="000F0C19" w:rsidP="000F0C19">
      <w:pPr>
        <w:spacing w:after="0" w:line="200" w:lineRule="exact"/>
        <w:rPr>
          <w:rFonts w:ascii="Arial" w:hAnsi="Arial" w:cs="Arial"/>
          <w:sz w:val="20"/>
          <w:szCs w:val="20"/>
        </w:rPr>
      </w:pPr>
    </w:p>
    <w:p w14:paraId="087CF713" w14:textId="77777777" w:rsidR="000F0C19" w:rsidRPr="00920158" w:rsidRDefault="000F0C19" w:rsidP="000F0C19">
      <w:pPr>
        <w:spacing w:after="0" w:line="200" w:lineRule="exact"/>
        <w:rPr>
          <w:rFonts w:ascii="Arial" w:hAnsi="Arial" w:cs="Arial"/>
          <w:sz w:val="20"/>
          <w:szCs w:val="20"/>
        </w:rPr>
      </w:pPr>
    </w:p>
    <w:p w14:paraId="3D1F3F83" w14:textId="77777777" w:rsidR="000F0C19" w:rsidRPr="00920158" w:rsidRDefault="000F0C19" w:rsidP="000F0C19">
      <w:pPr>
        <w:spacing w:before="5" w:after="0" w:line="220" w:lineRule="exact"/>
        <w:rPr>
          <w:rFonts w:ascii="Arial" w:hAnsi="Arial" w:cs="Arial"/>
        </w:rPr>
      </w:pPr>
    </w:p>
    <w:p w14:paraId="72D4537D" w14:textId="77777777" w:rsidR="000F0C19" w:rsidRPr="00920158" w:rsidRDefault="000F0C19" w:rsidP="000F0C19">
      <w:pPr>
        <w:tabs>
          <w:tab w:val="left" w:pos="5320"/>
        </w:tabs>
        <w:spacing w:after="0" w:line="1085" w:lineRule="exact"/>
        <w:ind w:left="2696" w:right="-72"/>
        <w:rPr>
          <w:rFonts w:ascii="Arial" w:eastAsia="Arial" w:hAnsi="Arial" w:cs="Arial"/>
          <w:sz w:val="96"/>
          <w:szCs w:val="96"/>
        </w:rPr>
      </w:pPr>
      <w:r>
        <w:rPr>
          <w:rFonts w:ascii="Arial" w:eastAsia="Arial" w:hAnsi="Arial" w:cs="Arial"/>
          <w:color w:val="808285"/>
          <w:position w:val="-3"/>
          <w:sz w:val="96"/>
          <w:szCs w:val="96"/>
        </w:rPr>
        <w:t>Short Contract</w:t>
      </w:r>
    </w:p>
    <w:p w14:paraId="5693C683" w14:textId="77777777" w:rsidR="000F0C19" w:rsidRPr="00920158" w:rsidRDefault="000F0C19" w:rsidP="000F0C19">
      <w:pPr>
        <w:spacing w:after="0" w:line="200" w:lineRule="exact"/>
        <w:rPr>
          <w:rFonts w:ascii="Arial" w:hAnsi="Arial" w:cs="Arial"/>
          <w:sz w:val="20"/>
          <w:szCs w:val="20"/>
        </w:rPr>
      </w:pPr>
    </w:p>
    <w:p w14:paraId="7E338333" w14:textId="77777777" w:rsidR="000F0C19" w:rsidRPr="00920158" w:rsidRDefault="000F0C19" w:rsidP="000F0C19">
      <w:pPr>
        <w:spacing w:after="0" w:line="200" w:lineRule="exact"/>
        <w:rPr>
          <w:rFonts w:ascii="Arial" w:hAnsi="Arial" w:cs="Arial"/>
          <w:sz w:val="20"/>
          <w:szCs w:val="20"/>
        </w:rPr>
      </w:pPr>
    </w:p>
    <w:p w14:paraId="193D4626" w14:textId="77777777" w:rsidR="000F0C19" w:rsidRPr="00920158" w:rsidRDefault="000F0C19" w:rsidP="000F0C19">
      <w:pPr>
        <w:spacing w:after="0" w:line="200" w:lineRule="exact"/>
        <w:rPr>
          <w:rFonts w:ascii="Arial" w:hAnsi="Arial" w:cs="Arial"/>
          <w:sz w:val="20"/>
          <w:szCs w:val="20"/>
        </w:rPr>
      </w:pPr>
    </w:p>
    <w:p w14:paraId="5EB8D4C7" w14:textId="77777777" w:rsidR="000F0C19" w:rsidRPr="00920158" w:rsidRDefault="000F0C19" w:rsidP="000F0C19">
      <w:pPr>
        <w:spacing w:before="2" w:after="0" w:line="240" w:lineRule="exact"/>
        <w:rPr>
          <w:rFonts w:ascii="Arial" w:hAnsi="Arial" w:cs="Arial"/>
          <w:sz w:val="24"/>
          <w:szCs w:val="24"/>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0F0C19" w:rsidRPr="00920158" w14:paraId="5B27E023" w14:textId="77777777" w:rsidTr="0009576A">
        <w:trPr>
          <w:trHeight w:val="1431"/>
        </w:trPr>
        <w:tc>
          <w:tcPr>
            <w:tcW w:w="2700" w:type="dxa"/>
            <w:tcBorders>
              <w:right w:val="single" w:sz="4" w:space="0" w:color="auto"/>
            </w:tcBorders>
          </w:tcPr>
          <w:p w14:paraId="73C7C03D" w14:textId="77777777" w:rsidR="000F0C19" w:rsidRPr="00920158" w:rsidRDefault="000F0C19" w:rsidP="0009576A">
            <w:pPr>
              <w:spacing w:before="36" w:line="203" w:lineRule="exact"/>
              <w:ind w:right="65" w:hanging="115"/>
              <w:jc w:val="both"/>
              <w:rPr>
                <w:rFonts w:ascii="Arial" w:eastAsia="Arial" w:hAnsi="Arial" w:cs="Arial"/>
                <w:color w:val="231F20"/>
                <w:position w:val="-1"/>
                <w:sz w:val="18"/>
                <w:szCs w:val="18"/>
              </w:rPr>
            </w:pPr>
            <w:r>
              <w:rPr>
                <w:rFonts w:ascii="Arial" w:eastAsia="Arial" w:hAnsi="Arial" w:cs="Arial"/>
                <w:b/>
                <w:bCs/>
                <w:color w:val="231F20"/>
                <w:position w:val="-1"/>
                <w:sz w:val="24"/>
                <w:szCs w:val="24"/>
              </w:rPr>
              <w:t>A contract between</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31332339"/>
              <w:placeholder>
                <w:docPart w:val="E19BCA100060475E81760B61DD6D2CD6"/>
              </w:placeholder>
            </w:sdtPr>
            <w:sdtContent>
              <w:sdt>
                <w:sdtPr>
                  <w:rPr>
                    <w:rFonts w:ascii="Arial" w:hAnsi="Arial" w:cs="Arial"/>
                    <w:sz w:val="18"/>
                    <w:szCs w:val="18"/>
                  </w:rPr>
                  <w:id w:val="-1897424581"/>
                  <w:placeholder>
                    <w:docPart w:val="33E47D6BEA5E407CAF783421B9D083D0"/>
                  </w:placeholder>
                </w:sdtPr>
                <w:sdtContent>
                  <w:p w14:paraId="7F482048" w14:textId="77777777" w:rsidR="00BD205A" w:rsidRDefault="00BD205A" w:rsidP="00BD205A">
                    <w:pPr>
                      <w:spacing w:before="36" w:line="203" w:lineRule="exact"/>
                      <w:ind w:right="-20"/>
                      <w:rPr>
                        <w:rFonts w:ascii="Arial" w:hAnsi="Arial" w:cs="Arial"/>
                        <w:sz w:val="18"/>
                        <w:szCs w:val="18"/>
                      </w:rPr>
                    </w:pPr>
                    <w:r>
                      <w:rPr>
                        <w:rFonts w:ascii="Arial" w:hAnsi="Arial" w:cs="Arial"/>
                        <w:b/>
                        <w:bCs/>
                        <w:sz w:val="18"/>
                        <w:szCs w:val="18"/>
                      </w:rPr>
                      <w:t>Registered Charitable Company:</w:t>
                    </w:r>
                    <w:r>
                      <w:rPr>
                        <w:rFonts w:ascii="Arial" w:hAnsi="Arial" w:cs="Arial"/>
                        <w:sz w:val="18"/>
                        <w:szCs w:val="18"/>
                      </w:rPr>
                      <w:t xml:space="preserve"> Westcountry Rivers Trust</w:t>
                    </w:r>
                  </w:p>
                  <w:p w14:paraId="0D0B5887" w14:textId="77777777" w:rsidR="00BD205A" w:rsidRDefault="00BD205A" w:rsidP="00BD205A">
                    <w:pPr>
                      <w:widowControl w:val="0"/>
                      <w:spacing w:before="36" w:line="203" w:lineRule="exact"/>
                      <w:ind w:right="-20"/>
                      <w:rPr>
                        <w:rFonts w:ascii="Arial" w:hAnsi="Arial" w:cs="Arial"/>
                        <w:sz w:val="18"/>
                        <w:szCs w:val="18"/>
                      </w:rPr>
                    </w:pPr>
                    <w:r>
                      <w:rPr>
                        <w:rFonts w:ascii="Arial" w:hAnsi="Arial" w:cs="Arial"/>
                        <w:b/>
                        <w:bCs/>
                        <w:sz w:val="18"/>
                        <w:szCs w:val="18"/>
                      </w:rPr>
                      <w:t>Registered Address:</w:t>
                    </w:r>
                    <w:r>
                      <w:rPr>
                        <w:rFonts w:ascii="Arial" w:hAnsi="Arial" w:cs="Arial"/>
                        <w:sz w:val="18"/>
                        <w:szCs w:val="18"/>
                      </w:rPr>
                      <w:t xml:space="preserve"> Rain Charm House, Kyl Kober Parc, Stoke Climsland, Cornwall, PL17 8PH</w:t>
                    </w:r>
                  </w:p>
                  <w:p w14:paraId="074FFBF4" w14:textId="77777777" w:rsidR="00BD205A" w:rsidRDefault="00BD205A" w:rsidP="00BD205A">
                    <w:pPr>
                      <w:widowControl w:val="0"/>
                      <w:spacing w:before="36" w:line="203" w:lineRule="exact"/>
                      <w:ind w:right="-20"/>
                      <w:rPr>
                        <w:sz w:val="18"/>
                        <w:szCs w:val="18"/>
                      </w:rPr>
                    </w:pPr>
                    <w:r>
                      <w:rPr>
                        <w:rFonts w:ascii="Arial" w:hAnsi="Arial" w:cs="Arial"/>
                        <w:b/>
                        <w:bCs/>
                        <w:sz w:val="18"/>
                        <w:szCs w:val="18"/>
                      </w:rPr>
                      <w:t>Registration Number:</w:t>
                    </w:r>
                    <w:r>
                      <w:rPr>
                        <w:rFonts w:ascii="Arial" w:hAnsi="Arial" w:cs="Arial"/>
                        <w:sz w:val="18"/>
                        <w:szCs w:val="18"/>
                      </w:rPr>
                      <w:t xml:space="preserve"> 06545646</w:t>
                    </w:r>
                  </w:p>
                </w:sdtContent>
              </w:sdt>
              <w:p w14:paraId="5126DE38" w14:textId="22816901" w:rsidR="000F0C19" w:rsidRPr="00920158" w:rsidRDefault="00000000" w:rsidP="00BD205A">
                <w:pPr>
                  <w:spacing w:before="36" w:line="203" w:lineRule="exact"/>
                  <w:ind w:right="-20"/>
                  <w:rPr>
                    <w:rFonts w:ascii="Arial" w:hAnsi="Arial" w:cs="Arial"/>
                    <w:sz w:val="18"/>
                    <w:szCs w:val="18"/>
                  </w:rPr>
                </w:pPr>
              </w:p>
            </w:sdtContent>
          </w:sdt>
        </w:tc>
      </w:tr>
    </w:tbl>
    <w:p w14:paraId="23CE77BB" w14:textId="77777777" w:rsidR="000F0C19" w:rsidRPr="00920158" w:rsidRDefault="000F0C19" w:rsidP="000F0C19">
      <w:pPr>
        <w:spacing w:after="0" w:line="200" w:lineRule="exact"/>
        <w:rPr>
          <w:rFonts w:ascii="Arial" w:hAnsi="Arial" w:cs="Arial"/>
          <w:sz w:val="20"/>
          <w:szCs w:val="20"/>
        </w:rPr>
      </w:pPr>
    </w:p>
    <w:p w14:paraId="42D412AE" w14:textId="77777777" w:rsidR="000F0C19" w:rsidRPr="00920158" w:rsidRDefault="000F0C19" w:rsidP="000F0C19">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0F0C19" w:rsidRPr="00920158" w14:paraId="4E3C9B91" w14:textId="77777777" w:rsidTr="0009576A">
        <w:trPr>
          <w:trHeight w:val="1431"/>
        </w:trPr>
        <w:tc>
          <w:tcPr>
            <w:tcW w:w="2700" w:type="dxa"/>
            <w:tcBorders>
              <w:right w:val="single" w:sz="4" w:space="0" w:color="auto"/>
            </w:tcBorders>
          </w:tcPr>
          <w:p w14:paraId="5CDD7D91" w14:textId="77777777" w:rsidR="000F0C19" w:rsidRPr="00920158" w:rsidRDefault="000F0C19" w:rsidP="0009576A">
            <w:pPr>
              <w:tabs>
                <w:tab w:val="left" w:pos="1955"/>
              </w:tabs>
              <w:spacing w:before="36" w:line="203" w:lineRule="exact"/>
              <w:ind w:right="335"/>
              <w:jc w:val="right"/>
              <w:rPr>
                <w:rFonts w:ascii="Arial" w:eastAsia="Arial" w:hAnsi="Arial" w:cs="Arial"/>
                <w:color w:val="231F20"/>
                <w:position w:val="-1"/>
                <w:sz w:val="18"/>
                <w:szCs w:val="18"/>
              </w:rPr>
            </w:pPr>
            <w:r>
              <w:rPr>
                <w:rFonts w:ascii="Arial" w:eastAsia="Arial" w:hAnsi="Arial" w:cs="Arial"/>
                <w:b/>
                <w:bCs/>
                <w:color w:val="231F20"/>
                <w:position w:val="-1"/>
                <w:sz w:val="24"/>
                <w:szCs w:val="24"/>
              </w:rPr>
              <w:t>and</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27297539"/>
              <w:placeholder>
                <w:docPart w:val="EF72249F6B5C4E119B952C37B7ECA972"/>
              </w:placeholder>
              <w:showingPlcHdr/>
            </w:sdtPr>
            <w:sdtContent>
              <w:p w14:paraId="38271425" w14:textId="2003E5A2" w:rsidR="000F0C19" w:rsidRPr="00920158" w:rsidRDefault="00B92B7F" w:rsidP="0009576A">
                <w:pPr>
                  <w:spacing w:before="36" w:line="203" w:lineRule="exact"/>
                  <w:ind w:right="-20"/>
                  <w:rPr>
                    <w:rFonts w:ascii="Arial" w:hAnsi="Arial" w:cs="Arial"/>
                    <w:sz w:val="18"/>
                    <w:szCs w:val="18"/>
                  </w:rPr>
                </w:pPr>
                <w:r>
                  <w:rPr>
                    <w:rStyle w:val="PlaceholderText"/>
                  </w:rPr>
                  <w:t xml:space="preserve"> </w:t>
                </w:r>
              </w:p>
            </w:sdtContent>
          </w:sdt>
        </w:tc>
      </w:tr>
    </w:tbl>
    <w:p w14:paraId="0628F880" w14:textId="77777777" w:rsidR="000F0C19" w:rsidRPr="00920158" w:rsidRDefault="000F0C19" w:rsidP="000F0C19">
      <w:pPr>
        <w:spacing w:after="0" w:line="200" w:lineRule="exact"/>
        <w:rPr>
          <w:rFonts w:ascii="Arial" w:hAnsi="Arial" w:cs="Arial"/>
          <w:sz w:val="20"/>
          <w:szCs w:val="20"/>
        </w:rPr>
      </w:pPr>
    </w:p>
    <w:p w14:paraId="6CD1EC69" w14:textId="77777777" w:rsidR="000F0C19" w:rsidRPr="00920158" w:rsidRDefault="000F0C19" w:rsidP="000F0C19">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0F0C19" w:rsidRPr="00920158" w14:paraId="6DAE98A7" w14:textId="77777777" w:rsidTr="0009576A">
        <w:trPr>
          <w:trHeight w:val="1431"/>
        </w:trPr>
        <w:tc>
          <w:tcPr>
            <w:tcW w:w="2700" w:type="dxa"/>
            <w:tcBorders>
              <w:right w:val="single" w:sz="4" w:space="0" w:color="auto"/>
            </w:tcBorders>
          </w:tcPr>
          <w:p w14:paraId="4C6774E6" w14:textId="77777777" w:rsidR="000F0C19" w:rsidRPr="00920158" w:rsidRDefault="000F0C19" w:rsidP="0009576A">
            <w:pPr>
              <w:spacing w:before="36" w:line="203" w:lineRule="exact"/>
              <w:ind w:right="335" w:firstLine="965"/>
              <w:jc w:val="right"/>
              <w:rPr>
                <w:rFonts w:ascii="Arial" w:eastAsia="Arial" w:hAnsi="Arial" w:cs="Arial"/>
                <w:color w:val="231F20"/>
                <w:position w:val="-1"/>
                <w:sz w:val="18"/>
                <w:szCs w:val="18"/>
              </w:rPr>
            </w:pPr>
            <w:r>
              <w:rPr>
                <w:rFonts w:ascii="Arial" w:eastAsia="Arial" w:hAnsi="Arial" w:cs="Arial"/>
                <w:b/>
                <w:bCs/>
                <w:color w:val="231F20"/>
                <w:position w:val="-1"/>
                <w:sz w:val="24"/>
                <w:szCs w:val="24"/>
              </w:rPr>
              <w:t>for</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44124090"/>
              <w:placeholder>
                <w:docPart w:val="434A3F6CA2A74935B5E7DEAB29D47443"/>
              </w:placeholder>
            </w:sdtPr>
            <w:sdtContent>
              <w:p w14:paraId="37FC8607" w14:textId="7FB86D8F" w:rsidR="000F0C19" w:rsidRPr="00920158" w:rsidRDefault="00B92B7F" w:rsidP="0009576A">
                <w:pPr>
                  <w:spacing w:before="36" w:line="203" w:lineRule="exact"/>
                  <w:ind w:right="-20"/>
                  <w:rPr>
                    <w:rFonts w:ascii="Arial" w:hAnsi="Arial" w:cs="Arial"/>
                    <w:sz w:val="18"/>
                    <w:szCs w:val="18"/>
                  </w:rPr>
                </w:pPr>
                <w:r>
                  <w:rPr>
                    <w:rFonts w:ascii="Arial" w:hAnsi="Arial" w:cs="Arial"/>
                    <w:sz w:val="18"/>
                    <w:szCs w:val="18"/>
                  </w:rPr>
                  <w:t>Brand &amp; New Website Development for Fundraising Readiness</w:t>
                </w:r>
              </w:p>
            </w:sdtContent>
          </w:sdt>
        </w:tc>
      </w:tr>
    </w:tbl>
    <w:p w14:paraId="5E231DE6" w14:textId="77777777" w:rsidR="000F0C19" w:rsidRPr="00920158" w:rsidRDefault="000F0C19" w:rsidP="000F0C19">
      <w:pPr>
        <w:spacing w:after="0" w:line="200" w:lineRule="exact"/>
        <w:rPr>
          <w:rFonts w:ascii="Arial" w:hAnsi="Arial" w:cs="Arial"/>
          <w:sz w:val="20"/>
          <w:szCs w:val="20"/>
        </w:rPr>
      </w:pPr>
    </w:p>
    <w:p w14:paraId="043EFBAA" w14:textId="77777777" w:rsidR="000F0C19" w:rsidRPr="00920158" w:rsidRDefault="000F0C19" w:rsidP="000F0C19">
      <w:pPr>
        <w:spacing w:after="0" w:line="200" w:lineRule="exact"/>
        <w:rPr>
          <w:rFonts w:ascii="Arial" w:hAnsi="Arial" w:cs="Arial"/>
          <w:sz w:val="20"/>
          <w:szCs w:val="20"/>
        </w:rPr>
      </w:pPr>
    </w:p>
    <w:p w14:paraId="7F496CF0" w14:textId="77777777" w:rsidR="000F0C19" w:rsidRPr="00920158" w:rsidRDefault="000F0C19" w:rsidP="000F0C19">
      <w:pPr>
        <w:spacing w:before="1" w:after="0" w:line="240" w:lineRule="exact"/>
        <w:rPr>
          <w:rFonts w:ascii="Arial" w:hAnsi="Arial" w:cs="Arial"/>
          <w:sz w:val="24"/>
          <w:szCs w:val="24"/>
        </w:rPr>
      </w:pPr>
    </w:p>
    <w:p w14:paraId="3EE53EA1" w14:textId="77777777" w:rsidR="000F0C19" w:rsidRPr="00920158" w:rsidRDefault="000F0C19" w:rsidP="000F0C19">
      <w:pPr>
        <w:spacing w:before="36" w:after="0" w:line="240" w:lineRule="auto"/>
        <w:ind w:left="3809" w:right="4106" w:hanging="389"/>
        <w:jc w:val="center"/>
        <w:rPr>
          <w:rFonts w:ascii="Arial" w:eastAsia="Arial" w:hAnsi="Arial" w:cs="Arial"/>
          <w:sz w:val="18"/>
          <w:szCs w:val="18"/>
        </w:rPr>
      </w:pPr>
      <w:r>
        <w:rPr>
          <w:rFonts w:ascii="Arial" w:eastAsia="Arial" w:hAnsi="Arial" w:cs="Arial"/>
          <w:color w:val="231F20"/>
          <w:sz w:val="18"/>
          <w:szCs w:val="18"/>
        </w:rPr>
        <w:t>Contract Forms</w:t>
      </w:r>
    </w:p>
    <w:p w14:paraId="7BA081AC" w14:textId="77777777" w:rsidR="000F0C19" w:rsidRPr="00920158" w:rsidRDefault="000F0C19" w:rsidP="000F0C19">
      <w:pPr>
        <w:spacing w:before="3" w:after="0" w:line="180" w:lineRule="exact"/>
        <w:ind w:hanging="389"/>
        <w:rPr>
          <w:rFonts w:ascii="Arial" w:hAnsi="Arial" w:cs="Arial"/>
          <w:sz w:val="18"/>
          <w:szCs w:val="18"/>
        </w:rPr>
      </w:pPr>
    </w:p>
    <w:p w14:paraId="579BA5DC" w14:textId="77777777" w:rsidR="000F0C19" w:rsidRPr="00920158" w:rsidRDefault="000F0C19" w:rsidP="000F0C19">
      <w:pPr>
        <w:spacing w:after="0" w:line="240" w:lineRule="auto"/>
        <w:ind w:left="3931" w:right="4031" w:hanging="389"/>
        <w:jc w:val="center"/>
        <w:rPr>
          <w:rFonts w:ascii="Arial" w:eastAsia="Arial" w:hAnsi="Arial" w:cs="Arial"/>
          <w:sz w:val="18"/>
          <w:szCs w:val="18"/>
        </w:rPr>
      </w:pPr>
      <w:r>
        <w:rPr>
          <w:rFonts w:ascii="Arial" w:eastAsia="Arial" w:hAnsi="Arial" w:cs="Arial"/>
          <w:color w:val="231F20"/>
          <w:sz w:val="18"/>
          <w:szCs w:val="18"/>
        </w:rPr>
        <w:t>Contract Data</w:t>
      </w:r>
    </w:p>
    <w:p w14:paraId="0936C4DD" w14:textId="77777777" w:rsidR="000F0C19" w:rsidRPr="00920158" w:rsidRDefault="000F0C19" w:rsidP="000F0C19">
      <w:pPr>
        <w:spacing w:before="3" w:after="0" w:line="180" w:lineRule="exact"/>
        <w:ind w:hanging="389"/>
        <w:rPr>
          <w:rFonts w:ascii="Arial" w:hAnsi="Arial" w:cs="Arial"/>
          <w:sz w:val="18"/>
          <w:szCs w:val="18"/>
        </w:rPr>
      </w:pPr>
    </w:p>
    <w:p w14:paraId="152B00E5" w14:textId="77777777" w:rsidR="000F0C19" w:rsidRPr="00920158" w:rsidRDefault="000F0C19" w:rsidP="009F7C6C">
      <w:pPr>
        <w:widowControl/>
        <w:autoSpaceDE w:val="0"/>
        <w:autoSpaceDN w:val="0"/>
        <w:adjustRightInd w:val="0"/>
        <w:spacing w:after="0" w:line="240" w:lineRule="auto"/>
        <w:ind w:firstLine="3989"/>
        <w:rPr>
          <w:rFonts w:ascii="Arial" w:eastAsia="Arial" w:hAnsi="Arial" w:cs="Arial"/>
          <w:sz w:val="18"/>
          <w:szCs w:val="18"/>
        </w:rPr>
      </w:pPr>
      <w:r>
        <w:rPr>
          <w:rFonts w:ascii="Arial" w:eastAsia="Arial" w:hAnsi="Arial" w:cs="Arial"/>
          <w:color w:val="231F20"/>
          <w:sz w:val="18"/>
          <w:szCs w:val="18"/>
        </w:rPr>
        <w:t xml:space="preserve">The </w:t>
      </w:r>
      <w:r>
        <w:rPr>
          <w:rFonts w:ascii="Arial" w:hAnsi="Arial" w:cs="Arial"/>
          <w:i/>
          <w:iCs/>
          <w:sz w:val="18"/>
          <w:szCs w:val="18"/>
        </w:rPr>
        <w:t>Consultant’s</w:t>
      </w:r>
      <w:r>
        <w:rPr>
          <w:rFonts w:ascii="Arial" w:eastAsia="Arial" w:hAnsi="Arial" w:cs="Arial"/>
          <w:i/>
          <w:color w:val="231F20"/>
          <w:sz w:val="18"/>
          <w:szCs w:val="18"/>
        </w:rPr>
        <w:t xml:space="preserve"> </w:t>
      </w:r>
      <w:r>
        <w:rPr>
          <w:rFonts w:ascii="Arial" w:eastAsia="Arial" w:hAnsi="Arial" w:cs="Arial"/>
          <w:color w:val="231F20"/>
          <w:sz w:val="18"/>
          <w:szCs w:val="18"/>
        </w:rPr>
        <w:t xml:space="preserve">Offer and the </w:t>
      </w:r>
      <w:r>
        <w:rPr>
          <w:rFonts w:ascii="Arial" w:eastAsia="Arial" w:hAnsi="Arial" w:cs="Arial"/>
          <w:i/>
          <w:color w:val="231F20"/>
          <w:sz w:val="18"/>
          <w:szCs w:val="18"/>
        </w:rPr>
        <w:t xml:space="preserve">Client’s </w:t>
      </w:r>
      <w:r>
        <w:rPr>
          <w:rFonts w:ascii="Arial" w:eastAsia="Arial" w:hAnsi="Arial" w:cs="Arial"/>
          <w:color w:val="231F20"/>
          <w:sz w:val="18"/>
          <w:szCs w:val="18"/>
        </w:rPr>
        <w:t>Acceptance</w:t>
      </w:r>
    </w:p>
    <w:p w14:paraId="2DCE03EB" w14:textId="77777777" w:rsidR="000F0C19" w:rsidRPr="00920158" w:rsidRDefault="000F0C19" w:rsidP="000F0C19">
      <w:pPr>
        <w:spacing w:before="3" w:after="0" w:line="180" w:lineRule="exact"/>
        <w:ind w:hanging="389"/>
        <w:rPr>
          <w:rFonts w:ascii="Arial" w:hAnsi="Arial" w:cs="Arial"/>
          <w:sz w:val="18"/>
          <w:szCs w:val="18"/>
        </w:rPr>
      </w:pPr>
    </w:p>
    <w:p w14:paraId="53792716" w14:textId="77777777" w:rsidR="000F0C19" w:rsidRPr="00920158" w:rsidRDefault="000F0C19" w:rsidP="000F0C19">
      <w:pPr>
        <w:spacing w:after="0" w:line="240" w:lineRule="auto"/>
        <w:ind w:left="3989" w:right="4443" w:hanging="389"/>
        <w:jc w:val="center"/>
        <w:rPr>
          <w:rFonts w:ascii="Arial" w:eastAsia="Arial" w:hAnsi="Arial" w:cs="Arial"/>
          <w:sz w:val="18"/>
          <w:szCs w:val="18"/>
        </w:rPr>
      </w:pPr>
      <w:r>
        <w:rPr>
          <w:rFonts w:ascii="Arial" w:eastAsia="Arial" w:hAnsi="Arial" w:cs="Arial"/>
          <w:color w:val="231F20"/>
          <w:sz w:val="18"/>
          <w:szCs w:val="18"/>
        </w:rPr>
        <w:t>Price List</w:t>
      </w:r>
    </w:p>
    <w:p w14:paraId="69DD533A" w14:textId="77777777" w:rsidR="000F0C19" w:rsidRPr="00920158" w:rsidRDefault="000F0C19" w:rsidP="000F0C19">
      <w:pPr>
        <w:spacing w:before="3" w:after="0" w:line="180" w:lineRule="exact"/>
        <w:ind w:hanging="389"/>
        <w:rPr>
          <w:rFonts w:ascii="Arial" w:hAnsi="Arial" w:cs="Arial"/>
          <w:sz w:val="18"/>
          <w:szCs w:val="18"/>
        </w:rPr>
      </w:pPr>
    </w:p>
    <w:p w14:paraId="6ACEC8E9" w14:textId="77777777" w:rsidR="000F0C19" w:rsidRPr="00920158" w:rsidRDefault="000F0C19" w:rsidP="000F0C19">
      <w:pPr>
        <w:spacing w:after="0" w:line="240" w:lineRule="auto"/>
        <w:ind w:left="3991" w:right="4647" w:hanging="389"/>
        <w:jc w:val="center"/>
        <w:rPr>
          <w:rFonts w:ascii="Arial" w:eastAsia="Arial" w:hAnsi="Arial" w:cs="Arial"/>
          <w:sz w:val="18"/>
          <w:szCs w:val="18"/>
        </w:rPr>
      </w:pPr>
      <w:r>
        <w:rPr>
          <w:rFonts w:ascii="Arial" w:eastAsia="Arial" w:hAnsi="Arial" w:cs="Arial"/>
          <w:color w:val="231F20"/>
          <w:sz w:val="18"/>
          <w:szCs w:val="18"/>
        </w:rPr>
        <w:t>Scope</w:t>
      </w:r>
    </w:p>
    <w:p w14:paraId="19FE819E" w14:textId="77777777" w:rsidR="000F0C19" w:rsidRPr="00920158" w:rsidRDefault="000F0C19" w:rsidP="000F0C19">
      <w:pPr>
        <w:spacing w:before="3" w:after="0" w:line="180" w:lineRule="exact"/>
        <w:ind w:hanging="389"/>
        <w:rPr>
          <w:rFonts w:ascii="Arial" w:hAnsi="Arial" w:cs="Arial"/>
          <w:sz w:val="18"/>
          <w:szCs w:val="18"/>
        </w:rPr>
      </w:pPr>
    </w:p>
    <w:p w14:paraId="53BF3E53" w14:textId="77777777" w:rsidR="000F0C19" w:rsidRPr="00920158" w:rsidRDefault="000F0C19" w:rsidP="000F0C19">
      <w:pPr>
        <w:spacing w:after="0" w:line="200" w:lineRule="exact"/>
        <w:ind w:hanging="389"/>
        <w:rPr>
          <w:rFonts w:ascii="Arial" w:hAnsi="Arial" w:cs="Arial"/>
          <w:sz w:val="20"/>
          <w:szCs w:val="20"/>
        </w:rPr>
      </w:pPr>
    </w:p>
    <w:tbl>
      <w:tblPr>
        <w:tblStyle w:val="TableGrid"/>
        <w:tblW w:w="0" w:type="auto"/>
        <w:tblInd w:w="3798" w:type="dxa"/>
        <w:tblLook w:val="04A0" w:firstRow="1" w:lastRow="0" w:firstColumn="1" w:lastColumn="0" w:noHBand="0" w:noVBand="1"/>
      </w:tblPr>
      <w:tblGrid>
        <w:gridCol w:w="5220"/>
      </w:tblGrid>
      <w:tr w:rsidR="000F0C19" w:rsidRPr="00920158" w14:paraId="6770FD17" w14:textId="77777777" w:rsidTr="00E9724B">
        <w:trPr>
          <w:trHeight w:val="713"/>
        </w:trPr>
        <w:tc>
          <w:tcPr>
            <w:tcW w:w="5220" w:type="dxa"/>
            <w:vAlign w:val="center"/>
          </w:tcPr>
          <w:p w14:paraId="6AC6CB45" w14:textId="77777777" w:rsidR="000F0C19" w:rsidRPr="00920158" w:rsidRDefault="000F0C19" w:rsidP="008862B0">
            <w:pPr>
              <w:spacing w:line="255" w:lineRule="auto"/>
              <w:rPr>
                <w:rFonts w:ascii="Arial" w:hAnsi="Arial" w:cs="Arial"/>
              </w:rPr>
            </w:pPr>
            <w:r>
              <w:rPr>
                <w:rFonts w:ascii="Arial" w:eastAsia="Arial" w:hAnsi="Arial" w:cs="Arial"/>
                <w:b/>
                <w:bCs/>
                <w:color w:val="231F20"/>
                <w:sz w:val="18"/>
                <w:szCs w:val="18"/>
              </w:rPr>
              <w:t>Notes about the contract are printed in boxes like this one. They are not part of the contract.</w:t>
            </w:r>
          </w:p>
        </w:tc>
      </w:tr>
    </w:tbl>
    <w:p w14:paraId="74AA5244" w14:textId="77777777" w:rsidR="000F0C19" w:rsidRPr="00920158" w:rsidRDefault="000F0C19" w:rsidP="000F0C19">
      <w:pPr>
        <w:spacing w:after="0" w:line="200" w:lineRule="exact"/>
        <w:rPr>
          <w:rFonts w:ascii="Arial" w:hAnsi="Arial" w:cs="Arial"/>
          <w:sz w:val="20"/>
          <w:szCs w:val="20"/>
        </w:rPr>
      </w:pPr>
    </w:p>
    <w:p w14:paraId="4522DEA8" w14:textId="77777777" w:rsidR="00231771" w:rsidRPr="00920158" w:rsidRDefault="00231771" w:rsidP="000F0C19">
      <w:pPr>
        <w:spacing w:before="21" w:after="0" w:line="240" w:lineRule="auto"/>
        <w:ind w:left="112" w:right="-20"/>
        <w:rPr>
          <w:rFonts w:ascii="Arial" w:eastAsia="Arial" w:hAnsi="Arial" w:cs="Arial"/>
          <w:sz w:val="18"/>
          <w:szCs w:val="18"/>
        </w:rPr>
        <w:sectPr w:rsidR="00231771" w:rsidRPr="00920158" w:rsidSect="00757257">
          <w:footerReference w:type="default" r:id="rId16"/>
          <w:pgSz w:w="11907" w:h="16839" w:code="9"/>
          <w:pgMar w:top="1620" w:right="1040" w:bottom="274" w:left="1260" w:header="720" w:footer="720" w:gutter="0"/>
          <w:pgNumType w:start="1"/>
          <w:cols w:space="720"/>
          <w:docGrid w:linePitch="299"/>
        </w:sectPr>
      </w:pPr>
    </w:p>
    <w:p w14:paraId="65C4B8DB" w14:textId="3C4B06BA" w:rsidR="000F0C19" w:rsidRPr="00920158" w:rsidRDefault="000F0C19" w:rsidP="000F0C19">
      <w:pPr>
        <w:spacing w:before="21" w:after="0" w:line="240" w:lineRule="auto"/>
        <w:ind w:left="112" w:right="-20"/>
        <w:rPr>
          <w:rFonts w:ascii="Arial" w:eastAsia="Arial" w:hAnsi="Arial" w:cs="Arial"/>
          <w:sz w:val="56"/>
          <w:szCs w:val="56"/>
        </w:rPr>
      </w:pPr>
      <w:r>
        <w:rPr>
          <w:rFonts w:ascii="Arial" w:eastAsia="Arial" w:hAnsi="Arial" w:cs="Arial"/>
          <w:sz w:val="18"/>
          <w:szCs w:val="18"/>
        </w:rPr>
        <w:br w:type="page"/>
      </w:r>
      <w:r>
        <w:rPr>
          <w:rFonts w:ascii="Arial" w:hAnsi="Arial" w:cs="Arial"/>
          <w:noProof/>
        </w:rPr>
        <w:lastRenderedPageBreak/>
        <mc:AlternateContent>
          <mc:Choice Requires="wpg">
            <w:drawing>
              <wp:anchor distT="0" distB="0" distL="114300" distR="114300" simplePos="0" relativeHeight="251658245" behindDoc="0" locked="0" layoutInCell="1" allowOverlap="1" wp14:anchorId="1B52D9E1" wp14:editId="71AAB4CA">
                <wp:simplePos x="0" y="0"/>
                <wp:positionH relativeFrom="column">
                  <wp:posOffset>5993765</wp:posOffset>
                </wp:positionH>
                <wp:positionV relativeFrom="paragraph">
                  <wp:posOffset>-71755</wp:posOffset>
                </wp:positionV>
                <wp:extent cx="1270" cy="8604250"/>
                <wp:effectExtent l="12065" t="13970" r="5715" b="11430"/>
                <wp:wrapNone/>
                <wp:docPr id="46154527"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179" y="876"/>
                          <a:chExt cx="2" cy="13550"/>
                        </a:xfrm>
                      </wpg:grpSpPr>
                      <wps:wsp>
                        <wps:cNvPr id="393670056" name="Freeform 529"/>
                        <wps:cNvSpPr>
                          <a:spLocks/>
                        </wps:cNvSpPr>
                        <wps:spPr bwMode="auto">
                          <a:xfrm>
                            <a:off x="10179"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67C2E" id="Group 528" o:spid="_x0000_s1026" style="position:absolute;margin-left:471.95pt;margin-top:-5.65pt;width:.1pt;height:677.5pt;z-index:251658245" coordorigin="10179,876" coordsize="2,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xHhg/QIAAOoGAAAOAAAAZHJzL2Uyb0RvYy54bWykVdtu2zAMfR+wfxD0uKH1JbfGqFMMbVMM 6LYCzT5AkeULZkuapMTpvn6UZDtu2m1A9xCDMiny8JA+ubw6NDXaM6UrwVMcnYcYMU5FVvEixd83 67MLjLQhPCO14CzFT0zjq9X7d5etTFgsSlFnTCFIwnXSyhSXxsgkCDQtWUP0uZCMgzMXqiEGjqoI MkVayN7UQRyG86AVKpNKUKY1vL3xTrxy+fOcUfMtzzUzqE4xYDPuqdxza5/B6pIkhSKyrGgHg7wB RUMqDkWHVDfEELRT1YtUTUWV0CI351Q0gcjzijLXA3QThSfd3Cmxk66XImkLOdAE1J7w9Oa09Ov+ TslH+aA8ejDvBf2hgZeglUUy9ttz4YPRtv0iMpgn2RnhGj/kqrEpoCV0cPw+Dfyyg0EUXkbxAmZA wXExD6fxrKOfljAjeykKo8USI+tfzP1oaHnbXY79zWgy8/cCkviaDmeHy84dFkkfudL/x9VjSSRz I9CWiweFqizFk+VkvgjD2RwjThqgYa0Ys0uKZvHSArcoILznVY9JHXlsmAbu/0nnK8z0pP6RF5LQ nTZ3TLi5kP29Nn7bM7DctLMO/Qamkjc1LP7HMxQiIN/+um9jCIr6oA+BCynRMAvY+yEM8IxyRVOY 82vZJn0YZPNBo3ww26JHScoeOD3wDjlYiFiFCd3uSaGPO7eJLHDIAEG2y7/GTsax/k5XQoF0nIqG wghEY+uJkcRYZLaENVEJ++t2075pxJ5thPOZIzS371Dl6K35yyjIMnVLBJHeD4Yt4boaylq0o/ly sa7q2g245qhN8XIWzxw7WtRVZp0WjlbF9rpWaE9AEONJtI57UM/CQHh45pKVjGS3nW1IVXvbQXMS 4RfYb/xWZE+wzEp4mYW/BTBKoX5h1ILEplj/3BHFMKo/c/gulzB3q8nuMJ0tAApSY8927CGcQqoU Gwyjt+a18Tq+k6oqSqgUuXa5+ASalFd22UEadOJRdQeQBmc5QQXrmWKPzy7q+Be1+g0AAP//AwBQ SwMEFAAGAAgAAAAhAPQUFyLjAAAADAEAAA8AAABkcnMvZG93bnJldi54bWxMj8tOwzAQRfdI/IM1 SOxaxzg8EuJUVQWsKiRaJMTOjadJ1NiOYjdJ/55hBcvRPbr3TLGabcdGHELrnQKxTIChq7xpXa3g c/+6eAIWonZGd96hggsGWJXXV4XOjZ/cB467WDMqcSHXCpoY+5zzUDVodVj6Hh1lRz9YHekcam4G PVG57fhdkjxwq1tHC43ucdNgddqdrYK3SU9rKV7G7em4uXzv79+/tgKVur2Z18/AIs7xD4ZffVKH kpwO/uxMYJ2CLJUZoQoWQkhgRGRpKoAdCJWpfAReFvz/E+UPAAAA//8DAFBLAQItABQABgAIAAAA IQC2gziS/gAAAOEBAAATAAAAAAAAAAAAAAAAAAAAAABbQ29udGVudF9UeXBlc10ueG1sUEsBAi0A FAAGAAgAAAAhADj9If/WAAAAlAEAAAsAAAAAAAAAAAAAAAAALwEAAF9yZWxzLy5yZWxzUEsBAi0A FAAGAAgAAAAhALXEeGD9AgAA6gYAAA4AAAAAAAAAAAAAAAAALgIAAGRycy9lMm9Eb2MueG1sUEsB Ai0AFAAGAAgAAAAhAPQUFyLjAAAADAEAAA8AAAAAAAAAAAAAAAAAVwUAAGRycy9kb3ducmV2Lnht bFBLBQYAAAAABAAEAPMAAABnBgAAAAA= ">
                <v:shape id="Freeform 529" o:spid="_x0000_s1027" style="position:absolute;left:10179;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gOtKzAAAAOIAAAAPAAAAZHJzL2Rvd25yZXYueG1sRI9BT8JA FITvJv6HzTPxQmQXGqpWFmKIhJ4IggePj+6zrXTf1u4K5d+zJiQeJzPzTWY6720jjtT52rGG0VCB IC6cqbnU8LFbPjyB8AHZYOOYNJzJw3x2ezPFzLgTv9NxG0oRIewz1FCF0GZS+qIii37oWuLofbnO YoiyK6Xp8BThtpFjpVJpsea4UGFLi4qKw/bXatjVn+ty9bPcF4O39Wb1Pcn3Jsm1vr/rX19ABOrD f/jazo2G5DlJH5WapPB3Kd4BObsAAAD//wMAUEsBAi0AFAAGAAgAAAAhANvh9svuAAAAhQEAABMA AAAAAAAAAAAAAAAAAAAAAFtDb250ZW50X1R5cGVzXS54bWxQSwECLQAUAAYACAAAACEAWvQsW78A AAAVAQAACwAAAAAAAAAAAAAAAAAfAQAAX3JlbHMvLnJlbHNQSwECLQAUAAYACAAAACEA9oDrSswA AADiAAAADwAAAAAAAAAAAAAAAAAHAgAAZHJzL2Rvd25yZXYueG1sUEsFBgAAAAADAAMAtwAAAAAD AAAAAA== " path="m,l,13549e" filled="f" strokecolor="#231f20">
                  <v:path arrowok="t" o:connecttype="custom" o:connectlocs="0,876;0,14425" o:connectangles="0,0"/>
                </v:shape>
              </v:group>
            </w:pict>
          </mc:Fallback>
        </mc:AlternateContent>
      </w:r>
      <w:r>
        <w:rPr>
          <w:rFonts w:ascii="Arial" w:eastAsia="Arial" w:hAnsi="Arial" w:cs="Arial"/>
          <w:color w:val="FFFFFF"/>
          <w:spacing w:val="-30"/>
          <w:sz w:val="56"/>
          <w:szCs w:val="56"/>
        </w:rPr>
        <w:t>C</w:t>
      </w:r>
      <w:r>
        <w:rPr>
          <w:rFonts w:ascii="Arial" w:eastAsia="Arial" w:hAnsi="Arial" w:cs="Arial"/>
          <w:color w:val="FFFFFF"/>
          <w:spacing w:val="-7"/>
          <w:sz w:val="56"/>
          <w:szCs w:val="56"/>
        </w:rPr>
        <w:t>o</w:t>
      </w:r>
      <w:r>
        <w:rPr>
          <w:rFonts w:ascii="Arial" w:eastAsia="Arial" w:hAnsi="Arial" w:cs="Arial"/>
          <w:color w:val="FFFFFF"/>
          <w:spacing w:val="-15"/>
          <w:sz w:val="56"/>
          <w:szCs w:val="56"/>
        </w:rPr>
        <w:t>n</w:t>
      </w:r>
      <w:r>
        <w:rPr>
          <w:rFonts w:ascii="Arial" w:eastAsia="Arial" w:hAnsi="Arial" w:cs="Arial"/>
          <w:color w:val="FFFFFF"/>
          <w:spacing w:val="-9"/>
          <w:sz w:val="56"/>
          <w:szCs w:val="56"/>
        </w:rPr>
        <w:t>t</w:t>
      </w:r>
      <w:r>
        <w:rPr>
          <w:rFonts w:ascii="Arial" w:eastAsia="Arial" w:hAnsi="Arial" w:cs="Arial"/>
          <w:color w:val="FFFFFF"/>
          <w:spacing w:val="-14"/>
          <w:sz w:val="56"/>
          <w:szCs w:val="56"/>
        </w:rPr>
        <w:t>r</w:t>
      </w:r>
      <w:r>
        <w:rPr>
          <w:rFonts w:ascii="Arial" w:eastAsia="Arial" w:hAnsi="Arial" w:cs="Arial"/>
          <w:color w:val="FFFFFF"/>
          <w:spacing w:val="-7"/>
          <w:sz w:val="56"/>
          <w:szCs w:val="56"/>
        </w:rPr>
        <w:t>a</w:t>
      </w:r>
      <w:r>
        <w:rPr>
          <w:rFonts w:ascii="Arial" w:eastAsia="Arial" w:hAnsi="Arial" w:cs="Arial"/>
          <w:color w:val="FFFFFF"/>
          <w:spacing w:val="6"/>
          <w:sz w:val="56"/>
          <w:szCs w:val="56"/>
        </w:rPr>
        <w:t>c</w:t>
      </w:r>
      <w:r>
        <w:rPr>
          <w:rFonts w:ascii="Arial" w:eastAsia="Arial" w:hAnsi="Arial" w:cs="Arial"/>
          <w:color w:val="FFFFFF"/>
          <w:sz w:val="56"/>
          <w:szCs w:val="56"/>
        </w:rPr>
        <w:t>t</w:t>
      </w:r>
      <w:r>
        <w:rPr>
          <w:rFonts w:ascii="Arial" w:eastAsia="Arial" w:hAnsi="Arial" w:cs="Arial"/>
          <w:color w:val="FFFFFF"/>
          <w:spacing w:val="-44"/>
          <w:sz w:val="56"/>
          <w:szCs w:val="56"/>
        </w:rPr>
        <w:t xml:space="preserve"> </w:t>
      </w:r>
      <w:r>
        <w:rPr>
          <w:rFonts w:ascii="Arial" w:eastAsia="Arial" w:hAnsi="Arial" w:cs="Arial"/>
          <w:color w:val="FFFFFF"/>
          <w:spacing w:val="-15"/>
          <w:sz w:val="56"/>
          <w:szCs w:val="56"/>
        </w:rPr>
        <w:t>D</w:t>
      </w:r>
      <w:r>
        <w:rPr>
          <w:rFonts w:ascii="Arial" w:eastAsia="Arial" w:hAnsi="Arial" w:cs="Arial"/>
          <w:color w:val="FFFFFF"/>
          <w:spacing w:val="-11"/>
          <w:sz w:val="56"/>
          <w:szCs w:val="56"/>
        </w:rPr>
        <w:t>a</w:t>
      </w:r>
      <w:r>
        <w:rPr>
          <w:rFonts w:ascii="Arial" w:eastAsia="Arial" w:hAnsi="Arial" w:cs="Arial"/>
          <w:color w:val="FFFFFF"/>
          <w:spacing w:val="-2"/>
          <w:sz w:val="56"/>
          <w:szCs w:val="56"/>
        </w:rPr>
        <w:t>t</w:t>
      </w:r>
      <w:r>
        <w:rPr>
          <w:rFonts w:ascii="Arial" w:eastAsia="Arial" w:hAnsi="Arial" w:cs="Arial"/>
          <w:color w:val="FFFFFF"/>
          <w:sz w:val="56"/>
          <w:szCs w:val="56"/>
        </w:rPr>
        <w:t>a</w:t>
      </w:r>
    </w:p>
    <w:p w14:paraId="46F4A3FE" w14:textId="0F75FBD6" w:rsidR="000F0C19" w:rsidRPr="00920158" w:rsidRDefault="00E12FD5" w:rsidP="000F0C19">
      <w:pPr>
        <w:spacing w:before="9"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90" behindDoc="1" locked="0" layoutInCell="1" allowOverlap="1" wp14:anchorId="547D47DB" wp14:editId="14D136D5">
                <wp:simplePos x="0" y="0"/>
                <wp:positionH relativeFrom="column">
                  <wp:posOffset>-151130</wp:posOffset>
                </wp:positionH>
                <wp:positionV relativeFrom="paragraph">
                  <wp:posOffset>52705</wp:posOffset>
                </wp:positionV>
                <wp:extent cx="6153785" cy="541655"/>
                <wp:effectExtent l="1270" t="0" r="0" b="2540"/>
                <wp:wrapNone/>
                <wp:docPr id="118708553"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541655"/>
                          <a:chOff x="487" y="1728"/>
                          <a:chExt cx="9694" cy="853"/>
                        </a:xfrm>
                      </wpg:grpSpPr>
                      <wps:wsp>
                        <wps:cNvPr id="565826407" name="Freeform 662"/>
                        <wps:cNvSpPr>
                          <a:spLocks/>
                        </wps:cNvSpPr>
                        <wps:spPr bwMode="auto">
                          <a:xfrm>
                            <a:off x="487" y="1728"/>
                            <a:ext cx="9694" cy="853"/>
                          </a:xfrm>
                          <a:custGeom>
                            <a:avLst/>
                            <a:gdLst>
                              <a:gd name="T0" fmla="+- 0 487 487"/>
                              <a:gd name="T1" fmla="*/ T0 w 9694"/>
                              <a:gd name="T2" fmla="+- 0 2581 1728"/>
                              <a:gd name="T3" fmla="*/ 2581 h 853"/>
                              <a:gd name="T4" fmla="+- 0 10182 487"/>
                              <a:gd name="T5" fmla="*/ T4 w 9694"/>
                              <a:gd name="T6" fmla="+- 0 2581 1728"/>
                              <a:gd name="T7" fmla="*/ 2581 h 853"/>
                              <a:gd name="T8" fmla="+- 0 10182 487"/>
                              <a:gd name="T9" fmla="*/ T8 w 9694"/>
                              <a:gd name="T10" fmla="+- 0 1728 1728"/>
                              <a:gd name="T11" fmla="*/ 1728 h 853"/>
                              <a:gd name="T12" fmla="+- 0 487 487"/>
                              <a:gd name="T13" fmla="*/ T12 w 9694"/>
                              <a:gd name="T14" fmla="+- 0 1728 1728"/>
                              <a:gd name="T15" fmla="*/ 1728 h 853"/>
                              <a:gd name="T16" fmla="+- 0 487 487"/>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860ED" id="Group 661" o:spid="_x0000_s1026" style="position:absolute;margin-left:-11.9pt;margin-top:4.15pt;width:484.55pt;height:42.65pt;z-index:-251658190" coordorigin="487,1728"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ddo/ogMAADEKAAAOAAAAZHJzL2Uyb0RvYy54bWykVl1v2zYUfR+w/0DwcUMjUbFk2YhSBOkS DOi2AtV+AC1RH5gkaiRtOf31u5eUbNmN0qJ7sE35Hl0enkPey7v3x7YhB6F0LbuEshufEtFlMq+7 MqF/p0/vYkq04V3OG9mJhL4ITd/f//zT3dBvRSAr2eRCEUjS6e3QJ7Qypt96ns4q0XJ9I3vRQbCQ quUGHlXp5YoPkL1tvMD3I2+QKu+VzITW8O8HF6T3Nn9RiMz8VRRaGNIkFLgZ+63s9w6/vfs7vi0V 76s6G2nwH2DR8rqDSU+pPnDDyV7VX6Vq60xJLQtzk8nWk0VRZ8KuAVbD/KvVPCu57+1ayu1Q9ieZ QNornX44bfbn4Vn1n/tPyrGH4UeZ/aNBF2/oy+08js+lA5Pd8IfMwU++N9Iu/FioFlPAksjR6vty 0lccDcngz4iFt+s4pCSDWLhiURg6A7IKXMLXVvGaEgiydRBPod/GtzfRZuVejcNbDHp862a1TEdm 6DxsJX1WS/8/tT5XvBfWBI1qfFKkzoF9FMZBtPKBbsdbEOJJCYHblERRgOSQBcAnZfVc1lkEYRrU /6agXyszqbqsC99me22ehbTO8MNHbdx+z2Fk/c5H9imcjaJtYOv/+o74BCbDj3OgPIHYBPrFI6lP BmKnHlNOmYIJZDMFYczI2c1zrtsJBrksqCKjrXCITjOC4TNazGdx8Box2FIOhsRWC8SiCfQ2MXD0 lGuZGJS17yG2mWBILF4gxi7FR7VelYzN9beoVzVjlw4seTk3IGXBErcrBxa5zS14g9ulCUvc5h6k LFridmnC4lZjcxcuLYUSUk6HgVfT+ciO3XhAYEQ4tjLfFrleaqxSKRgBRSqdqhCg8DQtgEEZBNvT BPO9DQaqCAarXYF7G83ARAu3dfSbyZkrrikIMsvuXhsXrKBjXvdKRQn0yp2rBj03qBOuF4dkSKgr QFVC8QBjoJUHkUoLMedmcK7a53jTzXGQyIl1hk6A6be3CU9A28BhAVN4+nUwOFegzvdgrieElLg6 22NOK0ahZvVUy6bOn+qmwYVqVe4eG0UOHC4aD+uHzcPjqPEFrLEbpZP4mrMA/4H+5bqAaxs7mb9A R1DS3VbgdgWDSqovlAxwU0mo/nfPlaCk+b2D5rZhqxVebezDKlwH8KDmkd08wrsMUiXUUNjYOHw0 7jq071VdVjATsx528gFae1Fjx7D8HKvxAfqrHdl7CYwuLj7zZ4s63/Tu/wMAAP//AwBQSwMEFAAG AAgAAAAhAIpcN3vfAAAACAEAAA8AAABkcnMvZG93bnJldi54bWxMj0FrwkAQhe+F/odlCr3pJqaK xmxEpO1JCtVC6W3MjkkwuxuyaxL/faenenvDG977XrYZTSN66nztrIJ4GoEgWzhd21LB1/FtsgTh A1qNjbOk4EYeNvnjQ4apdoP9pP4QSsEh1qeooAqhTaX0RUUG/dS1ZNk7u85g4LMrpe5w4HDTyFkU LaTB2nJDhS3tKiouh6tR8D7gsE3i135/Oe9uP8f5x/c+JqWen8btGkSgMfw/wx8+o0POTCd3tdqL RsFkljB6ULBMQLC/epmzOLFIFiDzTN4PyH8BAAD//wMAUEsBAi0AFAAGAAgAAAAhALaDOJL+AAAA 4QEAABMAAAAAAAAAAAAAAAAAAAAAAFtDb250ZW50X1R5cGVzXS54bWxQSwECLQAUAAYACAAAACEA OP0h/9YAAACUAQAACwAAAAAAAAAAAAAAAAAvAQAAX3JlbHMvLnJlbHNQSwECLQAUAAYACAAAACEA qnXaP6IDAAAxCgAADgAAAAAAAAAAAAAAAAAuAgAAZHJzL2Uyb0RvYy54bWxQSwECLQAUAAYACAAA ACEAilw3e98AAAAIAQAADwAAAAAAAAAAAAAAAAD8BQAAZHJzL2Rvd25yZXYueG1sUEsFBgAAAAAE AAQA8wAAAAgHAAAAAA== ">
                <v:shape id="Freeform 662" o:spid="_x0000_s1027" style="position:absolute;left:487;top:1728;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a88lzAAAAOIAAAAPAAAAZHJzL2Rvd25yZXYueG1sRI9Ba8JA FITvhf6H5RV6qxttjRJdRSS2RUuhaQs9PrLPJJh9G3ZXTf+9WxB6HGbmG2a+7E0rTuR8Y1nBcJCA IC6tbrhS8PW5eZiC8AFZY2uZFPySh+Xi9maOmbZn/qBTESoRIewzVFCH0GVS+rImg35gO+Lo7a0z GKJ0ldQOzxFuWjlKklQabDgu1NjRuqbyUByNgraYPFbvP3m+/27yw8vz21a63Vap+7t+NQMRqA// 4Wv7VSsYp+PpKH1KJvB3Kd4BubgAAAD//wMAUEsBAi0AFAAGAAgAAAAhANvh9svuAAAAhQEAABMA AAAAAAAAAAAAAAAAAAAAAFtDb250ZW50X1R5cGVzXS54bWxQSwECLQAUAAYACAAAACEAWvQsW78A AAAVAQAACwAAAAAAAAAAAAAAAAAfAQAAX3JlbHMvLnJlbHNQSwECLQAUAAYACAAAACEAyGvPJcwA AADiAAAADwAAAAAAAAAAAAAAAAAHAgAAZHJzL2Rvd25yZXYueG1sUEsFBgAAAAADAAMAtwAAAAAD AAAAAA== " path="m,853r9695,l9695,,,,,853e" fillcolor="#a7a9ac" stroked="f">
                  <v:path arrowok="t" o:connecttype="custom" o:connectlocs="0,2581;9695,2581;9695,1728;0,1728;0,2581" o:connectangles="0,0,0,0,0"/>
                </v:shape>
              </v:group>
            </w:pict>
          </mc:Fallback>
        </mc:AlternateContent>
      </w:r>
      <w:r>
        <w:rPr>
          <w:rFonts w:ascii="Arial" w:hAnsi="Arial" w:cs="Arial"/>
          <w:noProof/>
        </w:rPr>
        <mc:AlternateContent>
          <mc:Choice Requires="wpg">
            <w:drawing>
              <wp:anchor distT="0" distB="0" distL="114300" distR="114300" simplePos="0" relativeHeight="251658289" behindDoc="1" locked="0" layoutInCell="1" allowOverlap="1" wp14:anchorId="653A8276" wp14:editId="48346A87">
                <wp:simplePos x="0" y="0"/>
                <wp:positionH relativeFrom="column">
                  <wp:posOffset>-151130</wp:posOffset>
                </wp:positionH>
                <wp:positionV relativeFrom="paragraph">
                  <wp:posOffset>-488315</wp:posOffset>
                </wp:positionV>
                <wp:extent cx="6153785" cy="541655"/>
                <wp:effectExtent l="1270" t="635" r="0" b="635"/>
                <wp:wrapNone/>
                <wp:docPr id="1039961282"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541655"/>
                          <a:chOff x="487" y="876"/>
                          <a:chExt cx="9694" cy="853"/>
                        </a:xfrm>
                      </wpg:grpSpPr>
                      <wps:wsp>
                        <wps:cNvPr id="607039964" name="Freeform 660"/>
                        <wps:cNvSpPr>
                          <a:spLocks/>
                        </wps:cNvSpPr>
                        <wps:spPr bwMode="auto">
                          <a:xfrm>
                            <a:off x="487" y="876"/>
                            <a:ext cx="9694" cy="853"/>
                          </a:xfrm>
                          <a:custGeom>
                            <a:avLst/>
                            <a:gdLst>
                              <a:gd name="T0" fmla="+- 0 487 487"/>
                              <a:gd name="T1" fmla="*/ T0 w 9694"/>
                              <a:gd name="T2" fmla="+- 0 1728 876"/>
                              <a:gd name="T3" fmla="*/ 1728 h 853"/>
                              <a:gd name="T4" fmla="+- 0 10182 487"/>
                              <a:gd name="T5" fmla="*/ T4 w 9694"/>
                              <a:gd name="T6" fmla="+- 0 1728 876"/>
                              <a:gd name="T7" fmla="*/ 1728 h 853"/>
                              <a:gd name="T8" fmla="+- 0 10182 487"/>
                              <a:gd name="T9" fmla="*/ T8 w 9694"/>
                              <a:gd name="T10" fmla="+- 0 876 876"/>
                              <a:gd name="T11" fmla="*/ 876 h 853"/>
                              <a:gd name="T12" fmla="+- 0 487 487"/>
                              <a:gd name="T13" fmla="*/ T12 w 9694"/>
                              <a:gd name="T14" fmla="+- 0 876 876"/>
                              <a:gd name="T15" fmla="*/ 876 h 853"/>
                              <a:gd name="T16" fmla="+- 0 487 487"/>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9BAE5" id="Group 659" o:spid="_x0000_s1026" style="position:absolute;margin-left:-11.9pt;margin-top:-38.45pt;width:484.55pt;height:42.65pt;z-index:-251658191" coordorigin="487,876"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ZPJoQMAACYKAAAOAAAAZHJzL2Uyb0RvYy54bWykVtuO2zYQfS/QfyD4mCIrUbblC9YbFEl3 USBtA0T9AFqiLqgkqqRsefv1PSQlWXZWmyB5sExpDodnzpAzvH93rkpyEkoXst5TdudTIupYJkWd 7enf0ePbDSW65XXCS1mLPX0Wmr57+Pmn+67ZiUDmskyEInBS613X7Gnets3O83Sci4rrO9mIGsZU qoq3eFWZlyjewXtVeoHvh14nVdIoGQut8fWDM9IH6z9NRdz+laZatKTcU3Br7VPZ58E8vYd7vssU b/Ii7mnw72BR8aLGoqOrD7zl5KiKL1xVRayklml7F8vKk2laxMLGgGiYfxPNk5LHxsaS7bqsGWWC tDc6fbfb+M/Tk2o+N5+UY4/hRxn/o6GL1zXZbmo375kDk0P3h0yQT35spQ38nKrKuEBI5Gz1fR71 FeeWxPgYstVivVlREsO2WrJwtXIJiHNkyUxbbtaUwLhZh4Plt37yNtwu3czNamGMHt+5RS3RnphJ PHaSvoilf0yszzlvhM2BNmJ8UqRIEIm/9hfbbQhGNa+gw6MSwuxSEoZ2UxkWgA/C6qmqE4uBaYj/ VT2/EGbQdF4WvouPun0S0uaFnz7q1u32BCOb7aQnH+FkpFWJjf/LW+ITrGV+/dkYQWwAvfFI5JOO 2KV7l4OnYABZT2wdbMiYy2x0tRhQcGUxOemTihM0oiDuhBXz2SZ4iRf2k4MZXssZXuEAepUXNt/o ap4XStq38NoOMMNrM8OLXUsPrV7Si021N5gX9WLX4s+lcSp+xII5YtfqzxGbij9P7Fr9OWJT9SMW zhG7kX9mi7Gp/Ne5ROHIhjPA8+FYxOe6PxcYEW76l28rWyO1KU0RcoDKFA21ByhziGbA0MWA7SHC eq+DQdWAkWVX1l5HMyTQwm3x/Kpz5ipqBEEm3t20PmCFNnnbIBUlaJAHVwQa3hqdTLxmSLo9dXUn R6lGNTaGSp5EJC2kvXSAzSrol73Yy3qKgyMn1gU6AIb/xjocgbbAIoDBPPw7GA4U1PkWzO2CcGmi s51ljNgINSmjWpZF8liUpQlUq+zwvlTkxHG7CBbsMRiWvYKVdqPU0kxzKTBf0LVc7Xct6yCTZ/QB Jd0VBVcqDHKp/qOkw/VkT/W/R64EJeXvNVrali2X5j5jX5arNVYmamo5TC28juFqT1uKjW2G71t3 Bzo2qshyrMRsDmv5K/p5WphGYfk5Vv0Luqod2csIRle3nem7RV2udw//AwAA//8DAFBLAwQUAAYA CAAAACEAIJ1nYOEAAAAJAQAADwAAAGRycy9kb3ducmV2LnhtbEyPQU/CQBCF7yb+h82YeINtKSDU bgkh6omYCCbG29Ad2obubNNd2vLvXU96m5d5ee972WY0jeipc7VlBfE0AkFcWF1zqeDz+DpZgXAe WWNjmRTcyMEmv7/LMNV24A/qD74UIYRdigoq79tUSldUZNBNbUscfmfbGfRBdqXUHQ4h3DRyFkVL abDm0FBhS7uKisvhahS8DThsk/il31/Ou9v3cfH+tY9JqceHcfsMwtPo/8zwix/QIQ9MJ3tl7USj YDJLAroPx9NyDSI41vNFAuKkYDUHmWfy/4L8BwAA//8DAFBLAQItABQABgAIAAAAIQC2gziS/gAA AOEBAAATAAAAAAAAAAAAAAAAAAAAAABbQ29udGVudF9UeXBlc10ueG1sUEsBAi0AFAAGAAgAAAAh ADj9If/WAAAAlAEAAAsAAAAAAAAAAAAAAAAALwEAAF9yZWxzLy5yZWxzUEsBAi0AFAAGAAgAAAAh AP5hk8mhAwAAJgoAAA4AAAAAAAAAAAAAAAAALgIAAGRycy9lMm9Eb2MueG1sUEsBAi0AFAAGAAgA AAAhACCdZ2DhAAAACQEAAA8AAAAAAAAAAAAAAAAA+wUAAGRycy9kb3ducmV2LnhtbFBLBQYAAAAA BAAEAPMAAAAJBwAAAAA= ">
                <v:shape id="Freeform 660" o:spid="_x0000_s1027" style="position:absolute;left:487;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JUXSygAAAOIAAAAPAAAAZHJzL2Rvd25yZXYueG1sRI9BSwMx FITvQv9DeAVvNrFKbNempYiiRT1Y7f2xeSZLNy/LJrZbf70RBI/DzHzDLFZDaMWB+tRENnA5USCI 62gbdgY+3h8uZiBSRrbYRiYDJ0qwWo7OFljZeOQ3OmyzEwXCqUIDPueukjLVngKmSeyIi/cZ+4C5 yN5J2+OxwEMrp0ppGbDhsuCxoztP9X77FQw877SbOb3Tm8fXU92ol/uN/94bcz4e1rcgMg35P/zX frIGtLpRV/O5vobfS+UOyOUPAAAA//8DAFBLAQItABQABgAIAAAAIQDb4fbL7gAAAIUBAAATAAAA AAAAAAAAAAAAAAAAAABbQ29udGVudF9UeXBlc10ueG1sUEsBAi0AFAAGAAgAAAAhAFr0LFu/AAAA FQEAAAsAAAAAAAAAAAAAAAAAHwEAAF9yZWxzLy5yZWxzUEsBAi0AFAAGAAgAAAAhAN8lRdLKAAAA 4gAAAA8AAAAAAAAAAAAAAAAABwIAAGRycy9kb3ducmV2LnhtbFBLBQYAAAAAAwADALcAAAD+AgAA AAA= " path="m,852r9695,l9695,,,,,852e" fillcolor="#231f20" stroked="f">
                  <v:path arrowok="t" o:connecttype="custom" o:connectlocs="0,1728;9695,1728;9695,876;0,876;0,1728" o:connectangles="0,0,0,0,0"/>
                </v:shape>
              </v:group>
            </w:pict>
          </mc:Fallback>
        </mc:AlternateContent>
      </w:r>
      <w:r>
        <w:rPr>
          <w:rFonts w:ascii="Arial" w:hAnsi="Arial" w:cs="Arial"/>
          <w:noProof/>
          <w:sz w:val="20"/>
          <w:szCs w:val="20"/>
        </w:rPr>
        <mc:AlternateContent>
          <mc:Choice Requires="wpg">
            <w:drawing>
              <wp:anchor distT="0" distB="0" distL="114300" distR="114300" simplePos="0" relativeHeight="251658247" behindDoc="1" locked="0" layoutInCell="1" allowOverlap="1" wp14:anchorId="10ABC3E9" wp14:editId="49F8048F">
                <wp:simplePos x="0" y="0"/>
                <wp:positionH relativeFrom="column">
                  <wp:posOffset>-152400</wp:posOffset>
                </wp:positionH>
                <wp:positionV relativeFrom="paragraph">
                  <wp:posOffset>-494030</wp:posOffset>
                </wp:positionV>
                <wp:extent cx="6156960" cy="8604885"/>
                <wp:effectExtent l="9525" t="13970" r="5715" b="10795"/>
                <wp:wrapNone/>
                <wp:docPr id="665628993"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4885"/>
                          <a:chOff x="500" y="847"/>
                          <a:chExt cx="9696" cy="13551"/>
                        </a:xfrm>
                      </wpg:grpSpPr>
                      <wpg:grpSp>
                        <wpg:cNvPr id="1822415088" name="Group 533"/>
                        <wpg:cNvGrpSpPr>
                          <a:grpSpLocks/>
                        </wpg:cNvGrpSpPr>
                        <wpg:grpSpPr bwMode="auto">
                          <a:xfrm>
                            <a:off x="500" y="847"/>
                            <a:ext cx="2" cy="13550"/>
                            <a:chOff x="500" y="876"/>
                            <a:chExt cx="2" cy="13550"/>
                          </a:xfrm>
                        </wpg:grpSpPr>
                        <wps:wsp>
                          <wps:cNvPr id="1022976957" name="Freeform 534"/>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4442499" name="Group 535"/>
                        <wpg:cNvGrpSpPr>
                          <a:grpSpLocks/>
                        </wpg:cNvGrpSpPr>
                        <wpg:grpSpPr bwMode="auto">
                          <a:xfrm>
                            <a:off x="502" y="14396"/>
                            <a:ext cx="9694" cy="2"/>
                            <a:chOff x="492" y="2574"/>
                            <a:chExt cx="9694" cy="2"/>
                          </a:xfrm>
                        </wpg:grpSpPr>
                        <wps:wsp>
                          <wps:cNvPr id="1641915777" name="Freeform 536"/>
                          <wps:cNvSpPr>
                            <a:spLocks/>
                          </wps:cNvSpPr>
                          <wps:spPr bwMode="auto">
                            <a:xfrm>
                              <a:off x="492" y="2574"/>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A9BD20" id="Group 532" o:spid="_x0000_s1026" style="position:absolute;margin-left:-12pt;margin-top:-38.9pt;width:484.8pt;height:677.55pt;z-index:-251658233" coordorigin="500,847" coordsize="9696,1355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2NzL+gMAADUNAAAOAAAAZHJzL2Uyb0RvYy54bWzsV9uO2zYQfS/QfyD02CKri3WxhNUGRZJd FEjbAHE+gJaoCyqJKklb3nx9h0NJli+boG7Spz6sltQM53Jm5lC+f31oG7JnQta8Sy33zrEI6zKe 112ZWp82j6/WFpGKdjlteMdS65lJ6/XDjz/cD33CPF7xJmeCgJFOJkOfWpVSfWLbMqtYS+Ud71kH woKLlirYitLOBR3AetvYnuOE9sBF3gueMSnh7VsjtB7QflGwTP1RFJIp0qQWxKbwKfC51U/74Z4m paB9VWdjGPSGKFpad+B0NvWWKkp2or4w1daZ4JIX6i7jrc2Los4Y5gDZuM5ZNk+C73rMpUyGsp9h AmjPcLrZbPb7/kn0H/sPwkQPy/c8+1MCLvbQl8lSrvelUSbb4TeeQz3pTnFM/FCIVpuAlMgB8X2e 8WUHRTJ4GbpBGIdQhgxk69Dx1+vAVCCroEz6XOCAWEv9aJK8G0/HcNYcdVdB4GqxTRPjF2MdY9O1 HwM1S8jhgyB1Dv259jzfDZw1dGVHW4gfISbBaqXNnSesy/mtALlIbALFO+Y0tuMlGFF4Dsb5qReR gLGSx86R/65zPla0Z9iQUnfGhKrjeXEUxkE0ofooGNMzC8D6BljUn9pMLntsIRl6mUhoxa921wzm BMxLYM6w0CTbSfXEODYp3b+Xyox+Dits/XzsiA00YNE2wAI/vyIOWUeh/jP4l7OSOyn9ZKNKRXRT Tnwyq0GZFrZc3/eCa9ZWkxpYM0oLe5BDOUVJqynw7NCNkcOKUE23Dg5iz+VxADfTmICSzvKLujgD 4A11zf/RhQAePWdQYRFg0K0BpqdKR6Zd6CWpYNYQD/2m5Xu24ShTx9AQK/BylDbdpRZY8WPtAzSN HBbaBb6Z3epoF/Xt+GPdNFjgpiNDasWBFyA6kjd1roU6HCnK7ZtGkD2F28FbuY/eFNSJGrBwl6Ox itH83bhWtG7MGkNDvjTtq4lEJlueP0MrC27uHLgjYVFx8dkiA9w3qSX/2lHBLNL82sFYxlB3fUHh xg8iCIWIpWS7lNAuA1OppSwovV6+UeZS2/WiLivw5GK6Hf8FCLqodbMDR05RjRtgBlydsCVS3syF 44h7rudD8/pxPI34RJxI4N+XOGGI4EZw/RXwP5Zhmna4EXzDnp4RzMzpx+aQF0RIQNAe1eIeWZ6C 6l2/Q/4L5gx9N3aDKLrGnJisrhkw7TdjzktgXgBzhuV0sv4Bc4Irot1hya4z58YhA8Eqnimd8abj rqNrtpa8ufEWtiD6GzgT2FJ32kQCX+TMDfg+1wWvcOZWztQ0pRv6dsqE48FJVP8zZmqNXPqdGBM/ POHbHHj05ON/uUeOPf7aefgbAAD//wMAUEsDBBQABgAIAAAAIQDmsRoW4wAAAAwBAAAPAAAAZHJz L2Rvd25yZXYueG1sTI9Na4NAEIbvhf6HZQq9Javmw9S6hhDankKgSaHkttGJStxZcTdq/n2np/Y2 wzy887zpejSN6LFztSUF4TQAgZTboqZSwdfxfbIC4bymQjeWUMEdHayzx4dUJ4Ud6BP7gy8Fh5BL tILK+zaR0uUVGu2mtkXi28V2Rnteu1IWnR443DQyCoKlNLom/lDpFrcV5tfDzSj4GPSwmYVv/e56 2d5Px8X+exeiUs9P4+YVhMfR/8Hwq8/qkLHT2d6ocKJRMInm3MXzEMfcgYmX+WIJ4sxoFMczkFkq /5fIfgAAAP//AwBQSwECLQAUAAYACAAAACEAtoM4kv4AAADhAQAAEwAAAAAAAAAAAAAAAAAAAAAA W0NvbnRlbnRfVHlwZXNdLnhtbFBLAQItABQABgAIAAAAIQA4/SH/1gAAAJQBAAALAAAAAAAAAAAA AAAAAC8BAABfcmVscy8ucmVsc1BLAQItABQABgAIAAAAIQAr2NzL+gMAADUNAAAOAAAAAAAAAAAA AAAAAC4CAABkcnMvZTJvRG9jLnhtbFBLAQItABQABgAIAAAAIQDmsRoW4wAAAAwBAAAPAAAAAAAA AAAAAAAAAFQGAABkcnMvZG93bnJldi54bWxQSwUGAAAAAAQABADzAAAAZAcAAAAA ">
                <v:group id="Group 533" o:spid="_x0000_s1027" style="position:absolute;left:500;top:847;width:2;height:13550" coordorigin="500,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m0XTzAAAAOMAAAAPAAAAZHJzL2Rvd25yZXYueG1sRI9BS8NA EIXvgv9hGaE3u0lqJcRuSym2eCiCrSDehuw0Cc3OhuyapP/eOQgeZ96b975ZbSbXqoH60Hg2kM4T UMSltw1XBj7P+8ccVIjIFlvPZOBGATbr+7sVFtaP/EHDKVZKQjgUaKCOsSu0DmVNDsPcd8SiXXzv MMrYV9r2OEq4a3WWJM/aYcPSUGNHu5rK6+nHGTiMOG4X6etwvF52t+/z8v3rmJIxs4dp+wIq0hT/ zX/Xb1bw8yx7SpdJLtDykyxAr38BAAD//wMAUEsBAi0AFAAGAAgAAAAhANvh9svuAAAAhQEAABMA AAAAAAAAAAAAAAAAAAAAAFtDb250ZW50X1R5cGVzXS54bWxQSwECLQAUAAYACAAAACEAWvQsW78A AAAVAQAACwAAAAAAAAAAAAAAAAAfAQAAX3JlbHMvLnJlbHNQSwECLQAUAAYACAAAACEAoZtF08wA AADjAAAADwAAAAAAAAAAAAAAAAAHAgAAZHJzL2Rvd25yZXYueG1sUEsFBgAAAAADAAMAtwAAAAAD AAAAAA== ">
                  <v:shape id="Freeform 534" o:spid="_x0000_s1028" style="position:absolute;left:50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Xx1ryQAAAOMAAAAPAAAAZHJzL2Rvd25yZXYueG1sRE9La8JA EL4X/A/LCL2UumnEV3SVUirmJFZ78DhmxySanU2zW43/3i0IPc73ntmiNZW4UONKywreehEI4szq knMF37vl6xiE88gaK8uk4EYOFvPO0wwTba/8RZetz0UIYZeggsL7OpHSZQUZdD1bEwfuaBuDPpxN LnWD1xBuKhlH0VAaLDk0FFjTR0HZeftrFOzK/Tpf/SwP2cvnerM6DdKD7qdKPXfb9ykIT63/Fz/c qQ7zoziejIaTwQj+fgoAyPkdAAD//wMAUEsBAi0AFAAGAAgAAAAhANvh9svuAAAAhQEAABMAAAAA AAAAAAAAAAAAAAAAAFtDb250ZW50X1R5cGVzXS54bWxQSwECLQAUAAYACAAAACEAWvQsW78AAAAV AQAACwAAAAAAAAAAAAAAAAAfAQAAX3JlbHMvLnJlbHNQSwECLQAUAAYACAAAACEAsF8da8kAAADj AAAADwAAAAAAAAAAAAAAAAAHAgAAZHJzL2Rvd25yZXYueG1sUEsFBgAAAAADAAMAtwAAAP0CAAAA AA== " path="m,l,13549e" filled="f" strokecolor="#231f20">
                    <v:path arrowok="t" o:connecttype="custom" o:connectlocs="0,876;0,14425" o:connectangles="0,0"/>
                  </v:shape>
                </v:group>
                <v:group id="Group 535" o:spid="_x0000_s1029" style="position:absolute;left:502;top:14396;width:9694;height:2" coordorigin="492,2574"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gFzgywAAAOMAAAAPAAAAZHJzL2Rvd25yZXYueG1sRI9Ba8JA FITvgv9heUJvdZM0LTW6ikhbPEihKoi3R/aZBLNvQ3abxH/vFgoeh5n5hlmsBlOLjlpXWVYQTyMQ xLnVFRcKjofP53cQziNrrC2Tghs5WC3HowVm2vb8Q93eFyJA2GWooPS+yaR0eUkG3dQ2xMG72Nag D7ItpG6xD3BTyySK3qTBisNCiQ1tSsqv+1+j4KvHfv0Sf3S762VzOx9ev0+7mJR6mgzrOQhPg3+E /9tbrSCJkzRNk3Q2g79P4Q/I5R0AAP//AwBQSwECLQAUAAYACAAAACEA2+H2y+4AAACFAQAAEwAA AAAAAAAAAAAAAAAAAAAAW0NvbnRlbnRfVHlwZXNdLnhtbFBLAQItABQABgAIAAAAIQBa9CxbvwAA ABUBAAALAAAAAAAAAAAAAAAAAB8BAABfcmVscy8ucmVsc1BLAQItABQABgAIAAAAIQDOgFzgywAA AOMAAAAPAAAAAAAAAAAAAAAAAAcCAABkcnMvZG93bnJldi54bWxQSwUGAAAAAAMAAwC3AAAA/wIA AAAA ">
                  <v:shape id="Freeform 536" o:spid="_x0000_s1030" style="position:absolute;left:492;top:2574;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2unyQAAAOMAAAAPAAAAZHJzL2Rvd25yZXYueG1sRE/NasJA EL4X+g7LCL3VTVo1Gl1F1EoPvVQFr0N2TILZ2ZBdk9in7xaEHuf7n8WqN5VoqXGlZQXxMAJBnFld cq7gdPx4nYJwHlljZZkU3MnBavn8tMBU246/qT34XIQQdikqKLyvUyldVpBBN7Q1ceAutjHow9nk UjfYhXBTybcomkiDJYeGAmvaFJRdDzejwJx2dNvutu1s/95dRz/n7mt/z5V6GfTrOQhPvf8XP9yf OsyfjOJZPE6SBP5+CgDI5S8AAAD//wMAUEsBAi0AFAAGAAgAAAAhANvh9svuAAAAhQEAABMAAAAA AAAAAAAAAAAAAAAAAFtDb250ZW50X1R5cGVzXS54bWxQSwECLQAUAAYACAAAACEAWvQsW78AAAAV AQAACwAAAAAAAAAAAAAAAAAfAQAAX3JlbHMvLnJlbHNQSwECLQAUAAYACAAAACEAP+Nrp8kAAADj AAAADwAAAAAAAAAAAAAAAAAHAgAAZHJzL2Rvd25yZXYueG1sUEsFBgAAAAADAAMAtwAAAP0CAAAA AA== " path="m,l9695,e" filled="f" strokecolor="#231f20">
                    <v:path arrowok="t" o:connecttype="custom" o:connectlocs="0,0;9695,0" o:connectangles="0,0"/>
                  </v:shape>
                </v:group>
              </v:group>
            </w:pict>
          </mc:Fallback>
        </mc:AlternateContent>
      </w:r>
    </w:p>
    <w:p w14:paraId="32441979" w14:textId="77777777" w:rsidR="000F0C19" w:rsidRPr="00920158" w:rsidRDefault="000F0C19" w:rsidP="000F0C19">
      <w:pPr>
        <w:spacing w:after="0" w:line="633" w:lineRule="exact"/>
        <w:ind w:left="112" w:right="-20"/>
        <w:rPr>
          <w:rFonts w:ascii="Arial" w:eastAsia="Arial" w:hAnsi="Arial" w:cs="Arial"/>
          <w:color w:val="000000" w:themeColor="text1"/>
          <w:sz w:val="56"/>
          <w:szCs w:val="56"/>
        </w:rPr>
      </w:pPr>
      <w:r>
        <w:rPr>
          <w:rFonts w:ascii="Arial" w:eastAsia="Arial" w:hAnsi="Arial" w:cs="Arial"/>
          <w:color w:val="000000" w:themeColor="text1"/>
          <w:spacing w:val="-2"/>
          <w:position w:val="-2"/>
          <w:sz w:val="56"/>
          <w:szCs w:val="56"/>
        </w:rPr>
        <w:t>T</w:t>
      </w:r>
      <w:r>
        <w:rPr>
          <w:rFonts w:ascii="Arial" w:eastAsia="Arial" w:hAnsi="Arial" w:cs="Arial"/>
          <w:color w:val="000000" w:themeColor="text1"/>
          <w:spacing w:val="-7"/>
          <w:position w:val="-2"/>
          <w:sz w:val="56"/>
          <w:szCs w:val="56"/>
        </w:rPr>
        <w:t>h</w:t>
      </w:r>
      <w:r>
        <w:rPr>
          <w:rFonts w:ascii="Arial" w:eastAsia="Arial" w:hAnsi="Arial" w:cs="Arial"/>
          <w:color w:val="000000" w:themeColor="text1"/>
          <w:position w:val="-2"/>
          <w:sz w:val="56"/>
          <w:szCs w:val="56"/>
        </w:rPr>
        <w:t>e</w:t>
      </w:r>
      <w:r>
        <w:rPr>
          <w:rFonts w:ascii="Arial" w:eastAsia="Arial" w:hAnsi="Arial" w:cs="Arial"/>
          <w:color w:val="000000" w:themeColor="text1"/>
          <w:spacing w:val="20"/>
          <w:position w:val="-2"/>
          <w:sz w:val="56"/>
          <w:szCs w:val="56"/>
        </w:rPr>
        <w:t xml:space="preserve"> </w:t>
      </w:r>
      <w:r>
        <w:rPr>
          <w:rFonts w:ascii="Arial" w:eastAsia="Arial" w:hAnsi="Arial" w:cs="Arial"/>
          <w:i/>
          <w:color w:val="000000" w:themeColor="text1"/>
          <w:spacing w:val="-9"/>
          <w:position w:val="-2"/>
          <w:sz w:val="56"/>
          <w:szCs w:val="56"/>
        </w:rPr>
        <w:t>Cli</w:t>
      </w:r>
      <w:r>
        <w:rPr>
          <w:rFonts w:ascii="Arial" w:eastAsia="Arial" w:hAnsi="Arial" w:cs="Arial"/>
          <w:i/>
          <w:color w:val="000000" w:themeColor="text1"/>
          <w:spacing w:val="-3"/>
          <w:position w:val="-2"/>
          <w:sz w:val="56"/>
          <w:szCs w:val="56"/>
        </w:rPr>
        <w:t>e</w:t>
      </w:r>
      <w:r>
        <w:rPr>
          <w:rFonts w:ascii="Arial" w:eastAsia="Arial" w:hAnsi="Arial" w:cs="Arial"/>
          <w:i/>
          <w:color w:val="000000" w:themeColor="text1"/>
          <w:spacing w:val="-19"/>
          <w:position w:val="-2"/>
          <w:sz w:val="56"/>
          <w:szCs w:val="56"/>
        </w:rPr>
        <w:t>n</w:t>
      </w:r>
      <w:r>
        <w:rPr>
          <w:rFonts w:ascii="Arial" w:eastAsia="Arial" w:hAnsi="Arial" w:cs="Arial"/>
          <w:i/>
          <w:color w:val="000000" w:themeColor="text1"/>
          <w:spacing w:val="12"/>
          <w:position w:val="-2"/>
          <w:sz w:val="56"/>
          <w:szCs w:val="56"/>
        </w:rPr>
        <w:t>t</w:t>
      </w:r>
      <w:r>
        <w:rPr>
          <w:rFonts w:ascii="Arial" w:eastAsia="Arial" w:hAnsi="Arial" w:cs="Arial"/>
          <w:i/>
          <w:color w:val="000000" w:themeColor="text1"/>
          <w:spacing w:val="-21"/>
          <w:position w:val="-2"/>
          <w:sz w:val="56"/>
          <w:szCs w:val="56"/>
        </w:rPr>
        <w:t>’</w:t>
      </w:r>
      <w:r>
        <w:rPr>
          <w:rFonts w:ascii="Arial" w:eastAsia="Arial" w:hAnsi="Arial" w:cs="Arial"/>
          <w:i/>
          <w:color w:val="000000" w:themeColor="text1"/>
          <w:position w:val="-2"/>
          <w:sz w:val="56"/>
          <w:szCs w:val="56"/>
        </w:rPr>
        <w:t xml:space="preserve">s </w:t>
      </w:r>
      <w:r>
        <w:rPr>
          <w:rFonts w:ascii="Arial" w:eastAsia="Arial" w:hAnsi="Arial" w:cs="Arial"/>
          <w:color w:val="000000" w:themeColor="text1"/>
          <w:spacing w:val="-30"/>
          <w:position w:val="-2"/>
          <w:sz w:val="56"/>
          <w:szCs w:val="56"/>
        </w:rPr>
        <w:t>C</w:t>
      </w:r>
      <w:r>
        <w:rPr>
          <w:rFonts w:ascii="Arial" w:eastAsia="Arial" w:hAnsi="Arial" w:cs="Arial"/>
          <w:color w:val="000000" w:themeColor="text1"/>
          <w:spacing w:val="-7"/>
          <w:position w:val="-2"/>
          <w:sz w:val="56"/>
          <w:szCs w:val="56"/>
        </w:rPr>
        <w:t>o</w:t>
      </w:r>
      <w:r>
        <w:rPr>
          <w:rFonts w:ascii="Arial" w:eastAsia="Arial" w:hAnsi="Arial" w:cs="Arial"/>
          <w:color w:val="000000" w:themeColor="text1"/>
          <w:spacing w:val="-15"/>
          <w:position w:val="-2"/>
          <w:sz w:val="56"/>
          <w:szCs w:val="56"/>
        </w:rPr>
        <w:t>n</w:t>
      </w:r>
      <w:r>
        <w:rPr>
          <w:rFonts w:ascii="Arial" w:eastAsia="Arial" w:hAnsi="Arial" w:cs="Arial"/>
          <w:color w:val="000000" w:themeColor="text1"/>
          <w:spacing w:val="-9"/>
          <w:position w:val="-2"/>
          <w:sz w:val="56"/>
          <w:szCs w:val="56"/>
        </w:rPr>
        <w:t>t</w:t>
      </w:r>
      <w:r>
        <w:rPr>
          <w:rFonts w:ascii="Arial" w:eastAsia="Arial" w:hAnsi="Arial" w:cs="Arial"/>
          <w:color w:val="000000" w:themeColor="text1"/>
          <w:spacing w:val="-14"/>
          <w:position w:val="-2"/>
          <w:sz w:val="56"/>
          <w:szCs w:val="56"/>
        </w:rPr>
        <w:t>r</w:t>
      </w:r>
      <w:r>
        <w:rPr>
          <w:rFonts w:ascii="Arial" w:eastAsia="Arial" w:hAnsi="Arial" w:cs="Arial"/>
          <w:color w:val="000000" w:themeColor="text1"/>
          <w:spacing w:val="-7"/>
          <w:position w:val="-2"/>
          <w:sz w:val="56"/>
          <w:szCs w:val="56"/>
        </w:rPr>
        <w:t>a</w:t>
      </w:r>
      <w:r>
        <w:rPr>
          <w:rFonts w:ascii="Arial" w:eastAsia="Arial" w:hAnsi="Arial" w:cs="Arial"/>
          <w:color w:val="000000" w:themeColor="text1"/>
          <w:spacing w:val="6"/>
          <w:position w:val="-2"/>
          <w:sz w:val="56"/>
          <w:szCs w:val="56"/>
        </w:rPr>
        <w:t>c</w:t>
      </w:r>
      <w:r>
        <w:rPr>
          <w:rFonts w:ascii="Arial" w:eastAsia="Arial" w:hAnsi="Arial" w:cs="Arial"/>
          <w:color w:val="000000" w:themeColor="text1"/>
          <w:position w:val="-2"/>
          <w:sz w:val="56"/>
          <w:szCs w:val="56"/>
        </w:rPr>
        <w:t>t</w:t>
      </w:r>
      <w:r>
        <w:rPr>
          <w:rFonts w:ascii="Arial" w:eastAsia="Arial" w:hAnsi="Arial" w:cs="Arial"/>
          <w:color w:val="000000" w:themeColor="text1"/>
          <w:spacing w:val="-44"/>
          <w:position w:val="-2"/>
          <w:sz w:val="56"/>
          <w:szCs w:val="56"/>
        </w:rPr>
        <w:t xml:space="preserve"> </w:t>
      </w:r>
      <w:r>
        <w:rPr>
          <w:rFonts w:ascii="Arial" w:eastAsia="Arial" w:hAnsi="Arial" w:cs="Arial"/>
          <w:color w:val="000000" w:themeColor="text1"/>
          <w:spacing w:val="-15"/>
          <w:position w:val="-2"/>
          <w:sz w:val="56"/>
          <w:szCs w:val="56"/>
        </w:rPr>
        <w:t>D</w:t>
      </w:r>
      <w:r>
        <w:rPr>
          <w:rFonts w:ascii="Arial" w:eastAsia="Arial" w:hAnsi="Arial" w:cs="Arial"/>
          <w:color w:val="000000" w:themeColor="text1"/>
          <w:spacing w:val="-11"/>
          <w:position w:val="-2"/>
          <w:sz w:val="56"/>
          <w:szCs w:val="56"/>
        </w:rPr>
        <w:t>a</w:t>
      </w:r>
      <w:r>
        <w:rPr>
          <w:rFonts w:ascii="Arial" w:eastAsia="Arial" w:hAnsi="Arial" w:cs="Arial"/>
          <w:color w:val="000000" w:themeColor="text1"/>
          <w:spacing w:val="-2"/>
          <w:position w:val="-2"/>
          <w:sz w:val="56"/>
          <w:szCs w:val="56"/>
        </w:rPr>
        <w:t>t</w:t>
      </w:r>
      <w:r>
        <w:rPr>
          <w:rFonts w:ascii="Arial" w:eastAsia="Arial" w:hAnsi="Arial" w:cs="Arial"/>
          <w:color w:val="000000" w:themeColor="text1"/>
          <w:position w:val="-2"/>
          <w:sz w:val="56"/>
          <w:szCs w:val="56"/>
        </w:rPr>
        <w:t>a</w:t>
      </w:r>
    </w:p>
    <w:p w14:paraId="7991F465" w14:textId="77777777" w:rsidR="000F0C19" w:rsidRPr="00920158" w:rsidRDefault="000F0C19" w:rsidP="000F0C19">
      <w:pPr>
        <w:spacing w:before="6" w:after="0" w:line="100" w:lineRule="exact"/>
        <w:rPr>
          <w:rFonts w:ascii="Arial" w:hAnsi="Arial" w:cs="Arial"/>
          <w:sz w:val="10"/>
          <w:szCs w:val="10"/>
        </w:rPr>
      </w:pPr>
    </w:p>
    <w:p w14:paraId="6F59C4CB" w14:textId="7949A7A5" w:rsidR="000F0C19" w:rsidRPr="00920158" w:rsidRDefault="00E12FD5" w:rsidP="000F0C19">
      <w:pPr>
        <w:spacing w:after="0" w:line="200" w:lineRule="exact"/>
        <w:rPr>
          <w:rFonts w:ascii="Arial" w:hAnsi="Arial" w:cs="Arial"/>
          <w:sz w:val="20"/>
          <w:szCs w:val="20"/>
        </w:rPr>
      </w:pPr>
      <w:r>
        <w:rPr>
          <w:rFonts w:ascii="Arial" w:hAnsi="Arial" w:cs="Arial"/>
          <w:noProof/>
          <w:sz w:val="10"/>
          <w:szCs w:val="10"/>
        </w:rPr>
        <mc:AlternateContent>
          <mc:Choice Requires="wpg">
            <w:drawing>
              <wp:anchor distT="0" distB="0" distL="114300" distR="114300" simplePos="0" relativeHeight="251658246" behindDoc="1" locked="0" layoutInCell="1" allowOverlap="1" wp14:anchorId="2887695C" wp14:editId="5C425F2A">
                <wp:simplePos x="0" y="0"/>
                <wp:positionH relativeFrom="column">
                  <wp:posOffset>-157480</wp:posOffset>
                </wp:positionH>
                <wp:positionV relativeFrom="paragraph">
                  <wp:posOffset>-6350</wp:posOffset>
                </wp:positionV>
                <wp:extent cx="6155690" cy="1270"/>
                <wp:effectExtent l="13970" t="8255" r="12065" b="9525"/>
                <wp:wrapNone/>
                <wp:docPr id="293416187"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2574"/>
                          <a:chExt cx="9694" cy="2"/>
                        </a:xfrm>
                      </wpg:grpSpPr>
                      <wps:wsp>
                        <wps:cNvPr id="1979539353" name="Freeform 531"/>
                        <wps:cNvSpPr>
                          <a:spLocks/>
                        </wps:cNvSpPr>
                        <wps:spPr bwMode="auto">
                          <a:xfrm>
                            <a:off x="492" y="2574"/>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9ACD8" id="Group 530" o:spid="_x0000_s1026" style="position:absolute;margin-left:-12.4pt;margin-top:-.5pt;width:484.7pt;height:.1pt;z-index:-251658234" coordorigin="492,2574"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RyxuAAMAAN8GAAAOAAAAZHJzL2Uyb0RvYy54bWykVdtu2zAMfR+wfxD0uGH1JXFSG3WKoW2K Ad1WoNkHKLJ8wWxJk5Q43dePkuzUTVcM6B5sUCZ1eHRI0ReXh65Fe6Z0I3iOo7MQI8apKBpe5fjH Zv3pHCNtCC9IKzjL8SPT+HL1/t1FLzMWi1q0BVMIQLjOepnj2hiZBYGmNeuIPhOScXCWQnXEwFJV QaFID+hdG8RhuAh6oQqpBGVaw9dr78Qrh1+WjJrvZamZQW2OgZtxb+XeW/sOVhckqxSRdUMHGuQN LDrScEh6hLomhqCdal5AdQ1VQovSnFHRBaIsG8rcGeA0UXhymlsldtKdpcr6Sh5lAmlPdHozLP22 v1XyQd4rzx7MO0F/atAl6GWVTf12XflgtO2/igLqSXZGuIMfStVZCDgSOjh9H4/6soNBFD4uoiRZ pFAGCr4oXg7y0xpqZDfN0xgjcMXJcu4rQ+ubYW+6SOd+Y2xdAcl8RsdyYGWrDm2kn5TS/6fUQ00k cwXQVol7hZoCmKfLNJmls2SGEScdqLBWjNkeRckssuwsDYgfZdVTTSceG6ZB+n+q+VKYUdLXZCEZ 3Wlzy4QrCtnfaeNbvQDLlboYuG+gHmXXQtd//IRCBKnsM1yMY1A0Bn0I0CZEPXKJB8gRCao3QYrC 6Hz5NyyQzYdZrHiCBUWtRn6kHinTAx84g4WIHSyhazkptO2aDXAbew0QIMie75VYyH0a6/cMKRRM jNNZoTCCWbH1kkhiLDObwpqoz7GTwn7oxJ5thHOZk0sASZ68LZ9GwfbkGSvvhh02gWv1Y1LLdVJX LtZN27oqtNxRSeLEaaNF2xTWadloVW2vWoX2BKZgPIvWsbt5APYsDKYNLxxYzUhxM9iGNK23Ib4F beHG+bb1fb4VxSO0sBJ+tsK/AIxaqN8Y9TBXc6x/7YhiGLVfOFzHNJrP7SB2i3myBCpITT3bqYdw ClA5NhgKb80r44f3TqqmqiFT5I7LxWcYRGVjm9zx86yGBUwEZ7kpCtazMT1du6in/9LqDwAAAP// AwBQSwMEFAAGAAgAAAAhAD4Clr3fAAAACAEAAA8AAABkcnMvZG93bnJldi54bWxMj0FLw0AQhe+C /2EZwVu7SY2lxmxKKeqpCLaCeJsm0yQ0Oxuy2yT9944nvc3Me7z5XraebKsG6n3j2EA8j0ARF65s uDLweXidrUD5gFxi65gMXMnDOr+9yTAt3cgfNOxDpSSEfYoG6hC6VGtf1GTRz11HLNrJ9RaDrH2l yx5HCbetXkTRUltsWD7U2NG2puK8v1gDbyOOm4f4ZdidT9vr9+Hx/WsXkzH3d9PmGVSgKfyZ4Rdf 0CEXpqO7cOlVa2C2SAQ9yBBLJzE8JckS1FEOK9B5pv8XyH8AAAD//wMAUEsBAi0AFAAGAAgAAAAh ALaDOJL+AAAA4QEAABMAAAAAAAAAAAAAAAAAAAAAAFtDb250ZW50X1R5cGVzXS54bWxQSwECLQAU AAYACAAAACEAOP0h/9YAAACUAQAACwAAAAAAAAAAAAAAAAAvAQAAX3JlbHMvLnJlbHNQSwECLQAU AAYACAAAACEA8kcsbgADAADfBgAADgAAAAAAAAAAAAAAAAAuAgAAZHJzL2Uyb0RvYy54bWxQSwEC LQAUAAYACAAAACEAPgKWvd8AAAAIAQAADwAAAAAAAAAAAAAAAABaBQAAZHJzL2Rvd25yZXYueG1s UEsFBgAAAAAEAAQA8wAAAGYGAAAAAA== ">
                <v:shape id="Freeform 531" o:spid="_x0000_s1027" style="position:absolute;left:492;top:2574;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XkhCyAAAAOMAAAAPAAAAZHJzL2Rvd25yZXYueG1sRE9La8JA EL4X/A/LCL3pRlPbJnUV8UUPvdQKvQ7ZaRLMzobsmkR/vSsIPc73nvmyN5VoqXGlZQWTcQSCOLO6 5FzB8Wc3egfhPLLGyjIpuJCD5WLwNMdU246/qT34XIQQdikqKLyvUyldVpBBN7Y1ceD+bGPQh7PJ pW6wC+GmktMoepUGSw4NBda0Lig7Hc5GgTlu6bzZbtpkH3enl+tv97W/5Eo9D/vVBwhPvf8XP9yf OsxP3pJZnMSzGO4/BQDk4gYAAP//AwBQSwECLQAUAAYACAAAACEA2+H2y+4AAACFAQAAEwAAAAAA AAAAAAAAAAAAAAAAW0NvbnRlbnRfVHlwZXNdLnhtbFBLAQItABQABgAIAAAAIQBa9CxbvwAAABUB AAALAAAAAAAAAAAAAAAAAB8BAABfcmVscy8ucmVsc1BLAQItABQABgAIAAAAIQBCXkhCyAAAAOMA AAAPAAAAAAAAAAAAAAAAAAcCAABkcnMvZG93bnJldi54bWxQSwUGAAAAAAMAAwC3AAAA/AIAAAAA " path="m,l9695,e" filled="f" strokecolor="#231f20">
                  <v:path arrowok="t" o:connecttype="custom" o:connectlocs="0,0;9695,0" o:connectangles="0,0"/>
                </v:shape>
              </v:group>
            </w:pict>
          </mc:Fallback>
        </mc:AlternateContent>
      </w:r>
    </w:p>
    <w:p w14:paraId="61DF948F" w14:textId="77777777" w:rsidR="000F0C19" w:rsidRPr="00920158" w:rsidRDefault="000F0C19" w:rsidP="000F0C19">
      <w:pPr>
        <w:spacing w:after="0" w:line="200" w:lineRule="exact"/>
        <w:rPr>
          <w:rFonts w:ascii="Arial" w:hAnsi="Arial" w:cs="Arial"/>
          <w:sz w:val="20"/>
          <w:szCs w:val="20"/>
        </w:rPr>
      </w:pPr>
    </w:p>
    <w:p w14:paraId="595312AE" w14:textId="77777777" w:rsidR="000F0C19" w:rsidRPr="00920158" w:rsidRDefault="000F0C19" w:rsidP="000F0C19">
      <w:pPr>
        <w:spacing w:after="0" w:line="200" w:lineRule="exact"/>
        <w:rPr>
          <w:rFonts w:ascii="Arial" w:hAnsi="Arial" w:cs="Arial"/>
          <w:sz w:val="20"/>
          <w:szCs w:val="20"/>
        </w:rPr>
      </w:pPr>
    </w:p>
    <w:p w14:paraId="63008A28" w14:textId="77777777" w:rsidR="000F0C19" w:rsidRPr="00920158" w:rsidRDefault="000F0C19" w:rsidP="000F0C19">
      <w:pPr>
        <w:spacing w:before="37" w:after="0" w:line="203" w:lineRule="exact"/>
        <w:ind w:left="2772" w:right="-20"/>
        <w:rPr>
          <w:rFonts w:ascii="Arial" w:eastAsia="Arial" w:hAnsi="Arial" w:cs="Arial"/>
          <w:sz w:val="18"/>
          <w:szCs w:val="18"/>
        </w:rPr>
      </w:pPr>
      <w:r>
        <w:rPr>
          <w:rFonts w:ascii="Arial" w:eastAsia="Arial" w:hAnsi="Arial" w:cs="Arial"/>
          <w:color w:val="231F20"/>
          <w:position w:val="-1"/>
          <w:sz w:val="18"/>
          <w:szCs w:val="18"/>
        </w:rPr>
        <w:t xml:space="preserve">The </w:t>
      </w:r>
      <w:r>
        <w:rPr>
          <w:rFonts w:ascii="Arial" w:eastAsia="Arial" w:hAnsi="Arial" w:cs="Arial"/>
          <w:i/>
          <w:color w:val="231F20"/>
          <w:position w:val="-1"/>
          <w:sz w:val="18"/>
          <w:szCs w:val="18"/>
        </w:rPr>
        <w:t xml:space="preserve">Client </w:t>
      </w:r>
      <w:r>
        <w:rPr>
          <w:rFonts w:ascii="Arial" w:eastAsia="Arial" w:hAnsi="Arial" w:cs="Arial"/>
          <w:color w:val="231F20"/>
          <w:position w:val="-1"/>
          <w:sz w:val="18"/>
          <w:szCs w:val="18"/>
        </w:rPr>
        <w:t>is</w:t>
      </w:r>
    </w:p>
    <w:p w14:paraId="26C0FE6B" w14:textId="77777777" w:rsidR="000F0C19" w:rsidRPr="00920158" w:rsidRDefault="000F0C19" w:rsidP="000F0C19">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5DF24267" w14:textId="77777777" w:rsidTr="0009576A">
        <w:trPr>
          <w:trHeight w:val="281"/>
        </w:trPr>
        <w:tc>
          <w:tcPr>
            <w:tcW w:w="2520" w:type="dxa"/>
            <w:tcBorders>
              <w:right w:val="single" w:sz="4" w:space="0" w:color="auto"/>
            </w:tcBorders>
          </w:tcPr>
          <w:p w14:paraId="54ED1933"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32330126"/>
              <w:placeholder>
                <w:docPart w:val="9013BBB4D24A4485AF41665250E9ECA5"/>
              </w:placeholder>
            </w:sdtPr>
            <w:sdtContent>
              <w:p w14:paraId="26EC9A90" w14:textId="0E477329" w:rsidR="000F0C19" w:rsidRPr="00920158" w:rsidRDefault="0018123A" w:rsidP="0009576A">
                <w:pPr>
                  <w:spacing w:before="36" w:line="203" w:lineRule="exact"/>
                  <w:ind w:right="-20"/>
                  <w:rPr>
                    <w:rFonts w:ascii="Arial" w:hAnsi="Arial" w:cs="Arial"/>
                    <w:sz w:val="18"/>
                    <w:szCs w:val="18"/>
                  </w:rPr>
                </w:pPr>
                <w:r>
                  <w:rPr>
                    <w:rFonts w:ascii="Arial" w:hAnsi="Arial" w:cs="Arial"/>
                    <w:sz w:val="18"/>
                    <w:szCs w:val="18"/>
                  </w:rPr>
                  <w:t>Westcountry Rivers Trust</w:t>
                </w:r>
              </w:p>
            </w:sdtContent>
          </w:sdt>
        </w:tc>
      </w:tr>
      <w:tr w:rsidR="000F0C19" w:rsidRPr="00920158" w14:paraId="7DD433DC" w14:textId="77777777" w:rsidTr="0009576A">
        <w:tc>
          <w:tcPr>
            <w:tcW w:w="2520" w:type="dxa"/>
          </w:tcPr>
          <w:p w14:paraId="31EA5D2F" w14:textId="77777777" w:rsidR="000F0C19" w:rsidRPr="00920158" w:rsidRDefault="000F0C19" w:rsidP="0009576A">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07059FE8" w14:textId="77777777" w:rsidR="000F0C19" w:rsidRPr="00920158" w:rsidRDefault="000F0C19" w:rsidP="0009576A">
            <w:pPr>
              <w:spacing w:line="150" w:lineRule="exact"/>
              <w:rPr>
                <w:rFonts w:ascii="Arial" w:hAnsi="Arial" w:cs="Arial"/>
                <w:sz w:val="15"/>
                <w:szCs w:val="15"/>
              </w:rPr>
            </w:pPr>
          </w:p>
        </w:tc>
      </w:tr>
      <w:tr w:rsidR="000F0C19" w:rsidRPr="00920158" w14:paraId="6FB8DE79" w14:textId="77777777" w:rsidTr="0009576A">
        <w:trPr>
          <w:trHeight w:val="731"/>
        </w:trPr>
        <w:tc>
          <w:tcPr>
            <w:tcW w:w="2520" w:type="dxa"/>
            <w:tcBorders>
              <w:right w:val="single" w:sz="4" w:space="0" w:color="auto"/>
            </w:tcBorders>
          </w:tcPr>
          <w:p w14:paraId="50D6820C" w14:textId="77777777" w:rsidR="000F0C19" w:rsidRPr="00920158" w:rsidRDefault="000F0C19" w:rsidP="0009576A">
            <w:pPr>
              <w:spacing w:before="36" w:line="203" w:lineRule="exact"/>
              <w:ind w:left="375" w:right="-295" w:hanging="490"/>
              <w:rPr>
                <w:rFonts w:ascii="Arial" w:eastAsia="Arial" w:hAnsi="Arial" w:cs="Arial"/>
                <w:color w:val="231F20"/>
                <w:position w:val="-1"/>
                <w:sz w:val="18"/>
                <w:szCs w:val="18"/>
              </w:rPr>
            </w:pP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d</w:t>
            </w:r>
            <w:r>
              <w:rPr>
                <w:rFonts w:ascii="Arial" w:eastAsia="Arial" w:hAnsi="Arial" w:cs="Arial"/>
                <w:color w:val="231F20"/>
                <w:position w:val="-1"/>
                <w:sz w:val="18"/>
                <w:szCs w:val="18"/>
              </w:rPr>
              <w:t>dr</w:t>
            </w:r>
            <w:r>
              <w:rPr>
                <w:rFonts w:ascii="Arial" w:eastAsia="Arial" w:hAnsi="Arial" w:cs="Arial"/>
                <w:color w:val="231F20"/>
                <w:spacing w:val="1"/>
                <w:position w:val="-1"/>
                <w:sz w:val="18"/>
                <w:szCs w:val="18"/>
              </w:rPr>
              <w:t>e</w:t>
            </w:r>
            <w:r>
              <w:rPr>
                <w:rFonts w:ascii="Arial" w:eastAsia="Arial" w:hAnsi="Arial" w:cs="Arial"/>
                <w:color w:val="231F20"/>
                <w:spacing w:val="2"/>
                <w:position w:val="-1"/>
                <w:sz w:val="18"/>
                <w:szCs w:val="18"/>
              </w:rPr>
              <w:t>s</w:t>
            </w:r>
            <w:r>
              <w:rPr>
                <w:rFonts w:ascii="Arial" w:eastAsia="Arial" w:hAnsi="Arial" w:cs="Arial"/>
                <w:color w:val="231F20"/>
                <w:position w:val="-1"/>
                <w:sz w:val="18"/>
                <w:szCs w:val="18"/>
              </w:rPr>
              <w:t>s</w:t>
            </w:r>
            <w:r>
              <w:rPr>
                <w:rFonts w:ascii="Arial" w:eastAsia="Arial" w:hAnsi="Arial" w:cs="Arial"/>
                <w:color w:val="231F20"/>
                <w:spacing w:val="5"/>
                <w:position w:val="-1"/>
                <w:sz w:val="18"/>
                <w:szCs w:val="18"/>
              </w:rPr>
              <w:t xml:space="preserve"> </w:t>
            </w:r>
            <w:r>
              <w:rPr>
                <w:rFonts w:ascii="Arial" w:eastAsia="Arial" w:hAnsi="Arial" w:cs="Arial"/>
                <w:color w:val="231F20"/>
                <w:spacing w:val="-2"/>
                <w:position w:val="-1"/>
                <w:sz w:val="18"/>
                <w:szCs w:val="18"/>
              </w:rPr>
              <w:t>f</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r</w:t>
            </w:r>
            <w:r>
              <w:rPr>
                <w:rFonts w:ascii="Arial" w:eastAsia="Arial" w:hAnsi="Arial" w:cs="Arial"/>
                <w:color w:val="231F20"/>
                <w:spacing w:val="9"/>
                <w:position w:val="-1"/>
                <w:sz w:val="18"/>
                <w:szCs w:val="18"/>
              </w:rPr>
              <w:t xml:space="preserve"> </w:t>
            </w:r>
            <w:r>
              <w:rPr>
                <w:rFonts w:ascii="Arial" w:eastAsia="Arial" w:hAnsi="Arial" w:cs="Arial"/>
                <w:color w:val="231F20"/>
                <w:spacing w:val="-1"/>
                <w:position w:val="-1"/>
                <w:sz w:val="18"/>
                <w:szCs w:val="18"/>
              </w:rPr>
              <w:t>c</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mmun</w:t>
            </w:r>
            <w:r>
              <w:rPr>
                <w:rFonts w:ascii="Arial" w:eastAsia="Arial" w:hAnsi="Arial" w:cs="Arial"/>
                <w:color w:val="231F20"/>
                <w:spacing w:val="1"/>
                <w:position w:val="-1"/>
                <w:sz w:val="18"/>
                <w:szCs w:val="18"/>
              </w:rPr>
              <w:t>i</w:t>
            </w:r>
            <w:r>
              <w:rPr>
                <w:rFonts w:ascii="Arial" w:eastAsia="Arial" w:hAnsi="Arial" w:cs="Arial"/>
                <w:color w:val="231F20"/>
                <w:spacing w:val="2"/>
                <w:position w:val="-1"/>
                <w:sz w:val="18"/>
                <w:szCs w:val="18"/>
              </w:rPr>
              <w:t>c</w:t>
            </w: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tio</w:t>
            </w:r>
            <w:r>
              <w:rPr>
                <w:rFonts w:ascii="Arial" w:eastAsia="Arial" w:hAnsi="Arial" w:cs="Arial"/>
                <w:color w:val="231F20"/>
                <w:spacing w:val="-1"/>
                <w:position w:val="-1"/>
                <w:sz w:val="18"/>
                <w:szCs w:val="18"/>
              </w:rPr>
              <w:t>n</w:t>
            </w:r>
            <w:r>
              <w:rPr>
                <w:rFonts w:ascii="Arial" w:eastAsia="Arial" w:hAnsi="Arial" w:cs="Arial"/>
                <w:color w:val="231F20"/>
                <w:position w:val="-1"/>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07931392"/>
              <w:placeholder>
                <w:docPart w:val="51C9C266A0DD40B38D10620F884602B4"/>
              </w:placeholder>
            </w:sdtPr>
            <w:sdtContent>
              <w:p w14:paraId="5047DB67" w14:textId="38C0ECBB" w:rsidR="000F0C19" w:rsidRPr="00920158" w:rsidRDefault="00394B3F" w:rsidP="0009576A">
                <w:pPr>
                  <w:spacing w:before="36" w:line="203" w:lineRule="exact"/>
                  <w:ind w:right="-20"/>
                  <w:rPr>
                    <w:rFonts w:ascii="Arial" w:hAnsi="Arial" w:cs="Arial"/>
                    <w:sz w:val="18"/>
                    <w:szCs w:val="18"/>
                  </w:rPr>
                </w:pPr>
                <w:r>
                  <w:rPr>
                    <w:rFonts w:ascii="Arial" w:hAnsi="Arial" w:cs="Arial"/>
                    <w:sz w:val="18"/>
                    <w:szCs w:val="18"/>
                  </w:rPr>
                  <w:t>Rain Charm House, Kyl Cober Parc, Stoke Climsland, Cornwall, PL17 8PH</w:t>
                </w:r>
              </w:p>
            </w:sdtContent>
          </w:sdt>
        </w:tc>
      </w:tr>
    </w:tbl>
    <w:p w14:paraId="223BC2EB"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22EBA81A" w14:textId="77777777" w:rsidTr="0009576A">
        <w:trPr>
          <w:trHeight w:val="75"/>
        </w:trPr>
        <w:tc>
          <w:tcPr>
            <w:tcW w:w="2520" w:type="dxa"/>
            <w:tcBorders>
              <w:right w:val="single" w:sz="4" w:space="0" w:color="auto"/>
            </w:tcBorders>
          </w:tcPr>
          <w:p w14:paraId="69B167B1"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z w:val="18"/>
                <w:szCs w:val="18"/>
              </w:rPr>
              <w:t>A</w:t>
            </w:r>
            <w:r>
              <w:rPr>
                <w:rFonts w:ascii="Arial" w:eastAsia="Arial" w:hAnsi="Arial" w:cs="Arial"/>
                <w:color w:val="231F20"/>
                <w:spacing w:val="1"/>
                <w:sz w:val="18"/>
                <w:szCs w:val="18"/>
              </w:rPr>
              <w:t>d</w:t>
            </w:r>
            <w:r>
              <w:rPr>
                <w:rFonts w:ascii="Arial" w:eastAsia="Arial" w:hAnsi="Arial" w:cs="Arial"/>
                <w:color w:val="231F20"/>
                <w:sz w:val="18"/>
                <w:szCs w:val="18"/>
              </w:rPr>
              <w:t>dr</w:t>
            </w:r>
            <w:r>
              <w:rPr>
                <w:rFonts w:ascii="Arial" w:eastAsia="Arial" w:hAnsi="Arial" w:cs="Arial"/>
                <w:color w:val="231F20"/>
                <w:spacing w:val="1"/>
                <w:sz w:val="18"/>
                <w:szCs w:val="18"/>
              </w:rPr>
              <w:t>e</w:t>
            </w:r>
            <w:r>
              <w:rPr>
                <w:rFonts w:ascii="Arial" w:eastAsia="Arial" w:hAnsi="Arial" w:cs="Arial"/>
                <w:color w:val="231F20"/>
                <w:spacing w:val="2"/>
                <w:sz w:val="18"/>
                <w:szCs w:val="18"/>
              </w:rPr>
              <w:t>s</w:t>
            </w:r>
            <w:r>
              <w:rPr>
                <w:rFonts w:ascii="Arial" w:eastAsia="Arial" w:hAnsi="Arial" w:cs="Arial"/>
                <w:color w:val="231F20"/>
                <w:sz w:val="18"/>
                <w:szCs w:val="18"/>
              </w:rPr>
              <w:t>s</w:t>
            </w:r>
            <w:r>
              <w:rPr>
                <w:rFonts w:ascii="Arial" w:eastAsia="Arial" w:hAnsi="Arial" w:cs="Arial"/>
                <w:color w:val="231F20"/>
                <w:spacing w:val="5"/>
                <w:sz w:val="18"/>
                <w:szCs w:val="18"/>
              </w:rPr>
              <w:t xml:space="preserve"> </w:t>
            </w:r>
            <w:r>
              <w:rPr>
                <w:rFonts w:ascii="Arial" w:eastAsia="Arial" w:hAnsi="Arial" w:cs="Arial"/>
                <w:color w:val="231F20"/>
                <w:spacing w:val="-2"/>
                <w:sz w:val="18"/>
                <w:szCs w:val="18"/>
              </w:rPr>
              <w:t>f</w:t>
            </w:r>
            <w:r>
              <w:rPr>
                <w:rFonts w:ascii="Arial" w:eastAsia="Arial" w:hAnsi="Arial" w:cs="Arial"/>
                <w:color w:val="231F20"/>
                <w:spacing w:val="1"/>
                <w:sz w:val="18"/>
                <w:szCs w:val="18"/>
              </w:rPr>
              <w:t>o</w:t>
            </w:r>
            <w:r>
              <w:rPr>
                <w:rFonts w:ascii="Arial" w:eastAsia="Arial" w:hAnsi="Arial" w:cs="Arial"/>
                <w:color w:val="231F20"/>
                <w:sz w:val="18"/>
                <w:szCs w:val="18"/>
              </w:rPr>
              <w:t>r</w:t>
            </w:r>
            <w:r>
              <w:rPr>
                <w:rFonts w:ascii="Arial" w:eastAsia="Arial" w:hAnsi="Arial" w:cs="Arial"/>
                <w:color w:val="231F20"/>
                <w:spacing w:val="9"/>
                <w:sz w:val="18"/>
                <w:szCs w:val="18"/>
              </w:rPr>
              <w:t xml:space="preserve"> </w:t>
            </w:r>
            <w:r>
              <w:rPr>
                <w:rFonts w:ascii="Arial" w:eastAsia="Arial" w:hAnsi="Arial" w:cs="Arial"/>
                <w:color w:val="231F20"/>
                <w:spacing w:val="1"/>
                <w:sz w:val="18"/>
                <w:szCs w:val="18"/>
              </w:rPr>
              <w:t>el</w:t>
            </w:r>
            <w:r>
              <w:rPr>
                <w:rFonts w:ascii="Arial" w:eastAsia="Arial" w:hAnsi="Arial" w:cs="Arial"/>
                <w:color w:val="231F20"/>
                <w:spacing w:val="2"/>
                <w:sz w:val="18"/>
                <w:szCs w:val="18"/>
              </w:rPr>
              <w:t>e</w:t>
            </w:r>
            <w:r>
              <w:rPr>
                <w:rFonts w:ascii="Arial" w:eastAsia="Arial" w:hAnsi="Arial" w:cs="Arial"/>
                <w:color w:val="231F20"/>
                <w:spacing w:val="5"/>
                <w:sz w:val="18"/>
                <w:szCs w:val="18"/>
              </w:rPr>
              <w:t>c</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pacing w:val="1"/>
                <w:sz w:val="18"/>
                <w:szCs w:val="18"/>
              </w:rPr>
              <w:t>o</w:t>
            </w:r>
            <w:r>
              <w:rPr>
                <w:rFonts w:ascii="Arial" w:eastAsia="Arial" w:hAnsi="Arial" w:cs="Arial"/>
                <w:color w:val="231F20"/>
                <w:sz w:val="18"/>
                <w:szCs w:val="18"/>
              </w:rPr>
              <w:t>n</w:t>
            </w:r>
            <w:r>
              <w:rPr>
                <w:rFonts w:ascii="Arial" w:eastAsia="Arial" w:hAnsi="Arial" w:cs="Arial"/>
                <w:color w:val="231F20"/>
                <w:spacing w:val="1"/>
                <w:sz w:val="18"/>
                <w:szCs w:val="18"/>
              </w:rPr>
              <w:t>i</w:t>
            </w:r>
            <w:r>
              <w:rPr>
                <w:rFonts w:ascii="Arial" w:eastAsia="Arial" w:hAnsi="Arial" w:cs="Arial"/>
                <w:color w:val="231F20"/>
                <w:sz w:val="18"/>
                <w:szCs w:val="18"/>
              </w:rPr>
              <w:t xml:space="preserve">c </w:t>
            </w:r>
            <w:r>
              <w:rPr>
                <w:rFonts w:ascii="Arial" w:eastAsia="Arial" w:hAnsi="Arial" w:cs="Arial"/>
                <w:color w:val="231F20"/>
                <w:spacing w:val="-1"/>
                <w:sz w:val="18"/>
                <w:szCs w:val="18"/>
              </w:rPr>
              <w:t>c</w:t>
            </w:r>
            <w:r>
              <w:rPr>
                <w:rFonts w:ascii="Arial" w:eastAsia="Arial" w:hAnsi="Arial" w:cs="Arial"/>
                <w:color w:val="231F20"/>
                <w:spacing w:val="1"/>
                <w:sz w:val="18"/>
                <w:szCs w:val="18"/>
              </w:rPr>
              <w:t>o</w:t>
            </w:r>
            <w:r>
              <w:rPr>
                <w:rFonts w:ascii="Arial" w:eastAsia="Arial" w:hAnsi="Arial" w:cs="Arial"/>
                <w:color w:val="231F20"/>
                <w:sz w:val="18"/>
                <w:szCs w:val="18"/>
              </w:rPr>
              <w:t>mmun</w:t>
            </w:r>
            <w:r>
              <w:rPr>
                <w:rFonts w:ascii="Arial" w:eastAsia="Arial" w:hAnsi="Arial" w:cs="Arial"/>
                <w:color w:val="231F20"/>
                <w:spacing w:val="1"/>
                <w:sz w:val="18"/>
                <w:szCs w:val="18"/>
              </w:rPr>
              <w:t>i</w:t>
            </w:r>
            <w:r>
              <w:rPr>
                <w:rFonts w:ascii="Arial" w:eastAsia="Arial" w:hAnsi="Arial" w:cs="Arial"/>
                <w:color w:val="231F20"/>
                <w:spacing w:val="2"/>
                <w:sz w:val="18"/>
                <w:szCs w:val="18"/>
              </w:rPr>
              <w:t>c</w:t>
            </w:r>
            <w:r>
              <w:rPr>
                <w:rFonts w:ascii="Arial" w:eastAsia="Arial" w:hAnsi="Arial" w:cs="Arial"/>
                <w:color w:val="231F20"/>
                <w:sz w:val="18"/>
                <w:szCs w:val="18"/>
              </w:rPr>
              <w:t>a</w:t>
            </w:r>
            <w:r>
              <w:rPr>
                <w:rFonts w:ascii="Arial" w:eastAsia="Arial" w:hAnsi="Arial" w:cs="Arial"/>
                <w:color w:val="231F20"/>
                <w:spacing w:val="1"/>
                <w:sz w:val="18"/>
                <w:szCs w:val="18"/>
              </w:rPr>
              <w:t>tio</w:t>
            </w:r>
            <w:r>
              <w:rPr>
                <w:rFonts w:ascii="Arial" w:eastAsia="Arial" w:hAnsi="Arial" w:cs="Arial"/>
                <w:color w:val="231F20"/>
                <w:spacing w:val="-1"/>
                <w:sz w:val="18"/>
                <w:szCs w:val="18"/>
              </w:rPr>
              <w:t>n</w:t>
            </w:r>
            <w:r>
              <w:rPr>
                <w:rFonts w:ascii="Arial" w:eastAsia="Arial" w:hAnsi="Arial" w:cs="Arial"/>
                <w:color w:val="231F20"/>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72236961"/>
              <w:placeholder>
                <w:docPart w:val="DD15448BAABC4E60A33EFFD02FA71B9D"/>
              </w:placeholder>
            </w:sdtPr>
            <w:sdtContent>
              <w:p w14:paraId="55E3E597" w14:textId="283C3356" w:rsidR="000F0C19" w:rsidRPr="00920158" w:rsidRDefault="0007735D" w:rsidP="0009576A">
                <w:pPr>
                  <w:spacing w:before="36" w:line="203" w:lineRule="exact"/>
                  <w:ind w:right="-20"/>
                  <w:rPr>
                    <w:rFonts w:ascii="Arial" w:hAnsi="Arial" w:cs="Arial"/>
                    <w:sz w:val="18"/>
                    <w:szCs w:val="18"/>
                  </w:rPr>
                </w:pPr>
                <w:r>
                  <w:rPr>
                    <w:rFonts w:ascii="Arial" w:hAnsi="Arial" w:cs="Arial"/>
                    <w:sz w:val="18"/>
                    <w:szCs w:val="18"/>
                  </w:rPr>
                  <w:t>sarahshaw@wrt.org.uk</w:t>
                </w:r>
              </w:p>
            </w:sdtContent>
          </w:sdt>
        </w:tc>
      </w:tr>
    </w:tbl>
    <w:p w14:paraId="459CA38B" w14:textId="77777777" w:rsidR="000F0C19" w:rsidRPr="00920158" w:rsidRDefault="000F0C19" w:rsidP="000F0C19">
      <w:pPr>
        <w:spacing w:after="0" w:line="200" w:lineRule="exact"/>
        <w:rPr>
          <w:rFonts w:ascii="Arial" w:hAnsi="Arial" w:cs="Arial"/>
          <w:sz w:val="20"/>
          <w:szCs w:val="20"/>
        </w:rPr>
      </w:pPr>
    </w:p>
    <w:p w14:paraId="253AEAE2"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570154A" w14:textId="77777777" w:rsidTr="0009576A">
        <w:trPr>
          <w:trHeight w:val="281"/>
        </w:trPr>
        <w:tc>
          <w:tcPr>
            <w:tcW w:w="2520" w:type="dxa"/>
            <w:tcBorders>
              <w:right w:val="single" w:sz="4" w:space="0" w:color="auto"/>
            </w:tcBorders>
          </w:tcPr>
          <w:p w14:paraId="60519C58"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position w:val="-1"/>
                <w:sz w:val="18"/>
                <w:szCs w:val="18"/>
              </w:rPr>
              <w:t>s</w:t>
            </w:r>
            <w:r>
              <w:rPr>
                <w:rFonts w:ascii="Arial" w:eastAsia="Arial" w:hAnsi="Arial" w:cs="Arial"/>
                <w:i/>
                <w:color w:val="231F20"/>
                <w:spacing w:val="2"/>
                <w:position w:val="-1"/>
                <w:sz w:val="18"/>
                <w:szCs w:val="18"/>
              </w:rPr>
              <w:t>e</w:t>
            </w:r>
            <w:r>
              <w:rPr>
                <w:rFonts w:ascii="Arial" w:eastAsia="Arial" w:hAnsi="Arial" w:cs="Arial"/>
                <w:i/>
                <w:color w:val="231F20"/>
                <w:spacing w:val="5"/>
                <w:position w:val="-1"/>
                <w:sz w:val="18"/>
                <w:szCs w:val="18"/>
              </w:rPr>
              <w:t>r</w:t>
            </w:r>
            <w:r>
              <w:rPr>
                <w:rFonts w:ascii="Arial" w:eastAsia="Arial" w:hAnsi="Arial" w:cs="Arial"/>
                <w:i/>
                <w:color w:val="231F20"/>
                <w:spacing w:val="1"/>
                <w:position w:val="-1"/>
                <w:sz w:val="18"/>
                <w:szCs w:val="18"/>
              </w:rPr>
              <w:t>v</w:t>
            </w:r>
            <w:r>
              <w:rPr>
                <w:rFonts w:ascii="Arial" w:eastAsia="Arial" w:hAnsi="Arial" w:cs="Arial"/>
                <w:i/>
                <w:color w:val="231F20"/>
                <w:position w:val="-1"/>
                <w:sz w:val="18"/>
                <w:szCs w:val="18"/>
              </w:rPr>
              <w:t>i</w:t>
            </w:r>
            <w:r>
              <w:rPr>
                <w:rFonts w:ascii="Arial" w:eastAsia="Arial" w:hAnsi="Arial" w:cs="Arial"/>
                <w:i/>
                <w:color w:val="231F20"/>
                <w:spacing w:val="-1"/>
                <w:position w:val="-1"/>
                <w:sz w:val="18"/>
                <w:szCs w:val="18"/>
              </w:rPr>
              <w:t>c</w:t>
            </w:r>
            <w:r>
              <w:rPr>
                <w:rFonts w:ascii="Arial" w:eastAsia="Arial" w:hAnsi="Arial" w:cs="Arial"/>
                <w:i/>
                <w:color w:val="231F20"/>
                <w:position w:val="-1"/>
                <w:sz w:val="18"/>
                <w:szCs w:val="18"/>
              </w:rPr>
              <w:t>e</w:t>
            </w:r>
            <w:r>
              <w:rPr>
                <w:rFonts w:ascii="Arial" w:eastAsia="Arial" w:hAnsi="Arial" w:cs="Arial"/>
                <w:i/>
                <w:color w:val="231F20"/>
                <w:spacing w:val="6"/>
                <w:position w:val="-1"/>
                <w:sz w:val="18"/>
                <w:szCs w:val="18"/>
              </w:rPr>
              <w:t xml:space="preserve"> </w:t>
            </w:r>
            <w:r>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59541032"/>
              <w:placeholder>
                <w:docPart w:val="2AED3B8D976647CF9F3FE1D8D3F68DD1"/>
              </w:placeholder>
            </w:sdtPr>
            <w:sdtContent>
              <w:p w14:paraId="35E7B74F" w14:textId="6D042946" w:rsidR="000F0C19" w:rsidRPr="00920158" w:rsidRDefault="00344CD0" w:rsidP="0009576A">
                <w:pPr>
                  <w:spacing w:before="36" w:line="203" w:lineRule="exact"/>
                  <w:ind w:right="-20"/>
                  <w:rPr>
                    <w:rFonts w:ascii="Arial" w:hAnsi="Arial" w:cs="Arial"/>
                    <w:sz w:val="18"/>
                    <w:szCs w:val="18"/>
                  </w:rPr>
                </w:pPr>
                <w:r>
                  <w:rPr>
                    <w:rFonts w:ascii="Arial" w:hAnsi="Arial" w:cs="Arial"/>
                    <w:sz w:val="18"/>
                    <w:szCs w:val="18"/>
                  </w:rPr>
                  <w:t>Brand &amp; New Website Development for Fundraising Readiness</w:t>
                </w:r>
              </w:p>
            </w:sdtContent>
          </w:sdt>
        </w:tc>
      </w:tr>
    </w:tbl>
    <w:p w14:paraId="07ED6538"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381283C5" w14:textId="77777777" w:rsidTr="0009576A">
        <w:trPr>
          <w:trHeight w:val="281"/>
        </w:trPr>
        <w:tc>
          <w:tcPr>
            <w:tcW w:w="2520" w:type="dxa"/>
            <w:tcBorders>
              <w:right w:val="single" w:sz="4" w:space="0" w:color="auto"/>
            </w:tcBorders>
          </w:tcPr>
          <w:p w14:paraId="3950C4B3"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spacing w:val="2"/>
                <w:position w:val="-1"/>
                <w:sz w:val="18"/>
                <w:szCs w:val="18"/>
              </w:rPr>
              <w:t>s</w:t>
            </w:r>
            <w:r>
              <w:rPr>
                <w:rFonts w:ascii="Arial" w:eastAsia="Arial" w:hAnsi="Arial" w:cs="Arial"/>
                <w:i/>
                <w:color w:val="231F20"/>
                <w:position w:val="-1"/>
                <w:sz w:val="18"/>
                <w:szCs w:val="18"/>
              </w:rPr>
              <w:t>ta</w:t>
            </w:r>
            <w:r>
              <w:rPr>
                <w:rFonts w:ascii="Arial" w:eastAsia="Arial" w:hAnsi="Arial" w:cs="Arial"/>
                <w:i/>
                <w:color w:val="231F20"/>
                <w:spacing w:val="6"/>
                <w:position w:val="-1"/>
                <w:sz w:val="18"/>
                <w:szCs w:val="18"/>
              </w:rPr>
              <w:t>r</w:t>
            </w:r>
            <w:r>
              <w:rPr>
                <w:rFonts w:ascii="Arial" w:eastAsia="Arial" w:hAnsi="Arial" w:cs="Arial"/>
                <w:i/>
                <w:color w:val="231F20"/>
                <w:position w:val="-1"/>
                <w:sz w:val="18"/>
                <w:szCs w:val="18"/>
              </w:rPr>
              <w:t>ting d</w:t>
            </w:r>
            <w:r>
              <w:rPr>
                <w:rFonts w:ascii="Arial" w:eastAsia="Arial" w:hAnsi="Arial" w:cs="Arial"/>
                <w:i/>
                <w:color w:val="231F20"/>
                <w:spacing w:val="-3"/>
                <w:position w:val="-1"/>
                <w:sz w:val="18"/>
                <w:szCs w:val="18"/>
              </w:rPr>
              <w:t>a</w:t>
            </w:r>
            <w:r>
              <w:rPr>
                <w:rFonts w:ascii="Arial" w:eastAsia="Arial" w:hAnsi="Arial" w:cs="Arial"/>
                <w:i/>
                <w:color w:val="231F20"/>
                <w:position w:val="-1"/>
                <w:sz w:val="18"/>
                <w:szCs w:val="18"/>
              </w:rPr>
              <w:t>te</w:t>
            </w:r>
            <w:r>
              <w:rPr>
                <w:rFonts w:ascii="Arial" w:eastAsia="Arial" w:hAnsi="Arial" w:cs="Arial"/>
                <w:i/>
                <w:color w:val="231F20"/>
                <w:spacing w:val="-13"/>
                <w:position w:val="-1"/>
                <w:sz w:val="18"/>
                <w:szCs w:val="18"/>
              </w:rPr>
              <w:t xml:space="preserve"> </w:t>
            </w:r>
            <w:r>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26906401"/>
              <w:placeholder>
                <w:docPart w:val="A7A807C03675428E9F04CB735E14AD87"/>
              </w:placeholder>
            </w:sdtPr>
            <w:sdtContent>
              <w:p w14:paraId="6A96D912" w14:textId="5B52C7B3" w:rsidR="000F0C19" w:rsidRPr="00920158" w:rsidRDefault="00344CD0" w:rsidP="0009576A">
                <w:pPr>
                  <w:spacing w:before="36" w:line="203" w:lineRule="exact"/>
                  <w:ind w:right="-20"/>
                  <w:rPr>
                    <w:rFonts w:ascii="Arial" w:hAnsi="Arial" w:cs="Arial"/>
                    <w:sz w:val="18"/>
                    <w:szCs w:val="18"/>
                  </w:rPr>
                </w:pPr>
                <w:r>
                  <w:rPr>
                    <w:rFonts w:ascii="Arial" w:hAnsi="Arial" w:cs="Arial"/>
                    <w:sz w:val="18"/>
                    <w:szCs w:val="18"/>
                  </w:rPr>
                  <w:t>01/10/2026</w:t>
                </w:r>
              </w:p>
            </w:sdtContent>
          </w:sdt>
        </w:tc>
      </w:tr>
    </w:tbl>
    <w:p w14:paraId="3955FC8D"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2385FC43" w14:textId="77777777" w:rsidTr="0009576A">
        <w:trPr>
          <w:trHeight w:val="281"/>
        </w:trPr>
        <w:tc>
          <w:tcPr>
            <w:tcW w:w="2520" w:type="dxa"/>
            <w:tcBorders>
              <w:right w:val="single" w:sz="4" w:space="0" w:color="auto"/>
            </w:tcBorders>
          </w:tcPr>
          <w:p w14:paraId="32C67AD9"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spacing w:val="-1"/>
                <w:position w:val="-1"/>
                <w:sz w:val="18"/>
                <w:szCs w:val="18"/>
              </w:rPr>
              <w:t>c</w:t>
            </w:r>
            <w:r>
              <w:rPr>
                <w:rFonts w:ascii="Arial" w:eastAsia="Arial" w:hAnsi="Arial" w:cs="Arial"/>
                <w:i/>
                <w:color w:val="231F20"/>
                <w:spacing w:val="1"/>
                <w:position w:val="-1"/>
                <w:sz w:val="18"/>
                <w:szCs w:val="18"/>
              </w:rPr>
              <w:t>o</w:t>
            </w:r>
            <w:r>
              <w:rPr>
                <w:rFonts w:ascii="Arial" w:eastAsia="Arial" w:hAnsi="Arial" w:cs="Arial"/>
                <w:i/>
                <w:color w:val="231F20"/>
                <w:position w:val="-1"/>
                <w:sz w:val="18"/>
                <w:szCs w:val="18"/>
              </w:rPr>
              <w:t>m</w:t>
            </w:r>
            <w:r>
              <w:rPr>
                <w:rFonts w:ascii="Arial" w:eastAsia="Arial" w:hAnsi="Arial" w:cs="Arial"/>
                <w:i/>
                <w:color w:val="231F20"/>
                <w:spacing w:val="1"/>
                <w:position w:val="-1"/>
                <w:sz w:val="18"/>
                <w:szCs w:val="18"/>
              </w:rPr>
              <w:t>pl</w:t>
            </w:r>
            <w:r>
              <w:rPr>
                <w:rFonts w:ascii="Arial" w:eastAsia="Arial" w:hAnsi="Arial" w:cs="Arial"/>
                <w:i/>
                <w:color w:val="231F20"/>
                <w:position w:val="-1"/>
                <w:sz w:val="18"/>
                <w:szCs w:val="18"/>
              </w:rPr>
              <w:t>eti</w:t>
            </w:r>
            <w:r>
              <w:rPr>
                <w:rFonts w:ascii="Arial" w:eastAsia="Arial" w:hAnsi="Arial" w:cs="Arial"/>
                <w:i/>
                <w:color w:val="231F20"/>
                <w:spacing w:val="1"/>
                <w:position w:val="-1"/>
                <w:sz w:val="18"/>
                <w:szCs w:val="18"/>
              </w:rPr>
              <w:t>o</w:t>
            </w:r>
            <w:r>
              <w:rPr>
                <w:rFonts w:ascii="Arial" w:eastAsia="Arial" w:hAnsi="Arial" w:cs="Arial"/>
                <w:i/>
                <w:color w:val="231F20"/>
                <w:position w:val="-1"/>
                <w:sz w:val="18"/>
                <w:szCs w:val="18"/>
              </w:rPr>
              <w:t>n</w:t>
            </w:r>
            <w:r>
              <w:rPr>
                <w:rFonts w:ascii="Arial" w:eastAsia="Arial" w:hAnsi="Arial" w:cs="Arial"/>
                <w:i/>
                <w:color w:val="231F20"/>
                <w:spacing w:val="-12"/>
                <w:position w:val="-1"/>
                <w:sz w:val="18"/>
                <w:szCs w:val="18"/>
              </w:rPr>
              <w:t xml:space="preserve"> </w:t>
            </w:r>
            <w:r>
              <w:rPr>
                <w:rFonts w:ascii="Arial" w:eastAsia="Arial" w:hAnsi="Arial" w:cs="Arial"/>
                <w:i/>
                <w:color w:val="231F20"/>
                <w:position w:val="-1"/>
                <w:sz w:val="18"/>
                <w:szCs w:val="18"/>
              </w:rPr>
              <w:t>d</w:t>
            </w:r>
            <w:r>
              <w:rPr>
                <w:rFonts w:ascii="Arial" w:eastAsia="Arial" w:hAnsi="Arial" w:cs="Arial"/>
                <w:i/>
                <w:color w:val="231F20"/>
                <w:spacing w:val="-3"/>
                <w:position w:val="-1"/>
                <w:sz w:val="18"/>
                <w:szCs w:val="18"/>
              </w:rPr>
              <w:t>a</w:t>
            </w:r>
            <w:r>
              <w:rPr>
                <w:rFonts w:ascii="Arial" w:eastAsia="Arial" w:hAnsi="Arial" w:cs="Arial"/>
                <w:i/>
                <w:color w:val="231F20"/>
                <w:position w:val="-1"/>
                <w:sz w:val="18"/>
                <w:szCs w:val="18"/>
              </w:rPr>
              <w:t>te</w:t>
            </w:r>
            <w:r>
              <w:rPr>
                <w:rFonts w:ascii="Arial" w:eastAsia="Arial" w:hAnsi="Arial" w:cs="Arial"/>
                <w:i/>
                <w:color w:val="231F20"/>
                <w:spacing w:val="-13"/>
                <w:position w:val="-1"/>
                <w:sz w:val="18"/>
                <w:szCs w:val="18"/>
              </w:rPr>
              <w:t xml:space="preserve"> </w:t>
            </w:r>
            <w:r>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94423577"/>
              <w:placeholder>
                <w:docPart w:val="9A37044AFF2E4EF5A94991F44C5FD5C5"/>
              </w:placeholder>
            </w:sdtPr>
            <w:sdtContent>
              <w:p w14:paraId="0363B792" w14:textId="300C0919" w:rsidR="000F0C19" w:rsidRPr="00920158" w:rsidRDefault="007837FB" w:rsidP="0009576A">
                <w:pPr>
                  <w:spacing w:before="36" w:line="203" w:lineRule="exact"/>
                  <w:ind w:right="-20"/>
                  <w:rPr>
                    <w:rFonts w:ascii="Arial" w:hAnsi="Arial" w:cs="Arial"/>
                    <w:sz w:val="18"/>
                    <w:szCs w:val="18"/>
                  </w:rPr>
                </w:pPr>
                <w:r>
                  <w:rPr>
                    <w:rFonts w:ascii="Arial" w:hAnsi="Arial" w:cs="Arial"/>
                    <w:sz w:val="18"/>
                    <w:szCs w:val="18"/>
                  </w:rPr>
                  <w:t>01/04/2027</w:t>
                </w:r>
              </w:p>
            </w:sdtContent>
          </w:sdt>
        </w:tc>
      </w:tr>
    </w:tbl>
    <w:p w14:paraId="662B4DDC"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14EC1768" w14:textId="77777777" w:rsidTr="0009576A">
        <w:trPr>
          <w:trHeight w:val="281"/>
        </w:trPr>
        <w:tc>
          <w:tcPr>
            <w:tcW w:w="2520" w:type="dxa"/>
            <w:tcBorders>
              <w:right w:val="single" w:sz="4" w:space="0" w:color="auto"/>
            </w:tcBorders>
          </w:tcPr>
          <w:p w14:paraId="2656E19E"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z w:val="18"/>
                <w:szCs w:val="18"/>
              </w:rPr>
              <w:t xml:space="preserve">The </w:t>
            </w:r>
            <w:r>
              <w:rPr>
                <w:rFonts w:ascii="Arial" w:eastAsia="Arial" w:hAnsi="Arial" w:cs="Arial"/>
                <w:i/>
                <w:color w:val="231F20"/>
                <w:sz w:val="18"/>
                <w:szCs w:val="18"/>
              </w:rPr>
              <w:t xml:space="preserve">delay damages </w:t>
            </w:r>
            <w:r>
              <w:rPr>
                <w:rFonts w:ascii="Arial" w:eastAsia="Arial" w:hAnsi="Arial" w:cs="Arial"/>
                <w:color w:val="231F20"/>
                <w:sz w:val="18"/>
                <w:szCs w:val="18"/>
              </w:rPr>
              <w:t>are</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8284929"/>
              <w:placeholder>
                <w:docPart w:val="47366A62F8C04BDEA06FE2A89DE2F894"/>
              </w:placeholder>
            </w:sdtPr>
            <w:sdtContent>
              <w:p w14:paraId="6E1A2511" w14:textId="0424738D" w:rsidR="000F0C19" w:rsidRPr="00920158" w:rsidRDefault="002F0D06" w:rsidP="0009576A">
                <w:pPr>
                  <w:spacing w:before="36" w:line="203" w:lineRule="exact"/>
                  <w:ind w:right="-20"/>
                  <w:rPr>
                    <w:rFonts w:ascii="Arial" w:hAnsi="Arial" w:cs="Arial"/>
                    <w:sz w:val="18"/>
                    <w:szCs w:val="18"/>
                  </w:rPr>
                </w:pPr>
                <w:r>
                  <w:rPr>
                    <w:rFonts w:ascii="Arial" w:hAnsi="Arial" w:cs="Arial"/>
                    <w:sz w:val="18"/>
                    <w:szCs w:val="18"/>
                  </w:rPr>
                  <w:t>£50</w:t>
                </w:r>
              </w:p>
            </w:sdtContent>
          </w:sdt>
        </w:tc>
        <w:tc>
          <w:tcPr>
            <w:tcW w:w="2430" w:type="dxa"/>
            <w:tcBorders>
              <w:left w:val="single" w:sz="4" w:space="0" w:color="auto"/>
            </w:tcBorders>
          </w:tcPr>
          <w:p w14:paraId="7C0CDFA1"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z w:val="18"/>
                <w:szCs w:val="18"/>
              </w:rPr>
              <w:t>per day</w:t>
            </w:r>
          </w:p>
        </w:tc>
      </w:tr>
    </w:tbl>
    <w:p w14:paraId="404AA442" w14:textId="77777777" w:rsidR="000F0C19" w:rsidRPr="00920158" w:rsidRDefault="000F0C19" w:rsidP="000F0C19">
      <w:pPr>
        <w:spacing w:before="10" w:after="0" w:line="140" w:lineRule="exact"/>
        <w:rPr>
          <w:rFonts w:ascii="Arial" w:hAnsi="Arial" w:cs="Arial"/>
          <w:sz w:val="14"/>
          <w:szCs w:val="14"/>
        </w:rPr>
      </w:pPr>
    </w:p>
    <w:p w14:paraId="0A8C49A7" w14:textId="77777777" w:rsidR="000F0C19" w:rsidRPr="00920158" w:rsidRDefault="000F0C19" w:rsidP="000F0C19">
      <w:pPr>
        <w:spacing w:before="10" w:after="0" w:line="140" w:lineRule="exact"/>
        <w:rPr>
          <w:rFonts w:ascii="Arial" w:hAnsi="Arial" w:cs="Arial"/>
          <w:sz w:val="14"/>
          <w:szCs w:val="14"/>
        </w:rPr>
      </w:pPr>
    </w:p>
    <w:p w14:paraId="42F23EB2"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9F27E1C" w14:textId="77777777" w:rsidTr="0009576A">
        <w:trPr>
          <w:trHeight w:val="281"/>
        </w:trPr>
        <w:tc>
          <w:tcPr>
            <w:tcW w:w="2520" w:type="dxa"/>
            <w:tcBorders>
              <w:right w:val="single" w:sz="4" w:space="0" w:color="auto"/>
            </w:tcBorders>
          </w:tcPr>
          <w:p w14:paraId="625C00E3"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position w:val="-1"/>
                <w:sz w:val="18"/>
                <w:szCs w:val="18"/>
              </w:rPr>
              <w:t>l</w:t>
            </w:r>
            <w:r>
              <w:rPr>
                <w:rFonts w:ascii="Arial" w:eastAsia="Arial" w:hAnsi="Arial" w:cs="Arial"/>
                <w:i/>
                <w:color w:val="231F20"/>
                <w:spacing w:val="-1"/>
                <w:position w:val="-1"/>
                <w:sz w:val="18"/>
                <w:szCs w:val="18"/>
              </w:rPr>
              <w:t>a</w:t>
            </w:r>
            <w:r>
              <w:rPr>
                <w:rFonts w:ascii="Arial" w:eastAsia="Arial" w:hAnsi="Arial" w:cs="Arial"/>
                <w:i/>
                <w:color w:val="231F20"/>
                <w:position w:val="-1"/>
                <w:sz w:val="18"/>
                <w:szCs w:val="18"/>
              </w:rPr>
              <w:t>w</w:t>
            </w:r>
            <w:r>
              <w:rPr>
                <w:rFonts w:ascii="Arial" w:eastAsia="Arial" w:hAnsi="Arial" w:cs="Arial"/>
                <w:i/>
                <w:color w:val="231F20"/>
                <w:spacing w:val="-2"/>
                <w:position w:val="-1"/>
                <w:sz w:val="18"/>
                <w:szCs w:val="18"/>
              </w:rPr>
              <w:t xml:space="preserve"> o</w:t>
            </w:r>
            <w:r>
              <w:rPr>
                <w:rFonts w:ascii="Arial" w:eastAsia="Arial" w:hAnsi="Arial" w:cs="Arial"/>
                <w:i/>
                <w:color w:val="231F20"/>
                <w:position w:val="-1"/>
                <w:sz w:val="18"/>
                <w:szCs w:val="18"/>
              </w:rPr>
              <w:t>f</w:t>
            </w:r>
            <w:r>
              <w:rPr>
                <w:rFonts w:ascii="Arial" w:eastAsia="Arial" w:hAnsi="Arial" w:cs="Arial"/>
                <w:i/>
                <w:color w:val="231F20"/>
                <w:spacing w:val="9"/>
                <w:position w:val="-1"/>
                <w:sz w:val="18"/>
                <w:szCs w:val="18"/>
              </w:rPr>
              <w:t xml:space="preserve"> </w:t>
            </w:r>
            <w:r>
              <w:rPr>
                <w:rFonts w:ascii="Arial" w:eastAsia="Arial" w:hAnsi="Arial" w:cs="Arial"/>
                <w:i/>
                <w:color w:val="231F20"/>
                <w:position w:val="-1"/>
                <w:sz w:val="18"/>
                <w:szCs w:val="18"/>
              </w:rPr>
              <w:t>the</w:t>
            </w:r>
            <w:r>
              <w:rPr>
                <w:rFonts w:ascii="Arial" w:eastAsia="Arial" w:hAnsi="Arial" w:cs="Arial"/>
                <w:i/>
                <w:color w:val="231F20"/>
                <w:spacing w:val="-2"/>
                <w:position w:val="-1"/>
                <w:sz w:val="18"/>
                <w:szCs w:val="18"/>
              </w:rPr>
              <w:t xml:space="preserve"> </w:t>
            </w:r>
            <w:r>
              <w:rPr>
                <w:rFonts w:ascii="Arial" w:eastAsia="Arial" w:hAnsi="Arial" w:cs="Arial"/>
                <w:i/>
                <w:color w:val="231F20"/>
                <w:spacing w:val="-1"/>
                <w:position w:val="-1"/>
                <w:sz w:val="18"/>
                <w:szCs w:val="18"/>
              </w:rPr>
              <w:t>c</w:t>
            </w:r>
            <w:r>
              <w:rPr>
                <w:rFonts w:ascii="Arial" w:eastAsia="Arial" w:hAnsi="Arial" w:cs="Arial"/>
                <w:i/>
                <w:color w:val="231F20"/>
                <w:spacing w:val="1"/>
                <w:position w:val="-1"/>
                <w:sz w:val="18"/>
                <w:szCs w:val="18"/>
              </w:rPr>
              <w:t>o</w:t>
            </w:r>
            <w:r>
              <w:rPr>
                <w:rFonts w:ascii="Arial" w:eastAsia="Arial" w:hAnsi="Arial" w:cs="Arial"/>
                <w:i/>
                <w:color w:val="231F20"/>
                <w:spacing w:val="-3"/>
                <w:position w:val="-1"/>
                <w:sz w:val="18"/>
                <w:szCs w:val="18"/>
              </w:rPr>
              <w:t>n</w:t>
            </w:r>
            <w:r>
              <w:rPr>
                <w:rFonts w:ascii="Arial" w:eastAsia="Arial" w:hAnsi="Arial" w:cs="Arial"/>
                <w:i/>
                <w:color w:val="231F20"/>
                <w:spacing w:val="1"/>
                <w:position w:val="-1"/>
                <w:sz w:val="18"/>
                <w:szCs w:val="18"/>
              </w:rPr>
              <w:t>tra</w:t>
            </w:r>
            <w:r>
              <w:rPr>
                <w:rFonts w:ascii="Arial" w:eastAsia="Arial" w:hAnsi="Arial" w:cs="Arial"/>
                <w:i/>
                <w:color w:val="231F20"/>
                <w:spacing w:val="4"/>
                <w:position w:val="-1"/>
                <w:sz w:val="18"/>
                <w:szCs w:val="18"/>
              </w:rPr>
              <w:t>c</w:t>
            </w:r>
            <w:r>
              <w:rPr>
                <w:rFonts w:ascii="Arial" w:eastAsia="Arial" w:hAnsi="Arial" w:cs="Arial"/>
                <w:i/>
                <w:color w:val="231F20"/>
                <w:position w:val="-1"/>
                <w:sz w:val="18"/>
                <w:szCs w:val="18"/>
              </w:rPr>
              <w:t>t</w:t>
            </w:r>
            <w:r>
              <w:rPr>
                <w:rFonts w:ascii="Arial" w:eastAsia="Arial" w:hAnsi="Arial" w:cs="Arial"/>
                <w:i/>
                <w:color w:val="231F20"/>
                <w:spacing w:val="-14"/>
                <w:position w:val="-1"/>
                <w:sz w:val="18"/>
                <w:szCs w:val="18"/>
              </w:rPr>
              <w:t xml:space="preserve"> </w:t>
            </w:r>
            <w:r>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5500408"/>
              <w:placeholder>
                <w:docPart w:val="07939EA9712A469A9721E82F1F138A85"/>
              </w:placeholder>
            </w:sdtPr>
            <w:sdtContent>
              <w:p w14:paraId="7E9AF694" w14:textId="40FD77D5" w:rsidR="000F0C19" w:rsidRPr="00920158" w:rsidRDefault="002F0D06" w:rsidP="0009576A">
                <w:pPr>
                  <w:spacing w:before="36" w:line="203" w:lineRule="exact"/>
                  <w:ind w:right="-20"/>
                  <w:rPr>
                    <w:rFonts w:ascii="Arial" w:hAnsi="Arial" w:cs="Arial"/>
                    <w:sz w:val="18"/>
                    <w:szCs w:val="18"/>
                  </w:rPr>
                </w:pPr>
                <w:r>
                  <w:rPr>
                    <w:rFonts w:ascii="Arial" w:hAnsi="Arial" w:cs="Arial"/>
                    <w:sz w:val="18"/>
                    <w:szCs w:val="18"/>
                  </w:rPr>
                  <w:t>The Law of England and Wales</w:t>
                </w:r>
              </w:p>
            </w:sdtContent>
          </w:sdt>
        </w:tc>
      </w:tr>
    </w:tbl>
    <w:p w14:paraId="06DCB2D8" w14:textId="77777777" w:rsidR="000F0C19" w:rsidRPr="00920158" w:rsidRDefault="000F0C19" w:rsidP="000F0C19">
      <w:pPr>
        <w:spacing w:before="10" w:after="0" w:line="140" w:lineRule="exact"/>
        <w:rPr>
          <w:rFonts w:ascii="Arial" w:hAnsi="Arial" w:cs="Arial"/>
          <w:sz w:val="14"/>
          <w:szCs w:val="14"/>
        </w:rPr>
      </w:pPr>
    </w:p>
    <w:p w14:paraId="5BC5C48F" w14:textId="77777777" w:rsidR="000F0C19" w:rsidRPr="00920158" w:rsidRDefault="000F0C19" w:rsidP="000F0C19">
      <w:pPr>
        <w:spacing w:before="10" w:after="0" w:line="140" w:lineRule="exact"/>
        <w:rPr>
          <w:rFonts w:ascii="Arial" w:hAnsi="Arial" w:cs="Arial"/>
          <w:sz w:val="14"/>
          <w:szCs w:val="14"/>
        </w:rPr>
      </w:pPr>
    </w:p>
    <w:p w14:paraId="4D1295B7"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3FDCBA49" w14:textId="77777777" w:rsidTr="0009576A">
        <w:trPr>
          <w:trHeight w:val="281"/>
        </w:trPr>
        <w:tc>
          <w:tcPr>
            <w:tcW w:w="2520" w:type="dxa"/>
            <w:tcBorders>
              <w:right w:val="single" w:sz="4" w:space="0" w:color="auto"/>
            </w:tcBorders>
          </w:tcPr>
          <w:p w14:paraId="5D06594E"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pacing w:val="2"/>
                <w:sz w:val="18"/>
                <w:szCs w:val="18"/>
              </w:rPr>
              <w:t>pe</w:t>
            </w:r>
            <w:r>
              <w:rPr>
                <w:rFonts w:ascii="Arial" w:eastAsia="Arial" w:hAnsi="Arial" w:cs="Arial"/>
                <w:i/>
                <w:color w:val="231F20"/>
                <w:spacing w:val="1"/>
                <w:sz w:val="18"/>
                <w:szCs w:val="18"/>
              </w:rPr>
              <w:t>r</w:t>
            </w:r>
            <w:r>
              <w:rPr>
                <w:rFonts w:ascii="Arial" w:eastAsia="Arial" w:hAnsi="Arial" w:cs="Arial"/>
                <w:i/>
                <w:color w:val="231F20"/>
                <w:sz w:val="18"/>
                <w:szCs w:val="18"/>
              </w:rPr>
              <w:t>i</w:t>
            </w:r>
            <w:r>
              <w:rPr>
                <w:rFonts w:ascii="Arial" w:eastAsia="Arial" w:hAnsi="Arial" w:cs="Arial"/>
                <w:i/>
                <w:color w:val="231F20"/>
                <w:spacing w:val="2"/>
                <w:sz w:val="18"/>
                <w:szCs w:val="18"/>
              </w:rPr>
              <w:t>o</w:t>
            </w:r>
            <w:r>
              <w:rPr>
                <w:rFonts w:ascii="Arial" w:eastAsia="Arial" w:hAnsi="Arial" w:cs="Arial"/>
                <w:i/>
                <w:color w:val="231F20"/>
                <w:sz w:val="18"/>
                <w:szCs w:val="18"/>
              </w:rPr>
              <w:t>d</w:t>
            </w:r>
            <w:r>
              <w:rPr>
                <w:rFonts w:ascii="Arial" w:eastAsia="Arial" w:hAnsi="Arial" w:cs="Arial"/>
                <w:i/>
                <w:color w:val="231F20"/>
                <w:spacing w:val="-11"/>
                <w:sz w:val="18"/>
                <w:szCs w:val="18"/>
              </w:rPr>
              <w:t xml:space="preserve"> </w:t>
            </w:r>
            <w:r>
              <w:rPr>
                <w:rFonts w:ascii="Arial" w:eastAsia="Arial" w:hAnsi="Arial" w:cs="Arial"/>
                <w:i/>
                <w:color w:val="231F20"/>
                <w:sz w:val="18"/>
                <w:szCs w:val="18"/>
              </w:rPr>
              <w:t>f</w:t>
            </w:r>
            <w:r>
              <w:rPr>
                <w:rFonts w:ascii="Arial" w:eastAsia="Arial" w:hAnsi="Arial" w:cs="Arial"/>
                <w:i/>
                <w:color w:val="231F20"/>
                <w:spacing w:val="1"/>
                <w:sz w:val="18"/>
                <w:szCs w:val="18"/>
              </w:rPr>
              <w:t>o</w:t>
            </w:r>
            <w:r>
              <w:rPr>
                <w:rFonts w:ascii="Arial" w:eastAsia="Arial" w:hAnsi="Arial" w:cs="Arial"/>
                <w:i/>
                <w:color w:val="231F20"/>
                <w:sz w:val="18"/>
                <w:szCs w:val="18"/>
              </w:rPr>
              <w:t>r</w:t>
            </w:r>
            <w:r>
              <w:rPr>
                <w:rFonts w:ascii="Arial" w:eastAsia="Arial" w:hAnsi="Arial" w:cs="Arial"/>
                <w:i/>
                <w:color w:val="231F20"/>
                <w:spacing w:val="9"/>
                <w:sz w:val="18"/>
                <w:szCs w:val="18"/>
              </w:rPr>
              <w:t xml:space="preserve"> </w:t>
            </w:r>
            <w:r>
              <w:rPr>
                <w:rFonts w:ascii="Arial" w:eastAsia="Arial" w:hAnsi="Arial" w:cs="Arial"/>
                <w:i/>
                <w:color w:val="231F20"/>
                <w:sz w:val="18"/>
                <w:szCs w:val="18"/>
              </w:rPr>
              <w:t>r</w:t>
            </w:r>
            <w:r>
              <w:rPr>
                <w:rFonts w:ascii="Arial" w:eastAsia="Arial" w:hAnsi="Arial" w:cs="Arial"/>
                <w:i/>
                <w:color w:val="231F20"/>
                <w:spacing w:val="2"/>
                <w:sz w:val="18"/>
                <w:szCs w:val="18"/>
              </w:rPr>
              <w:t>e</w:t>
            </w:r>
            <w:r>
              <w:rPr>
                <w:rFonts w:ascii="Arial" w:eastAsia="Arial" w:hAnsi="Arial" w:cs="Arial"/>
                <w:i/>
                <w:color w:val="231F20"/>
                <w:spacing w:val="1"/>
                <w:sz w:val="18"/>
                <w:szCs w:val="18"/>
              </w:rPr>
              <w:t>pl</w:t>
            </w:r>
            <w:r>
              <w:rPr>
                <w:rFonts w:ascii="Arial" w:eastAsia="Arial" w:hAnsi="Arial" w:cs="Arial"/>
                <w:i/>
                <w:color w:val="231F20"/>
                <w:sz w:val="18"/>
                <w:szCs w:val="18"/>
              </w:rPr>
              <w:t>y</w:t>
            </w:r>
            <w:r>
              <w:rPr>
                <w:rFonts w:ascii="Arial" w:eastAsia="Arial" w:hAnsi="Arial" w:cs="Arial"/>
                <w:i/>
                <w:color w:val="231F20"/>
                <w:spacing w:val="5"/>
                <w:sz w:val="18"/>
                <w:szCs w:val="18"/>
              </w:rPr>
              <w:t xml:space="preserve"> </w:t>
            </w:r>
            <w:r>
              <w:rPr>
                <w:rFonts w:ascii="Arial" w:eastAsia="Arial" w:hAnsi="Arial" w:cs="Arial"/>
                <w:color w:val="231F20"/>
                <w:sz w:val="18"/>
                <w:szCs w:val="18"/>
              </w:rPr>
              <w:t>is</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54097498"/>
              <w:placeholder>
                <w:docPart w:val="44B2653376DB4CA1AEAD0678BD456F36"/>
              </w:placeholder>
            </w:sdtPr>
            <w:sdtContent>
              <w:p w14:paraId="579CFEA5" w14:textId="4F9FCF76" w:rsidR="000F0C19" w:rsidRPr="00920158" w:rsidRDefault="002F0D06" w:rsidP="0009576A">
                <w:pPr>
                  <w:spacing w:before="36" w:line="203" w:lineRule="exact"/>
                  <w:ind w:right="-20"/>
                  <w:rPr>
                    <w:rFonts w:ascii="Arial" w:hAnsi="Arial" w:cs="Arial"/>
                    <w:sz w:val="18"/>
                    <w:szCs w:val="18"/>
                  </w:rPr>
                </w:pPr>
                <w:r>
                  <w:rPr>
                    <w:rFonts w:ascii="Arial" w:hAnsi="Arial" w:cs="Arial"/>
                    <w:sz w:val="18"/>
                    <w:szCs w:val="18"/>
                  </w:rPr>
                  <w:t xml:space="preserve">One </w:t>
                </w:r>
              </w:p>
            </w:sdtContent>
          </w:sdt>
        </w:tc>
        <w:tc>
          <w:tcPr>
            <w:tcW w:w="2430" w:type="dxa"/>
            <w:tcBorders>
              <w:left w:val="single" w:sz="4" w:space="0" w:color="auto"/>
            </w:tcBorders>
          </w:tcPr>
          <w:p w14:paraId="3CE1DCB4"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z w:val="18"/>
                <w:szCs w:val="18"/>
              </w:rPr>
              <w:t>weeks</w:t>
            </w:r>
          </w:p>
        </w:tc>
      </w:tr>
    </w:tbl>
    <w:p w14:paraId="11E354A5"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63E512CC" w14:textId="77777777" w:rsidTr="0009576A">
        <w:trPr>
          <w:trHeight w:val="281"/>
        </w:trPr>
        <w:tc>
          <w:tcPr>
            <w:tcW w:w="2520" w:type="dxa"/>
            <w:tcBorders>
              <w:right w:val="single" w:sz="4" w:space="0" w:color="auto"/>
            </w:tcBorders>
          </w:tcPr>
          <w:p w14:paraId="5932F46A"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pacing w:val="1"/>
                <w:sz w:val="18"/>
                <w:szCs w:val="18"/>
              </w:rPr>
              <w:t>d</w:t>
            </w:r>
            <w:r>
              <w:rPr>
                <w:rFonts w:ascii="Arial" w:eastAsia="Arial" w:hAnsi="Arial" w:cs="Arial"/>
                <w:i/>
                <w:color w:val="231F20"/>
                <w:sz w:val="18"/>
                <w:szCs w:val="18"/>
              </w:rPr>
              <w:t>ef</w:t>
            </w:r>
            <w:r>
              <w:rPr>
                <w:rFonts w:ascii="Arial" w:eastAsia="Arial" w:hAnsi="Arial" w:cs="Arial"/>
                <w:i/>
                <w:color w:val="231F20"/>
                <w:spacing w:val="3"/>
                <w:sz w:val="18"/>
                <w:szCs w:val="18"/>
              </w:rPr>
              <w:t>e</w:t>
            </w:r>
            <w:r>
              <w:rPr>
                <w:rFonts w:ascii="Arial" w:eastAsia="Arial" w:hAnsi="Arial" w:cs="Arial"/>
                <w:i/>
                <w:color w:val="231F20"/>
                <w:spacing w:val="4"/>
                <w:sz w:val="18"/>
                <w:szCs w:val="18"/>
              </w:rPr>
              <w:t>ct</w:t>
            </w:r>
            <w:r>
              <w:rPr>
                <w:rFonts w:ascii="Arial" w:eastAsia="Arial" w:hAnsi="Arial" w:cs="Arial"/>
                <w:i/>
                <w:color w:val="231F20"/>
                <w:sz w:val="18"/>
                <w:szCs w:val="18"/>
              </w:rPr>
              <w:t>s d</w:t>
            </w:r>
            <w:r>
              <w:rPr>
                <w:rFonts w:ascii="Arial" w:eastAsia="Arial" w:hAnsi="Arial" w:cs="Arial"/>
                <w:i/>
                <w:color w:val="231F20"/>
                <w:spacing w:val="-3"/>
                <w:sz w:val="18"/>
                <w:szCs w:val="18"/>
              </w:rPr>
              <w:t>a</w:t>
            </w:r>
            <w:r>
              <w:rPr>
                <w:rFonts w:ascii="Arial" w:eastAsia="Arial" w:hAnsi="Arial" w:cs="Arial"/>
                <w:i/>
                <w:color w:val="231F20"/>
                <w:sz w:val="18"/>
                <w:szCs w:val="18"/>
              </w:rPr>
              <w:t>te</w:t>
            </w:r>
            <w:r>
              <w:rPr>
                <w:rFonts w:ascii="Arial" w:eastAsia="Arial" w:hAnsi="Arial" w:cs="Arial"/>
                <w:i/>
                <w:color w:val="231F20"/>
                <w:spacing w:val="-13"/>
                <w:sz w:val="18"/>
                <w:szCs w:val="18"/>
              </w:rPr>
              <w:t xml:space="preserve"> </w:t>
            </w:r>
            <w:r>
              <w:rPr>
                <w:rFonts w:ascii="Arial" w:eastAsia="Arial" w:hAnsi="Arial" w:cs="Arial"/>
                <w:color w:val="231F20"/>
                <w:sz w:val="18"/>
                <w:szCs w:val="18"/>
              </w:rPr>
              <w:t>is</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61985003"/>
              <w:placeholder>
                <w:docPart w:val="4949DFF6A96246749A14A6601E534286"/>
              </w:placeholder>
            </w:sdtPr>
            <w:sdtContent>
              <w:p w14:paraId="12D7625F" w14:textId="511CB14F" w:rsidR="000F0C19" w:rsidRPr="00920158" w:rsidRDefault="002F0D06" w:rsidP="0009576A">
                <w:pPr>
                  <w:spacing w:before="36" w:line="203" w:lineRule="exact"/>
                  <w:ind w:right="-20"/>
                  <w:rPr>
                    <w:rFonts w:ascii="Arial" w:hAnsi="Arial" w:cs="Arial"/>
                    <w:sz w:val="18"/>
                    <w:szCs w:val="18"/>
                  </w:rPr>
                </w:pPr>
                <w:r>
                  <w:rPr>
                    <w:rFonts w:ascii="Arial" w:hAnsi="Arial" w:cs="Arial"/>
                    <w:sz w:val="18"/>
                    <w:szCs w:val="18"/>
                  </w:rPr>
                  <w:t>Eight</w:t>
                </w:r>
              </w:p>
            </w:sdtContent>
          </w:sdt>
        </w:tc>
        <w:tc>
          <w:tcPr>
            <w:tcW w:w="2430" w:type="dxa"/>
            <w:tcBorders>
              <w:left w:val="single" w:sz="4" w:space="0" w:color="auto"/>
            </w:tcBorders>
          </w:tcPr>
          <w:p w14:paraId="6BE5A482"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z w:val="18"/>
                <w:szCs w:val="18"/>
              </w:rPr>
              <w:t>weeks after Completion</w:t>
            </w:r>
          </w:p>
        </w:tc>
      </w:tr>
    </w:tbl>
    <w:p w14:paraId="660F1AD0" w14:textId="77777777" w:rsidR="000F0C19" w:rsidRPr="00920158" w:rsidRDefault="000F0C19" w:rsidP="000F0C19">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3480A881" w14:textId="77777777" w:rsidTr="0009576A">
        <w:trPr>
          <w:trHeight w:val="281"/>
        </w:trPr>
        <w:tc>
          <w:tcPr>
            <w:tcW w:w="2520" w:type="dxa"/>
            <w:tcBorders>
              <w:right w:val="single" w:sz="4" w:space="0" w:color="auto"/>
            </w:tcBorders>
          </w:tcPr>
          <w:p w14:paraId="6C847D52"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z w:val="18"/>
                <w:szCs w:val="18"/>
              </w:rPr>
              <w:t>a</w:t>
            </w:r>
            <w:r>
              <w:rPr>
                <w:rFonts w:ascii="Arial" w:eastAsia="Arial" w:hAnsi="Arial" w:cs="Arial"/>
                <w:i/>
                <w:color w:val="231F20"/>
                <w:spacing w:val="3"/>
                <w:sz w:val="18"/>
                <w:szCs w:val="18"/>
              </w:rPr>
              <w:t>s</w:t>
            </w:r>
            <w:r>
              <w:rPr>
                <w:rFonts w:ascii="Arial" w:eastAsia="Arial" w:hAnsi="Arial" w:cs="Arial"/>
                <w:i/>
                <w:color w:val="231F20"/>
                <w:sz w:val="18"/>
                <w:szCs w:val="18"/>
              </w:rPr>
              <w:t>s</w:t>
            </w:r>
            <w:r>
              <w:rPr>
                <w:rFonts w:ascii="Arial" w:eastAsia="Arial" w:hAnsi="Arial" w:cs="Arial"/>
                <w:i/>
                <w:color w:val="231F20"/>
                <w:spacing w:val="1"/>
                <w:sz w:val="18"/>
                <w:szCs w:val="18"/>
              </w:rPr>
              <w:t>e</w:t>
            </w:r>
            <w:r>
              <w:rPr>
                <w:rFonts w:ascii="Arial" w:eastAsia="Arial" w:hAnsi="Arial" w:cs="Arial"/>
                <w:i/>
                <w:color w:val="231F20"/>
                <w:spacing w:val="3"/>
                <w:sz w:val="18"/>
                <w:szCs w:val="18"/>
              </w:rPr>
              <w:t>s</w:t>
            </w:r>
            <w:r>
              <w:rPr>
                <w:rFonts w:ascii="Arial" w:eastAsia="Arial" w:hAnsi="Arial" w:cs="Arial"/>
                <w:i/>
                <w:color w:val="231F20"/>
                <w:spacing w:val="-1"/>
                <w:sz w:val="18"/>
                <w:szCs w:val="18"/>
              </w:rPr>
              <w:t>s</w:t>
            </w:r>
            <w:r>
              <w:rPr>
                <w:rFonts w:ascii="Arial" w:eastAsia="Arial" w:hAnsi="Arial" w:cs="Arial"/>
                <w:i/>
                <w:color w:val="231F20"/>
                <w:spacing w:val="1"/>
                <w:sz w:val="18"/>
                <w:szCs w:val="18"/>
              </w:rPr>
              <w:t>m</w:t>
            </w:r>
            <w:r>
              <w:rPr>
                <w:rFonts w:ascii="Arial" w:eastAsia="Arial" w:hAnsi="Arial" w:cs="Arial"/>
                <w:i/>
                <w:color w:val="231F20"/>
                <w:spacing w:val="2"/>
                <w:sz w:val="18"/>
                <w:szCs w:val="18"/>
              </w:rPr>
              <w:t>e</w:t>
            </w:r>
            <w:r>
              <w:rPr>
                <w:rFonts w:ascii="Arial" w:eastAsia="Arial" w:hAnsi="Arial" w:cs="Arial"/>
                <w:i/>
                <w:color w:val="231F20"/>
                <w:spacing w:val="-3"/>
                <w:sz w:val="18"/>
                <w:szCs w:val="18"/>
              </w:rPr>
              <w:t>n</w:t>
            </w:r>
            <w:r>
              <w:rPr>
                <w:rFonts w:ascii="Arial" w:eastAsia="Arial" w:hAnsi="Arial" w:cs="Arial"/>
                <w:i/>
                <w:color w:val="231F20"/>
                <w:sz w:val="18"/>
                <w:szCs w:val="18"/>
              </w:rPr>
              <w:t>t d</w:t>
            </w:r>
            <w:r>
              <w:rPr>
                <w:rFonts w:ascii="Arial" w:eastAsia="Arial" w:hAnsi="Arial" w:cs="Arial"/>
                <w:i/>
                <w:color w:val="231F20"/>
                <w:spacing w:val="-2"/>
                <w:sz w:val="18"/>
                <w:szCs w:val="18"/>
              </w:rPr>
              <w:t>a</w:t>
            </w:r>
            <w:r>
              <w:rPr>
                <w:rFonts w:ascii="Arial" w:eastAsia="Arial" w:hAnsi="Arial" w:cs="Arial"/>
                <w:i/>
                <w:color w:val="231F20"/>
                <w:sz w:val="18"/>
                <w:szCs w:val="18"/>
              </w:rPr>
              <w:t>y</w:t>
            </w:r>
            <w:r>
              <w:rPr>
                <w:rFonts w:ascii="Arial" w:eastAsia="Arial" w:hAnsi="Arial" w:cs="Arial"/>
                <w:i/>
                <w:color w:val="231F20"/>
                <w:spacing w:val="18"/>
                <w:sz w:val="18"/>
                <w:szCs w:val="18"/>
              </w:rPr>
              <w:t xml:space="preserve"> </w:t>
            </w:r>
            <w:r>
              <w:rPr>
                <w:rFonts w:ascii="Arial" w:eastAsia="Arial" w:hAnsi="Arial" w:cs="Arial"/>
                <w:color w:val="231F20"/>
                <w:sz w:val="18"/>
                <w:szCs w:val="18"/>
              </w:rPr>
              <w:t>is</w:t>
            </w:r>
            <w:r>
              <w:rPr>
                <w:rFonts w:ascii="Arial" w:eastAsia="Arial" w:hAnsi="Arial" w:cs="Arial"/>
                <w:color w:val="231F20"/>
                <w:spacing w:val="1"/>
                <w:sz w:val="18"/>
                <w:szCs w:val="18"/>
              </w:rPr>
              <w:t xml:space="preserve"> th</w:t>
            </w:r>
            <w:r>
              <w:rPr>
                <w:rFonts w:ascii="Arial" w:eastAsia="Arial" w:hAnsi="Arial" w:cs="Arial"/>
                <w:color w:val="231F20"/>
                <w:sz w:val="18"/>
                <w:szCs w:val="18"/>
              </w:rPr>
              <w:t>e</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66678614"/>
              <w:placeholder>
                <w:docPart w:val="4B6E6792BAB6435FB10FC777AF71C3DE"/>
              </w:placeholder>
            </w:sdtPr>
            <w:sdtContent>
              <w:p w14:paraId="31C891E0" w14:textId="360F1597" w:rsidR="000F0C19" w:rsidRPr="00920158" w:rsidRDefault="002F0D06" w:rsidP="0009576A">
                <w:pPr>
                  <w:spacing w:before="36" w:line="203" w:lineRule="exact"/>
                  <w:ind w:right="-20"/>
                  <w:rPr>
                    <w:rFonts w:ascii="Arial" w:hAnsi="Arial" w:cs="Arial"/>
                    <w:sz w:val="18"/>
                    <w:szCs w:val="18"/>
                  </w:rPr>
                </w:pPr>
                <w:r>
                  <w:rPr>
                    <w:rFonts w:ascii="Arial" w:hAnsi="Arial" w:cs="Arial"/>
                    <w:sz w:val="18"/>
                    <w:szCs w:val="18"/>
                  </w:rPr>
                  <w:t>Last Thursday</w:t>
                </w:r>
              </w:p>
            </w:sdtContent>
          </w:sdt>
        </w:tc>
        <w:tc>
          <w:tcPr>
            <w:tcW w:w="2430" w:type="dxa"/>
            <w:tcBorders>
              <w:left w:val="single" w:sz="4" w:space="0" w:color="auto"/>
            </w:tcBorders>
          </w:tcPr>
          <w:p w14:paraId="7691052E"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pacing w:val="3"/>
                <w:sz w:val="18"/>
                <w:szCs w:val="18"/>
              </w:rPr>
              <w:t>of each month</w:t>
            </w:r>
          </w:p>
        </w:tc>
      </w:tr>
    </w:tbl>
    <w:p w14:paraId="46CD1AD4" w14:textId="77777777" w:rsidR="000F0C19" w:rsidRPr="00920158" w:rsidRDefault="000F0C19" w:rsidP="000F0C19">
      <w:pPr>
        <w:spacing w:after="0" w:line="200" w:lineRule="exact"/>
        <w:rPr>
          <w:rFonts w:ascii="Arial" w:hAnsi="Arial" w:cs="Arial"/>
          <w:sz w:val="20"/>
          <w:szCs w:val="20"/>
        </w:rPr>
      </w:pPr>
    </w:p>
    <w:p w14:paraId="458B192C" w14:textId="77777777" w:rsidR="000F0C19" w:rsidRPr="00920158" w:rsidRDefault="000F0C19" w:rsidP="000F0C19">
      <w:pPr>
        <w:spacing w:before="3" w:after="0" w:line="180" w:lineRule="exact"/>
        <w:rPr>
          <w:rFonts w:ascii="Arial" w:hAnsi="Arial" w:cs="Arial"/>
          <w:sz w:val="18"/>
          <w:szCs w:val="18"/>
        </w:rPr>
      </w:pPr>
    </w:p>
    <w:p w14:paraId="045184E1" w14:textId="77777777" w:rsidR="000F0C19" w:rsidRPr="00920158" w:rsidRDefault="000F0C19" w:rsidP="000F0C19">
      <w:pPr>
        <w:spacing w:after="0" w:line="240" w:lineRule="auto"/>
        <w:ind w:left="232" w:right="-20"/>
        <w:rPr>
          <w:rFonts w:ascii="Arial" w:eastAsia="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color w:val="231F20"/>
          <w:spacing w:val="1"/>
          <w:sz w:val="18"/>
          <w:szCs w:val="18"/>
        </w:rPr>
        <w:t>U</w:t>
      </w:r>
      <w:r>
        <w:rPr>
          <w:rFonts w:ascii="Arial" w:eastAsia="Arial" w:hAnsi="Arial" w:cs="Arial"/>
          <w:color w:val="231F20"/>
          <w:sz w:val="18"/>
          <w:szCs w:val="18"/>
        </w:rPr>
        <w:t>ni</w:t>
      </w:r>
      <w:r>
        <w:rPr>
          <w:rFonts w:ascii="Arial" w:eastAsia="Arial" w:hAnsi="Arial" w:cs="Arial"/>
          <w:color w:val="231F20"/>
          <w:spacing w:val="-1"/>
          <w:sz w:val="18"/>
          <w:szCs w:val="18"/>
        </w:rPr>
        <w:t>t</w:t>
      </w:r>
      <w:r>
        <w:rPr>
          <w:rFonts w:ascii="Arial" w:eastAsia="Arial" w:hAnsi="Arial" w:cs="Arial"/>
          <w:color w:val="231F20"/>
          <w:spacing w:val="1"/>
          <w:sz w:val="18"/>
          <w:szCs w:val="18"/>
        </w:rPr>
        <w:t>e</w:t>
      </w:r>
      <w:r>
        <w:rPr>
          <w:rFonts w:ascii="Arial" w:eastAsia="Arial" w:hAnsi="Arial" w:cs="Arial"/>
          <w:color w:val="231F20"/>
          <w:sz w:val="18"/>
          <w:szCs w:val="18"/>
        </w:rPr>
        <w:t>d</w:t>
      </w:r>
      <w:r>
        <w:rPr>
          <w:rFonts w:ascii="Arial" w:eastAsia="Arial" w:hAnsi="Arial" w:cs="Arial"/>
          <w:color w:val="231F20"/>
          <w:spacing w:val="-12"/>
          <w:sz w:val="18"/>
          <w:szCs w:val="18"/>
        </w:rPr>
        <w:t xml:space="preserve"> </w:t>
      </w:r>
      <w:r>
        <w:rPr>
          <w:rFonts w:ascii="Arial" w:eastAsia="Arial" w:hAnsi="Arial" w:cs="Arial"/>
          <w:color w:val="231F20"/>
          <w:spacing w:val="2"/>
          <w:sz w:val="18"/>
          <w:szCs w:val="18"/>
        </w:rPr>
        <w:t>K</w:t>
      </w:r>
      <w:r>
        <w:rPr>
          <w:rFonts w:ascii="Arial" w:eastAsia="Arial" w:hAnsi="Arial" w:cs="Arial"/>
          <w:color w:val="231F20"/>
          <w:spacing w:val="-1"/>
          <w:sz w:val="18"/>
          <w:szCs w:val="18"/>
        </w:rPr>
        <w:t>i</w:t>
      </w:r>
      <w:r>
        <w:rPr>
          <w:rFonts w:ascii="Arial" w:eastAsia="Arial" w:hAnsi="Arial" w:cs="Arial"/>
          <w:color w:val="231F20"/>
          <w:sz w:val="18"/>
          <w:szCs w:val="18"/>
        </w:rPr>
        <w:t>n</w:t>
      </w:r>
      <w:r>
        <w:rPr>
          <w:rFonts w:ascii="Arial" w:eastAsia="Arial" w:hAnsi="Arial" w:cs="Arial"/>
          <w:color w:val="231F20"/>
          <w:spacing w:val="1"/>
          <w:sz w:val="18"/>
          <w:szCs w:val="18"/>
        </w:rPr>
        <w:t>g</w:t>
      </w:r>
      <w:r>
        <w:rPr>
          <w:rFonts w:ascii="Arial" w:eastAsia="Arial" w:hAnsi="Arial" w:cs="Arial"/>
          <w:color w:val="231F20"/>
          <w:spacing w:val="2"/>
          <w:sz w:val="18"/>
          <w:szCs w:val="18"/>
        </w:rPr>
        <w:t>d</w:t>
      </w:r>
      <w:r>
        <w:rPr>
          <w:rFonts w:ascii="Arial" w:eastAsia="Arial" w:hAnsi="Arial" w:cs="Arial"/>
          <w:color w:val="231F20"/>
          <w:spacing w:val="1"/>
          <w:sz w:val="18"/>
          <w:szCs w:val="18"/>
        </w:rPr>
        <w:t>o</w:t>
      </w:r>
      <w:r>
        <w:rPr>
          <w:rFonts w:ascii="Arial" w:eastAsia="Arial" w:hAnsi="Arial" w:cs="Arial"/>
          <w:color w:val="231F20"/>
          <w:sz w:val="18"/>
          <w:szCs w:val="18"/>
        </w:rPr>
        <w:t>m</w:t>
      </w:r>
      <w:r>
        <w:rPr>
          <w:rFonts w:ascii="Arial" w:eastAsia="Arial" w:hAnsi="Arial" w:cs="Arial"/>
          <w:color w:val="231F20"/>
          <w:spacing w:val="-11"/>
          <w:sz w:val="18"/>
          <w:szCs w:val="18"/>
        </w:rPr>
        <w:t xml:space="preserve"> </w:t>
      </w:r>
      <w:r>
        <w:rPr>
          <w:rFonts w:ascii="Arial" w:eastAsia="Arial" w:hAnsi="Arial" w:cs="Arial"/>
          <w:color w:val="231F20"/>
          <w:spacing w:val="3"/>
          <w:sz w:val="18"/>
          <w:szCs w:val="18"/>
        </w:rPr>
        <w:t>H</w:t>
      </w:r>
      <w:r>
        <w:rPr>
          <w:rFonts w:ascii="Arial" w:eastAsia="Arial" w:hAnsi="Arial" w:cs="Arial"/>
          <w:color w:val="231F20"/>
          <w:spacing w:val="1"/>
          <w:sz w:val="18"/>
          <w:szCs w:val="18"/>
        </w:rPr>
        <w:t>o</w:t>
      </w:r>
      <w:r>
        <w:rPr>
          <w:rFonts w:ascii="Arial" w:eastAsia="Arial" w:hAnsi="Arial" w:cs="Arial"/>
          <w:color w:val="231F20"/>
          <w:sz w:val="18"/>
          <w:szCs w:val="18"/>
        </w:rPr>
        <w:t>using</w:t>
      </w:r>
      <w:r>
        <w:rPr>
          <w:rFonts w:ascii="Arial" w:eastAsia="Arial" w:hAnsi="Arial" w:cs="Arial"/>
          <w:color w:val="231F20"/>
          <w:spacing w:val="5"/>
          <w:sz w:val="18"/>
          <w:szCs w:val="18"/>
        </w:rPr>
        <w:t xml:space="preserve"> </w:t>
      </w:r>
      <w:r>
        <w:rPr>
          <w:rFonts w:ascii="Arial" w:eastAsia="Arial" w:hAnsi="Arial" w:cs="Arial"/>
          <w:color w:val="231F20"/>
          <w:sz w:val="18"/>
          <w:szCs w:val="18"/>
        </w:rPr>
        <w:t>G</w:t>
      </w:r>
      <w:r>
        <w:rPr>
          <w:rFonts w:ascii="Arial" w:eastAsia="Arial" w:hAnsi="Arial" w:cs="Arial"/>
          <w:color w:val="231F20"/>
          <w:spacing w:val="-1"/>
          <w:sz w:val="18"/>
          <w:szCs w:val="18"/>
        </w:rPr>
        <w:t>r</w:t>
      </w:r>
      <w:r>
        <w:rPr>
          <w:rFonts w:ascii="Arial" w:eastAsia="Arial" w:hAnsi="Arial" w:cs="Arial"/>
          <w:color w:val="231F20"/>
          <w:sz w:val="18"/>
          <w:szCs w:val="18"/>
        </w:rPr>
        <w:t>a</w:t>
      </w:r>
      <w:r>
        <w:rPr>
          <w:rFonts w:ascii="Arial" w:eastAsia="Arial" w:hAnsi="Arial" w:cs="Arial"/>
          <w:color w:val="231F20"/>
          <w:spacing w:val="-1"/>
          <w:sz w:val="18"/>
          <w:szCs w:val="18"/>
        </w:rPr>
        <w:t>n</w:t>
      </w:r>
      <w:r>
        <w:rPr>
          <w:rFonts w:ascii="Arial" w:eastAsia="Arial" w:hAnsi="Arial" w:cs="Arial"/>
          <w:color w:val="231F20"/>
          <w:spacing w:val="4"/>
          <w:sz w:val="18"/>
          <w:szCs w:val="18"/>
        </w:rPr>
        <w:t>t</w:t>
      </w:r>
      <w:r>
        <w:rPr>
          <w:rFonts w:ascii="Arial" w:eastAsia="Arial" w:hAnsi="Arial" w:cs="Arial"/>
          <w:color w:val="231F20"/>
          <w:sz w:val="18"/>
          <w:szCs w:val="18"/>
        </w:rPr>
        <w:t xml:space="preserve">s, </w:t>
      </w:r>
      <w:r>
        <w:rPr>
          <w:rFonts w:ascii="Arial" w:eastAsia="Arial" w:hAnsi="Arial" w:cs="Arial"/>
          <w:color w:val="231F20"/>
          <w:spacing w:val="-6"/>
          <w:sz w:val="18"/>
          <w:szCs w:val="18"/>
        </w:rPr>
        <w:t>C</w:t>
      </w:r>
      <w:r>
        <w:rPr>
          <w:rFonts w:ascii="Arial" w:eastAsia="Arial" w:hAnsi="Arial" w:cs="Arial"/>
          <w:color w:val="231F20"/>
          <w:spacing w:val="1"/>
          <w:sz w:val="18"/>
          <w:szCs w:val="18"/>
        </w:rPr>
        <w:t>o</w:t>
      </w:r>
      <w:r>
        <w:rPr>
          <w:rFonts w:ascii="Arial" w:eastAsia="Arial" w:hAnsi="Arial" w:cs="Arial"/>
          <w:color w:val="231F20"/>
          <w:spacing w:val="-1"/>
          <w:sz w:val="18"/>
          <w:szCs w:val="18"/>
        </w:rPr>
        <w:t>n</w:t>
      </w:r>
      <w:r>
        <w:rPr>
          <w:rFonts w:ascii="Arial" w:eastAsia="Arial" w:hAnsi="Arial" w:cs="Arial"/>
          <w:color w:val="231F20"/>
          <w:spacing w:val="3"/>
          <w:sz w:val="18"/>
          <w:szCs w:val="18"/>
        </w:rPr>
        <w:t>s</w:t>
      </w:r>
      <w:r>
        <w:rPr>
          <w:rFonts w:ascii="Arial" w:eastAsia="Arial" w:hAnsi="Arial" w:cs="Arial"/>
          <w:color w:val="231F20"/>
          <w:spacing w:val="1"/>
          <w:sz w:val="18"/>
          <w:szCs w:val="18"/>
        </w:rPr>
        <w:t>tru</w:t>
      </w:r>
      <w:r>
        <w:rPr>
          <w:rFonts w:ascii="Arial" w:eastAsia="Arial" w:hAnsi="Arial" w:cs="Arial"/>
          <w:color w:val="231F20"/>
          <w:spacing w:val="5"/>
          <w:sz w:val="18"/>
          <w:szCs w:val="18"/>
        </w:rPr>
        <w:t>c</w:t>
      </w:r>
      <w:r>
        <w:rPr>
          <w:rFonts w:ascii="Arial" w:eastAsia="Arial" w:hAnsi="Arial" w:cs="Arial"/>
          <w:color w:val="231F20"/>
          <w:spacing w:val="1"/>
          <w:sz w:val="18"/>
          <w:szCs w:val="18"/>
        </w:rPr>
        <w:t>tio</w:t>
      </w:r>
      <w:r>
        <w:rPr>
          <w:rFonts w:ascii="Arial" w:eastAsia="Arial" w:hAnsi="Arial" w:cs="Arial"/>
          <w:color w:val="231F20"/>
          <w:sz w:val="18"/>
          <w:szCs w:val="18"/>
        </w:rPr>
        <w:t>n and</w:t>
      </w:r>
      <w:r>
        <w:rPr>
          <w:rFonts w:ascii="Arial" w:eastAsia="Arial" w:hAnsi="Arial" w:cs="Arial"/>
          <w:color w:val="231F20"/>
          <w:spacing w:val="-11"/>
          <w:sz w:val="18"/>
          <w:szCs w:val="18"/>
        </w:rPr>
        <w:t xml:space="preserve"> </w:t>
      </w:r>
      <w:r>
        <w:rPr>
          <w:rFonts w:ascii="Arial" w:eastAsia="Arial" w:hAnsi="Arial" w:cs="Arial"/>
          <w:color w:val="231F20"/>
          <w:spacing w:val="1"/>
          <w:sz w:val="18"/>
          <w:szCs w:val="18"/>
        </w:rPr>
        <w:t>Re</w:t>
      </w:r>
      <w:r>
        <w:rPr>
          <w:rFonts w:ascii="Arial" w:eastAsia="Arial" w:hAnsi="Arial" w:cs="Arial"/>
          <w:color w:val="231F20"/>
          <w:spacing w:val="2"/>
          <w:sz w:val="18"/>
          <w:szCs w:val="18"/>
        </w:rPr>
        <w:t>g</w:t>
      </w:r>
      <w:r>
        <w:rPr>
          <w:rFonts w:ascii="Arial" w:eastAsia="Arial" w:hAnsi="Arial" w:cs="Arial"/>
          <w:color w:val="231F20"/>
          <w:spacing w:val="1"/>
          <w:sz w:val="18"/>
          <w:szCs w:val="18"/>
        </w:rPr>
        <w:t>ene</w:t>
      </w:r>
      <w:r>
        <w:rPr>
          <w:rFonts w:ascii="Arial" w:eastAsia="Arial" w:hAnsi="Arial" w:cs="Arial"/>
          <w:color w:val="231F20"/>
          <w:spacing w:val="-1"/>
          <w:sz w:val="18"/>
          <w:szCs w:val="18"/>
        </w:rPr>
        <w:t>r</w:t>
      </w:r>
      <w:r>
        <w:rPr>
          <w:rFonts w:ascii="Arial" w:eastAsia="Arial" w:hAnsi="Arial" w:cs="Arial"/>
          <w:color w:val="231F20"/>
          <w:sz w:val="18"/>
          <w:szCs w:val="18"/>
        </w:rPr>
        <w:t>a</w:t>
      </w:r>
      <w:r>
        <w:rPr>
          <w:rFonts w:ascii="Arial" w:eastAsia="Arial" w:hAnsi="Arial" w:cs="Arial"/>
          <w:color w:val="231F20"/>
          <w:spacing w:val="1"/>
          <w:sz w:val="18"/>
          <w:szCs w:val="18"/>
        </w:rPr>
        <w:t>tio</w:t>
      </w:r>
      <w:r>
        <w:rPr>
          <w:rFonts w:ascii="Arial" w:eastAsia="Arial" w:hAnsi="Arial" w:cs="Arial"/>
          <w:color w:val="231F20"/>
          <w:sz w:val="18"/>
          <w:szCs w:val="18"/>
        </w:rPr>
        <w:t>n A</w:t>
      </w:r>
      <w:r>
        <w:rPr>
          <w:rFonts w:ascii="Arial" w:eastAsia="Arial" w:hAnsi="Arial" w:cs="Arial"/>
          <w:color w:val="231F20"/>
          <w:spacing w:val="5"/>
          <w:sz w:val="18"/>
          <w:szCs w:val="18"/>
        </w:rPr>
        <w:t>c</w:t>
      </w:r>
      <w:r>
        <w:rPr>
          <w:rFonts w:ascii="Arial" w:eastAsia="Arial" w:hAnsi="Arial" w:cs="Arial"/>
          <w:color w:val="231F20"/>
          <w:sz w:val="18"/>
          <w:szCs w:val="18"/>
        </w:rPr>
        <w:t>t</w:t>
      </w:r>
      <w:r>
        <w:rPr>
          <w:rFonts w:ascii="Arial" w:eastAsia="Arial" w:hAnsi="Arial" w:cs="Arial"/>
          <w:color w:val="231F20"/>
          <w:spacing w:val="-1"/>
          <w:sz w:val="18"/>
          <w:szCs w:val="18"/>
        </w:rPr>
        <w:t xml:space="preserve"> </w:t>
      </w:r>
      <w:r>
        <w:rPr>
          <w:rFonts w:ascii="Arial" w:eastAsia="Arial" w:hAnsi="Arial" w:cs="Arial"/>
          <w:color w:val="231F20"/>
          <w:spacing w:val="-9"/>
          <w:sz w:val="18"/>
          <w:szCs w:val="18"/>
        </w:rPr>
        <w:t>(1</w:t>
      </w:r>
      <w:r>
        <w:rPr>
          <w:rFonts w:ascii="Arial" w:eastAsia="Arial" w:hAnsi="Arial" w:cs="Arial"/>
          <w:color w:val="231F20"/>
          <w:spacing w:val="2"/>
          <w:sz w:val="18"/>
          <w:szCs w:val="18"/>
        </w:rPr>
        <w:t>9</w:t>
      </w:r>
      <w:r>
        <w:rPr>
          <w:rFonts w:ascii="Arial" w:eastAsia="Arial" w:hAnsi="Arial" w:cs="Arial"/>
          <w:color w:val="231F20"/>
          <w:spacing w:val="4"/>
          <w:sz w:val="18"/>
          <w:szCs w:val="18"/>
        </w:rPr>
        <w:t>9</w:t>
      </w:r>
      <w:r>
        <w:rPr>
          <w:rFonts w:ascii="Arial" w:eastAsia="Arial" w:hAnsi="Arial" w:cs="Arial"/>
          <w:color w:val="231F20"/>
          <w:sz w:val="18"/>
          <w:szCs w:val="18"/>
        </w:rPr>
        <w:t>6)</w:t>
      </w:r>
      <w:r>
        <w:rPr>
          <w:rFonts w:ascii="Arial" w:eastAsia="Arial" w:hAnsi="Arial" w:cs="Arial"/>
          <w:color w:val="231F20"/>
          <w:spacing w:val="8"/>
          <w:sz w:val="18"/>
          <w:szCs w:val="18"/>
        </w:rPr>
        <w:t xml:space="preserve"> </w:t>
      </w:r>
      <w:proofErr w:type="gramStart"/>
      <w:r>
        <w:rPr>
          <w:rFonts w:ascii="Arial" w:eastAsia="Arial" w:hAnsi="Arial" w:cs="Arial"/>
          <w:b/>
          <w:bCs/>
          <w:color w:val="231F20"/>
          <w:spacing w:val="2"/>
          <w:sz w:val="18"/>
          <w:szCs w:val="18"/>
          <w:u w:val="single" w:color="231F20"/>
        </w:rPr>
        <w:t>d</w:t>
      </w:r>
      <w:r>
        <w:rPr>
          <w:rFonts w:ascii="Arial" w:eastAsia="Arial" w:hAnsi="Arial" w:cs="Arial"/>
          <w:b/>
          <w:bCs/>
          <w:color w:val="231F20"/>
          <w:spacing w:val="3"/>
          <w:sz w:val="18"/>
          <w:szCs w:val="18"/>
          <w:u w:val="single" w:color="231F20"/>
        </w:rPr>
        <w:t>oe</w:t>
      </w:r>
      <w:r>
        <w:rPr>
          <w:rFonts w:ascii="Arial" w:eastAsia="Arial" w:hAnsi="Arial" w:cs="Arial"/>
          <w:b/>
          <w:bCs/>
          <w:color w:val="231F20"/>
          <w:spacing w:val="1"/>
          <w:sz w:val="18"/>
          <w:szCs w:val="18"/>
          <w:u w:val="single" w:color="231F20"/>
        </w:rPr>
        <w:t>s</w:t>
      </w:r>
      <w:proofErr w:type="gramEnd"/>
      <w:r>
        <w:rPr>
          <w:rFonts w:ascii="Arial" w:eastAsia="Arial" w:hAnsi="Arial" w:cs="Arial"/>
          <w:b/>
          <w:bCs/>
          <w:color w:val="231F20"/>
          <w:spacing w:val="-6"/>
          <w:sz w:val="18"/>
          <w:szCs w:val="18"/>
          <w:u w:val="single" w:color="231F20"/>
        </w:rPr>
        <w:t>/</w:t>
      </w:r>
      <w:r>
        <w:rPr>
          <w:rFonts w:ascii="Arial" w:eastAsia="Arial" w:hAnsi="Arial" w:cs="Arial"/>
          <w:b/>
          <w:bCs/>
          <w:color w:val="231F20"/>
          <w:spacing w:val="2"/>
          <w:sz w:val="18"/>
          <w:szCs w:val="18"/>
          <w:u w:val="single" w:color="231F20"/>
        </w:rPr>
        <w:t>d</w:t>
      </w:r>
      <w:r>
        <w:rPr>
          <w:rFonts w:ascii="Arial" w:eastAsia="Arial" w:hAnsi="Arial" w:cs="Arial"/>
          <w:b/>
          <w:bCs/>
          <w:color w:val="231F20"/>
          <w:spacing w:val="3"/>
          <w:sz w:val="18"/>
          <w:szCs w:val="18"/>
          <w:u w:val="single" w:color="231F20"/>
        </w:rPr>
        <w:t>oes</w:t>
      </w:r>
      <w:r>
        <w:rPr>
          <w:rFonts w:ascii="Arial" w:eastAsia="Arial" w:hAnsi="Arial" w:cs="Arial"/>
          <w:b/>
          <w:bCs/>
          <w:color w:val="231F20"/>
          <w:spacing w:val="-3"/>
          <w:sz w:val="18"/>
          <w:szCs w:val="18"/>
          <w:u w:val="single" w:color="231F20"/>
        </w:rPr>
        <w:t xml:space="preserve"> </w:t>
      </w:r>
      <w:r>
        <w:rPr>
          <w:rFonts w:ascii="Arial" w:eastAsia="Arial" w:hAnsi="Arial" w:cs="Arial"/>
          <w:b/>
          <w:bCs/>
          <w:color w:val="231F20"/>
          <w:spacing w:val="1"/>
          <w:sz w:val="18"/>
          <w:szCs w:val="18"/>
          <w:u w:val="single" w:color="231F20"/>
        </w:rPr>
        <w:t>no</w:t>
      </w:r>
      <w:r>
        <w:rPr>
          <w:rFonts w:ascii="Arial" w:eastAsia="Arial" w:hAnsi="Arial" w:cs="Arial"/>
          <w:b/>
          <w:bCs/>
          <w:color w:val="231F20"/>
          <w:sz w:val="18"/>
          <w:szCs w:val="18"/>
          <w:u w:val="single" w:color="231F20"/>
        </w:rPr>
        <w:t>t</w:t>
      </w:r>
      <w:r>
        <w:rPr>
          <w:rFonts w:ascii="Arial" w:eastAsia="Arial" w:hAnsi="Arial" w:cs="Arial"/>
          <w:b/>
          <w:bCs/>
          <w:color w:val="231F20"/>
          <w:spacing w:val="10"/>
          <w:sz w:val="18"/>
          <w:szCs w:val="18"/>
        </w:rPr>
        <w:t xml:space="preserve"> </w:t>
      </w:r>
      <w:r>
        <w:rPr>
          <w:rFonts w:ascii="Arial" w:eastAsia="Arial" w:hAnsi="Arial" w:cs="Arial"/>
          <w:color w:val="231F20"/>
          <w:spacing w:val="1"/>
          <w:sz w:val="18"/>
          <w:szCs w:val="18"/>
        </w:rPr>
        <w:t>appl</w:t>
      </w:r>
      <w:r>
        <w:rPr>
          <w:rFonts w:ascii="Arial" w:eastAsia="Arial" w:hAnsi="Arial" w:cs="Arial"/>
          <w:color w:val="231F20"/>
          <w:sz w:val="18"/>
          <w:szCs w:val="18"/>
        </w:rPr>
        <w:t>y</w:t>
      </w:r>
    </w:p>
    <w:p w14:paraId="466361B0" w14:textId="77777777" w:rsidR="000F0C19" w:rsidRPr="00920158" w:rsidRDefault="000F0C19" w:rsidP="000F0C19">
      <w:pPr>
        <w:spacing w:before="13" w:after="0" w:line="452" w:lineRule="auto"/>
        <w:ind w:left="2772" w:right="-190" w:firstLine="4338"/>
        <w:rPr>
          <w:rFonts w:ascii="Arial" w:eastAsia="Arial" w:hAnsi="Arial" w:cs="Arial"/>
          <w:color w:val="231F20"/>
          <w:sz w:val="18"/>
          <w:szCs w:val="18"/>
        </w:rPr>
      </w:pPr>
      <w:r>
        <w:rPr>
          <w:rFonts w:ascii="Arial" w:eastAsia="Arial" w:hAnsi="Arial" w:cs="Arial"/>
          <w:color w:val="231F20"/>
          <w:spacing w:val="-5"/>
          <w:sz w:val="18"/>
          <w:szCs w:val="18"/>
        </w:rPr>
        <w:t>(</w:t>
      </w:r>
      <w:r>
        <w:rPr>
          <w:rFonts w:ascii="Arial" w:eastAsia="Arial" w:hAnsi="Arial" w:cs="Arial"/>
          <w:color w:val="231F20"/>
          <w:spacing w:val="2"/>
          <w:sz w:val="18"/>
          <w:szCs w:val="18"/>
        </w:rPr>
        <w:t>d</w:t>
      </w:r>
      <w:r>
        <w:rPr>
          <w:rFonts w:ascii="Arial" w:eastAsia="Arial" w:hAnsi="Arial" w:cs="Arial"/>
          <w:color w:val="231F20"/>
          <w:spacing w:val="1"/>
          <w:sz w:val="18"/>
          <w:szCs w:val="18"/>
        </w:rPr>
        <w:t>el</w:t>
      </w:r>
      <w:r>
        <w:rPr>
          <w:rFonts w:ascii="Arial" w:eastAsia="Arial" w:hAnsi="Arial" w:cs="Arial"/>
          <w:color w:val="231F20"/>
          <w:sz w:val="18"/>
          <w:szCs w:val="18"/>
        </w:rPr>
        <w:t>e</w:t>
      </w:r>
      <w:r>
        <w:rPr>
          <w:rFonts w:ascii="Arial" w:eastAsia="Arial" w:hAnsi="Arial" w:cs="Arial"/>
          <w:color w:val="231F20"/>
          <w:spacing w:val="-1"/>
          <w:sz w:val="18"/>
          <w:szCs w:val="18"/>
        </w:rPr>
        <w:t>t</w:t>
      </w:r>
      <w:r>
        <w:rPr>
          <w:rFonts w:ascii="Arial" w:eastAsia="Arial" w:hAnsi="Arial" w:cs="Arial"/>
          <w:color w:val="231F20"/>
          <w:sz w:val="18"/>
          <w:szCs w:val="18"/>
        </w:rPr>
        <w:t xml:space="preserve">e </w:t>
      </w:r>
      <w:r>
        <w:rPr>
          <w:rFonts w:ascii="Arial" w:eastAsia="Arial" w:hAnsi="Arial" w:cs="Arial"/>
          <w:color w:val="231F20"/>
          <w:spacing w:val="1"/>
          <w:sz w:val="18"/>
          <w:szCs w:val="18"/>
        </w:rPr>
        <w:t>a</w:t>
      </w:r>
      <w:r>
        <w:rPr>
          <w:rFonts w:ascii="Arial" w:eastAsia="Arial" w:hAnsi="Arial" w:cs="Arial"/>
          <w:color w:val="231F20"/>
          <w:sz w:val="18"/>
          <w:szCs w:val="18"/>
        </w:rPr>
        <w:t>s</w:t>
      </w:r>
      <w:r>
        <w:rPr>
          <w:rFonts w:ascii="Arial" w:eastAsia="Arial" w:hAnsi="Arial" w:cs="Arial"/>
          <w:color w:val="231F20"/>
          <w:spacing w:val="9"/>
          <w:sz w:val="18"/>
          <w:szCs w:val="18"/>
        </w:rPr>
        <w:t xml:space="preserve"> </w:t>
      </w:r>
      <w:r>
        <w:rPr>
          <w:rFonts w:ascii="Arial" w:eastAsia="Arial" w:hAnsi="Arial" w:cs="Arial"/>
          <w:color w:val="231F20"/>
          <w:spacing w:val="1"/>
          <w:sz w:val="18"/>
          <w:szCs w:val="18"/>
        </w:rPr>
        <w:t>app</w:t>
      </w:r>
      <w:r>
        <w:rPr>
          <w:rFonts w:ascii="Arial" w:eastAsia="Arial" w:hAnsi="Arial" w:cs="Arial"/>
          <w:color w:val="231F20"/>
          <w:spacing w:val="-1"/>
          <w:sz w:val="18"/>
          <w:szCs w:val="18"/>
        </w:rPr>
        <w:t>l</w:t>
      </w:r>
      <w:r>
        <w:rPr>
          <w:rFonts w:ascii="Arial" w:eastAsia="Arial" w:hAnsi="Arial" w:cs="Arial"/>
          <w:color w:val="231F20"/>
          <w:spacing w:val="1"/>
          <w:sz w:val="18"/>
          <w:szCs w:val="18"/>
        </w:rPr>
        <w:t>i</w:t>
      </w:r>
      <w:r>
        <w:rPr>
          <w:rFonts w:ascii="Arial" w:eastAsia="Arial" w:hAnsi="Arial" w:cs="Arial"/>
          <w:color w:val="231F20"/>
          <w:spacing w:val="2"/>
          <w:sz w:val="18"/>
          <w:szCs w:val="18"/>
        </w:rPr>
        <w:t>c</w:t>
      </w:r>
      <w:r>
        <w:rPr>
          <w:rFonts w:ascii="Arial" w:eastAsia="Arial" w:hAnsi="Arial" w:cs="Arial"/>
          <w:color w:val="231F20"/>
          <w:spacing w:val="1"/>
          <w:sz w:val="18"/>
          <w:szCs w:val="18"/>
        </w:rPr>
        <w:t>abl</w:t>
      </w:r>
      <w:r>
        <w:rPr>
          <w:rFonts w:ascii="Arial" w:eastAsia="Arial" w:hAnsi="Arial" w:cs="Arial"/>
          <w:color w:val="231F20"/>
          <w:spacing w:val="-5"/>
          <w:sz w:val="18"/>
          <w:szCs w:val="18"/>
        </w:rPr>
        <w:t>e</w:t>
      </w:r>
      <w:r>
        <w:rPr>
          <w:rFonts w:ascii="Arial" w:eastAsia="Arial" w:hAnsi="Arial" w:cs="Arial"/>
          <w:color w:val="231F20"/>
          <w:sz w:val="18"/>
          <w:szCs w:val="18"/>
        </w:rPr>
        <w:t>)</w:t>
      </w:r>
    </w:p>
    <w:p w14:paraId="6DA76E62" w14:textId="77777777" w:rsidR="000F0C19" w:rsidRPr="00920158" w:rsidRDefault="000F0C19" w:rsidP="000F0C19">
      <w:pPr>
        <w:spacing w:before="13" w:after="0" w:line="452" w:lineRule="auto"/>
        <w:ind w:left="2772" w:right="-190" w:firstLine="18"/>
        <w:rPr>
          <w:rFonts w:ascii="Arial" w:eastAsia="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z w:val="18"/>
          <w:szCs w:val="18"/>
        </w:rPr>
        <w:t>Ad</w:t>
      </w:r>
      <w:r>
        <w:rPr>
          <w:rFonts w:ascii="Arial" w:eastAsia="Arial" w:hAnsi="Arial" w:cs="Arial"/>
          <w:i/>
          <w:color w:val="231F20"/>
          <w:spacing w:val="-1"/>
          <w:sz w:val="18"/>
          <w:szCs w:val="18"/>
        </w:rPr>
        <w:t>j</w:t>
      </w:r>
      <w:r>
        <w:rPr>
          <w:rFonts w:ascii="Arial" w:eastAsia="Arial" w:hAnsi="Arial" w:cs="Arial"/>
          <w:i/>
          <w:color w:val="231F20"/>
          <w:sz w:val="18"/>
          <w:szCs w:val="18"/>
        </w:rPr>
        <w:t>udi</w:t>
      </w:r>
      <w:r>
        <w:rPr>
          <w:rFonts w:ascii="Arial" w:eastAsia="Arial" w:hAnsi="Arial" w:cs="Arial"/>
          <w:i/>
          <w:color w:val="231F20"/>
          <w:spacing w:val="1"/>
          <w:sz w:val="18"/>
          <w:szCs w:val="18"/>
        </w:rPr>
        <w:t>c</w:t>
      </w:r>
      <w:r>
        <w:rPr>
          <w:rFonts w:ascii="Arial" w:eastAsia="Arial" w:hAnsi="Arial" w:cs="Arial"/>
          <w:i/>
          <w:color w:val="231F20"/>
          <w:spacing w:val="-3"/>
          <w:sz w:val="18"/>
          <w:szCs w:val="18"/>
        </w:rPr>
        <w:t>a</w:t>
      </w:r>
      <w:r>
        <w:rPr>
          <w:rFonts w:ascii="Arial" w:eastAsia="Arial" w:hAnsi="Arial" w:cs="Arial"/>
          <w:i/>
          <w:color w:val="231F20"/>
          <w:sz w:val="18"/>
          <w:szCs w:val="18"/>
        </w:rPr>
        <w:t>t</w:t>
      </w:r>
      <w:r>
        <w:rPr>
          <w:rFonts w:ascii="Arial" w:eastAsia="Arial" w:hAnsi="Arial" w:cs="Arial"/>
          <w:i/>
          <w:color w:val="231F20"/>
          <w:spacing w:val="1"/>
          <w:sz w:val="18"/>
          <w:szCs w:val="18"/>
        </w:rPr>
        <w:t>o</w:t>
      </w:r>
      <w:r>
        <w:rPr>
          <w:rFonts w:ascii="Arial" w:eastAsia="Arial" w:hAnsi="Arial" w:cs="Arial"/>
          <w:i/>
          <w:color w:val="231F20"/>
          <w:sz w:val="18"/>
          <w:szCs w:val="18"/>
        </w:rPr>
        <w:t>r</w:t>
      </w:r>
      <w:r>
        <w:rPr>
          <w:rFonts w:ascii="Arial" w:eastAsia="Arial" w:hAnsi="Arial" w:cs="Arial"/>
          <w:i/>
          <w:color w:val="231F20"/>
          <w:spacing w:val="-13"/>
          <w:sz w:val="18"/>
          <w:szCs w:val="18"/>
        </w:rPr>
        <w:t xml:space="preserve"> </w:t>
      </w:r>
      <w:r>
        <w:rPr>
          <w:rFonts w:ascii="Arial" w:eastAsia="Arial" w:hAnsi="Arial" w:cs="Arial"/>
          <w:color w:val="231F20"/>
          <w:sz w:val="18"/>
          <w:szCs w:val="18"/>
        </w:rPr>
        <w:t>is</w:t>
      </w: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7E5AE85" w14:textId="77777777" w:rsidTr="0009576A">
        <w:trPr>
          <w:trHeight w:val="281"/>
        </w:trPr>
        <w:tc>
          <w:tcPr>
            <w:tcW w:w="2520" w:type="dxa"/>
            <w:tcBorders>
              <w:right w:val="single" w:sz="4" w:space="0" w:color="auto"/>
            </w:tcBorders>
          </w:tcPr>
          <w:p w14:paraId="4B429073"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55288225"/>
              <w:placeholder>
                <w:docPart w:val="A8B65AD877364BCF91B21060D2333356"/>
              </w:placeholder>
            </w:sdtPr>
            <w:sdtContent>
              <w:p w14:paraId="53AC6684" w14:textId="075E9E29" w:rsidR="000F0C19" w:rsidRPr="00920158" w:rsidRDefault="002F0D06" w:rsidP="0009576A">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tc>
      </w:tr>
      <w:tr w:rsidR="000F0C19" w:rsidRPr="00920158" w14:paraId="6F3FEF1E" w14:textId="77777777" w:rsidTr="0009576A">
        <w:tc>
          <w:tcPr>
            <w:tcW w:w="2520" w:type="dxa"/>
          </w:tcPr>
          <w:p w14:paraId="6164F29D" w14:textId="77777777" w:rsidR="000F0C19" w:rsidRPr="00920158" w:rsidRDefault="000F0C19" w:rsidP="0009576A">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78BC6A1E" w14:textId="77777777" w:rsidR="000F0C19" w:rsidRPr="00920158" w:rsidRDefault="000F0C19" w:rsidP="0009576A">
            <w:pPr>
              <w:spacing w:line="150" w:lineRule="exact"/>
              <w:rPr>
                <w:rFonts w:ascii="Arial" w:hAnsi="Arial" w:cs="Arial"/>
                <w:sz w:val="15"/>
                <w:szCs w:val="15"/>
              </w:rPr>
            </w:pPr>
          </w:p>
        </w:tc>
      </w:tr>
      <w:tr w:rsidR="000F0C19" w:rsidRPr="00920158" w14:paraId="7A75AA34" w14:textId="77777777" w:rsidTr="0009576A">
        <w:trPr>
          <w:trHeight w:val="731"/>
        </w:trPr>
        <w:tc>
          <w:tcPr>
            <w:tcW w:w="2520" w:type="dxa"/>
            <w:tcBorders>
              <w:right w:val="single" w:sz="4" w:space="0" w:color="auto"/>
            </w:tcBorders>
          </w:tcPr>
          <w:p w14:paraId="02C5333C" w14:textId="77777777" w:rsidR="000F0C19" w:rsidRPr="00920158" w:rsidRDefault="000F0C19" w:rsidP="0009576A">
            <w:pPr>
              <w:spacing w:before="36" w:line="203" w:lineRule="exact"/>
              <w:ind w:left="375" w:right="-295" w:hanging="490"/>
              <w:rPr>
                <w:rFonts w:ascii="Arial" w:eastAsia="Arial" w:hAnsi="Arial" w:cs="Arial"/>
                <w:color w:val="231F20"/>
                <w:position w:val="-1"/>
                <w:sz w:val="18"/>
                <w:szCs w:val="18"/>
              </w:rPr>
            </w:pP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d</w:t>
            </w:r>
            <w:r>
              <w:rPr>
                <w:rFonts w:ascii="Arial" w:eastAsia="Arial" w:hAnsi="Arial" w:cs="Arial"/>
                <w:color w:val="231F20"/>
                <w:position w:val="-1"/>
                <w:sz w:val="18"/>
                <w:szCs w:val="18"/>
              </w:rPr>
              <w:t>dr</w:t>
            </w:r>
            <w:r>
              <w:rPr>
                <w:rFonts w:ascii="Arial" w:eastAsia="Arial" w:hAnsi="Arial" w:cs="Arial"/>
                <w:color w:val="231F20"/>
                <w:spacing w:val="1"/>
                <w:position w:val="-1"/>
                <w:sz w:val="18"/>
                <w:szCs w:val="18"/>
              </w:rPr>
              <w:t>e</w:t>
            </w:r>
            <w:r>
              <w:rPr>
                <w:rFonts w:ascii="Arial" w:eastAsia="Arial" w:hAnsi="Arial" w:cs="Arial"/>
                <w:color w:val="231F20"/>
                <w:spacing w:val="2"/>
                <w:position w:val="-1"/>
                <w:sz w:val="18"/>
                <w:szCs w:val="18"/>
              </w:rPr>
              <w:t>s</w:t>
            </w:r>
            <w:r>
              <w:rPr>
                <w:rFonts w:ascii="Arial" w:eastAsia="Arial" w:hAnsi="Arial" w:cs="Arial"/>
                <w:color w:val="231F20"/>
                <w:position w:val="-1"/>
                <w:sz w:val="18"/>
                <w:szCs w:val="18"/>
              </w:rPr>
              <w:t>s</w:t>
            </w:r>
            <w:r>
              <w:rPr>
                <w:rFonts w:ascii="Arial" w:eastAsia="Arial" w:hAnsi="Arial" w:cs="Arial"/>
                <w:color w:val="231F20"/>
                <w:spacing w:val="5"/>
                <w:position w:val="-1"/>
                <w:sz w:val="18"/>
                <w:szCs w:val="18"/>
              </w:rPr>
              <w:t xml:space="preserve"> </w:t>
            </w:r>
            <w:r>
              <w:rPr>
                <w:rFonts w:ascii="Arial" w:eastAsia="Arial" w:hAnsi="Arial" w:cs="Arial"/>
                <w:color w:val="231F20"/>
                <w:spacing w:val="-2"/>
                <w:position w:val="-1"/>
                <w:sz w:val="18"/>
                <w:szCs w:val="18"/>
              </w:rPr>
              <w:t>f</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r</w:t>
            </w:r>
            <w:r>
              <w:rPr>
                <w:rFonts w:ascii="Arial" w:eastAsia="Arial" w:hAnsi="Arial" w:cs="Arial"/>
                <w:color w:val="231F20"/>
                <w:spacing w:val="9"/>
                <w:position w:val="-1"/>
                <w:sz w:val="18"/>
                <w:szCs w:val="18"/>
              </w:rPr>
              <w:t xml:space="preserve"> </w:t>
            </w:r>
            <w:r>
              <w:rPr>
                <w:rFonts w:ascii="Arial" w:eastAsia="Arial" w:hAnsi="Arial" w:cs="Arial"/>
                <w:color w:val="231F20"/>
                <w:spacing w:val="-1"/>
                <w:position w:val="-1"/>
                <w:sz w:val="18"/>
                <w:szCs w:val="18"/>
              </w:rPr>
              <w:t>c</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mmun</w:t>
            </w:r>
            <w:r>
              <w:rPr>
                <w:rFonts w:ascii="Arial" w:eastAsia="Arial" w:hAnsi="Arial" w:cs="Arial"/>
                <w:color w:val="231F20"/>
                <w:spacing w:val="1"/>
                <w:position w:val="-1"/>
                <w:sz w:val="18"/>
                <w:szCs w:val="18"/>
              </w:rPr>
              <w:t>i</w:t>
            </w:r>
            <w:r>
              <w:rPr>
                <w:rFonts w:ascii="Arial" w:eastAsia="Arial" w:hAnsi="Arial" w:cs="Arial"/>
                <w:color w:val="231F20"/>
                <w:spacing w:val="2"/>
                <w:position w:val="-1"/>
                <w:sz w:val="18"/>
                <w:szCs w:val="18"/>
              </w:rPr>
              <w:t>c</w:t>
            </w: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tio</w:t>
            </w:r>
            <w:r>
              <w:rPr>
                <w:rFonts w:ascii="Arial" w:eastAsia="Arial" w:hAnsi="Arial" w:cs="Arial"/>
                <w:color w:val="231F20"/>
                <w:spacing w:val="-1"/>
                <w:position w:val="-1"/>
                <w:sz w:val="18"/>
                <w:szCs w:val="18"/>
              </w:rPr>
              <w:t>n</w:t>
            </w:r>
            <w:r>
              <w:rPr>
                <w:rFonts w:ascii="Arial" w:eastAsia="Arial" w:hAnsi="Arial" w:cs="Arial"/>
                <w:color w:val="231F20"/>
                <w:position w:val="-1"/>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80517076"/>
              <w:placeholder>
                <w:docPart w:val="0BF012C704654331AB1B71BFA3A40581"/>
              </w:placeholder>
            </w:sdtPr>
            <w:sdtContent>
              <w:p w14:paraId="63BF46E5" w14:textId="77777777" w:rsidR="00A81263" w:rsidRPr="00A81263" w:rsidRDefault="00A81263" w:rsidP="00A81263">
                <w:pPr>
                  <w:spacing w:before="36" w:line="203" w:lineRule="exact"/>
                  <w:ind w:right="-20"/>
                  <w:rPr>
                    <w:rFonts w:ascii="Arial" w:hAnsi="Arial" w:cs="Arial"/>
                    <w:sz w:val="18"/>
                    <w:szCs w:val="18"/>
                  </w:rPr>
                </w:pPr>
                <w:r>
                  <w:rPr>
                    <w:rFonts w:ascii="Arial" w:hAnsi="Arial" w:cs="Arial"/>
                    <w:sz w:val="18"/>
                    <w:szCs w:val="18"/>
                  </w:rPr>
                  <w:t>Construction Industry Council (CIC)</w:t>
                </w:r>
              </w:p>
              <w:p w14:paraId="3C0FADC9" w14:textId="77777777" w:rsidR="00A81263" w:rsidRPr="00A81263" w:rsidRDefault="00A81263" w:rsidP="00A81263">
                <w:pPr>
                  <w:spacing w:before="36" w:line="203" w:lineRule="exact"/>
                  <w:ind w:right="-20"/>
                  <w:rPr>
                    <w:rFonts w:ascii="Arial" w:hAnsi="Arial" w:cs="Arial"/>
                    <w:sz w:val="18"/>
                    <w:szCs w:val="18"/>
                  </w:rPr>
                </w:pPr>
                <w:r>
                  <w:rPr>
                    <w:rFonts w:ascii="Arial" w:hAnsi="Arial" w:cs="Arial"/>
                    <w:sz w:val="18"/>
                    <w:szCs w:val="18"/>
                  </w:rPr>
                  <w:t>The Building Centre</w:t>
                </w:r>
              </w:p>
              <w:p w14:paraId="624B3679" w14:textId="59331D98" w:rsidR="000F0C19" w:rsidRPr="00920158" w:rsidRDefault="00A81263" w:rsidP="0093607A">
                <w:pPr>
                  <w:spacing w:before="36" w:line="203" w:lineRule="exact"/>
                  <w:ind w:right="-20"/>
                  <w:rPr>
                    <w:rFonts w:ascii="Arial" w:hAnsi="Arial" w:cs="Arial"/>
                    <w:sz w:val="18"/>
                    <w:szCs w:val="18"/>
                  </w:rPr>
                </w:pPr>
                <w:r>
                  <w:rPr>
                    <w:rFonts w:ascii="Arial" w:hAnsi="Arial" w:cs="Arial"/>
                    <w:sz w:val="18"/>
                    <w:szCs w:val="18"/>
                  </w:rPr>
                  <w:t>26 Store Street, London WC1E 7BT</w:t>
                </w:r>
              </w:p>
            </w:sdtContent>
          </w:sdt>
        </w:tc>
      </w:tr>
    </w:tbl>
    <w:p w14:paraId="0F0F9377"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4AD45E4E" w14:textId="77777777" w:rsidTr="0009576A">
        <w:trPr>
          <w:trHeight w:val="75"/>
        </w:trPr>
        <w:tc>
          <w:tcPr>
            <w:tcW w:w="2520" w:type="dxa"/>
            <w:tcBorders>
              <w:right w:val="single" w:sz="4" w:space="0" w:color="auto"/>
            </w:tcBorders>
          </w:tcPr>
          <w:p w14:paraId="6398F865"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Pr>
                <w:rFonts w:ascii="Arial" w:eastAsia="Arial" w:hAnsi="Arial" w:cs="Arial"/>
                <w:color w:val="231F20"/>
                <w:sz w:val="18"/>
                <w:szCs w:val="18"/>
              </w:rPr>
              <w:t>A</w:t>
            </w:r>
            <w:r>
              <w:rPr>
                <w:rFonts w:ascii="Arial" w:eastAsia="Arial" w:hAnsi="Arial" w:cs="Arial"/>
                <w:color w:val="231F20"/>
                <w:spacing w:val="1"/>
                <w:sz w:val="18"/>
                <w:szCs w:val="18"/>
              </w:rPr>
              <w:t>d</w:t>
            </w:r>
            <w:r>
              <w:rPr>
                <w:rFonts w:ascii="Arial" w:eastAsia="Arial" w:hAnsi="Arial" w:cs="Arial"/>
                <w:color w:val="231F20"/>
                <w:sz w:val="18"/>
                <w:szCs w:val="18"/>
              </w:rPr>
              <w:t>dr</w:t>
            </w:r>
            <w:r>
              <w:rPr>
                <w:rFonts w:ascii="Arial" w:eastAsia="Arial" w:hAnsi="Arial" w:cs="Arial"/>
                <w:color w:val="231F20"/>
                <w:spacing w:val="1"/>
                <w:sz w:val="18"/>
                <w:szCs w:val="18"/>
              </w:rPr>
              <w:t>e</w:t>
            </w:r>
            <w:r>
              <w:rPr>
                <w:rFonts w:ascii="Arial" w:eastAsia="Arial" w:hAnsi="Arial" w:cs="Arial"/>
                <w:color w:val="231F20"/>
                <w:spacing w:val="2"/>
                <w:sz w:val="18"/>
                <w:szCs w:val="18"/>
              </w:rPr>
              <w:t>s</w:t>
            </w:r>
            <w:r>
              <w:rPr>
                <w:rFonts w:ascii="Arial" w:eastAsia="Arial" w:hAnsi="Arial" w:cs="Arial"/>
                <w:color w:val="231F20"/>
                <w:sz w:val="18"/>
                <w:szCs w:val="18"/>
              </w:rPr>
              <w:t>s</w:t>
            </w:r>
            <w:r>
              <w:rPr>
                <w:rFonts w:ascii="Arial" w:eastAsia="Arial" w:hAnsi="Arial" w:cs="Arial"/>
                <w:color w:val="231F20"/>
                <w:spacing w:val="5"/>
                <w:sz w:val="18"/>
                <w:szCs w:val="18"/>
              </w:rPr>
              <w:t xml:space="preserve"> </w:t>
            </w:r>
            <w:r>
              <w:rPr>
                <w:rFonts w:ascii="Arial" w:eastAsia="Arial" w:hAnsi="Arial" w:cs="Arial"/>
                <w:color w:val="231F20"/>
                <w:spacing w:val="-2"/>
                <w:sz w:val="18"/>
                <w:szCs w:val="18"/>
              </w:rPr>
              <w:t>f</w:t>
            </w:r>
            <w:r>
              <w:rPr>
                <w:rFonts w:ascii="Arial" w:eastAsia="Arial" w:hAnsi="Arial" w:cs="Arial"/>
                <w:color w:val="231F20"/>
                <w:spacing w:val="1"/>
                <w:sz w:val="18"/>
                <w:szCs w:val="18"/>
              </w:rPr>
              <w:t>o</w:t>
            </w:r>
            <w:r>
              <w:rPr>
                <w:rFonts w:ascii="Arial" w:eastAsia="Arial" w:hAnsi="Arial" w:cs="Arial"/>
                <w:color w:val="231F20"/>
                <w:sz w:val="18"/>
                <w:szCs w:val="18"/>
              </w:rPr>
              <w:t>r</w:t>
            </w:r>
            <w:r>
              <w:rPr>
                <w:rFonts w:ascii="Arial" w:eastAsia="Arial" w:hAnsi="Arial" w:cs="Arial"/>
                <w:color w:val="231F20"/>
                <w:spacing w:val="9"/>
                <w:sz w:val="18"/>
                <w:szCs w:val="18"/>
              </w:rPr>
              <w:t xml:space="preserve"> </w:t>
            </w:r>
            <w:r>
              <w:rPr>
                <w:rFonts w:ascii="Arial" w:eastAsia="Arial" w:hAnsi="Arial" w:cs="Arial"/>
                <w:color w:val="231F20"/>
                <w:spacing w:val="1"/>
                <w:sz w:val="18"/>
                <w:szCs w:val="18"/>
              </w:rPr>
              <w:t>el</w:t>
            </w:r>
            <w:r>
              <w:rPr>
                <w:rFonts w:ascii="Arial" w:eastAsia="Arial" w:hAnsi="Arial" w:cs="Arial"/>
                <w:color w:val="231F20"/>
                <w:spacing w:val="2"/>
                <w:sz w:val="18"/>
                <w:szCs w:val="18"/>
              </w:rPr>
              <w:t>e</w:t>
            </w:r>
            <w:r>
              <w:rPr>
                <w:rFonts w:ascii="Arial" w:eastAsia="Arial" w:hAnsi="Arial" w:cs="Arial"/>
                <w:color w:val="231F20"/>
                <w:spacing w:val="5"/>
                <w:sz w:val="18"/>
                <w:szCs w:val="18"/>
              </w:rPr>
              <w:t>c</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pacing w:val="1"/>
                <w:sz w:val="18"/>
                <w:szCs w:val="18"/>
              </w:rPr>
              <w:t>o</w:t>
            </w:r>
            <w:r>
              <w:rPr>
                <w:rFonts w:ascii="Arial" w:eastAsia="Arial" w:hAnsi="Arial" w:cs="Arial"/>
                <w:color w:val="231F20"/>
                <w:sz w:val="18"/>
                <w:szCs w:val="18"/>
              </w:rPr>
              <w:t>n</w:t>
            </w:r>
            <w:r>
              <w:rPr>
                <w:rFonts w:ascii="Arial" w:eastAsia="Arial" w:hAnsi="Arial" w:cs="Arial"/>
                <w:color w:val="231F20"/>
                <w:spacing w:val="1"/>
                <w:sz w:val="18"/>
                <w:szCs w:val="18"/>
              </w:rPr>
              <w:t>i</w:t>
            </w:r>
            <w:r>
              <w:rPr>
                <w:rFonts w:ascii="Arial" w:eastAsia="Arial" w:hAnsi="Arial" w:cs="Arial"/>
                <w:color w:val="231F20"/>
                <w:sz w:val="18"/>
                <w:szCs w:val="18"/>
              </w:rPr>
              <w:t xml:space="preserve">c </w:t>
            </w:r>
            <w:r>
              <w:rPr>
                <w:rFonts w:ascii="Arial" w:eastAsia="Arial" w:hAnsi="Arial" w:cs="Arial"/>
                <w:color w:val="231F20"/>
                <w:spacing w:val="-1"/>
                <w:sz w:val="18"/>
                <w:szCs w:val="18"/>
              </w:rPr>
              <w:t>c</w:t>
            </w:r>
            <w:r>
              <w:rPr>
                <w:rFonts w:ascii="Arial" w:eastAsia="Arial" w:hAnsi="Arial" w:cs="Arial"/>
                <w:color w:val="231F20"/>
                <w:spacing w:val="1"/>
                <w:sz w:val="18"/>
                <w:szCs w:val="18"/>
              </w:rPr>
              <w:t>o</w:t>
            </w:r>
            <w:r>
              <w:rPr>
                <w:rFonts w:ascii="Arial" w:eastAsia="Arial" w:hAnsi="Arial" w:cs="Arial"/>
                <w:color w:val="231F20"/>
                <w:sz w:val="18"/>
                <w:szCs w:val="18"/>
              </w:rPr>
              <w:t>mmun</w:t>
            </w:r>
            <w:r>
              <w:rPr>
                <w:rFonts w:ascii="Arial" w:eastAsia="Arial" w:hAnsi="Arial" w:cs="Arial"/>
                <w:color w:val="231F20"/>
                <w:spacing w:val="1"/>
                <w:sz w:val="18"/>
                <w:szCs w:val="18"/>
              </w:rPr>
              <w:t>i</w:t>
            </w:r>
            <w:r>
              <w:rPr>
                <w:rFonts w:ascii="Arial" w:eastAsia="Arial" w:hAnsi="Arial" w:cs="Arial"/>
                <w:color w:val="231F20"/>
                <w:spacing w:val="2"/>
                <w:sz w:val="18"/>
                <w:szCs w:val="18"/>
              </w:rPr>
              <w:t>c</w:t>
            </w:r>
            <w:r>
              <w:rPr>
                <w:rFonts w:ascii="Arial" w:eastAsia="Arial" w:hAnsi="Arial" w:cs="Arial"/>
                <w:color w:val="231F20"/>
                <w:sz w:val="18"/>
                <w:szCs w:val="18"/>
              </w:rPr>
              <w:t>a</w:t>
            </w:r>
            <w:r>
              <w:rPr>
                <w:rFonts w:ascii="Arial" w:eastAsia="Arial" w:hAnsi="Arial" w:cs="Arial"/>
                <w:color w:val="231F20"/>
                <w:spacing w:val="1"/>
                <w:sz w:val="18"/>
                <w:szCs w:val="18"/>
              </w:rPr>
              <w:t>tio</w:t>
            </w:r>
            <w:r>
              <w:rPr>
                <w:rFonts w:ascii="Arial" w:eastAsia="Arial" w:hAnsi="Arial" w:cs="Arial"/>
                <w:color w:val="231F20"/>
                <w:spacing w:val="-1"/>
                <w:sz w:val="18"/>
                <w:szCs w:val="18"/>
              </w:rPr>
              <w:t>n</w:t>
            </w:r>
            <w:r>
              <w:rPr>
                <w:rFonts w:ascii="Arial" w:eastAsia="Arial" w:hAnsi="Arial" w:cs="Arial"/>
                <w:color w:val="231F20"/>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83393338"/>
              <w:placeholder>
                <w:docPart w:val="F278E1D6FA294381B01F9AC5FD3C07AC"/>
              </w:placeholder>
            </w:sdtPr>
            <w:sdtContent>
              <w:p w14:paraId="7E7E356C" w14:textId="6AC19D5B" w:rsidR="000F0C19" w:rsidRPr="00920158" w:rsidRDefault="0093607A" w:rsidP="0009576A">
                <w:pPr>
                  <w:spacing w:before="36" w:line="203" w:lineRule="exact"/>
                  <w:ind w:right="-20"/>
                  <w:rPr>
                    <w:rFonts w:ascii="Arial" w:hAnsi="Arial" w:cs="Arial"/>
                    <w:sz w:val="18"/>
                    <w:szCs w:val="18"/>
                  </w:rPr>
                </w:pPr>
                <w:r>
                  <w:rPr>
                    <w:rFonts w:ascii="Arial" w:hAnsi="Arial" w:cs="Arial"/>
                    <w:sz w:val="18"/>
                    <w:szCs w:val="18"/>
                  </w:rPr>
                  <w:t>enquiries@cic.org.uk</w:t>
                </w:r>
              </w:p>
            </w:sdtContent>
          </w:sdt>
        </w:tc>
      </w:tr>
    </w:tbl>
    <w:p w14:paraId="5032A9BB" w14:textId="77777777" w:rsidR="000F0C19" w:rsidRPr="00920158" w:rsidRDefault="000F0C19" w:rsidP="000F0C19">
      <w:pPr>
        <w:spacing w:before="10" w:after="0" w:line="140" w:lineRule="exact"/>
        <w:rPr>
          <w:rFonts w:ascii="Arial" w:hAnsi="Arial" w:cs="Arial"/>
          <w:sz w:val="14"/>
          <w:szCs w:val="14"/>
        </w:rPr>
      </w:pPr>
    </w:p>
    <w:p w14:paraId="42A64B24" w14:textId="77777777" w:rsidR="000F0C19" w:rsidRPr="00920158" w:rsidRDefault="000F0C19" w:rsidP="000F0C19">
      <w:pPr>
        <w:spacing w:after="0" w:line="200" w:lineRule="exact"/>
        <w:rPr>
          <w:rFonts w:ascii="Arial" w:hAnsi="Arial" w:cs="Arial"/>
          <w:sz w:val="20"/>
          <w:szCs w:val="20"/>
        </w:rPr>
      </w:pPr>
    </w:p>
    <w:p w14:paraId="009D869D" w14:textId="77777777" w:rsidR="000F0C19" w:rsidRPr="00920158" w:rsidRDefault="000F0C19" w:rsidP="000F0C19">
      <w:pPr>
        <w:spacing w:after="0" w:line="200" w:lineRule="exact"/>
        <w:rPr>
          <w:rFonts w:ascii="Arial" w:hAnsi="Arial" w:cs="Arial"/>
          <w:sz w:val="20"/>
          <w:szCs w:val="20"/>
        </w:rPr>
      </w:pPr>
    </w:p>
    <w:p w14:paraId="3641E30B" w14:textId="77777777" w:rsidR="000F0C19" w:rsidRPr="00920158" w:rsidRDefault="000F0C19" w:rsidP="000F0C19">
      <w:pPr>
        <w:spacing w:before="3" w:after="0" w:line="220" w:lineRule="exact"/>
        <w:rPr>
          <w:rFonts w:ascii="Arial" w:hAnsi="Arial" w:cs="Arial"/>
        </w:rPr>
      </w:pPr>
    </w:p>
    <w:p w14:paraId="18AFE4B5" w14:textId="77777777" w:rsidR="00231771" w:rsidRPr="00920158" w:rsidRDefault="00231771" w:rsidP="000F0C19">
      <w:pPr>
        <w:spacing w:after="0"/>
        <w:rPr>
          <w:rFonts w:ascii="Arial" w:hAnsi="Arial" w:cs="Arial"/>
        </w:rPr>
        <w:sectPr w:rsidR="00231771" w:rsidRPr="00920158" w:rsidSect="00231771">
          <w:footerReference w:type="default" r:id="rId17"/>
          <w:type w:val="continuous"/>
          <w:pgSz w:w="11907" w:h="16839" w:code="9"/>
          <w:pgMar w:top="1620" w:right="1040" w:bottom="274" w:left="1260" w:header="720" w:footer="720" w:gutter="0"/>
          <w:pgNumType w:start="1"/>
          <w:cols w:space="720"/>
          <w:docGrid w:linePitch="299"/>
        </w:sectPr>
      </w:pPr>
    </w:p>
    <w:p w14:paraId="2EE5AC2D"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1040" w:bottom="274" w:left="1260" w:header="720" w:footer="720" w:gutter="0"/>
          <w:pgNumType w:start="1"/>
          <w:cols w:space="720"/>
          <w:docGrid w:linePitch="299"/>
        </w:sectPr>
      </w:pPr>
    </w:p>
    <w:p w14:paraId="3C0B0B92" w14:textId="520676A9" w:rsidR="000F0C19" w:rsidRPr="00920158" w:rsidRDefault="00E12FD5" w:rsidP="000F0C19">
      <w:pPr>
        <w:spacing w:before="21" w:after="0" w:line="240" w:lineRule="auto"/>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91" behindDoc="1" locked="0" layoutInCell="1" allowOverlap="1" wp14:anchorId="6DE1AC3C" wp14:editId="61C15C80">
                <wp:simplePos x="0" y="0"/>
                <wp:positionH relativeFrom="column">
                  <wp:posOffset>-157480</wp:posOffset>
                </wp:positionH>
                <wp:positionV relativeFrom="paragraph">
                  <wp:posOffset>-80010</wp:posOffset>
                </wp:positionV>
                <wp:extent cx="6141720" cy="541655"/>
                <wp:effectExtent l="4445" t="0" r="0" b="0"/>
                <wp:wrapNone/>
                <wp:docPr id="1482815059"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720" cy="541655"/>
                          <a:chOff x="487" y="876"/>
                          <a:chExt cx="9694" cy="853"/>
                        </a:xfrm>
                      </wpg:grpSpPr>
                      <wps:wsp>
                        <wps:cNvPr id="359959152" name="Freeform 664"/>
                        <wps:cNvSpPr>
                          <a:spLocks/>
                        </wps:cNvSpPr>
                        <wps:spPr bwMode="auto">
                          <a:xfrm>
                            <a:off x="487" y="876"/>
                            <a:ext cx="9694" cy="853"/>
                          </a:xfrm>
                          <a:custGeom>
                            <a:avLst/>
                            <a:gdLst>
                              <a:gd name="T0" fmla="+- 0 487 487"/>
                              <a:gd name="T1" fmla="*/ T0 w 9694"/>
                              <a:gd name="T2" fmla="+- 0 1728 876"/>
                              <a:gd name="T3" fmla="*/ 1728 h 853"/>
                              <a:gd name="T4" fmla="+- 0 10182 487"/>
                              <a:gd name="T5" fmla="*/ T4 w 9694"/>
                              <a:gd name="T6" fmla="+- 0 1728 876"/>
                              <a:gd name="T7" fmla="*/ 1728 h 853"/>
                              <a:gd name="T8" fmla="+- 0 10182 487"/>
                              <a:gd name="T9" fmla="*/ T8 w 9694"/>
                              <a:gd name="T10" fmla="+- 0 876 876"/>
                              <a:gd name="T11" fmla="*/ 876 h 853"/>
                              <a:gd name="T12" fmla="+- 0 487 487"/>
                              <a:gd name="T13" fmla="*/ T12 w 9694"/>
                              <a:gd name="T14" fmla="+- 0 876 876"/>
                              <a:gd name="T15" fmla="*/ 876 h 853"/>
                              <a:gd name="T16" fmla="+- 0 487 487"/>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812EE" id="Group 663" o:spid="_x0000_s1026" style="position:absolute;margin-left:-12.4pt;margin-top:-6.3pt;width:483.6pt;height:42.65pt;z-index:-251658189" coordorigin="487,876"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JRsMoQMAACYKAAAOAAAAZHJzL2Uyb0RvYy54bWykVtuO2zYQfS/QfyD4mCIr02tpbWO1QZF0 FwXSNkDUD6Al6oJKokrSlrdf30NSsmVntQmSB8uU5nB45gw5w/t3x6YmB6F0JduYspsFJaJNZVa1 RUz/Th7frinRhrcZr2UrYvosNH338PNP9323FUtZyjoTisBJq7d9F9PSmG4bBDotRcP1jexEC2Mu VcMNXlURZIr38N7UwXKxiIJeqqxTMhVa4+sHb6QPzn+ei9T8ledaGFLHFNyMeyr33Nln8HDPt4Xi XVmlAw3+HSwaXrVY9OTqAzec7FX1haumSpXUMjc3qWwCmedVKlwMiIYtrqJ5UnLfuViKbV90J5kg 7ZVO3+02/fPwpLrP3Sfl2WP4Uab/aOgS9F2xndrte+HBZNf/ITPkk++NdIEfc9VYFwiJHJ2+zyd9 xdGQFB8jtmJ3S6QhhS1csSgMfQLSElmy01brO0pgXN9Fo+W3YfIm2qz8zHV4a40B3/pFHdGBmE08 dpI+i6V/TKzPJe+Ey4G2YnxSpMpiehtuNuGGhUtKWt5Ah0clhN2lJIpWlpxlAfgorJ6qOrFYmIb4 X9XzC2FGTedl4dt0r82TkC4v/PBRG7/bM4xctrOBfIKU5E2Njf/LW7IgWMv+fAKKE4iNoDcBSRak J27pweXoCYJMPCHba3LK5dnV7YiCK4cpyZBUnKDTgkj31NeCrZcv8QpHmOW1muEVjSAX4RwvbD6/ 4qu8UNK+hddmhFle6xle7FJ6aPWSXmyqvcW8qBe7FH8ujVPxE7acI3ap/hyxqfjzxC7VnyM2VT9h 0RyxK/lnthibyn+5x1A4ivEM8HI8FumxHc4FRoTb/rVwla2T2pamBDlAZUrG2gOUPUQzYOhiwe4Q Yb3XwaBqwciyL2uvoxkS6OCueH7VOfMVNYEgE+9+2hCwQpu8bpCKEjTInS8CHTdWJxuvHZI+pr7u lCjVqMbW0MiDSKSDmHMHWKNE+mXP9rqd4uDIi3WGjoDxv3MOT0DXtRHAaB7/PQwHCup8C+Z6Qbi0 0bnOcorYCjUpo1rWVfZY1bUNVKti975W5MBxu1jeskf0Nh/sBax2G6WVdpo32y/oWr72+2axk9kz +oCS/oqCKxUGpVT/UdLjehJT/e+eK0FJ/XuLlrZhqxUiNe5lFbquqqaW3dTC2xSuYmooNrYdvjf+ DrTvVFWUWIm5HLbyV/TzvLKNwvHzrIYXdFU3cpcRjC5uO9N3hzpf7x7+BwAA//8DAFBLAwQUAAYA CAAAACEAPJkbCuIAAAAKAQAADwAAAGRycy9kb3ducmV2LnhtbEyPQUvDQBCF74L/YRnBW7tJjK3G bEop6qkUbAXxNs1Ok9DsbMhuk/Tfu570No95vPe9fDWZVgzUu8aygngegSAurW64UvB5eJs9gXAe WWNrmRRcycGquL3JMdN25A8a9r4SIYRdhgpq77tMSlfWZNDNbUccfifbG/RB9pXUPY4h3LQyiaKF NNhwaKixo01N5Xl/MQreRxzXD/HrsD2fNtfvw+PuaxuTUvd30/oFhKfJ/5nhFz+gQxGYjvbC2olW wSxJA7oPR5wsQATHc5qkII4KlskSZJHL/xOKHwAAAP//AwBQSwECLQAUAAYACAAAACEAtoM4kv4A AADhAQAAEwAAAAAAAAAAAAAAAAAAAAAAW0NvbnRlbnRfVHlwZXNdLnhtbFBLAQItABQABgAIAAAA IQA4/SH/1gAAAJQBAAALAAAAAAAAAAAAAAAAAC8BAABfcmVscy8ucmVsc1BLAQItABQABgAIAAAA IQCQJRsMoQMAACYKAAAOAAAAAAAAAAAAAAAAAC4CAABkcnMvZTJvRG9jLnhtbFBLAQItABQABgAI AAAAIQA8mRsK4gAAAAoBAAAPAAAAAAAAAAAAAAAAAPsFAABkcnMvZG93bnJldi54bWxQSwUGAAAA AAQABADzAAAACgcAAAAA ">
                <v:shape id="Freeform 664" o:spid="_x0000_s1027" style="position:absolute;left:487;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UOGNywAAAOIAAAAPAAAAZHJzL2Rvd25yZXYueG1sRI9BSwMx FITvgv8hPMGbzbayS3dtWkpRtNQeWu39sXkmSzcvyya2W3+9EQoeh5n5hpktBteKE/Wh8axgPMpA ENdeN2wUfH68PExBhIissfVMCi4UYDG/vZlhpf2Zd3TaRyMShEOFCmyMXSVlqC05DCPfESfvy/cO Y5K9kbrHc4K7Vk6yrJAOG04LFjtaWaqP+2+nYHMozNQUh2L9ur3UTfb+vLY/R6Xu74blE4hIQ/wP X9tvWsFjXpZ5Oc4n8Hcp3QE5/wUAAP//AwBQSwECLQAUAAYACAAAACEA2+H2y+4AAACFAQAAEwAA AAAAAAAAAAAAAAAAAAAAW0NvbnRlbnRfVHlwZXNdLnhtbFBLAQItABQABgAIAAAAIQBa9CxbvwAA ABUBAAALAAAAAAAAAAAAAAAAAB8BAABfcmVscy8ucmVsc1BLAQItABQABgAIAAAAIQDSUOGNywAA AOIAAAAPAAAAAAAAAAAAAAAAAAcCAABkcnMvZG93bnJldi54bWxQSwUGAAAAAAMAAwC3AAAA/wIA AAAA " path="m,852r9695,l9695,,,,,852e" fillcolor="#231f20" stroked="f">
                  <v:path arrowok="t" o:connecttype="custom" o:connectlocs="0,1728;9695,1728;9695,876;0,876;0,1728" o:connectangles="0,0,0,0,0"/>
                </v:shape>
              </v:group>
            </w:pict>
          </mc:Fallback>
        </mc:AlternateContent>
      </w:r>
      <w:r>
        <w:rPr>
          <w:rFonts w:ascii="Arial" w:hAnsi="Arial" w:cs="Arial"/>
          <w:noProof/>
        </w:rPr>
        <mc:AlternateContent>
          <mc:Choice Requires="wpg">
            <w:drawing>
              <wp:anchor distT="0" distB="0" distL="114300" distR="114300" simplePos="0" relativeHeight="251658250" behindDoc="1" locked="0" layoutInCell="1" allowOverlap="1" wp14:anchorId="05997462" wp14:editId="415F9D56">
                <wp:simplePos x="0" y="0"/>
                <wp:positionH relativeFrom="column">
                  <wp:posOffset>-167640</wp:posOffset>
                </wp:positionH>
                <wp:positionV relativeFrom="paragraph">
                  <wp:posOffset>-71755</wp:posOffset>
                </wp:positionV>
                <wp:extent cx="6155690" cy="8604250"/>
                <wp:effectExtent l="13335" t="13970" r="12700" b="11430"/>
                <wp:wrapNone/>
                <wp:docPr id="1040527663"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4250"/>
                          <a:chOff x="656" y="876"/>
                          <a:chExt cx="9694" cy="13550"/>
                        </a:xfrm>
                      </wpg:grpSpPr>
                      <wpg:grpSp>
                        <wpg:cNvPr id="1919808298" name="Group 542"/>
                        <wpg:cNvGrpSpPr>
                          <a:grpSpLocks/>
                        </wpg:cNvGrpSpPr>
                        <wpg:grpSpPr bwMode="auto">
                          <a:xfrm>
                            <a:off x="670" y="876"/>
                            <a:ext cx="2" cy="13550"/>
                            <a:chOff x="670" y="876"/>
                            <a:chExt cx="2" cy="13550"/>
                          </a:xfrm>
                        </wpg:grpSpPr>
                        <wps:wsp>
                          <wps:cNvPr id="404358902" name="Freeform 543"/>
                          <wps:cNvSpPr>
                            <a:spLocks/>
                          </wps:cNvSpPr>
                          <wps:spPr bwMode="auto">
                            <a:xfrm>
                              <a:off x="67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750385" name="Group 544"/>
                        <wpg:cNvGrpSpPr>
                          <a:grpSpLocks/>
                        </wpg:cNvGrpSpPr>
                        <wpg:grpSpPr bwMode="auto">
                          <a:xfrm>
                            <a:off x="656" y="14424"/>
                            <a:ext cx="9694" cy="2"/>
                            <a:chOff x="663" y="2573"/>
                            <a:chExt cx="9694" cy="2"/>
                          </a:xfrm>
                        </wpg:grpSpPr>
                        <wps:wsp>
                          <wps:cNvPr id="1336554216" name="Freeform 54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0D8003" id="Group 541" o:spid="_x0000_s1026" style="position:absolute;margin-left:-13.2pt;margin-top:-5.65pt;width:484.7pt;height:677.5pt;z-index:-251658230" coordorigin="656,876" coordsize="9694,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fCdOBwQAADMNAAAOAAAAZHJzL2Uyb0RvYy54bWzsV9uO2zYQfS+QfyD0mCKrmyVbwmqDIsku CqRtgLgfQEvUBZVElZQtb7++h6Qka+1N2jhJn/qwXsoznMuZmTPy7etjU5MDE7LibWK5N45FWJvy rGqLxPp9e/9qYxHZ0zajNW9ZYj0yab2+e/HD7dDFzOMlrzMmCIy0Mh66xCr7vottW6Yla6i84R1r Icy5aGiPR1HYmaADrDe17TlOaA9cZJ3gKZMS3741QutO289zlva/5blkPakTC7H1+lPoz536tO9u aVwI2pVVOoZBr4iioVULp7Opt7SnZC+qC1NNlQoued7fpLyxeZ5XKdM5IBvXOcvmQfB9p3Mp4qHo ZpgA7RlOV5tNfz08iO5j90GY6HF8z9M/JHCxh66Il3L1XBhlsht+4RnqSfc914kfc9EoE0iJHDW+ jzO+7NiTFF+GbhCEEcqQQrYJnZUXjBVIS5RJ3QuD0CJKug5NbdLy3Xg7CqOVuer6gblo09j41bGO sanaj4GaI3L4IEiVoT8jN9o4Gy9CV7a0QfwaYhKsPOXtPGFVzm8FSLhG3svEJlC8s5xofALj/M4J jPNbn0QCYyVPnSO/rnM+lrRjuiGl6owR1ZWz8oNN5CAmA+q9YEyNLHD1Da5afeoyuWyxhWToZCzR if/YXP8ayxkVgLqX/QPjukfp4b3szeRnOOnOz8bYtyhT3tQggR9fEYegD9XfyBOzkjspvbS1Sknm nkTTzGpAZGHLXaHhn7PmT2qwZpQW9pBDMUVJyynw9NiOkeNEqGJbR89hx+Vp/rauChwWoKSy/Kyu LtWka/6PLgRo9JxAhUVAoDsDTEd7FZlyoY6kxKjpGVXfNPzAtlzL+lNoevDh5SSt20stWFlFYw5G jivKhc5qdquiXdS35fdVXesC1y0ZEisKvECjI3ldZUqowpGi2L2pBTlQLAfPd++9KagnaiDhNtPG Skazd+O5p1VtznBeA11QkGlfxSMy3vHsEa0suFk5WJE4lFz8ZZEB6yax5J97KphF6p9bTGWEuqv9 pB9WwRqhELGU7JYS2qYwlVi9hdKr45ve7LR9J6qihCdXp9vyn8DPeaWaXcdnohofQAz69IQsNePN VDhOuBeE68DxN8E04RNtrlRtvittjvtAjYV2RuOJOE/7QJM3WmBeIiEmClzrBWvd1Ep0uUX0LRTv +Q3yH/Cm6/thgNXjYuVdEGdgkF3QIxr2q4nzAphPgDnD8nSwvoA4w9An+DP8cGLEJXFuHTIQXUU9 XSelM9p0/GD9nK0lbW69hS1EfwVlgixV00wc8FnK3JoGe6ILr7hzLWUqllIvONczppmHRQb/E2Zi jVT6nQhTv3bizRw0qt4V9a8I9eq/fNYUG8+/de7+BgAA//8DAFBLAwQUAAYACAAAACEA7H3LE+IA AAAMAQAADwAAAGRycy9kb3ducmV2LnhtbEyPwU7DMAyG70i8Q2QkbluapQwoTadpAk7TJDYkxC1r vLZak1RN1nZvjznBzZY//f7+fDXZlg3Yh8Y7BWKeAENXetO4SsHn4W32BCxE7YxuvUMFVwywKm5v cp0ZP7oPHPaxYhTiQqYV1DF2GeehrNHqMPcdOrqdfG91pLWvuOn1SOG25YskWXKrG0cfat3hpsby vL9YBe+jHtdSvA7b82lz/T487L62ApW6v5vWL8AiTvEPhl99UoeCnI7+4kxgrYLZYpkSSoMQEhgR z6mkdkdCZSofgRc5/1+i+AEAAP//AwBQSwECLQAUAAYACAAAACEAtoM4kv4AAADhAQAAEwAAAAAA AAAAAAAAAAAAAAAAW0NvbnRlbnRfVHlwZXNdLnhtbFBLAQItABQABgAIAAAAIQA4/SH/1gAAAJQB AAALAAAAAAAAAAAAAAAAAC8BAABfcmVscy8ucmVsc1BLAQItABQABgAIAAAAIQDSfCdOBwQAADMN AAAOAAAAAAAAAAAAAAAAAC4CAABkcnMvZTJvRG9jLnhtbFBLAQItABQABgAIAAAAIQDsfcsT4gAA AAwBAAAPAAAAAAAAAAAAAAAAAGEGAABkcnMvZG93bnJldi54bWxQSwUGAAAAAAQABADzAAAAcAcA AAAA ">
                <v:group id="Group 542" o:spid="_x0000_s1027" style="position:absolute;left:670;top:876;width:2;height:13550" coordorigin="670,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wyUTzAAAAOMAAAAPAAAAZHJzL2Rvd25yZXYueG1sRI9BS8NA EIXvQv/DMoI3u0lFSWK3pZRaeiiCrSDehuw0Cc3OhuyapP/eOQgeZ96b975ZrifXqoH60Hg2kM4T UMSltw1XBj7Pb48ZqBCRLbaeycCNAqxXs7slFtaP/EHDKVZKQjgUaKCOsSu0DmVNDsPcd8SiXXzv MMrYV9r2OEq4a/UiSV60w4alocaOtjWV19OPM7Afcdw8pbvheL1sb9/n5/evY0rGPNxPm1dQkab4 b/67PljBz9M8S7JFLtDykyxAr34BAAD//wMAUEsBAi0AFAAGAAgAAAAhANvh9svuAAAAhQEAABMA AAAAAAAAAAAAAAAAAAAAAFtDb250ZW50X1R5cGVzXS54bWxQSwECLQAUAAYACAAAACEAWvQsW78A AAAVAQAACwAAAAAAAAAAAAAAAAAfAQAAX3JlbHMvLnJlbHNQSwECLQAUAAYACAAAACEAxMMlE8wA AADjAAAADwAAAAAAAAAAAAAAAAAHAgAAZHJzL2Rvd25yZXYueG1sUEsFBgAAAAADAAMAtwAAAAAD AAAAAA== ">
                  <v:shape id="Freeform 543" o:spid="_x0000_s1028" style="position:absolute;left:67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wzqYzAAAAOIAAAAPAAAAZHJzL2Rvd25yZXYueG1sRI9Lb8Iw EITvSP0P1lbqpQK7vAQpBlVVETmh8jhwXOJtkjZep7GB9N9jpEocRzPzjWa2aG0lztT40rGGl54C QZw5U3KuYb9bdicgfEA2WDkmDX/kYTF/6MwwMe7CGzpvQy4ihH2CGooQ6kRKnxVk0fdcTRy9L9dY DFE2uTQNXiLcVrKv1FhaLDkuFFjTe0HZz/ZkNezKwzpf/S6P2fPH+nP1PUqPZpBq/fTYvr2CCNSG e/i/nRoNQzUcjCZT1YfbpXgH5PwKAAD//wMAUEsBAi0AFAAGAAgAAAAhANvh9svuAAAAhQEAABMA AAAAAAAAAAAAAAAAAAAAAFtDb250ZW50X1R5cGVzXS54bWxQSwECLQAUAAYACAAAACEAWvQsW78A AAAVAQAACwAAAAAAAAAAAAAAAAAfAQAAX3JlbHMvLnJlbHNQSwECLQAUAAYACAAAACEAmMM6mMwA AADiAAAADwAAAAAAAAAAAAAAAAAHAgAAZHJzL2Rvd25yZXYueG1sUEsFBgAAAAADAAMAtwAAAAAD AAAAAA== " path="m,l,13549e" filled="f" strokecolor="#231f20">
                    <v:path arrowok="t" o:connecttype="custom" o:connectlocs="0,876;0,14425" o:connectangles="0,0"/>
                  </v:shape>
                </v:group>
                <v:group id="Group 544" o:spid="_x0000_s1029" style="position:absolute;left:656;top:14424;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LlWygAAAOIAAAAPAAAAZHJzL2Rvd25yZXYueG1sRI9Ba8JA FITvQv/D8oTedBMlVqKriNTSgwjGQuntkX0mwezbkF2T+O+7hYLHYWa+YdbbwdSio9ZVlhXE0wgE cW51xYWCr8thsgThPLLG2jIpeJCD7eZltMZU257P1GW+EAHCLkUFpfdNKqXLSzLoprYhDt7VtgZ9 kG0hdYt9gJtazqJoIQ1WHBZKbGhfUn7L7kbBR4/9bh6/d8fbdf/4uSSn72NMSr2Oh90KhKfBP8P/ 7U+tYJYs3pJovkzg71K4A3LzCwAA//8DAFBLAQItABQABgAIAAAAIQDb4fbL7gAAAIUBAAATAAAA AAAAAAAAAAAAAAAAAABbQ29udGVudF9UeXBlc10ueG1sUEsBAi0AFAAGAAgAAAAhAFr0LFu/AAAA FQEAAAsAAAAAAAAAAAAAAAAAHwEAAF9yZWxzLy5yZWxzUEsBAi0AFAAGAAgAAAAhAEf8uVbKAAAA 4gAAAA8AAAAAAAAAAAAAAAAABwIAAGRycy9kb3ducmV2LnhtbFBLBQYAAAAAAwADALcAAAD+AgAA AAA= ">
                  <v:shape id="Freeform 545" o:spid="_x0000_s1030"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sMBgyAAAAOMAAAAPAAAAZHJzL2Rvd25yZXYueG1sRE/NasJA EL4XfIdlhN7qRqNBo6uUaqWHXqqC1yE7JsHsbMiuSfTp3UKhx/n+Z7XpTSVaalxpWcF4FIEgzqwu OVdwOn6+zUE4j6yxskwK7uRgsx68rDDVtuMfag8+FyGEXYoKCu/rVEqXFWTQjWxNHLiLbQz6cDa5 1A12IdxUchJFiTRYcmgosKaPgrLr4WYUmNOObtvdtl3s4+46fZy77/09V+p12L8vQXjq/b/4z/2l w/w4Tmaz6WScwO9PAQC5fgIAAP//AwBQSwECLQAUAAYACAAAACEA2+H2y+4AAACFAQAAEwAAAAAA AAAAAAAAAAAAAAAAW0NvbnRlbnRfVHlwZXNdLnhtbFBLAQItABQABgAIAAAAIQBa9CxbvwAAABUB AAALAAAAAAAAAAAAAAAAAB8BAABfcmVscy8ucmVsc1BLAQItABQABgAIAAAAIQDusMBgyAAAAOMA AAAPAAAAAAAAAAAAAAAAAAcCAABkcnMvZG93bnJldi54bWxQSwUGAAAAAAMAAwC3AAAA/AIAAAAA "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48" behindDoc="1" locked="0" layoutInCell="1" allowOverlap="1" wp14:anchorId="6B128D5E" wp14:editId="288A2262">
                <wp:simplePos x="0" y="0"/>
                <wp:positionH relativeFrom="column">
                  <wp:posOffset>5988050</wp:posOffset>
                </wp:positionH>
                <wp:positionV relativeFrom="paragraph">
                  <wp:posOffset>-71755</wp:posOffset>
                </wp:positionV>
                <wp:extent cx="1270" cy="8604250"/>
                <wp:effectExtent l="6350" t="13970" r="11430" b="11430"/>
                <wp:wrapNone/>
                <wp:docPr id="139869546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350" y="876"/>
                          <a:chExt cx="2" cy="13550"/>
                        </a:xfrm>
                      </wpg:grpSpPr>
                      <wps:wsp>
                        <wps:cNvPr id="2028410807" name="Freeform 538"/>
                        <wps:cNvSpPr>
                          <a:spLocks/>
                        </wps:cNvSpPr>
                        <wps:spPr bwMode="auto">
                          <a:xfrm>
                            <a:off x="1035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8A560" id="Group 537" o:spid="_x0000_s1026" style="position:absolute;margin-left:471.5pt;margin-top:-5.65pt;width:.1pt;height:677.5pt;z-index:-251658232" coordorigin="10350,876" coordsize="2,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mKe/gIAAOsGAAAOAAAAZHJzL2Uyb0RvYy54bWykVdtu2zAMfR+wfxD0uKH1JUmTGnWKoW2K Ad1WoNkHKLJ8wWRJk5Q43dePkuzEvWwDuocYlEkdHh7SzMXlvuVox7RppMhxchpjxASVRSOqHH9f r04WGBlLREG4FCzHj8zgy+X7dxedylgqa8kLphGACJN1Kse1tSqLIkNr1hJzKhUT4CylbomFo66i QpMO0FsepXF8FnVSF0pLyoyBt9fBiZcevywZtd/K0jCLeI6Bm/VP7Z8b94yWFySrNFF1Q3sa5A0s WtIISHqAuiaWoK1uXkC1DdXSyNKeUtlGsiwbynwNUE0SP6vmVsut8rVUWVepg0wg7TOd3gxLv+5u tXpQ9zqwB/NO0h8GdIk6VWVjvztXIRhtui+ygH6SrZW+8H2pWwcBJaG91/fxoC/bW0ThZZLOoQcU HIuzeJrOevlpDT1yl5J4Au+Q88/PQmtofdNfTsPNZDIL9yKShZyeZ8/L9R0GyRy1Mv+n1UNNFPMt ME6Le42aIsdpnC6mSbyI5xgJ0oIOK82Ym1I0mywcc0cD4gdhzVjVkceFGRD/n3q+Is2g6h+FIRnd GnvLpG8M2d0ZG8a9AMu3u+jZr0H1suUw+R9PUIxAfffrP45DUDIEfYh8SI0OzYDBP4QBnxFWMoVG v4Y2GcIALQSN8KC51cCS1ANxuhc9c7AQcSsm9sOnpDkO3TpxxAEBglyVf42djGPDnT6Fht3xfGto jGBrbIIwiljHzKVwJqphgP1wujet3LG19D57pOYHHrIcvVy8jAKU6XnPK/jhikvhqzqkdWxH/RVy 1XDuG8wF6nJ8PktnXh0jeVM4p6NjdLW54hrtCGzEdJKs0oHUkzDYPKLwYDUjxU1vW9LwYENyDurC txcGOEz8RhaPMMxahj0L/wtg1FL/wqiDHZtj83NLNMOIfxbwYZ5D391S9ofpbA5UkB57NmMPERSg cmwxtN6ZVzYs8q3STVVDpsSXK+QnWEpl44bd8wus+gPsBm/5jQrWk5U9Pvuo43/U8jcAAAD//wMA UEsDBBQABgAIAAAAIQBvim6m4gAAAAwBAAAPAAAAZHJzL2Rvd25yZXYueG1sTI9NT8MwDIbvSPyH yEjctjTr+CpNp2kCThMSGxLiljVeW61xqiZru3+POcHR9qPXz5uvJteKAfvQeNKg5gkIpNLbhioN n/vX2SOIEA1Z03pCDRcMsCqur3KTWT/SBw67WAkOoZAZDXWMXSZlKGt0Jsx9h8S3o++diTz2lbS9 GTnctXKRJPfSmYb4Q2063NRYnnZnp+FtNOM6VS/D9nTcXL73d+9fW4Va395M62cQEaf4B8OvPqtD wU4HfyYbRKvhaZlyl6hhplQKggneLEAcGE2X6QPIIpf/SxQ/AAAA//8DAFBLAQItABQABgAIAAAA IQC2gziS/gAAAOEBAAATAAAAAAAAAAAAAAAAAAAAAABbQ29udGVudF9UeXBlc10ueG1sUEsBAi0A FAAGAAgAAAAhADj9If/WAAAAlAEAAAsAAAAAAAAAAAAAAAAALwEAAF9yZWxzLy5yZWxzUEsBAi0A FAAGAAgAAAAhAImCYp7+AgAA6wYAAA4AAAAAAAAAAAAAAAAALgIAAGRycy9lMm9Eb2MueG1sUEsB Ai0AFAAGAAgAAAAhAG+KbqbiAAAADAEAAA8AAAAAAAAAAAAAAAAAWAUAAGRycy9kb3ducmV2Lnht bFBLBQYAAAAABAAEAPMAAABnBgAAAAA= ">
                <v:shape id="Freeform 538" o:spid="_x0000_s1027" style="position:absolute;left:1035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VHPhzQAAAOMAAAAPAAAAZHJzL2Rvd25yZXYueG1sRI/NbsIw EITvlXgHa5G4VMUm/YtSDKoQiJxQCz30uMTbJBCv09hA+va4UqUeRzPzjWY6720jztT52rGGyViB IC6cqbnU8LFb3aUgfEA22DgmDT/kYT4b3EwxM+7C73TehlJECPsMNVQhtJmUvqjIoh+7ljh6X66z GKLsSmk6vES4bWSi1JO0WHNcqLClRUXFcXuyGnb156Zcf6/2xe1y87Y+POZ7c59rPRr2ry8gAvXh P/zXzo2GRCXpw0Sl6hl+P8U/IGdXAAAA//8DAFBLAQItABQABgAIAAAAIQDb4fbL7gAAAIUBAAAT AAAAAAAAAAAAAAAAAAAAAABbQ29udGVudF9UeXBlc10ueG1sUEsBAi0AFAAGAAgAAAAhAFr0LFu/ AAAAFQEAAAsAAAAAAAAAAAAAAAAAHwEAAF9yZWxzLy5yZWxzUEsBAi0AFAAGAAgAAAAhAL1Uc+HN AAAA4wAAAA8AAAAAAAAAAAAAAAAABwIAAGRycy9kb3ducmV2LnhtbFBLBQYAAAAAAwADALcAAAAB AwAAAAA= " path="m,l,13549e" filled="f" strokecolor="#231f20">
                  <v:path arrowok="t" o:connecttype="custom" o:connectlocs="0,876;0,14425" o:connectangles="0,0"/>
                </v:shape>
              </v:group>
            </w:pict>
          </mc:Fallback>
        </mc:AlternateContent>
      </w:r>
      <w:r>
        <w:rPr>
          <w:rFonts w:ascii="Arial" w:eastAsia="Arial" w:hAnsi="Arial" w:cs="Arial"/>
          <w:color w:val="FFFFFF"/>
          <w:spacing w:val="-30"/>
          <w:sz w:val="56"/>
          <w:szCs w:val="56"/>
        </w:rPr>
        <w:t>C</w:t>
      </w:r>
      <w:r>
        <w:rPr>
          <w:rFonts w:ascii="Arial" w:eastAsia="Arial" w:hAnsi="Arial" w:cs="Arial"/>
          <w:color w:val="FFFFFF"/>
          <w:spacing w:val="-7"/>
          <w:sz w:val="56"/>
          <w:szCs w:val="56"/>
        </w:rPr>
        <w:t>o</w:t>
      </w:r>
      <w:r>
        <w:rPr>
          <w:rFonts w:ascii="Arial" w:eastAsia="Arial" w:hAnsi="Arial" w:cs="Arial"/>
          <w:color w:val="FFFFFF"/>
          <w:spacing w:val="-15"/>
          <w:sz w:val="56"/>
          <w:szCs w:val="56"/>
        </w:rPr>
        <w:t>n</w:t>
      </w:r>
      <w:r>
        <w:rPr>
          <w:rFonts w:ascii="Arial" w:eastAsia="Arial" w:hAnsi="Arial" w:cs="Arial"/>
          <w:color w:val="FFFFFF"/>
          <w:spacing w:val="-9"/>
          <w:sz w:val="56"/>
          <w:szCs w:val="56"/>
        </w:rPr>
        <w:t>t</w:t>
      </w:r>
      <w:r>
        <w:rPr>
          <w:rFonts w:ascii="Arial" w:eastAsia="Arial" w:hAnsi="Arial" w:cs="Arial"/>
          <w:color w:val="FFFFFF"/>
          <w:spacing w:val="-14"/>
          <w:sz w:val="56"/>
          <w:szCs w:val="56"/>
        </w:rPr>
        <w:t>r</w:t>
      </w:r>
      <w:r>
        <w:rPr>
          <w:rFonts w:ascii="Arial" w:eastAsia="Arial" w:hAnsi="Arial" w:cs="Arial"/>
          <w:color w:val="FFFFFF"/>
          <w:spacing w:val="-7"/>
          <w:sz w:val="56"/>
          <w:szCs w:val="56"/>
        </w:rPr>
        <w:t>a</w:t>
      </w:r>
      <w:r>
        <w:rPr>
          <w:rFonts w:ascii="Arial" w:eastAsia="Arial" w:hAnsi="Arial" w:cs="Arial"/>
          <w:color w:val="FFFFFF"/>
          <w:spacing w:val="6"/>
          <w:sz w:val="56"/>
          <w:szCs w:val="56"/>
        </w:rPr>
        <w:t>c</w:t>
      </w:r>
      <w:r>
        <w:rPr>
          <w:rFonts w:ascii="Arial" w:eastAsia="Arial" w:hAnsi="Arial" w:cs="Arial"/>
          <w:color w:val="FFFFFF"/>
          <w:sz w:val="56"/>
          <w:szCs w:val="56"/>
        </w:rPr>
        <w:t>t</w:t>
      </w:r>
      <w:r>
        <w:rPr>
          <w:rFonts w:ascii="Arial" w:eastAsia="Arial" w:hAnsi="Arial" w:cs="Arial"/>
          <w:color w:val="FFFFFF"/>
          <w:spacing w:val="-44"/>
          <w:sz w:val="56"/>
          <w:szCs w:val="56"/>
        </w:rPr>
        <w:t xml:space="preserve"> </w:t>
      </w:r>
      <w:r>
        <w:rPr>
          <w:rFonts w:ascii="Arial" w:eastAsia="Arial" w:hAnsi="Arial" w:cs="Arial"/>
          <w:color w:val="FFFFFF"/>
          <w:spacing w:val="-15"/>
          <w:sz w:val="56"/>
          <w:szCs w:val="56"/>
        </w:rPr>
        <w:t>D</w:t>
      </w:r>
      <w:r>
        <w:rPr>
          <w:rFonts w:ascii="Arial" w:eastAsia="Arial" w:hAnsi="Arial" w:cs="Arial"/>
          <w:color w:val="FFFFFF"/>
          <w:spacing w:val="-11"/>
          <w:sz w:val="56"/>
          <w:szCs w:val="56"/>
        </w:rPr>
        <w:t>a</w:t>
      </w:r>
      <w:r>
        <w:rPr>
          <w:rFonts w:ascii="Arial" w:eastAsia="Arial" w:hAnsi="Arial" w:cs="Arial"/>
          <w:color w:val="FFFFFF"/>
          <w:spacing w:val="-2"/>
          <w:sz w:val="56"/>
          <w:szCs w:val="56"/>
        </w:rPr>
        <w:t>t</w:t>
      </w:r>
      <w:r>
        <w:rPr>
          <w:rFonts w:ascii="Arial" w:eastAsia="Arial" w:hAnsi="Arial" w:cs="Arial"/>
          <w:color w:val="FFFFFF"/>
          <w:sz w:val="56"/>
          <w:szCs w:val="56"/>
        </w:rPr>
        <w:t>a</w:t>
      </w:r>
    </w:p>
    <w:p w14:paraId="0EC7B5FC" w14:textId="2091AA87" w:rsidR="000F0C19" w:rsidRPr="00920158" w:rsidRDefault="00E12FD5" w:rsidP="000F0C19">
      <w:pPr>
        <w:spacing w:before="9"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92" behindDoc="1" locked="0" layoutInCell="1" allowOverlap="1" wp14:anchorId="41C65113" wp14:editId="27B331FE">
                <wp:simplePos x="0" y="0"/>
                <wp:positionH relativeFrom="column">
                  <wp:posOffset>-157480</wp:posOffset>
                </wp:positionH>
                <wp:positionV relativeFrom="paragraph">
                  <wp:posOffset>38735</wp:posOffset>
                </wp:positionV>
                <wp:extent cx="6141720" cy="541655"/>
                <wp:effectExtent l="4445" t="3810" r="0" b="0"/>
                <wp:wrapNone/>
                <wp:docPr id="1704704564"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720" cy="541655"/>
                          <a:chOff x="487" y="1728"/>
                          <a:chExt cx="9694" cy="853"/>
                        </a:xfrm>
                      </wpg:grpSpPr>
                      <wps:wsp>
                        <wps:cNvPr id="914933736" name="Freeform 666"/>
                        <wps:cNvSpPr>
                          <a:spLocks/>
                        </wps:cNvSpPr>
                        <wps:spPr bwMode="auto">
                          <a:xfrm>
                            <a:off x="487" y="1728"/>
                            <a:ext cx="9694" cy="853"/>
                          </a:xfrm>
                          <a:custGeom>
                            <a:avLst/>
                            <a:gdLst>
                              <a:gd name="T0" fmla="+- 0 487 487"/>
                              <a:gd name="T1" fmla="*/ T0 w 9694"/>
                              <a:gd name="T2" fmla="+- 0 2581 1728"/>
                              <a:gd name="T3" fmla="*/ 2581 h 853"/>
                              <a:gd name="T4" fmla="+- 0 10182 487"/>
                              <a:gd name="T5" fmla="*/ T4 w 9694"/>
                              <a:gd name="T6" fmla="+- 0 2581 1728"/>
                              <a:gd name="T7" fmla="*/ 2581 h 853"/>
                              <a:gd name="T8" fmla="+- 0 10182 487"/>
                              <a:gd name="T9" fmla="*/ T8 w 9694"/>
                              <a:gd name="T10" fmla="+- 0 1728 1728"/>
                              <a:gd name="T11" fmla="*/ 1728 h 853"/>
                              <a:gd name="T12" fmla="+- 0 487 487"/>
                              <a:gd name="T13" fmla="*/ T12 w 9694"/>
                              <a:gd name="T14" fmla="+- 0 1728 1728"/>
                              <a:gd name="T15" fmla="*/ 1728 h 853"/>
                              <a:gd name="T16" fmla="+- 0 487 487"/>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56D0A" id="Group 665" o:spid="_x0000_s1026" style="position:absolute;margin-left:-12.4pt;margin-top:3.05pt;width:483.6pt;height:42.65pt;z-index:-251658188" coordorigin="487,1728"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tXePogMAADEKAAAOAAAAZHJzL2Uyb0RvYy54bWykVl1v2zYUfR+w/0DwcUMj0x+KbUQpgnQJ BnRbgWo/gJaoD0wSNZK2nP36HZKSLbtRWrQPtinz6PLcc8h7eff+WFfkIJQuZRNRdjOjRDSJTMsm j+jf8dO7NSXa8CbllWxERF+Epu/vf/7prmu3Yi4LWaVCEQRp9LZrI1oY026DQCeFqLm+ka1oMJlJ VXODR5UHqeIdotdVMJ/NwqCTKm2VTITW+PeDn6T3Ln6WicT8lWVaGFJFFNyM+1bue2e/g/s7vs0V b4sy6Wnw72BR87LBoqdQH7jhZK/KL0LVZaKklpm5SWQdyCwrE+FyQDZsdpXNs5L71uWSb7u8PckE aa90+u6wyZ+HZ9V+bj8pzx7DjzL5R0OXoGvz7XjePuceTHbdHzKFn3xvpEv8mKnahkBK5Oj0fTnp K46GJPgzZEt2O4cNCeZWSxauVt6ApIBL9rXl+pYSTAK2HqZ+69/ehJulf3W9WtjJgG/9qo5pz8w6 j62kz2rpH1Prc8Fb4UzQVo1PipRpRDdsuVksbhchJQ2vIcSTEsJuUxKGoSVnWQA+KKvHso5mLExD /a8K+qUyg6rTuvBtstfmWUjnDD981Mbv9xQj53fas49hSlZX2Pq/viMzgsXsxzuQn0BsAP0SkHhG OuKW7kMOkeYDyEWar9aMnN08x1oMMMRyoIL0tuIQnVaE4SNabMbW89eIrQaYJbacIAarRrEmiWED etibxFDWRsEmiW0GmCW2niDGLsW3ar0qGRvr71CvasYuHZjycmxAzOZT3K4cmOQ2tuANbpcmTHEb exCzcIrbpQmTjrKxC5d7DSUkHw4DL4bzkRyb/oBgRLhtZTNX5FqpbZWKYQSKVDxUIaDsaZoAQxkL dqcJ670NBlULhtW+wL2NZjDRwV0d/Wpw5otrDEFG0f1rfcIKHfO6VypK0Ct3vhq03FidbL52SDrU QleYi4jaA2wnankQsXQQc24G56p9nq+aMQ6BvFhn6AAYflsX8AR0DRwJDNPDr4fhXEGdb8FcL4iQ NjvXY04ZW6FG9VTLqkyfyqqyiWqV7x4rRQ4cF42H24fNw2Ov8QWschulkfY1b4H9B/3LdwHfNnYy fUFHUNLfVnC7wqCQ6j9KOtxUIqr/3XMlKKl+b9Dc0IqWyNS4h+XKNVg1ntmNZ3iTIFREDcXGtsNH 469D+1aVeYGVmPOwkQ9o7VlpO4bj51n1D+ivbuTuJRhdXHzGzw51vund/w8AAP//AwBQSwMEFAAG AAgAAAAhANlMvVzgAAAACAEAAA8AAABkcnMvZG93bnJldi54bWxMj0FLw0AQhe+C/2EZwVu7SYzF xmxKKeqpCLaC9LbNTpPQ7GzIbpP03zue7G0e7/HeN/lqsq0YsPeNIwXxPAKBVDrTUKXge/8+ewHh gyajW0eo4IoeVsX9Xa4z40b6wmEXKsEl5DOtoA6hy6T0ZY1W+7nrkNg7ud7qwLKvpOn1yOW2lUkU LaTVDfFCrTvc1Fiedxer4GPU4/opfhu259Pmetg/f/5sY1Tq8WFav4IIOIX/MPzhMzoUzHR0FzJe tApmScroQcEiBsH+Mk1SEEc+4hRkkcvbB4pfAAAA//8DAFBLAQItABQABgAIAAAAIQC2gziS/gAA AOEBAAATAAAAAAAAAAAAAAAAAAAAAABbQ29udGVudF9UeXBlc10ueG1sUEsBAi0AFAAGAAgAAAAh ADj9If/WAAAAlAEAAAsAAAAAAAAAAAAAAAAALwEAAF9yZWxzLy5yZWxzUEsBAi0AFAAGAAgAAAAh APC1d4+iAwAAMQoAAA4AAAAAAAAAAAAAAAAALgIAAGRycy9lMm9Eb2MueG1sUEsBAi0AFAAGAAgA AAAhANlMvVzgAAAACAEAAA8AAAAAAAAAAAAAAAAA/AUAAGRycy9kb3ducmV2LnhtbFBLBQYAAAAA BAAEAPMAAAAJBwAAAAA= ">
                <v:shape id="Freeform 666" o:spid="_x0000_s1027" style="position:absolute;left:487;top:1728;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itITzAAAAOIAAAAPAAAAZHJzL2Rvd25yZXYueG1sRI9Ba8JA FITvhf6H5RV6qxuNaE1dpUiqxZZC0xZ6fGSfSTD7NuyuGv+9KxR6HGbmG2a+7E0rjuR8Y1nBcJCA IC6tbrhS8P318vAIwgdkja1lUnAmD8vF7c0cM21P/EnHIlQiQthnqKAOocuk9GVNBv3AdsTR21ln METpKqkdniLctHKUJBNpsOG4UGNHq5rKfXEwCtpimlYfv3m++2ny/Wb9vpXubavU/V3//AQiUB/+ w3/tV61gNhzP0nSaTuB6Kd4BubgAAAD//wMAUEsBAi0AFAAGAAgAAAAhANvh9svuAAAAhQEAABMA AAAAAAAAAAAAAAAAAAAAAFtDb250ZW50X1R5cGVzXS54bWxQSwECLQAUAAYACAAAACEAWvQsW78A AAAVAQAACwAAAAAAAAAAAAAAAAAfAQAAX3JlbHMvLnJlbHNQSwECLQAUAAYACAAAACEAqorSE8wA AADiAAAADwAAAAAAAAAAAAAAAAAHAgAAZHJzL2Rvd25yZXYueG1sUEsFBgAAAAADAAMAtwAAAAAD AAAAAA== " path="m,853r9695,l9695,,,,,853e" fillcolor="#a7a9ac" stroked="f">
                  <v:path arrowok="t" o:connecttype="custom" o:connectlocs="0,2581;9695,2581;9695,1728;0,1728;0,2581" o:connectangles="0,0,0,0,0"/>
                </v:shape>
              </v:group>
            </w:pict>
          </mc:Fallback>
        </mc:AlternateContent>
      </w:r>
    </w:p>
    <w:p w14:paraId="1E9D4523" w14:textId="77777777" w:rsidR="000F0C19" w:rsidRPr="00920158" w:rsidRDefault="000F0C19" w:rsidP="000F0C19">
      <w:pPr>
        <w:spacing w:after="0" w:line="633" w:lineRule="exact"/>
        <w:ind w:left="103" w:right="-20"/>
        <w:rPr>
          <w:rFonts w:ascii="Arial" w:eastAsia="Arial" w:hAnsi="Arial" w:cs="Arial"/>
          <w:sz w:val="56"/>
          <w:szCs w:val="56"/>
        </w:rPr>
      </w:pPr>
      <w:r>
        <w:rPr>
          <w:rFonts w:ascii="Arial" w:eastAsia="Arial" w:hAnsi="Arial" w:cs="Arial"/>
          <w:color w:val="231F20"/>
          <w:spacing w:val="-2"/>
          <w:position w:val="-2"/>
          <w:sz w:val="56"/>
          <w:szCs w:val="56"/>
        </w:rPr>
        <w:t>T</w:t>
      </w:r>
      <w:r>
        <w:rPr>
          <w:rFonts w:ascii="Arial" w:eastAsia="Arial" w:hAnsi="Arial" w:cs="Arial"/>
          <w:color w:val="231F20"/>
          <w:spacing w:val="-7"/>
          <w:position w:val="-2"/>
          <w:sz w:val="56"/>
          <w:szCs w:val="56"/>
        </w:rPr>
        <w:t>h</w:t>
      </w:r>
      <w:r>
        <w:rPr>
          <w:rFonts w:ascii="Arial" w:eastAsia="Arial" w:hAnsi="Arial" w:cs="Arial"/>
          <w:color w:val="231F20"/>
          <w:position w:val="-2"/>
          <w:sz w:val="56"/>
          <w:szCs w:val="56"/>
        </w:rPr>
        <w:t>e</w:t>
      </w:r>
      <w:r>
        <w:rPr>
          <w:rFonts w:ascii="Arial" w:eastAsia="Arial" w:hAnsi="Arial" w:cs="Arial"/>
          <w:color w:val="231F20"/>
          <w:spacing w:val="20"/>
          <w:position w:val="-2"/>
          <w:sz w:val="56"/>
          <w:szCs w:val="56"/>
        </w:rPr>
        <w:t xml:space="preserve"> </w:t>
      </w:r>
      <w:r>
        <w:rPr>
          <w:rFonts w:ascii="Arial" w:eastAsia="Arial" w:hAnsi="Arial" w:cs="Arial"/>
          <w:i/>
          <w:color w:val="231F20"/>
          <w:spacing w:val="-9"/>
          <w:position w:val="-2"/>
          <w:sz w:val="56"/>
          <w:szCs w:val="56"/>
        </w:rPr>
        <w:t>Cli</w:t>
      </w:r>
      <w:r>
        <w:rPr>
          <w:rFonts w:ascii="Arial" w:eastAsia="Arial" w:hAnsi="Arial" w:cs="Arial"/>
          <w:i/>
          <w:color w:val="231F20"/>
          <w:spacing w:val="-3"/>
          <w:position w:val="-2"/>
          <w:sz w:val="56"/>
          <w:szCs w:val="56"/>
        </w:rPr>
        <w:t>e</w:t>
      </w:r>
      <w:r>
        <w:rPr>
          <w:rFonts w:ascii="Arial" w:eastAsia="Arial" w:hAnsi="Arial" w:cs="Arial"/>
          <w:i/>
          <w:color w:val="231F20"/>
          <w:spacing w:val="-19"/>
          <w:position w:val="-2"/>
          <w:sz w:val="56"/>
          <w:szCs w:val="56"/>
        </w:rPr>
        <w:t>n</w:t>
      </w:r>
      <w:r>
        <w:rPr>
          <w:rFonts w:ascii="Arial" w:eastAsia="Arial" w:hAnsi="Arial" w:cs="Arial"/>
          <w:i/>
          <w:color w:val="231F20"/>
          <w:spacing w:val="12"/>
          <w:position w:val="-2"/>
          <w:sz w:val="56"/>
          <w:szCs w:val="56"/>
        </w:rPr>
        <w:t>t</w:t>
      </w:r>
      <w:r>
        <w:rPr>
          <w:rFonts w:ascii="Arial" w:eastAsia="Arial" w:hAnsi="Arial" w:cs="Arial"/>
          <w:i/>
          <w:color w:val="231F20"/>
          <w:spacing w:val="-21"/>
          <w:position w:val="-2"/>
          <w:sz w:val="56"/>
          <w:szCs w:val="56"/>
        </w:rPr>
        <w:t>’</w:t>
      </w:r>
      <w:r>
        <w:rPr>
          <w:rFonts w:ascii="Arial" w:eastAsia="Arial" w:hAnsi="Arial" w:cs="Arial"/>
          <w:i/>
          <w:color w:val="231F20"/>
          <w:position w:val="-2"/>
          <w:sz w:val="56"/>
          <w:szCs w:val="56"/>
        </w:rPr>
        <w:t xml:space="preserve">s </w:t>
      </w:r>
      <w:r>
        <w:rPr>
          <w:rFonts w:ascii="Arial" w:eastAsia="Arial" w:hAnsi="Arial" w:cs="Arial"/>
          <w:color w:val="231F20"/>
          <w:spacing w:val="-30"/>
          <w:position w:val="-2"/>
          <w:sz w:val="56"/>
          <w:szCs w:val="56"/>
        </w:rPr>
        <w:t>C</w:t>
      </w:r>
      <w:r>
        <w:rPr>
          <w:rFonts w:ascii="Arial" w:eastAsia="Arial" w:hAnsi="Arial" w:cs="Arial"/>
          <w:color w:val="231F20"/>
          <w:spacing w:val="-7"/>
          <w:position w:val="-2"/>
          <w:sz w:val="56"/>
          <w:szCs w:val="56"/>
        </w:rPr>
        <w:t>o</w:t>
      </w:r>
      <w:r>
        <w:rPr>
          <w:rFonts w:ascii="Arial" w:eastAsia="Arial" w:hAnsi="Arial" w:cs="Arial"/>
          <w:color w:val="231F20"/>
          <w:spacing w:val="-15"/>
          <w:position w:val="-2"/>
          <w:sz w:val="56"/>
          <w:szCs w:val="56"/>
        </w:rPr>
        <w:t>n</w:t>
      </w:r>
      <w:r>
        <w:rPr>
          <w:rFonts w:ascii="Arial" w:eastAsia="Arial" w:hAnsi="Arial" w:cs="Arial"/>
          <w:color w:val="231F20"/>
          <w:spacing w:val="-9"/>
          <w:position w:val="-2"/>
          <w:sz w:val="56"/>
          <w:szCs w:val="56"/>
        </w:rPr>
        <w:t>t</w:t>
      </w:r>
      <w:r>
        <w:rPr>
          <w:rFonts w:ascii="Arial" w:eastAsia="Arial" w:hAnsi="Arial" w:cs="Arial"/>
          <w:color w:val="231F20"/>
          <w:spacing w:val="-14"/>
          <w:position w:val="-2"/>
          <w:sz w:val="56"/>
          <w:szCs w:val="56"/>
        </w:rPr>
        <w:t>r</w:t>
      </w:r>
      <w:r>
        <w:rPr>
          <w:rFonts w:ascii="Arial" w:eastAsia="Arial" w:hAnsi="Arial" w:cs="Arial"/>
          <w:color w:val="231F20"/>
          <w:spacing w:val="-7"/>
          <w:position w:val="-2"/>
          <w:sz w:val="56"/>
          <w:szCs w:val="56"/>
        </w:rPr>
        <w:t>a</w:t>
      </w:r>
      <w:r>
        <w:rPr>
          <w:rFonts w:ascii="Arial" w:eastAsia="Arial" w:hAnsi="Arial" w:cs="Arial"/>
          <w:color w:val="231F20"/>
          <w:spacing w:val="6"/>
          <w:position w:val="-2"/>
          <w:sz w:val="56"/>
          <w:szCs w:val="56"/>
        </w:rPr>
        <w:t>c</w:t>
      </w:r>
      <w:r>
        <w:rPr>
          <w:rFonts w:ascii="Arial" w:eastAsia="Arial" w:hAnsi="Arial" w:cs="Arial"/>
          <w:color w:val="231F20"/>
          <w:position w:val="-2"/>
          <w:sz w:val="56"/>
          <w:szCs w:val="56"/>
        </w:rPr>
        <w:t>t</w:t>
      </w:r>
      <w:r>
        <w:rPr>
          <w:rFonts w:ascii="Arial" w:eastAsia="Arial" w:hAnsi="Arial" w:cs="Arial"/>
          <w:color w:val="231F20"/>
          <w:spacing w:val="-44"/>
          <w:position w:val="-2"/>
          <w:sz w:val="56"/>
          <w:szCs w:val="56"/>
        </w:rPr>
        <w:t xml:space="preserve"> </w:t>
      </w:r>
      <w:r>
        <w:rPr>
          <w:rFonts w:ascii="Arial" w:eastAsia="Arial" w:hAnsi="Arial" w:cs="Arial"/>
          <w:color w:val="231F20"/>
          <w:spacing w:val="-15"/>
          <w:position w:val="-2"/>
          <w:sz w:val="56"/>
          <w:szCs w:val="56"/>
        </w:rPr>
        <w:t>D</w:t>
      </w:r>
      <w:r>
        <w:rPr>
          <w:rFonts w:ascii="Arial" w:eastAsia="Arial" w:hAnsi="Arial" w:cs="Arial"/>
          <w:color w:val="231F20"/>
          <w:spacing w:val="-11"/>
          <w:position w:val="-2"/>
          <w:sz w:val="56"/>
          <w:szCs w:val="56"/>
        </w:rPr>
        <w:t>a</w:t>
      </w:r>
      <w:r>
        <w:rPr>
          <w:rFonts w:ascii="Arial" w:eastAsia="Arial" w:hAnsi="Arial" w:cs="Arial"/>
          <w:color w:val="231F20"/>
          <w:spacing w:val="-2"/>
          <w:position w:val="-2"/>
          <w:sz w:val="56"/>
          <w:szCs w:val="56"/>
        </w:rPr>
        <w:t>t</w:t>
      </w:r>
      <w:r>
        <w:rPr>
          <w:rFonts w:ascii="Arial" w:eastAsia="Arial" w:hAnsi="Arial" w:cs="Arial"/>
          <w:color w:val="231F20"/>
          <w:position w:val="-2"/>
          <w:sz w:val="56"/>
          <w:szCs w:val="56"/>
        </w:rPr>
        <w:t>a</w:t>
      </w:r>
    </w:p>
    <w:p w14:paraId="12721939" w14:textId="0EB5BA50" w:rsidR="000F0C19" w:rsidRPr="00920158" w:rsidRDefault="00E12FD5"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49" behindDoc="1" locked="0" layoutInCell="1" allowOverlap="1" wp14:anchorId="70211E8A" wp14:editId="735E9637">
                <wp:simplePos x="0" y="0"/>
                <wp:positionH relativeFrom="column">
                  <wp:posOffset>-163195</wp:posOffset>
                </wp:positionH>
                <wp:positionV relativeFrom="paragraph">
                  <wp:posOffset>49530</wp:posOffset>
                </wp:positionV>
                <wp:extent cx="6155690" cy="1270"/>
                <wp:effectExtent l="8255" t="6350" r="8255" b="11430"/>
                <wp:wrapNone/>
                <wp:docPr id="795684051"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2573"/>
                          <a:chExt cx="9694" cy="2"/>
                        </a:xfrm>
                      </wpg:grpSpPr>
                      <wps:wsp>
                        <wps:cNvPr id="1656375417" name="Freeform 540"/>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300C1A" id="Group 539" o:spid="_x0000_s1026" style="position:absolute;margin-left:-12.85pt;margin-top:3.9pt;width:484.7pt;height:.1pt;z-index:-251658231" coordorigin="663,2573"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NKFVAAMAAN8GAAAOAAAAZHJzL2Uyb0RvYy54bWykVdtu2zAMfR+wfxD0uKH1JbGzGHWKoW2K Ad1WoNkHKLJ8wWxJk5Q43dePkuzUTVcM6B7qUiZNHp5DMReXh65Fe6Z0I3iOo/MQI8apKBpe5fjH Zn32CSNtCC9IKzjL8SPT+HL1/t1FLzMWi1q0BVMIknCd9TLHtTEyCwJNa9YRfS4k4+AsheqIgaOq gkKRHrJ3bRCHYRr0QhVSCcq0hrfX3olXLn9ZMmq+l6VmBrU5BmzGPZV7bu0zWF2QrFJE1g0dYJA3 oOhIw6HoMdU1MQTtVPMiVddQJbQozTkVXSDKsqHM9QDdROFJN7dK7KTrpcr6Sh5pAmpPeHpzWvpt f6vkg7xXHj2Yd4L+1MBL0Msqm/rtufLBaNt/FQXoSXZGuMYPpepsCmgJHRy/j0d+2cEgCi/TKEnS JchAwRfFi4F+WoNG9qM0nWEErjhZzLwytL4Zvl2my7n/MLaugGS+okM5oLKqwxjpJ6b0/zH1UBPJ nADaMnGvUFMA8jRJZ4tkHi0w4qQDFtaKMTujKJm7niwMiB9p1VNOJx4bpoH6f7L5kpiR0tdoIRnd aXPLhBOF7O+08aNegOWkLgbsG9Cj7FqY+o9nKERQyv4NF+MYFI1BHwK0CVGPXOEh5ZgpHoNcpiic JYu/5QKRfUGbK57kAlGrER+pR8j0wAfMYCFiF0voRk4KbadmA9jGWYMMEGT7eyXWD5gTaYz1/4cS CjbG6a5QGMGu2HpKJDEWmS1hTdTn2FFhX3RizzbCuczJJYAiT96WT6O8hJMOvBu+sAXcqB+LWqwT XblYN23rVGi5g5LEieNGi7YprNOi0araXrUK7QlswXgWreORgGdhsG144ZLVjBQ3g21I03obirfA Ldw4P7b+um1F8QgjrITfrfBbAEYt1G+MetirOda/dkQxjNovHK7jMprDHUHGHebJAqAgNfVspx7C KaTKscEgvDWvjF/eO6maqoZKkWuXi8+wiMrGDrnD51ENB9gIznJbFKxna3p6dlFPv0urPwAAAP// AwBQSwMEFAAGAAgAAAAhANGACMzeAAAABwEAAA8AAABkcnMvZG93bnJldi54bWxMj0FLw0AUhO+C /2F5grd2k9baGvNSSlFPRbAVxNs2eU1Cs29Ddpuk/97nSY/DDDPfpOvRNqqnzteOEeJpBIo4d0XN JcLn4XWyAuWD4cI0jgnhSh7W2e1NapLCDfxB/T6USkrYJwahCqFNtPZ5Rdb4qWuJxTu5zpogsit1 0ZlBym2jZ1H0qK2pWRYq09K2ovy8v1iEt8EMm3n80u/Op+31+7B4/9rFhHh/N26eQQUaw18YfvEF HTJhOroLF141CJPZYilRhKU8EP/pYS76iLCKQGep/s+f/QAAAP//AwBQSwECLQAUAAYACAAAACEA toM4kv4AAADhAQAAEwAAAAAAAAAAAAAAAAAAAAAAW0NvbnRlbnRfVHlwZXNdLnhtbFBLAQItABQA BgAIAAAAIQA4/SH/1gAAAJQBAAALAAAAAAAAAAAAAAAAAC8BAABfcmVscy8ucmVsc1BLAQItABQA BgAIAAAAIQBONKFVAAMAAN8GAAAOAAAAAAAAAAAAAAAAAC4CAABkcnMvZTJvRG9jLnhtbFBLAQIt ABQABgAIAAAAIQDRgAjM3gAAAAcBAAAPAAAAAAAAAAAAAAAAAFoFAABkcnMvZG93bnJldi54bWxQ SwUGAAAAAAQABADzAAAAZQYAAAAA ">
                <v:shape id="Freeform 540" o:spid="_x0000_s1027"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JZ4syQAAAOMAAAAPAAAAZHJzL2Rvd25yZXYueG1sRE9La8JA EL4L/Q/LFLzpxqrRpq5S6gMPXmoFr0N2mgSzsyG7JtFf3xUKHud7z2LVmVI0VLvCsoLRMAJBnFpd cKbg9LMdzEE4j6yxtEwKbuRgtXzpLTDRtuVvao4+EyGEXYIKcu+rREqX5mTQDW1FHLhfWxv04awz qWtsQ7gp5VsUxdJgwaEhx4q+ckovx6tRYE4buq436+Z9N24vk/u5PexumVL91+7zA4Snzj/F/+69 DvPjaTyeTSejGTx+CgDI5R8AAAD//wMAUEsBAi0AFAAGAAgAAAAhANvh9svuAAAAhQEAABMAAAAA AAAAAAAAAAAAAAAAAFtDb250ZW50X1R5cGVzXS54bWxQSwECLQAUAAYACAAAACEAWvQsW78AAAAV AQAACwAAAAAAAAAAAAAAAAAfAQAAX3JlbHMvLnJlbHNQSwECLQAUAAYACAAAACEAuCWeLMkAAADj AAAADwAAAAAAAAAAAAAAAAAHAgAAZHJzL2Rvd25yZXYueG1sUEsFBgAAAAADAAMAtwAAAP0CAAAA AA== " path="m,l9694,e" filled="f" strokecolor="#231f20">
                  <v:path arrowok="t" o:connecttype="custom" o:connectlocs="0,0;9694,0" o:connectangles="0,0"/>
                </v:shape>
              </v:group>
            </w:pict>
          </mc:Fallback>
        </mc:AlternateContent>
      </w:r>
    </w:p>
    <w:p w14:paraId="3E3E5A74"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60"/>
        <w:gridCol w:w="900"/>
        <w:gridCol w:w="4680"/>
      </w:tblGrid>
      <w:tr w:rsidR="000F0C19" w:rsidRPr="00920158" w14:paraId="6D057BAD" w14:textId="77777777" w:rsidTr="0009576A">
        <w:trPr>
          <w:trHeight w:val="281"/>
        </w:trPr>
        <w:tc>
          <w:tcPr>
            <w:tcW w:w="3060" w:type="dxa"/>
            <w:tcBorders>
              <w:right w:val="single" w:sz="4" w:space="0" w:color="auto"/>
            </w:tcBorders>
          </w:tcPr>
          <w:p w14:paraId="7920D733" w14:textId="77777777" w:rsidR="000F0C19" w:rsidRPr="00920158" w:rsidRDefault="000F0C19" w:rsidP="0009576A">
            <w:pPr>
              <w:spacing w:before="36" w:line="203" w:lineRule="exact"/>
              <w:ind w:left="-115" w:right="65"/>
              <w:rPr>
                <w:rFonts w:ascii="Arial" w:eastAsia="Arial" w:hAnsi="Arial" w:cs="Arial"/>
                <w:color w:val="231F20"/>
                <w:position w:val="-1"/>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color w:val="231F20"/>
                <w:sz w:val="18"/>
                <w:szCs w:val="18"/>
              </w:rPr>
              <w:t>i</w:t>
            </w:r>
            <w:r>
              <w:rPr>
                <w:rFonts w:ascii="Arial" w:eastAsia="Arial" w:hAnsi="Arial" w:cs="Arial"/>
                <w:color w:val="231F20"/>
                <w:spacing w:val="-1"/>
                <w:sz w:val="18"/>
                <w:szCs w:val="18"/>
              </w:rPr>
              <w:t>nt</w:t>
            </w:r>
            <w:r>
              <w:rPr>
                <w:rFonts w:ascii="Arial" w:eastAsia="Arial" w:hAnsi="Arial" w:cs="Arial"/>
                <w:color w:val="231F20"/>
                <w:spacing w:val="1"/>
                <w:sz w:val="18"/>
                <w:szCs w:val="18"/>
              </w:rPr>
              <w:t>e</w:t>
            </w:r>
            <w:r>
              <w:rPr>
                <w:rFonts w:ascii="Arial" w:eastAsia="Arial" w:hAnsi="Arial" w:cs="Arial"/>
                <w:color w:val="231F20"/>
                <w:sz w:val="18"/>
                <w:szCs w:val="18"/>
              </w:rPr>
              <w:t>r</w:t>
            </w:r>
            <w:r>
              <w:rPr>
                <w:rFonts w:ascii="Arial" w:eastAsia="Arial" w:hAnsi="Arial" w:cs="Arial"/>
                <w:color w:val="231F20"/>
                <w:spacing w:val="1"/>
                <w:sz w:val="18"/>
                <w:szCs w:val="18"/>
              </w:rPr>
              <w:t>e</w:t>
            </w:r>
            <w:r>
              <w:rPr>
                <w:rFonts w:ascii="Arial" w:eastAsia="Arial" w:hAnsi="Arial" w:cs="Arial"/>
                <w:color w:val="231F20"/>
                <w:spacing w:val="3"/>
                <w:sz w:val="18"/>
                <w:szCs w:val="18"/>
              </w:rPr>
              <w:t>s</w:t>
            </w:r>
            <w:r>
              <w:rPr>
                <w:rFonts w:ascii="Arial" w:eastAsia="Arial" w:hAnsi="Arial" w:cs="Arial"/>
                <w:color w:val="231F20"/>
                <w:sz w:val="18"/>
                <w:szCs w:val="18"/>
              </w:rPr>
              <w:t xml:space="preserve">t </w:t>
            </w:r>
            <w:r>
              <w:rPr>
                <w:rFonts w:ascii="Arial" w:eastAsia="Arial" w:hAnsi="Arial" w:cs="Arial"/>
                <w:color w:val="231F20"/>
                <w:spacing w:val="-1"/>
                <w:sz w:val="18"/>
                <w:szCs w:val="18"/>
              </w:rPr>
              <w:t>r</w:t>
            </w:r>
            <w:r>
              <w:rPr>
                <w:rFonts w:ascii="Arial" w:eastAsia="Arial" w:hAnsi="Arial" w:cs="Arial"/>
                <w:color w:val="231F20"/>
                <w:sz w:val="18"/>
                <w:szCs w:val="18"/>
              </w:rPr>
              <w:t>a</w:t>
            </w:r>
            <w:r>
              <w:rPr>
                <w:rFonts w:ascii="Arial" w:eastAsia="Arial" w:hAnsi="Arial" w:cs="Arial"/>
                <w:color w:val="231F20"/>
                <w:spacing w:val="-1"/>
                <w:sz w:val="18"/>
                <w:szCs w:val="18"/>
              </w:rPr>
              <w:t>t</w:t>
            </w:r>
            <w:r>
              <w:rPr>
                <w:rFonts w:ascii="Arial" w:eastAsia="Arial" w:hAnsi="Arial" w:cs="Arial"/>
                <w:color w:val="231F20"/>
                <w:sz w:val="18"/>
                <w:szCs w:val="18"/>
              </w:rPr>
              <w:t>e</w:t>
            </w:r>
            <w:r>
              <w:rPr>
                <w:rFonts w:ascii="Arial" w:eastAsia="Arial" w:hAnsi="Arial" w:cs="Arial"/>
                <w:color w:val="231F20"/>
                <w:spacing w:val="-13"/>
                <w:sz w:val="18"/>
                <w:szCs w:val="18"/>
              </w:rPr>
              <w:t xml:space="preserve"> </w:t>
            </w:r>
            <w:r>
              <w:rPr>
                <w:rFonts w:ascii="Arial" w:eastAsia="Arial" w:hAnsi="Arial" w:cs="Arial"/>
                <w:color w:val="231F20"/>
                <w:spacing w:val="1"/>
                <w:sz w:val="18"/>
                <w:szCs w:val="18"/>
              </w:rPr>
              <w:t>o</w:t>
            </w:r>
            <w:r>
              <w:rPr>
                <w:rFonts w:ascii="Arial" w:eastAsia="Arial" w:hAnsi="Arial" w:cs="Arial"/>
                <w:color w:val="231F20"/>
                <w:sz w:val="18"/>
                <w:szCs w:val="18"/>
              </w:rPr>
              <w:t>n la</w:t>
            </w:r>
            <w:r>
              <w:rPr>
                <w:rFonts w:ascii="Arial" w:eastAsia="Arial" w:hAnsi="Arial" w:cs="Arial"/>
                <w:color w:val="231F20"/>
                <w:spacing w:val="-1"/>
                <w:sz w:val="18"/>
                <w:szCs w:val="18"/>
              </w:rPr>
              <w:t>t</w:t>
            </w:r>
            <w:r>
              <w:rPr>
                <w:rFonts w:ascii="Arial" w:eastAsia="Arial" w:hAnsi="Arial" w:cs="Arial"/>
                <w:color w:val="231F20"/>
                <w:sz w:val="18"/>
                <w:szCs w:val="18"/>
              </w:rPr>
              <w:t>e</w:t>
            </w:r>
            <w:r>
              <w:rPr>
                <w:rFonts w:ascii="Arial" w:eastAsia="Arial" w:hAnsi="Arial" w:cs="Arial"/>
                <w:color w:val="231F20"/>
                <w:spacing w:val="-13"/>
                <w:sz w:val="18"/>
                <w:szCs w:val="18"/>
              </w:rPr>
              <w:t xml:space="preserve"> </w:t>
            </w:r>
            <w:r>
              <w:rPr>
                <w:rFonts w:ascii="Arial" w:eastAsia="Arial" w:hAnsi="Arial" w:cs="Arial"/>
                <w:color w:val="231F20"/>
                <w:spacing w:val="1"/>
                <w:sz w:val="18"/>
                <w:szCs w:val="18"/>
              </w:rPr>
              <w:t>p</w:t>
            </w:r>
            <w:r>
              <w:rPr>
                <w:rFonts w:ascii="Arial" w:eastAsia="Arial" w:hAnsi="Arial" w:cs="Arial"/>
                <w:color w:val="231F20"/>
                <w:spacing w:val="-1"/>
                <w:sz w:val="18"/>
                <w:szCs w:val="18"/>
              </w:rPr>
              <w:t>a</w:t>
            </w:r>
            <w:r>
              <w:rPr>
                <w:rFonts w:ascii="Arial" w:eastAsia="Arial" w:hAnsi="Arial" w:cs="Arial"/>
                <w:color w:val="231F20"/>
                <w:spacing w:val="2"/>
                <w:sz w:val="18"/>
                <w:szCs w:val="18"/>
              </w:rPr>
              <w:t>ym</w:t>
            </w:r>
            <w:r>
              <w:rPr>
                <w:rFonts w:ascii="Arial" w:eastAsia="Arial" w:hAnsi="Arial" w:cs="Arial"/>
                <w:color w:val="231F20"/>
                <w:spacing w:val="1"/>
                <w:sz w:val="18"/>
                <w:szCs w:val="18"/>
              </w:rPr>
              <w:t>e</w:t>
            </w:r>
            <w:r>
              <w:rPr>
                <w:rFonts w:ascii="Arial" w:eastAsia="Arial" w:hAnsi="Arial" w:cs="Arial"/>
                <w:color w:val="231F20"/>
                <w:spacing w:val="-1"/>
                <w:sz w:val="18"/>
                <w:szCs w:val="18"/>
              </w:rPr>
              <w:t>n</w:t>
            </w:r>
            <w:r>
              <w:rPr>
                <w:rFonts w:ascii="Arial" w:eastAsia="Arial" w:hAnsi="Arial" w:cs="Arial"/>
                <w:color w:val="231F20"/>
                <w:sz w:val="18"/>
                <w:szCs w:val="18"/>
              </w:rPr>
              <w:t>t</w:t>
            </w:r>
            <w:r>
              <w:rPr>
                <w:rFonts w:ascii="Arial" w:eastAsia="Arial" w:hAnsi="Arial" w:cs="Arial"/>
                <w:color w:val="231F20"/>
                <w:spacing w:val="6"/>
                <w:sz w:val="18"/>
                <w:szCs w:val="18"/>
              </w:rPr>
              <w:t xml:space="preserve"> </w:t>
            </w:r>
            <w:r>
              <w:rPr>
                <w:rFonts w:ascii="Arial" w:eastAsia="Arial" w:hAnsi="Arial" w:cs="Arial"/>
                <w:color w:val="231F20"/>
                <w:sz w:val="18"/>
                <w:szCs w:val="18"/>
              </w:rPr>
              <w:t>is</w:t>
            </w:r>
          </w:p>
        </w:tc>
        <w:tc>
          <w:tcPr>
            <w:tcW w:w="9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87120179"/>
              <w:placeholder>
                <w:docPart w:val="42E0D153CA9540A5AF233D30F4E3478B"/>
              </w:placeholder>
            </w:sdtPr>
            <w:sdtContent>
              <w:p w14:paraId="7BECAF2B" w14:textId="1E3710A4" w:rsidR="000F0C19" w:rsidRPr="00920158" w:rsidRDefault="0093607A" w:rsidP="0009576A">
                <w:pPr>
                  <w:spacing w:before="36" w:line="203" w:lineRule="exact"/>
                  <w:ind w:right="-20"/>
                  <w:rPr>
                    <w:rFonts w:ascii="Arial" w:hAnsi="Arial" w:cs="Arial"/>
                    <w:sz w:val="18"/>
                    <w:szCs w:val="18"/>
                  </w:rPr>
                </w:pPr>
                <w:r>
                  <w:rPr>
                    <w:rFonts w:ascii="Arial" w:hAnsi="Arial" w:cs="Arial"/>
                    <w:sz w:val="18"/>
                    <w:szCs w:val="18"/>
                  </w:rPr>
                  <w:t>0.15</w:t>
                </w:r>
              </w:p>
            </w:sdtContent>
          </w:sdt>
        </w:tc>
        <w:tc>
          <w:tcPr>
            <w:tcW w:w="4680" w:type="dxa"/>
            <w:tcBorders>
              <w:left w:val="single" w:sz="4" w:space="0" w:color="auto"/>
            </w:tcBorders>
          </w:tcPr>
          <w:p w14:paraId="4208F756"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spacing w:val="2"/>
                <w:sz w:val="18"/>
                <w:szCs w:val="18"/>
              </w:rPr>
              <w:t>p</w:t>
            </w:r>
            <w:r>
              <w:rPr>
                <w:rFonts w:ascii="Arial" w:eastAsia="Arial" w:hAnsi="Arial" w:cs="Arial"/>
                <w:color w:val="231F20"/>
                <w:spacing w:val="1"/>
                <w:sz w:val="18"/>
                <w:szCs w:val="18"/>
              </w:rPr>
              <w:t>e</w:t>
            </w:r>
            <w:r>
              <w:rPr>
                <w:rFonts w:ascii="Arial" w:eastAsia="Arial" w:hAnsi="Arial" w:cs="Arial"/>
                <w:color w:val="231F20"/>
                <w:sz w:val="18"/>
                <w:szCs w:val="18"/>
              </w:rPr>
              <w:t>r</w:t>
            </w:r>
            <w:r>
              <w:rPr>
                <w:rFonts w:ascii="Arial" w:eastAsia="Arial" w:hAnsi="Arial" w:cs="Arial"/>
                <w:color w:val="231F20"/>
                <w:spacing w:val="-11"/>
                <w:sz w:val="18"/>
                <w:szCs w:val="18"/>
              </w:rPr>
              <w:t xml:space="preserve"> </w:t>
            </w:r>
            <w:r>
              <w:rPr>
                <w:rFonts w:ascii="Arial" w:eastAsia="Arial" w:hAnsi="Arial" w:cs="Arial"/>
                <w:color w:val="231F20"/>
                <w:spacing w:val="-1"/>
                <w:sz w:val="18"/>
                <w:szCs w:val="18"/>
              </w:rPr>
              <w:t>c</w:t>
            </w:r>
            <w:r>
              <w:rPr>
                <w:rFonts w:ascii="Arial" w:eastAsia="Arial" w:hAnsi="Arial" w:cs="Arial"/>
                <w:color w:val="231F20"/>
                <w:spacing w:val="1"/>
                <w:sz w:val="18"/>
                <w:szCs w:val="18"/>
              </w:rPr>
              <w:t>ompl</w:t>
            </w:r>
            <w:r>
              <w:rPr>
                <w:rFonts w:ascii="Arial" w:eastAsia="Arial" w:hAnsi="Arial" w:cs="Arial"/>
                <w:color w:val="231F20"/>
                <w:sz w:val="18"/>
                <w:szCs w:val="18"/>
              </w:rPr>
              <w:t>e</w:t>
            </w:r>
            <w:r>
              <w:rPr>
                <w:rFonts w:ascii="Arial" w:eastAsia="Arial" w:hAnsi="Arial" w:cs="Arial"/>
                <w:color w:val="231F20"/>
                <w:spacing w:val="-1"/>
                <w:sz w:val="18"/>
                <w:szCs w:val="18"/>
              </w:rPr>
              <w:t>t</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color w:val="231F20"/>
                <w:sz w:val="18"/>
                <w:szCs w:val="18"/>
              </w:rPr>
              <w:t>w</w:t>
            </w:r>
            <w:r>
              <w:rPr>
                <w:rFonts w:ascii="Arial" w:eastAsia="Arial" w:hAnsi="Arial" w:cs="Arial"/>
                <w:color w:val="231F20"/>
                <w:spacing w:val="2"/>
                <w:sz w:val="18"/>
                <w:szCs w:val="18"/>
              </w:rPr>
              <w:t>e</w:t>
            </w:r>
            <w:r>
              <w:rPr>
                <w:rFonts w:ascii="Arial" w:eastAsia="Arial" w:hAnsi="Arial" w:cs="Arial"/>
                <w:color w:val="231F20"/>
                <w:spacing w:val="1"/>
                <w:sz w:val="18"/>
                <w:szCs w:val="18"/>
              </w:rPr>
              <w:t>e</w:t>
            </w:r>
            <w:r>
              <w:rPr>
                <w:rFonts w:ascii="Arial" w:eastAsia="Arial" w:hAnsi="Arial" w:cs="Arial"/>
                <w:color w:val="231F20"/>
                <w:sz w:val="18"/>
                <w:szCs w:val="18"/>
              </w:rPr>
              <w:t>k</w:t>
            </w:r>
            <w:r>
              <w:rPr>
                <w:rFonts w:ascii="Arial" w:eastAsia="Arial" w:hAnsi="Arial" w:cs="Arial"/>
                <w:color w:val="231F20"/>
                <w:spacing w:val="-13"/>
                <w:sz w:val="18"/>
                <w:szCs w:val="18"/>
              </w:rPr>
              <w:t xml:space="preserve"> </w:t>
            </w:r>
            <w:r>
              <w:rPr>
                <w:rFonts w:ascii="Arial" w:eastAsia="Arial" w:hAnsi="Arial" w:cs="Arial"/>
                <w:color w:val="231F20"/>
                <w:spacing w:val="-1"/>
                <w:sz w:val="18"/>
                <w:szCs w:val="18"/>
              </w:rPr>
              <w:t>o</w:t>
            </w:r>
            <w:r>
              <w:rPr>
                <w:rFonts w:ascii="Arial" w:eastAsia="Arial" w:hAnsi="Arial" w:cs="Arial"/>
                <w:color w:val="231F20"/>
                <w:sz w:val="18"/>
                <w:szCs w:val="18"/>
              </w:rPr>
              <w:t>f</w:t>
            </w:r>
            <w:r>
              <w:rPr>
                <w:rFonts w:ascii="Arial" w:eastAsia="Arial" w:hAnsi="Arial" w:cs="Arial"/>
                <w:color w:val="231F20"/>
                <w:spacing w:val="9"/>
                <w:sz w:val="18"/>
                <w:szCs w:val="18"/>
              </w:rPr>
              <w:t xml:space="preserve"> </w:t>
            </w:r>
            <w:r>
              <w:rPr>
                <w:rFonts w:ascii="Arial" w:eastAsia="Arial" w:hAnsi="Arial" w:cs="Arial"/>
                <w:color w:val="231F20"/>
                <w:spacing w:val="2"/>
                <w:sz w:val="18"/>
                <w:szCs w:val="18"/>
              </w:rPr>
              <w:t>d</w:t>
            </w:r>
            <w:r>
              <w:rPr>
                <w:rFonts w:ascii="Arial" w:eastAsia="Arial" w:hAnsi="Arial" w:cs="Arial"/>
                <w:color w:val="231F20"/>
                <w:spacing w:val="1"/>
                <w:sz w:val="18"/>
                <w:szCs w:val="18"/>
              </w:rPr>
              <w:t>e</w:t>
            </w:r>
            <w:r>
              <w:rPr>
                <w:rFonts w:ascii="Arial" w:eastAsia="Arial" w:hAnsi="Arial" w:cs="Arial"/>
                <w:color w:val="231F20"/>
                <w:sz w:val="18"/>
                <w:szCs w:val="18"/>
              </w:rPr>
              <w:t>l</w:t>
            </w:r>
            <w:r>
              <w:rPr>
                <w:rFonts w:ascii="Arial" w:eastAsia="Arial" w:hAnsi="Arial" w:cs="Arial"/>
                <w:color w:val="231F20"/>
                <w:spacing w:val="-1"/>
                <w:sz w:val="18"/>
                <w:szCs w:val="18"/>
              </w:rPr>
              <w:t>a</w:t>
            </w:r>
            <w:r>
              <w:rPr>
                <w:rFonts w:ascii="Arial" w:eastAsia="Arial" w:hAnsi="Arial" w:cs="Arial"/>
                <w:color w:val="231F20"/>
                <w:spacing w:val="-8"/>
                <w:sz w:val="18"/>
                <w:szCs w:val="18"/>
              </w:rPr>
              <w:t>y</w:t>
            </w:r>
            <w:r>
              <w:rPr>
                <w:rFonts w:ascii="Arial" w:eastAsia="Arial" w:hAnsi="Arial" w:cs="Arial"/>
                <w:color w:val="231F20"/>
                <w:sz w:val="18"/>
                <w:szCs w:val="18"/>
              </w:rPr>
              <w:t>.</w:t>
            </w:r>
          </w:p>
        </w:tc>
      </w:tr>
    </w:tbl>
    <w:p w14:paraId="06668919" w14:textId="77777777" w:rsidR="000F0C19" w:rsidRPr="00920158" w:rsidRDefault="000F0C19" w:rsidP="000F0C19">
      <w:pPr>
        <w:spacing w:before="1"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50BCC57C" w14:textId="77777777" w:rsidTr="0009576A">
        <w:trPr>
          <w:trHeight w:val="245"/>
        </w:trPr>
        <w:tc>
          <w:tcPr>
            <w:tcW w:w="8640" w:type="dxa"/>
            <w:tcBorders>
              <w:top w:val="single" w:sz="4" w:space="0" w:color="auto"/>
              <w:left w:val="single" w:sz="4" w:space="0" w:color="auto"/>
              <w:bottom w:val="single" w:sz="4" w:space="0" w:color="auto"/>
              <w:right w:val="single" w:sz="4" w:space="0" w:color="auto"/>
            </w:tcBorders>
            <w:vAlign w:val="center"/>
          </w:tcPr>
          <w:p w14:paraId="26A63144" w14:textId="77777777" w:rsidR="000F0C19" w:rsidRPr="00920158" w:rsidRDefault="000F0C19" w:rsidP="0009576A">
            <w:pPr>
              <w:spacing w:line="203" w:lineRule="exact"/>
              <w:ind w:left="-115" w:right="-20" w:firstLine="90"/>
              <w:jc w:val="both"/>
              <w:rPr>
                <w:rFonts w:ascii="Arial" w:hAnsi="Arial" w:cs="Arial"/>
                <w:sz w:val="18"/>
                <w:szCs w:val="18"/>
              </w:rPr>
            </w:pPr>
            <w:r>
              <w:rPr>
                <w:rFonts w:ascii="Arial" w:eastAsia="Arial" w:hAnsi="Arial" w:cs="Arial"/>
                <w:b/>
                <w:bCs/>
                <w:color w:val="231F20"/>
                <w:spacing w:val="3"/>
                <w:position w:val="-1"/>
                <w:sz w:val="18"/>
                <w:szCs w:val="18"/>
              </w:rPr>
              <w:t>I</w:t>
            </w:r>
            <w:r>
              <w:rPr>
                <w:rFonts w:ascii="Arial" w:eastAsia="Arial" w:hAnsi="Arial" w:cs="Arial"/>
                <w:b/>
                <w:bCs/>
                <w:color w:val="231F20"/>
                <w:spacing w:val="2"/>
                <w:position w:val="-1"/>
                <w:sz w:val="18"/>
                <w:szCs w:val="18"/>
              </w:rPr>
              <w:t>nse</w:t>
            </w:r>
            <w:r>
              <w:rPr>
                <w:rFonts w:ascii="Arial" w:eastAsia="Arial" w:hAnsi="Arial" w:cs="Arial"/>
                <w:b/>
                <w:bCs/>
                <w:color w:val="231F20"/>
                <w:spacing w:val="6"/>
                <w:position w:val="-1"/>
                <w:sz w:val="18"/>
                <w:szCs w:val="18"/>
              </w:rPr>
              <w:t>r</w:t>
            </w:r>
            <w:r>
              <w:rPr>
                <w:rFonts w:ascii="Arial" w:eastAsia="Arial" w:hAnsi="Arial" w:cs="Arial"/>
                <w:b/>
                <w:bCs/>
                <w:color w:val="231F20"/>
                <w:position w:val="-1"/>
                <w:sz w:val="18"/>
                <w:szCs w:val="18"/>
              </w:rPr>
              <w:t xml:space="preserve">t a </w:t>
            </w:r>
            <w:r>
              <w:rPr>
                <w:rFonts w:ascii="Arial" w:eastAsia="Arial" w:hAnsi="Arial" w:cs="Arial"/>
                <w:b/>
                <w:bCs/>
                <w:color w:val="231F20"/>
                <w:spacing w:val="-1"/>
                <w:position w:val="-1"/>
                <w:sz w:val="18"/>
                <w:szCs w:val="18"/>
              </w:rPr>
              <w:t>r</w:t>
            </w:r>
            <w:r>
              <w:rPr>
                <w:rFonts w:ascii="Arial" w:eastAsia="Arial" w:hAnsi="Arial" w:cs="Arial"/>
                <w:b/>
                <w:bCs/>
                <w:color w:val="231F20"/>
                <w:spacing w:val="1"/>
                <w:position w:val="-1"/>
                <w:sz w:val="18"/>
                <w:szCs w:val="18"/>
              </w:rPr>
              <w:t>at</w:t>
            </w:r>
            <w:r>
              <w:rPr>
                <w:rFonts w:ascii="Arial" w:eastAsia="Arial" w:hAnsi="Arial" w:cs="Arial"/>
                <w:b/>
                <w:bCs/>
                <w:color w:val="231F20"/>
                <w:position w:val="-1"/>
                <w:sz w:val="18"/>
                <w:szCs w:val="18"/>
              </w:rPr>
              <w:t>e</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o</w:t>
            </w:r>
            <w:r>
              <w:rPr>
                <w:rFonts w:ascii="Arial" w:eastAsia="Arial" w:hAnsi="Arial" w:cs="Arial"/>
                <w:b/>
                <w:bCs/>
                <w:color w:val="231F20"/>
                <w:spacing w:val="1"/>
                <w:position w:val="-1"/>
                <w:sz w:val="18"/>
                <w:szCs w:val="18"/>
              </w:rPr>
              <w:t>nl</w:t>
            </w:r>
            <w:r>
              <w:rPr>
                <w:rFonts w:ascii="Arial" w:eastAsia="Arial" w:hAnsi="Arial" w:cs="Arial"/>
                <w:b/>
                <w:bCs/>
                <w:color w:val="231F20"/>
                <w:position w:val="-1"/>
                <w:sz w:val="18"/>
                <w:szCs w:val="18"/>
              </w:rPr>
              <w:t>y if</w:t>
            </w:r>
            <w:r>
              <w:rPr>
                <w:rFonts w:ascii="Arial" w:eastAsia="Arial" w:hAnsi="Arial" w:cs="Arial"/>
                <w:b/>
                <w:bCs/>
                <w:color w:val="231F20"/>
                <w:spacing w:val="10"/>
                <w:position w:val="-1"/>
                <w:sz w:val="18"/>
                <w:szCs w:val="18"/>
              </w:rPr>
              <w:t xml:space="preserve"> </w:t>
            </w:r>
            <w:r>
              <w:rPr>
                <w:rFonts w:ascii="Arial" w:eastAsia="Arial" w:hAnsi="Arial" w:cs="Arial"/>
                <w:b/>
                <w:bCs/>
                <w:color w:val="231F20"/>
                <w:position w:val="-1"/>
                <w:sz w:val="18"/>
                <w:szCs w:val="18"/>
              </w:rPr>
              <w:t xml:space="preserve">a </w:t>
            </w:r>
            <w:r>
              <w:rPr>
                <w:rFonts w:ascii="Arial" w:eastAsia="Arial" w:hAnsi="Arial" w:cs="Arial"/>
                <w:b/>
                <w:bCs/>
                <w:color w:val="231F20"/>
                <w:spacing w:val="-1"/>
                <w:position w:val="-1"/>
                <w:sz w:val="18"/>
                <w:szCs w:val="18"/>
              </w:rPr>
              <w:t>r</w:t>
            </w:r>
            <w:r>
              <w:rPr>
                <w:rFonts w:ascii="Arial" w:eastAsia="Arial" w:hAnsi="Arial" w:cs="Arial"/>
                <w:b/>
                <w:bCs/>
                <w:color w:val="231F20"/>
                <w:spacing w:val="1"/>
                <w:position w:val="-1"/>
                <w:sz w:val="18"/>
                <w:szCs w:val="18"/>
              </w:rPr>
              <w:t>at</w:t>
            </w:r>
            <w:r>
              <w:rPr>
                <w:rFonts w:ascii="Arial" w:eastAsia="Arial" w:hAnsi="Arial" w:cs="Arial"/>
                <w:b/>
                <w:bCs/>
                <w:color w:val="231F20"/>
                <w:position w:val="-1"/>
                <w:sz w:val="18"/>
                <w:szCs w:val="18"/>
              </w:rPr>
              <w:t>e</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les</w:t>
            </w:r>
            <w:r>
              <w:rPr>
                <w:rFonts w:ascii="Arial" w:eastAsia="Arial" w:hAnsi="Arial" w:cs="Arial"/>
                <w:b/>
                <w:bCs/>
                <w:color w:val="231F20"/>
                <w:position w:val="-1"/>
                <w:sz w:val="18"/>
                <w:szCs w:val="18"/>
              </w:rPr>
              <w:t>s</w:t>
            </w:r>
            <w:r>
              <w:rPr>
                <w:rFonts w:ascii="Arial" w:eastAsia="Arial" w:hAnsi="Arial" w:cs="Arial"/>
                <w:b/>
                <w:bCs/>
                <w:color w:val="231F20"/>
                <w:spacing w:val="7"/>
                <w:position w:val="-1"/>
                <w:sz w:val="18"/>
                <w:szCs w:val="18"/>
              </w:rPr>
              <w:t xml:space="preserve"> </w:t>
            </w:r>
            <w:r>
              <w:rPr>
                <w:rFonts w:ascii="Arial" w:eastAsia="Arial" w:hAnsi="Arial" w:cs="Arial"/>
                <w:b/>
                <w:bCs/>
                <w:color w:val="231F20"/>
                <w:spacing w:val="2"/>
                <w:position w:val="-1"/>
                <w:sz w:val="18"/>
                <w:szCs w:val="18"/>
              </w:rPr>
              <w:t>t</w:t>
            </w:r>
            <w:r>
              <w:rPr>
                <w:rFonts w:ascii="Arial" w:eastAsia="Arial" w:hAnsi="Arial" w:cs="Arial"/>
                <w:b/>
                <w:bCs/>
                <w:color w:val="231F20"/>
                <w:spacing w:val="1"/>
                <w:position w:val="-1"/>
                <w:sz w:val="18"/>
                <w:szCs w:val="18"/>
              </w:rPr>
              <w:t>h</w:t>
            </w:r>
            <w:r>
              <w:rPr>
                <w:rFonts w:ascii="Arial" w:eastAsia="Arial" w:hAnsi="Arial" w:cs="Arial"/>
                <w:b/>
                <w:bCs/>
                <w:color w:val="231F20"/>
                <w:spacing w:val="2"/>
                <w:position w:val="-1"/>
                <w:sz w:val="18"/>
                <w:szCs w:val="18"/>
              </w:rPr>
              <w:t>a</w:t>
            </w:r>
            <w:r>
              <w:rPr>
                <w:rFonts w:ascii="Arial" w:eastAsia="Arial" w:hAnsi="Arial" w:cs="Arial"/>
                <w:b/>
                <w:bCs/>
                <w:color w:val="231F20"/>
                <w:position w:val="-1"/>
                <w:sz w:val="18"/>
                <w:szCs w:val="18"/>
              </w:rPr>
              <w:t>n</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0</w:t>
            </w:r>
            <w:r>
              <w:rPr>
                <w:rFonts w:ascii="Arial" w:eastAsia="Arial" w:hAnsi="Arial" w:cs="Arial"/>
                <w:b/>
                <w:bCs/>
                <w:color w:val="231F20"/>
                <w:spacing w:val="4"/>
                <w:position w:val="-1"/>
                <w:sz w:val="18"/>
                <w:szCs w:val="18"/>
              </w:rPr>
              <w:t>.</w:t>
            </w:r>
            <w:r>
              <w:rPr>
                <w:rFonts w:ascii="Arial" w:eastAsia="Arial" w:hAnsi="Arial" w:cs="Arial"/>
                <w:b/>
                <w:bCs/>
                <w:color w:val="231F20"/>
                <w:spacing w:val="-5"/>
                <w:position w:val="-1"/>
                <w:sz w:val="18"/>
                <w:szCs w:val="18"/>
              </w:rPr>
              <w:t>5</w:t>
            </w:r>
            <w:r>
              <w:rPr>
                <w:rFonts w:ascii="Arial" w:eastAsia="Arial" w:hAnsi="Arial" w:cs="Arial"/>
                <w:b/>
                <w:bCs/>
                <w:color w:val="231F20"/>
                <w:position w:val="-1"/>
                <w:sz w:val="18"/>
                <w:szCs w:val="18"/>
              </w:rPr>
              <w:t>%</w:t>
            </w:r>
            <w:r>
              <w:rPr>
                <w:rFonts w:ascii="Arial" w:eastAsia="Arial" w:hAnsi="Arial" w:cs="Arial"/>
                <w:b/>
                <w:bCs/>
                <w:color w:val="231F20"/>
                <w:spacing w:val="19"/>
                <w:position w:val="-1"/>
                <w:sz w:val="18"/>
                <w:szCs w:val="18"/>
              </w:rPr>
              <w:t xml:space="preserve"> </w:t>
            </w:r>
            <w:r>
              <w:rPr>
                <w:rFonts w:ascii="Arial" w:eastAsia="Arial" w:hAnsi="Arial" w:cs="Arial"/>
                <w:b/>
                <w:bCs/>
                <w:color w:val="231F20"/>
                <w:spacing w:val="3"/>
                <w:position w:val="-1"/>
                <w:sz w:val="18"/>
                <w:szCs w:val="18"/>
              </w:rPr>
              <w:t>p</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r w</w:t>
            </w:r>
            <w:r>
              <w:rPr>
                <w:rFonts w:ascii="Arial" w:eastAsia="Arial" w:hAnsi="Arial" w:cs="Arial"/>
                <w:b/>
                <w:bCs/>
                <w:color w:val="231F20"/>
                <w:spacing w:val="3"/>
                <w:position w:val="-1"/>
                <w:sz w:val="18"/>
                <w:szCs w:val="18"/>
              </w:rPr>
              <w:t>e</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k</w:t>
            </w:r>
            <w:r>
              <w:rPr>
                <w:rFonts w:ascii="Arial" w:eastAsia="Arial" w:hAnsi="Arial" w:cs="Arial"/>
                <w:b/>
                <w:bCs/>
                <w:color w:val="231F20"/>
                <w:spacing w:val="19"/>
                <w:position w:val="-1"/>
                <w:sz w:val="18"/>
                <w:szCs w:val="18"/>
              </w:rPr>
              <w:t xml:space="preserve"> </w:t>
            </w:r>
            <w:r>
              <w:rPr>
                <w:rFonts w:ascii="Arial" w:eastAsia="Arial" w:hAnsi="Arial" w:cs="Arial"/>
                <w:b/>
                <w:bCs/>
                <w:color w:val="231F20"/>
                <w:spacing w:val="1"/>
                <w:position w:val="-1"/>
                <w:sz w:val="18"/>
                <w:szCs w:val="18"/>
              </w:rPr>
              <w:t>o</w:t>
            </w:r>
            <w:r>
              <w:rPr>
                <w:rFonts w:ascii="Arial" w:eastAsia="Arial" w:hAnsi="Arial" w:cs="Arial"/>
                <w:b/>
                <w:bCs/>
                <w:color w:val="231F20"/>
                <w:position w:val="-1"/>
                <w:sz w:val="18"/>
                <w:szCs w:val="18"/>
              </w:rPr>
              <w:t>f</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de</w:t>
            </w:r>
            <w:r>
              <w:rPr>
                <w:rFonts w:ascii="Arial" w:eastAsia="Arial" w:hAnsi="Arial" w:cs="Arial"/>
                <w:b/>
                <w:bCs/>
                <w:color w:val="231F20"/>
                <w:spacing w:val="1"/>
                <w:position w:val="-1"/>
                <w:sz w:val="18"/>
                <w:szCs w:val="18"/>
              </w:rPr>
              <w:t>l</w:t>
            </w:r>
            <w:r>
              <w:rPr>
                <w:rFonts w:ascii="Arial" w:eastAsia="Arial" w:hAnsi="Arial" w:cs="Arial"/>
                <w:b/>
                <w:bCs/>
                <w:color w:val="231F20"/>
                <w:spacing w:val="-1"/>
                <w:position w:val="-1"/>
                <w:sz w:val="18"/>
                <w:szCs w:val="18"/>
              </w:rPr>
              <w:t>a</w:t>
            </w:r>
            <w:r>
              <w:rPr>
                <w:rFonts w:ascii="Arial" w:eastAsia="Arial" w:hAnsi="Arial" w:cs="Arial"/>
                <w:b/>
                <w:bCs/>
                <w:color w:val="231F20"/>
                <w:position w:val="-1"/>
                <w:sz w:val="18"/>
                <w:szCs w:val="18"/>
              </w:rPr>
              <w:t xml:space="preserve">y </w:t>
            </w:r>
            <w:r>
              <w:rPr>
                <w:rFonts w:ascii="Arial" w:eastAsia="Arial" w:hAnsi="Arial" w:cs="Arial"/>
                <w:b/>
                <w:bCs/>
                <w:color w:val="231F20"/>
                <w:spacing w:val="1"/>
                <w:position w:val="-1"/>
                <w:sz w:val="18"/>
                <w:szCs w:val="18"/>
              </w:rPr>
              <w:t>h</w:t>
            </w:r>
            <w:r>
              <w:rPr>
                <w:rFonts w:ascii="Arial" w:eastAsia="Arial" w:hAnsi="Arial" w:cs="Arial"/>
                <w:b/>
                <w:bCs/>
                <w:color w:val="231F20"/>
                <w:spacing w:val="3"/>
                <w:position w:val="-1"/>
                <w:sz w:val="18"/>
                <w:szCs w:val="18"/>
              </w:rPr>
              <w:t>a</w:t>
            </w:r>
            <w:r>
              <w:rPr>
                <w:rFonts w:ascii="Arial" w:eastAsia="Arial" w:hAnsi="Arial" w:cs="Arial"/>
                <w:b/>
                <w:bCs/>
                <w:color w:val="231F20"/>
                <w:position w:val="-1"/>
                <w:sz w:val="18"/>
                <w:szCs w:val="18"/>
              </w:rPr>
              <w:t>s</w:t>
            </w:r>
            <w:r>
              <w:rPr>
                <w:rFonts w:ascii="Arial" w:eastAsia="Arial" w:hAnsi="Arial" w:cs="Arial"/>
                <w:b/>
                <w:bCs/>
                <w:color w:val="231F20"/>
                <w:spacing w:val="4"/>
                <w:position w:val="-1"/>
                <w:sz w:val="18"/>
                <w:szCs w:val="18"/>
              </w:rPr>
              <w:t xml:space="preserve"> </w:t>
            </w:r>
            <w:r>
              <w:rPr>
                <w:rFonts w:ascii="Arial" w:eastAsia="Arial" w:hAnsi="Arial" w:cs="Arial"/>
                <w:b/>
                <w:bCs/>
                <w:color w:val="231F20"/>
                <w:spacing w:val="3"/>
                <w:position w:val="-1"/>
                <w:sz w:val="18"/>
                <w:szCs w:val="18"/>
              </w:rPr>
              <w:t>be</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 xml:space="preserve">n </w:t>
            </w:r>
            <w:r>
              <w:rPr>
                <w:rFonts w:ascii="Arial" w:eastAsia="Arial" w:hAnsi="Arial" w:cs="Arial"/>
                <w:b/>
                <w:bCs/>
                <w:color w:val="231F20"/>
                <w:spacing w:val="2"/>
                <w:position w:val="-1"/>
                <w:sz w:val="18"/>
                <w:szCs w:val="18"/>
              </w:rPr>
              <w:t>a</w:t>
            </w:r>
            <w:r>
              <w:rPr>
                <w:rFonts w:ascii="Arial" w:eastAsia="Arial" w:hAnsi="Arial" w:cs="Arial"/>
                <w:b/>
                <w:bCs/>
                <w:color w:val="231F20"/>
                <w:spacing w:val="1"/>
                <w:position w:val="-1"/>
                <w:sz w:val="18"/>
                <w:szCs w:val="18"/>
              </w:rPr>
              <w:t>g</w:t>
            </w:r>
            <w:r>
              <w:rPr>
                <w:rFonts w:ascii="Arial" w:eastAsia="Arial" w:hAnsi="Arial" w:cs="Arial"/>
                <w:b/>
                <w:bCs/>
                <w:color w:val="231F20"/>
                <w:spacing w:val="2"/>
                <w:position w:val="-1"/>
                <w:sz w:val="18"/>
                <w:szCs w:val="18"/>
              </w:rPr>
              <w:t>r</w:t>
            </w:r>
            <w:r>
              <w:rPr>
                <w:rFonts w:ascii="Arial" w:eastAsia="Arial" w:hAnsi="Arial" w:cs="Arial"/>
                <w:b/>
                <w:bCs/>
                <w:color w:val="231F20"/>
                <w:spacing w:val="3"/>
                <w:position w:val="-1"/>
                <w:sz w:val="18"/>
                <w:szCs w:val="18"/>
              </w:rPr>
              <w:t>ee</w:t>
            </w:r>
            <w:r>
              <w:rPr>
                <w:rFonts w:ascii="Arial" w:eastAsia="Arial" w:hAnsi="Arial" w:cs="Arial"/>
                <w:b/>
                <w:bCs/>
                <w:color w:val="231F20"/>
                <w:spacing w:val="2"/>
                <w:position w:val="-1"/>
                <w:sz w:val="18"/>
                <w:szCs w:val="18"/>
              </w:rPr>
              <w:t>d</w:t>
            </w:r>
            <w:r>
              <w:rPr>
                <w:rFonts w:ascii="Arial" w:eastAsia="Arial" w:hAnsi="Arial" w:cs="Arial"/>
                <w:b/>
                <w:bCs/>
                <w:color w:val="231F20"/>
                <w:position w:val="-1"/>
                <w:sz w:val="18"/>
                <w:szCs w:val="18"/>
              </w:rPr>
              <w:t>.</w:t>
            </w:r>
          </w:p>
        </w:tc>
      </w:tr>
    </w:tbl>
    <w:p w14:paraId="74F10055" w14:textId="77777777" w:rsidR="000F0C19" w:rsidRPr="00920158" w:rsidRDefault="000F0C19" w:rsidP="000F0C19">
      <w:pPr>
        <w:spacing w:before="2"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06AE7441" w14:textId="77777777" w:rsidTr="0009576A">
        <w:trPr>
          <w:trHeight w:val="1262"/>
        </w:trPr>
        <w:tc>
          <w:tcPr>
            <w:tcW w:w="2520" w:type="dxa"/>
            <w:tcBorders>
              <w:right w:val="single" w:sz="4" w:space="0" w:color="auto"/>
            </w:tcBorders>
          </w:tcPr>
          <w:p w14:paraId="5CA6B85C" w14:textId="77777777" w:rsidR="000F0C19" w:rsidRPr="00920158" w:rsidRDefault="000F0C19" w:rsidP="0009576A">
            <w:pPr>
              <w:spacing w:before="36" w:line="203" w:lineRule="exact"/>
              <w:ind w:left="1235" w:right="-20" w:hanging="1080"/>
              <w:rPr>
                <w:rFonts w:ascii="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z w:val="18"/>
                <w:szCs w:val="18"/>
              </w:rPr>
              <w:t>Cli</w:t>
            </w:r>
            <w:r>
              <w:rPr>
                <w:rFonts w:ascii="Arial" w:eastAsia="Arial" w:hAnsi="Arial" w:cs="Arial"/>
                <w:i/>
                <w:color w:val="231F20"/>
                <w:spacing w:val="2"/>
                <w:sz w:val="18"/>
                <w:szCs w:val="18"/>
              </w:rPr>
              <w:t>e</w:t>
            </w:r>
            <w:r>
              <w:rPr>
                <w:rFonts w:ascii="Arial" w:eastAsia="Arial" w:hAnsi="Arial" w:cs="Arial"/>
                <w:i/>
                <w:color w:val="231F20"/>
                <w:spacing w:val="-3"/>
                <w:sz w:val="18"/>
                <w:szCs w:val="18"/>
              </w:rPr>
              <w:t>n</w:t>
            </w:r>
            <w:r>
              <w:rPr>
                <w:rFonts w:ascii="Arial" w:eastAsia="Arial" w:hAnsi="Arial" w:cs="Arial"/>
                <w:i/>
                <w:color w:val="231F20"/>
                <w:sz w:val="18"/>
                <w:szCs w:val="18"/>
              </w:rPr>
              <w:t xml:space="preserve">t </w:t>
            </w:r>
            <w:r>
              <w:rPr>
                <w:rFonts w:ascii="Arial" w:eastAsia="Arial" w:hAnsi="Arial" w:cs="Arial"/>
                <w:color w:val="231F20"/>
                <w:sz w:val="18"/>
                <w:szCs w:val="18"/>
              </w:rPr>
              <w:t>p</w:t>
            </w:r>
            <w:r>
              <w:rPr>
                <w:rFonts w:ascii="Arial" w:eastAsia="Arial" w:hAnsi="Arial" w:cs="Arial"/>
                <w:color w:val="231F20"/>
                <w:spacing w:val="-1"/>
                <w:sz w:val="18"/>
                <w:szCs w:val="18"/>
              </w:rPr>
              <w:t>r</w:t>
            </w:r>
            <w:r>
              <w:rPr>
                <w:rFonts w:ascii="Arial" w:eastAsia="Arial" w:hAnsi="Arial" w:cs="Arial"/>
                <w:color w:val="231F20"/>
                <w:sz w:val="18"/>
                <w:szCs w:val="18"/>
              </w:rPr>
              <w:t>o</w:t>
            </w:r>
            <w:r>
              <w:rPr>
                <w:rFonts w:ascii="Arial" w:eastAsia="Arial" w:hAnsi="Arial" w:cs="Arial"/>
                <w:color w:val="231F20"/>
                <w:spacing w:val="2"/>
                <w:sz w:val="18"/>
                <w:szCs w:val="18"/>
              </w:rPr>
              <w:t>v</w:t>
            </w:r>
            <w:r>
              <w:rPr>
                <w:rFonts w:ascii="Arial" w:eastAsia="Arial" w:hAnsi="Arial" w:cs="Arial"/>
                <w:color w:val="231F20"/>
                <w:spacing w:val="1"/>
                <w:sz w:val="18"/>
                <w:szCs w:val="18"/>
              </w:rPr>
              <w:t>i</w:t>
            </w:r>
            <w:r>
              <w:rPr>
                <w:rFonts w:ascii="Arial" w:eastAsia="Arial" w:hAnsi="Arial" w:cs="Arial"/>
                <w:color w:val="231F20"/>
                <w:spacing w:val="2"/>
                <w:sz w:val="18"/>
                <w:szCs w:val="18"/>
              </w:rPr>
              <w:t>d</w:t>
            </w:r>
            <w:r>
              <w:rPr>
                <w:rFonts w:ascii="Arial" w:eastAsia="Arial" w:hAnsi="Arial" w:cs="Arial"/>
                <w:color w:val="231F20"/>
                <w:spacing w:val="1"/>
                <w:sz w:val="18"/>
                <w:szCs w:val="18"/>
              </w:rPr>
              <w:t>e</w:t>
            </w:r>
            <w:r>
              <w:rPr>
                <w:rFonts w:ascii="Arial" w:eastAsia="Arial" w:hAnsi="Arial" w:cs="Arial"/>
                <w:color w:val="231F20"/>
                <w:sz w:val="18"/>
                <w:szCs w:val="18"/>
              </w:rPr>
              <w:t xml:space="preserve">s </w:t>
            </w:r>
            <w:r>
              <w:rPr>
                <w:rFonts w:ascii="Arial" w:eastAsia="Arial" w:hAnsi="Arial" w:cs="Arial"/>
                <w:color w:val="231F20"/>
                <w:spacing w:val="1"/>
                <w:sz w:val="18"/>
                <w:szCs w:val="18"/>
              </w:rPr>
              <w:t>t</w:t>
            </w:r>
            <w:r>
              <w:rPr>
                <w:rFonts w:ascii="Arial" w:eastAsia="Arial" w:hAnsi="Arial" w:cs="Arial"/>
                <w:color w:val="231F20"/>
                <w:sz w:val="18"/>
                <w:szCs w:val="18"/>
              </w:rPr>
              <w:t xml:space="preserve">his </w:t>
            </w:r>
            <w:r>
              <w:rPr>
                <w:rFonts w:ascii="Arial" w:eastAsia="Arial" w:hAnsi="Arial" w:cs="Arial"/>
                <w:color w:val="231F20"/>
                <w:spacing w:val="-1"/>
                <w:sz w:val="18"/>
                <w:szCs w:val="18"/>
              </w:rPr>
              <w:t>ins</w:t>
            </w:r>
            <w:r>
              <w:rPr>
                <w:rFonts w:ascii="Arial" w:eastAsia="Arial" w:hAnsi="Arial" w:cs="Arial"/>
                <w:color w:val="231F20"/>
                <w:sz w:val="18"/>
                <w:szCs w:val="18"/>
              </w:rPr>
              <w:t>u</w:t>
            </w:r>
            <w:r>
              <w:rPr>
                <w:rFonts w:ascii="Arial" w:eastAsia="Arial" w:hAnsi="Arial" w:cs="Arial"/>
                <w:color w:val="231F20"/>
                <w:spacing w:val="-1"/>
                <w:sz w:val="18"/>
                <w:szCs w:val="18"/>
              </w:rPr>
              <w:t>r</w:t>
            </w:r>
            <w:r>
              <w:rPr>
                <w:rFonts w:ascii="Arial" w:eastAsia="Arial" w:hAnsi="Arial" w:cs="Arial"/>
                <w:color w:val="231F20"/>
                <w:sz w:val="18"/>
                <w:szCs w:val="18"/>
              </w:rPr>
              <w:t>a</w:t>
            </w:r>
            <w:r>
              <w:rPr>
                <w:rFonts w:ascii="Arial" w:eastAsia="Arial" w:hAnsi="Arial" w:cs="Arial"/>
                <w:color w:val="231F20"/>
                <w:spacing w:val="1"/>
                <w:sz w:val="18"/>
                <w:szCs w:val="18"/>
              </w:rPr>
              <w:t>n</w:t>
            </w:r>
            <w:r>
              <w:rPr>
                <w:rFonts w:ascii="Arial" w:eastAsia="Arial" w:hAnsi="Arial" w:cs="Arial"/>
                <w:color w:val="231F20"/>
                <w:spacing w:val="-1"/>
                <w:sz w:val="18"/>
                <w:szCs w:val="18"/>
              </w:rPr>
              <w:t>c</w:t>
            </w:r>
            <w:r>
              <w:rPr>
                <w:rFonts w:ascii="Arial" w:eastAsia="Arial" w:hAnsi="Arial" w:cs="Arial"/>
                <w:color w:val="231F20"/>
                <w:sz w:val="18"/>
                <w:szCs w:val="18"/>
              </w:rPr>
              <w:t>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66341127"/>
              <w:placeholder>
                <w:docPart w:val="0507B3445BD14A108D27135B1CB64924"/>
              </w:placeholder>
            </w:sdtPr>
            <w:sdtContent>
              <w:p w14:paraId="02FB8874" w14:textId="5547413B" w:rsidR="000F0C19" w:rsidRPr="00920158" w:rsidRDefault="0093607A" w:rsidP="0009576A">
                <w:pPr>
                  <w:spacing w:before="36" w:line="203" w:lineRule="exact"/>
                  <w:ind w:right="-20"/>
                  <w:rPr>
                    <w:rFonts w:ascii="Arial" w:hAnsi="Arial" w:cs="Arial"/>
                    <w:sz w:val="18"/>
                    <w:szCs w:val="18"/>
                  </w:rPr>
                </w:pPr>
                <w:r>
                  <w:rPr>
                    <w:rFonts w:ascii="Arial" w:hAnsi="Arial" w:cs="Arial"/>
                    <w:sz w:val="18"/>
                    <w:szCs w:val="18"/>
                  </w:rPr>
                  <w:t>None</w:t>
                </w:r>
              </w:p>
            </w:sdtContent>
          </w:sdt>
        </w:tc>
      </w:tr>
    </w:tbl>
    <w:p w14:paraId="6DAE983C" w14:textId="77777777" w:rsidR="000F0C19" w:rsidRPr="00920158" w:rsidRDefault="000F0C19" w:rsidP="000F0C19">
      <w:pPr>
        <w:spacing w:before="2"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222212B4" w14:textId="77777777" w:rsidTr="0009576A">
        <w:trPr>
          <w:trHeight w:val="308"/>
        </w:trPr>
        <w:tc>
          <w:tcPr>
            <w:tcW w:w="8640" w:type="dxa"/>
            <w:tcBorders>
              <w:top w:val="single" w:sz="4" w:space="0" w:color="auto"/>
              <w:left w:val="single" w:sz="4" w:space="0" w:color="auto"/>
              <w:bottom w:val="single" w:sz="4" w:space="0" w:color="auto"/>
              <w:right w:val="single" w:sz="4" w:space="0" w:color="auto"/>
            </w:tcBorders>
            <w:vAlign w:val="center"/>
          </w:tcPr>
          <w:p w14:paraId="5E133696" w14:textId="77777777" w:rsidR="000F0C19" w:rsidRPr="00920158" w:rsidRDefault="000F0C19" w:rsidP="0009576A">
            <w:pPr>
              <w:spacing w:line="203" w:lineRule="exact"/>
              <w:ind w:left="-115" w:right="-20" w:firstLine="90"/>
              <w:jc w:val="both"/>
              <w:rPr>
                <w:rFonts w:ascii="Arial" w:hAnsi="Arial" w:cs="Arial"/>
                <w:sz w:val="18"/>
                <w:szCs w:val="18"/>
              </w:rPr>
            </w:pPr>
            <w:r>
              <w:rPr>
                <w:rFonts w:ascii="Arial" w:eastAsia="Arial" w:hAnsi="Arial" w:cs="Arial"/>
                <w:b/>
                <w:bCs/>
                <w:color w:val="231F20"/>
                <w:spacing w:val="3"/>
                <w:position w:val="-1"/>
                <w:sz w:val="18"/>
                <w:szCs w:val="18"/>
              </w:rPr>
              <w:t>O</w:t>
            </w:r>
            <w:r>
              <w:rPr>
                <w:rFonts w:ascii="Arial" w:eastAsia="Arial" w:hAnsi="Arial" w:cs="Arial"/>
                <w:b/>
                <w:bCs/>
                <w:color w:val="231F20"/>
                <w:spacing w:val="1"/>
                <w:position w:val="-1"/>
                <w:sz w:val="18"/>
                <w:szCs w:val="18"/>
              </w:rPr>
              <w:t>nl</w:t>
            </w:r>
            <w:r>
              <w:rPr>
                <w:rFonts w:ascii="Arial" w:eastAsia="Arial" w:hAnsi="Arial" w:cs="Arial"/>
                <w:b/>
                <w:bCs/>
                <w:color w:val="231F20"/>
                <w:position w:val="-1"/>
                <w:sz w:val="18"/>
                <w:szCs w:val="18"/>
              </w:rPr>
              <w:t xml:space="preserve">y </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n</w:t>
            </w:r>
            <w:r>
              <w:rPr>
                <w:rFonts w:ascii="Arial" w:eastAsia="Arial" w:hAnsi="Arial" w:cs="Arial"/>
                <w:b/>
                <w:bCs/>
                <w:color w:val="231F20"/>
                <w:spacing w:val="1"/>
                <w:position w:val="-1"/>
                <w:sz w:val="18"/>
                <w:szCs w:val="18"/>
              </w:rPr>
              <w:t>t</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r</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d</w:t>
            </w:r>
            <w:r>
              <w:rPr>
                <w:rFonts w:ascii="Arial" w:eastAsia="Arial" w:hAnsi="Arial" w:cs="Arial"/>
                <w:b/>
                <w:bCs/>
                <w:color w:val="231F20"/>
                <w:spacing w:val="1"/>
                <w:position w:val="-1"/>
                <w:sz w:val="18"/>
                <w:szCs w:val="18"/>
              </w:rPr>
              <w:t>e</w:t>
            </w:r>
            <w:r>
              <w:rPr>
                <w:rFonts w:ascii="Arial" w:eastAsia="Arial" w:hAnsi="Arial" w:cs="Arial"/>
                <w:b/>
                <w:bCs/>
                <w:color w:val="231F20"/>
                <w:spacing w:val="3"/>
                <w:position w:val="-1"/>
                <w:sz w:val="18"/>
                <w:szCs w:val="18"/>
              </w:rPr>
              <w:t>t</w:t>
            </w:r>
            <w:r>
              <w:rPr>
                <w:rFonts w:ascii="Arial" w:eastAsia="Arial" w:hAnsi="Arial" w:cs="Arial"/>
                <w:b/>
                <w:bCs/>
                <w:color w:val="231F20"/>
                <w:spacing w:val="1"/>
                <w:position w:val="-1"/>
                <w:sz w:val="18"/>
                <w:szCs w:val="18"/>
              </w:rPr>
              <w:t>ai</w:t>
            </w:r>
            <w:r>
              <w:rPr>
                <w:rFonts w:ascii="Arial" w:eastAsia="Arial" w:hAnsi="Arial" w:cs="Arial"/>
                <w:b/>
                <w:bCs/>
                <w:color w:val="231F20"/>
                <w:spacing w:val="2"/>
                <w:position w:val="-1"/>
                <w:sz w:val="18"/>
                <w:szCs w:val="18"/>
              </w:rPr>
              <w:t>l</w:t>
            </w:r>
            <w:r>
              <w:rPr>
                <w:rFonts w:ascii="Arial" w:eastAsia="Arial" w:hAnsi="Arial" w:cs="Arial"/>
                <w:b/>
                <w:bCs/>
                <w:color w:val="231F20"/>
                <w:position w:val="-1"/>
                <w:sz w:val="18"/>
                <w:szCs w:val="18"/>
              </w:rPr>
              <w:t xml:space="preserve">s </w:t>
            </w:r>
            <w:r>
              <w:rPr>
                <w:rFonts w:ascii="Arial" w:eastAsia="Arial" w:hAnsi="Arial" w:cs="Arial"/>
                <w:b/>
                <w:bCs/>
                <w:color w:val="231F20"/>
                <w:spacing w:val="2"/>
                <w:position w:val="-1"/>
                <w:sz w:val="18"/>
                <w:szCs w:val="18"/>
              </w:rPr>
              <w:t>her</w:t>
            </w:r>
            <w:r>
              <w:rPr>
                <w:rFonts w:ascii="Arial" w:eastAsia="Arial" w:hAnsi="Arial" w:cs="Arial"/>
                <w:b/>
                <w:bCs/>
                <w:color w:val="231F20"/>
                <w:position w:val="-1"/>
                <w:sz w:val="18"/>
                <w:szCs w:val="18"/>
              </w:rPr>
              <w:t>e if</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th</w:t>
            </w:r>
            <w:r>
              <w:rPr>
                <w:rFonts w:ascii="Arial" w:eastAsia="Arial" w:hAnsi="Arial" w:cs="Arial"/>
                <w:b/>
                <w:bCs/>
                <w:color w:val="231F20"/>
                <w:position w:val="-1"/>
                <w:sz w:val="18"/>
                <w:szCs w:val="18"/>
              </w:rPr>
              <w:t>e</w:t>
            </w:r>
            <w:r>
              <w:rPr>
                <w:rFonts w:ascii="Arial" w:eastAsia="Arial" w:hAnsi="Arial" w:cs="Arial"/>
                <w:b/>
                <w:bCs/>
                <w:color w:val="231F20"/>
                <w:spacing w:val="10"/>
                <w:position w:val="-1"/>
                <w:sz w:val="18"/>
                <w:szCs w:val="18"/>
              </w:rPr>
              <w:t xml:space="preserve"> </w:t>
            </w:r>
            <w:r>
              <w:rPr>
                <w:rFonts w:ascii="Arial" w:eastAsia="Arial" w:hAnsi="Arial" w:cs="Arial"/>
                <w:b/>
                <w:bCs/>
                <w:i/>
                <w:color w:val="231F20"/>
                <w:spacing w:val="3"/>
                <w:position w:val="-1"/>
                <w:sz w:val="18"/>
                <w:szCs w:val="18"/>
              </w:rPr>
              <w:t>C</w:t>
            </w:r>
            <w:r>
              <w:rPr>
                <w:rFonts w:ascii="Arial" w:eastAsia="Arial" w:hAnsi="Arial" w:cs="Arial"/>
                <w:b/>
                <w:bCs/>
                <w:i/>
                <w:color w:val="231F20"/>
                <w:spacing w:val="2"/>
                <w:position w:val="-1"/>
                <w:sz w:val="18"/>
                <w:szCs w:val="18"/>
              </w:rPr>
              <w:t>l</w:t>
            </w:r>
            <w:r>
              <w:rPr>
                <w:rFonts w:ascii="Arial" w:eastAsia="Arial" w:hAnsi="Arial" w:cs="Arial"/>
                <w:b/>
                <w:bCs/>
                <w:i/>
                <w:color w:val="231F20"/>
                <w:spacing w:val="1"/>
                <w:position w:val="-1"/>
                <w:sz w:val="18"/>
                <w:szCs w:val="18"/>
              </w:rPr>
              <w:t>i</w:t>
            </w:r>
            <w:r>
              <w:rPr>
                <w:rFonts w:ascii="Arial" w:eastAsia="Arial" w:hAnsi="Arial" w:cs="Arial"/>
                <w:b/>
                <w:bCs/>
                <w:i/>
                <w:color w:val="231F20"/>
                <w:spacing w:val="2"/>
                <w:position w:val="-1"/>
                <w:sz w:val="18"/>
                <w:szCs w:val="18"/>
              </w:rPr>
              <w:t>e</w:t>
            </w:r>
            <w:r>
              <w:rPr>
                <w:rFonts w:ascii="Arial" w:eastAsia="Arial" w:hAnsi="Arial" w:cs="Arial"/>
                <w:b/>
                <w:bCs/>
                <w:i/>
                <w:color w:val="231F20"/>
                <w:position w:val="-1"/>
                <w:sz w:val="18"/>
                <w:szCs w:val="18"/>
              </w:rPr>
              <w:t>nt</w:t>
            </w:r>
            <w:r>
              <w:rPr>
                <w:rFonts w:ascii="Arial" w:eastAsia="Arial" w:hAnsi="Arial" w:cs="Arial"/>
                <w:b/>
                <w:bCs/>
                <w:i/>
                <w:color w:val="231F20"/>
                <w:spacing w:val="-12"/>
                <w:position w:val="-1"/>
                <w:sz w:val="18"/>
                <w:szCs w:val="18"/>
              </w:rPr>
              <w:t xml:space="preserve"> </w:t>
            </w:r>
            <w:r>
              <w:rPr>
                <w:rFonts w:ascii="Arial" w:eastAsia="Arial" w:hAnsi="Arial" w:cs="Arial"/>
                <w:b/>
                <w:bCs/>
                <w:color w:val="231F20"/>
                <w:spacing w:val="2"/>
                <w:position w:val="-1"/>
                <w:sz w:val="18"/>
                <w:szCs w:val="18"/>
              </w:rPr>
              <w:t>i</w:t>
            </w:r>
            <w:r>
              <w:rPr>
                <w:rFonts w:ascii="Arial" w:eastAsia="Arial" w:hAnsi="Arial" w:cs="Arial"/>
                <w:b/>
                <w:bCs/>
                <w:color w:val="231F20"/>
                <w:position w:val="-1"/>
                <w:sz w:val="18"/>
                <w:szCs w:val="18"/>
              </w:rPr>
              <w:t>s</w:t>
            </w:r>
            <w:r>
              <w:rPr>
                <w:rFonts w:ascii="Arial" w:eastAsia="Arial" w:hAnsi="Arial" w:cs="Arial"/>
                <w:b/>
                <w:bCs/>
                <w:color w:val="231F20"/>
                <w:spacing w:val="7"/>
                <w:position w:val="-1"/>
                <w:sz w:val="18"/>
                <w:szCs w:val="18"/>
              </w:rPr>
              <w:t xml:space="preserve"> </w:t>
            </w:r>
            <w:r>
              <w:rPr>
                <w:rFonts w:ascii="Arial" w:eastAsia="Arial" w:hAnsi="Arial" w:cs="Arial"/>
                <w:b/>
                <w:bCs/>
                <w:color w:val="231F20"/>
                <w:spacing w:val="1"/>
                <w:position w:val="-1"/>
                <w:sz w:val="18"/>
                <w:szCs w:val="18"/>
              </w:rPr>
              <w:t>t</w:t>
            </w:r>
            <w:r>
              <w:rPr>
                <w:rFonts w:ascii="Arial" w:eastAsia="Arial" w:hAnsi="Arial" w:cs="Arial"/>
                <w:b/>
                <w:bCs/>
                <w:color w:val="231F20"/>
                <w:position w:val="-1"/>
                <w:sz w:val="18"/>
                <w:szCs w:val="18"/>
              </w:rPr>
              <w:t>o</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pr</w:t>
            </w:r>
            <w:r>
              <w:rPr>
                <w:rFonts w:ascii="Arial" w:eastAsia="Arial" w:hAnsi="Arial" w:cs="Arial"/>
                <w:b/>
                <w:bCs/>
                <w:color w:val="231F20"/>
                <w:spacing w:val="-2"/>
                <w:position w:val="-1"/>
                <w:sz w:val="18"/>
                <w:szCs w:val="18"/>
              </w:rPr>
              <w:t>o</w:t>
            </w:r>
            <w:r>
              <w:rPr>
                <w:rFonts w:ascii="Arial" w:eastAsia="Arial" w:hAnsi="Arial" w:cs="Arial"/>
                <w:b/>
                <w:bCs/>
                <w:color w:val="231F20"/>
                <w:spacing w:val="1"/>
                <w:position w:val="-1"/>
                <w:sz w:val="18"/>
                <w:szCs w:val="18"/>
              </w:rPr>
              <w:t>v</w:t>
            </w:r>
            <w:r>
              <w:rPr>
                <w:rFonts w:ascii="Arial" w:eastAsia="Arial" w:hAnsi="Arial" w:cs="Arial"/>
                <w:b/>
                <w:bCs/>
                <w:color w:val="231F20"/>
                <w:spacing w:val="2"/>
                <w:position w:val="-1"/>
                <w:sz w:val="18"/>
                <w:szCs w:val="18"/>
              </w:rPr>
              <w:t>id</w:t>
            </w:r>
            <w:r>
              <w:rPr>
                <w:rFonts w:ascii="Arial" w:eastAsia="Arial" w:hAnsi="Arial" w:cs="Arial"/>
                <w:b/>
                <w:bCs/>
                <w:color w:val="231F20"/>
                <w:position w:val="-1"/>
                <w:sz w:val="18"/>
                <w:szCs w:val="18"/>
              </w:rPr>
              <w:t xml:space="preserve">e </w:t>
            </w:r>
            <w:r>
              <w:rPr>
                <w:rFonts w:ascii="Arial" w:eastAsia="Arial" w:hAnsi="Arial" w:cs="Arial"/>
                <w:b/>
                <w:bCs/>
                <w:color w:val="231F20"/>
                <w:spacing w:val="1"/>
                <w:position w:val="-1"/>
                <w:sz w:val="18"/>
                <w:szCs w:val="18"/>
              </w:rPr>
              <w:t>i</w:t>
            </w:r>
            <w:r>
              <w:rPr>
                <w:rFonts w:ascii="Arial" w:eastAsia="Arial" w:hAnsi="Arial" w:cs="Arial"/>
                <w:b/>
                <w:bCs/>
                <w:color w:val="231F20"/>
                <w:spacing w:val="2"/>
                <w:position w:val="-1"/>
                <w:sz w:val="18"/>
                <w:szCs w:val="18"/>
              </w:rPr>
              <w:t>n</w:t>
            </w:r>
            <w:r>
              <w:rPr>
                <w:rFonts w:ascii="Arial" w:eastAsia="Arial" w:hAnsi="Arial" w:cs="Arial"/>
                <w:b/>
                <w:bCs/>
                <w:color w:val="231F20"/>
                <w:spacing w:val="1"/>
                <w:position w:val="-1"/>
                <w:sz w:val="18"/>
                <w:szCs w:val="18"/>
              </w:rPr>
              <w:t>su</w:t>
            </w:r>
            <w:r>
              <w:rPr>
                <w:rFonts w:ascii="Arial" w:eastAsia="Arial" w:hAnsi="Arial" w:cs="Arial"/>
                <w:b/>
                <w:bCs/>
                <w:color w:val="231F20"/>
                <w:spacing w:val="-1"/>
                <w:position w:val="-1"/>
                <w:sz w:val="18"/>
                <w:szCs w:val="18"/>
              </w:rPr>
              <w:t>r</w:t>
            </w:r>
            <w:r>
              <w:rPr>
                <w:rFonts w:ascii="Arial" w:eastAsia="Arial" w:hAnsi="Arial" w:cs="Arial"/>
                <w:b/>
                <w:bCs/>
                <w:color w:val="231F20"/>
                <w:spacing w:val="2"/>
                <w:position w:val="-1"/>
                <w:sz w:val="18"/>
                <w:szCs w:val="18"/>
              </w:rPr>
              <w:t>an</w:t>
            </w:r>
            <w:r>
              <w:rPr>
                <w:rFonts w:ascii="Arial" w:eastAsia="Arial" w:hAnsi="Arial" w:cs="Arial"/>
                <w:b/>
                <w:bCs/>
                <w:color w:val="231F20"/>
                <w:spacing w:val="1"/>
                <w:position w:val="-1"/>
                <w:sz w:val="18"/>
                <w:szCs w:val="18"/>
              </w:rPr>
              <w:t>c</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w:t>
            </w:r>
          </w:p>
        </w:tc>
      </w:tr>
    </w:tbl>
    <w:p w14:paraId="103440AF" w14:textId="77777777" w:rsidR="000F0C19" w:rsidRPr="00920158" w:rsidRDefault="000F0C19" w:rsidP="000F0C19">
      <w:pPr>
        <w:spacing w:before="37" w:after="0" w:line="203" w:lineRule="exact"/>
        <w:ind w:left="223" w:right="-20"/>
        <w:rPr>
          <w:rFonts w:ascii="Arial" w:eastAsia="Arial" w:hAnsi="Arial" w:cs="Arial"/>
          <w:color w:val="231F20"/>
          <w:spacing w:val="3"/>
          <w:position w:val="-1"/>
          <w:sz w:val="18"/>
          <w:szCs w:val="18"/>
        </w:rPr>
      </w:pPr>
    </w:p>
    <w:p w14:paraId="3FA24361" w14:textId="77777777" w:rsidR="000F0C19" w:rsidRPr="00920158" w:rsidRDefault="000F0C19" w:rsidP="000F0C19">
      <w:pPr>
        <w:spacing w:before="37" w:after="0" w:line="203" w:lineRule="exact"/>
        <w:ind w:left="223" w:right="-20"/>
        <w:rPr>
          <w:rFonts w:ascii="Arial" w:eastAsia="Arial" w:hAnsi="Arial" w:cs="Arial"/>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spacing w:val="-2"/>
          <w:position w:val="-1"/>
          <w:sz w:val="18"/>
          <w:szCs w:val="18"/>
        </w:rPr>
        <w:t>C</w:t>
      </w:r>
      <w:r>
        <w:rPr>
          <w:rFonts w:ascii="Arial" w:eastAsia="Arial" w:hAnsi="Arial" w:cs="Arial"/>
          <w:i/>
          <w:color w:val="231F20"/>
          <w:spacing w:val="1"/>
          <w:position w:val="-1"/>
          <w:sz w:val="18"/>
          <w:szCs w:val="18"/>
        </w:rPr>
        <w:t>o</w:t>
      </w:r>
      <w:r>
        <w:rPr>
          <w:rFonts w:ascii="Arial" w:eastAsia="Arial" w:hAnsi="Arial" w:cs="Arial"/>
          <w:i/>
          <w:color w:val="231F20"/>
          <w:spacing w:val="-1"/>
          <w:position w:val="-1"/>
          <w:sz w:val="18"/>
          <w:szCs w:val="18"/>
        </w:rPr>
        <w:t>ns</w:t>
      </w:r>
      <w:r>
        <w:rPr>
          <w:rFonts w:ascii="Arial" w:eastAsia="Arial" w:hAnsi="Arial" w:cs="Arial"/>
          <w:i/>
          <w:color w:val="231F20"/>
          <w:position w:val="-1"/>
          <w:sz w:val="18"/>
          <w:szCs w:val="18"/>
        </w:rPr>
        <w:t>u</w:t>
      </w:r>
      <w:r>
        <w:rPr>
          <w:rFonts w:ascii="Arial" w:eastAsia="Arial" w:hAnsi="Arial" w:cs="Arial"/>
          <w:i/>
          <w:color w:val="231F20"/>
          <w:spacing w:val="1"/>
          <w:position w:val="-1"/>
          <w:sz w:val="18"/>
          <w:szCs w:val="18"/>
        </w:rPr>
        <w:t>l</w:t>
      </w:r>
      <w:r>
        <w:rPr>
          <w:rFonts w:ascii="Arial" w:eastAsia="Arial" w:hAnsi="Arial" w:cs="Arial"/>
          <w:i/>
          <w:color w:val="231F20"/>
          <w:position w:val="-1"/>
          <w:sz w:val="18"/>
          <w:szCs w:val="18"/>
        </w:rPr>
        <w:t>ta</w:t>
      </w:r>
      <w:r>
        <w:rPr>
          <w:rFonts w:ascii="Arial" w:eastAsia="Arial" w:hAnsi="Arial" w:cs="Arial"/>
          <w:i/>
          <w:color w:val="231F20"/>
          <w:spacing w:val="-3"/>
          <w:position w:val="-1"/>
          <w:sz w:val="18"/>
          <w:szCs w:val="18"/>
        </w:rPr>
        <w:t>n</w:t>
      </w:r>
      <w:r>
        <w:rPr>
          <w:rFonts w:ascii="Arial" w:eastAsia="Arial" w:hAnsi="Arial" w:cs="Arial"/>
          <w:i/>
          <w:color w:val="231F20"/>
          <w:position w:val="-1"/>
          <w:sz w:val="18"/>
          <w:szCs w:val="18"/>
        </w:rPr>
        <w:t xml:space="preserve">t </w:t>
      </w:r>
      <w:r>
        <w:rPr>
          <w:rFonts w:ascii="Arial" w:eastAsia="Arial" w:hAnsi="Arial" w:cs="Arial"/>
          <w:color w:val="231F20"/>
          <w:position w:val="-1"/>
          <w:sz w:val="18"/>
          <w:szCs w:val="18"/>
        </w:rPr>
        <w:t>p</w:t>
      </w:r>
      <w:r>
        <w:rPr>
          <w:rFonts w:ascii="Arial" w:eastAsia="Arial" w:hAnsi="Arial" w:cs="Arial"/>
          <w:color w:val="231F20"/>
          <w:spacing w:val="-1"/>
          <w:position w:val="-1"/>
          <w:sz w:val="18"/>
          <w:szCs w:val="18"/>
        </w:rPr>
        <w:t>r</w:t>
      </w:r>
      <w:r>
        <w:rPr>
          <w:rFonts w:ascii="Arial" w:eastAsia="Arial" w:hAnsi="Arial" w:cs="Arial"/>
          <w:color w:val="231F20"/>
          <w:position w:val="-1"/>
          <w:sz w:val="18"/>
          <w:szCs w:val="18"/>
        </w:rPr>
        <w:t>o</w:t>
      </w:r>
      <w:r>
        <w:rPr>
          <w:rFonts w:ascii="Arial" w:eastAsia="Arial" w:hAnsi="Arial" w:cs="Arial"/>
          <w:color w:val="231F20"/>
          <w:spacing w:val="2"/>
          <w:position w:val="-1"/>
          <w:sz w:val="18"/>
          <w:szCs w:val="18"/>
        </w:rPr>
        <w:t>v</w:t>
      </w:r>
      <w:r>
        <w:rPr>
          <w:rFonts w:ascii="Arial" w:eastAsia="Arial" w:hAnsi="Arial" w:cs="Arial"/>
          <w:color w:val="231F20"/>
          <w:spacing w:val="1"/>
          <w:position w:val="-1"/>
          <w:sz w:val="18"/>
          <w:szCs w:val="18"/>
        </w:rPr>
        <w:t>i</w:t>
      </w:r>
      <w:r>
        <w:rPr>
          <w:rFonts w:ascii="Arial" w:eastAsia="Arial" w:hAnsi="Arial" w:cs="Arial"/>
          <w:color w:val="231F20"/>
          <w:spacing w:val="2"/>
          <w:position w:val="-1"/>
          <w:sz w:val="18"/>
          <w:szCs w:val="18"/>
        </w:rPr>
        <w:t>d</w:t>
      </w:r>
      <w:r>
        <w:rPr>
          <w:rFonts w:ascii="Arial" w:eastAsia="Arial" w:hAnsi="Arial" w:cs="Arial"/>
          <w:color w:val="231F20"/>
          <w:spacing w:val="1"/>
          <w:position w:val="-1"/>
          <w:sz w:val="18"/>
          <w:szCs w:val="18"/>
        </w:rPr>
        <w:t>e</w:t>
      </w:r>
      <w:r>
        <w:rPr>
          <w:rFonts w:ascii="Arial" w:eastAsia="Arial" w:hAnsi="Arial" w:cs="Arial"/>
          <w:color w:val="231F20"/>
          <w:position w:val="-1"/>
          <w:sz w:val="18"/>
          <w:szCs w:val="18"/>
        </w:rPr>
        <w:t xml:space="preserve">s </w:t>
      </w:r>
      <w:r>
        <w:rPr>
          <w:rFonts w:ascii="Arial" w:eastAsia="Arial" w:hAnsi="Arial" w:cs="Arial"/>
          <w:color w:val="231F20"/>
          <w:spacing w:val="1"/>
          <w:position w:val="-1"/>
          <w:sz w:val="18"/>
          <w:szCs w:val="18"/>
        </w:rPr>
        <w:t>th</w:t>
      </w:r>
      <w:r>
        <w:rPr>
          <w:rFonts w:ascii="Arial" w:eastAsia="Arial" w:hAnsi="Arial" w:cs="Arial"/>
          <w:color w:val="231F20"/>
          <w:position w:val="-1"/>
          <w:sz w:val="18"/>
          <w:szCs w:val="18"/>
        </w:rPr>
        <w:t>e</w:t>
      </w:r>
      <w:r>
        <w:rPr>
          <w:rFonts w:ascii="Arial" w:eastAsia="Arial" w:hAnsi="Arial" w:cs="Arial"/>
          <w:color w:val="231F20"/>
          <w:spacing w:val="-1"/>
          <w:position w:val="-1"/>
          <w:sz w:val="18"/>
          <w:szCs w:val="18"/>
        </w:rPr>
        <w:t xml:space="preserve"> </w:t>
      </w:r>
      <w:r>
        <w:rPr>
          <w:rFonts w:ascii="Arial" w:eastAsia="Arial" w:hAnsi="Arial" w:cs="Arial"/>
          <w:color w:val="231F20"/>
          <w:spacing w:val="-2"/>
          <w:position w:val="-1"/>
          <w:sz w:val="18"/>
          <w:szCs w:val="18"/>
        </w:rPr>
        <w:t>f</w:t>
      </w:r>
      <w:r>
        <w:rPr>
          <w:rFonts w:ascii="Arial" w:eastAsia="Arial" w:hAnsi="Arial" w:cs="Arial"/>
          <w:color w:val="231F20"/>
          <w:spacing w:val="1"/>
          <w:position w:val="-1"/>
          <w:sz w:val="18"/>
          <w:szCs w:val="18"/>
        </w:rPr>
        <w:t>o</w:t>
      </w:r>
      <w:r>
        <w:rPr>
          <w:rFonts w:ascii="Arial" w:eastAsia="Arial" w:hAnsi="Arial" w:cs="Arial"/>
          <w:color w:val="231F20"/>
          <w:spacing w:val="-1"/>
          <w:position w:val="-1"/>
          <w:sz w:val="18"/>
          <w:szCs w:val="18"/>
        </w:rPr>
        <w:t>l</w:t>
      </w:r>
      <w:r>
        <w:rPr>
          <w:rFonts w:ascii="Arial" w:eastAsia="Arial" w:hAnsi="Arial" w:cs="Arial"/>
          <w:color w:val="231F20"/>
          <w:spacing w:val="1"/>
          <w:position w:val="-1"/>
          <w:sz w:val="18"/>
          <w:szCs w:val="18"/>
        </w:rPr>
        <w:t>l</w:t>
      </w:r>
      <w:r>
        <w:rPr>
          <w:rFonts w:ascii="Arial" w:eastAsia="Arial" w:hAnsi="Arial" w:cs="Arial"/>
          <w:color w:val="231F20"/>
          <w:position w:val="-1"/>
          <w:sz w:val="18"/>
          <w:szCs w:val="18"/>
        </w:rPr>
        <w:t>o</w:t>
      </w:r>
      <w:r>
        <w:rPr>
          <w:rFonts w:ascii="Arial" w:eastAsia="Arial" w:hAnsi="Arial" w:cs="Arial"/>
          <w:color w:val="231F20"/>
          <w:spacing w:val="2"/>
          <w:position w:val="-1"/>
          <w:sz w:val="18"/>
          <w:szCs w:val="18"/>
        </w:rPr>
        <w:t>w</w:t>
      </w:r>
      <w:r>
        <w:rPr>
          <w:rFonts w:ascii="Arial" w:eastAsia="Arial" w:hAnsi="Arial" w:cs="Arial"/>
          <w:color w:val="231F20"/>
          <w:spacing w:val="-1"/>
          <w:position w:val="-1"/>
          <w:sz w:val="18"/>
          <w:szCs w:val="18"/>
        </w:rPr>
        <w:t>i</w:t>
      </w:r>
      <w:r>
        <w:rPr>
          <w:rFonts w:ascii="Arial" w:eastAsia="Arial" w:hAnsi="Arial" w:cs="Arial"/>
          <w:color w:val="231F20"/>
          <w:position w:val="-1"/>
          <w:sz w:val="18"/>
          <w:szCs w:val="18"/>
        </w:rPr>
        <w:t>ng</w:t>
      </w:r>
      <w:r>
        <w:rPr>
          <w:rFonts w:ascii="Arial" w:eastAsia="Arial" w:hAnsi="Arial" w:cs="Arial"/>
          <w:color w:val="231F20"/>
          <w:spacing w:val="19"/>
          <w:position w:val="-1"/>
          <w:sz w:val="18"/>
          <w:szCs w:val="18"/>
        </w:rPr>
        <w:t xml:space="preserve"> </w:t>
      </w:r>
      <w:r>
        <w:rPr>
          <w:rFonts w:ascii="Arial" w:eastAsia="Arial" w:hAnsi="Arial" w:cs="Arial"/>
          <w:color w:val="231F20"/>
          <w:spacing w:val="-1"/>
          <w:position w:val="-1"/>
          <w:sz w:val="18"/>
          <w:szCs w:val="18"/>
        </w:rPr>
        <w:t>ins</w:t>
      </w:r>
      <w:r>
        <w:rPr>
          <w:rFonts w:ascii="Arial" w:eastAsia="Arial" w:hAnsi="Arial" w:cs="Arial"/>
          <w:color w:val="231F20"/>
          <w:position w:val="-1"/>
          <w:sz w:val="18"/>
          <w:szCs w:val="18"/>
        </w:rPr>
        <w:t>u</w:t>
      </w:r>
      <w:r>
        <w:rPr>
          <w:rFonts w:ascii="Arial" w:eastAsia="Arial" w:hAnsi="Arial" w:cs="Arial"/>
          <w:color w:val="231F20"/>
          <w:spacing w:val="-1"/>
          <w:position w:val="-1"/>
          <w:sz w:val="18"/>
          <w:szCs w:val="18"/>
        </w:rPr>
        <w:t>r</w:t>
      </w: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n</w:t>
      </w:r>
      <w:r>
        <w:rPr>
          <w:rFonts w:ascii="Arial" w:eastAsia="Arial" w:hAnsi="Arial" w:cs="Arial"/>
          <w:color w:val="231F20"/>
          <w:spacing w:val="-1"/>
          <w:position w:val="-1"/>
          <w:sz w:val="18"/>
          <w:szCs w:val="18"/>
        </w:rPr>
        <w:t>c</w:t>
      </w:r>
      <w:r>
        <w:rPr>
          <w:rFonts w:ascii="Arial" w:eastAsia="Arial" w:hAnsi="Arial" w:cs="Arial"/>
          <w:color w:val="231F20"/>
          <w:position w:val="-1"/>
          <w:sz w:val="18"/>
          <w:szCs w:val="18"/>
        </w:rPr>
        <w:t>e</w:t>
      </w:r>
      <w:r>
        <w:rPr>
          <w:rFonts w:ascii="Arial" w:eastAsia="Arial" w:hAnsi="Arial" w:cs="Arial"/>
          <w:color w:val="231F20"/>
          <w:spacing w:val="4"/>
          <w:position w:val="-1"/>
          <w:sz w:val="18"/>
          <w:szCs w:val="18"/>
        </w:rPr>
        <w:t xml:space="preserve"> </w:t>
      </w:r>
      <w:r>
        <w:rPr>
          <w:rFonts w:ascii="Arial" w:eastAsia="Arial" w:hAnsi="Arial" w:cs="Arial"/>
          <w:color w:val="231F20"/>
          <w:spacing w:val="-1"/>
          <w:position w:val="-1"/>
          <w:sz w:val="18"/>
          <w:szCs w:val="18"/>
        </w:rPr>
        <w:t>c</w:t>
      </w:r>
      <w:r>
        <w:rPr>
          <w:rFonts w:ascii="Arial" w:eastAsia="Arial" w:hAnsi="Arial" w:cs="Arial"/>
          <w:color w:val="231F20"/>
          <w:position w:val="-1"/>
          <w:sz w:val="18"/>
          <w:szCs w:val="18"/>
        </w:rPr>
        <w:t>ov</w:t>
      </w:r>
      <w:r>
        <w:rPr>
          <w:rFonts w:ascii="Arial" w:eastAsia="Arial" w:hAnsi="Arial" w:cs="Arial"/>
          <w:color w:val="231F20"/>
          <w:spacing w:val="1"/>
          <w:position w:val="-1"/>
          <w:sz w:val="18"/>
          <w:szCs w:val="18"/>
        </w:rPr>
        <w:t>e</w:t>
      </w:r>
      <w:r>
        <w:rPr>
          <w:rFonts w:ascii="Arial" w:eastAsia="Arial" w:hAnsi="Arial" w:cs="Arial"/>
          <w:color w:val="231F20"/>
          <w:position w:val="-1"/>
          <w:sz w:val="18"/>
          <w:szCs w:val="18"/>
        </w:rPr>
        <w:t>r</w:t>
      </w:r>
    </w:p>
    <w:p w14:paraId="4EFFB6DB"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3060"/>
        <w:gridCol w:w="2700"/>
        <w:gridCol w:w="2880"/>
      </w:tblGrid>
      <w:tr w:rsidR="000F0C19" w:rsidRPr="00920158" w14:paraId="1275182A" w14:textId="77777777" w:rsidTr="0009576A">
        <w:trPr>
          <w:trHeight w:val="822"/>
        </w:trPr>
        <w:tc>
          <w:tcPr>
            <w:tcW w:w="3060" w:type="dxa"/>
            <w:tcBorders>
              <w:top w:val="nil"/>
              <w:bottom w:val="nil"/>
              <w:right w:val="nil"/>
            </w:tcBorders>
            <w:shd w:val="clear" w:color="auto" w:fill="201F1A"/>
            <w:vAlign w:val="center"/>
          </w:tcPr>
          <w:p w14:paraId="4316C880" w14:textId="77777777" w:rsidR="000F0C19" w:rsidRPr="00920158" w:rsidRDefault="000F0C19" w:rsidP="0009576A">
            <w:pPr>
              <w:rPr>
                <w:rFonts w:ascii="Arial" w:hAnsi="Arial" w:cs="Arial"/>
                <w:sz w:val="20"/>
                <w:szCs w:val="20"/>
              </w:rPr>
            </w:pPr>
            <w:r>
              <w:rPr>
                <w:rFonts w:ascii="Arial" w:hAnsi="Arial" w:cs="Arial"/>
                <w:sz w:val="20"/>
                <w:szCs w:val="20"/>
              </w:rPr>
              <w:t>INSURANCE AGAINST</w:t>
            </w:r>
          </w:p>
        </w:tc>
        <w:tc>
          <w:tcPr>
            <w:tcW w:w="2700" w:type="dxa"/>
            <w:tcBorders>
              <w:top w:val="nil"/>
              <w:left w:val="nil"/>
              <w:bottom w:val="nil"/>
              <w:right w:val="nil"/>
            </w:tcBorders>
            <w:shd w:val="clear" w:color="auto" w:fill="201F1A"/>
            <w:vAlign w:val="center"/>
          </w:tcPr>
          <w:p w14:paraId="5C16A147" w14:textId="77777777" w:rsidR="000F0C19" w:rsidRPr="00920158" w:rsidRDefault="000F0C19" w:rsidP="001A32E2">
            <w:pPr>
              <w:rPr>
                <w:rFonts w:ascii="Arial" w:hAnsi="Arial" w:cs="Arial"/>
                <w:sz w:val="20"/>
                <w:szCs w:val="20"/>
              </w:rPr>
            </w:pPr>
            <w:r>
              <w:rPr>
                <w:rFonts w:ascii="Arial" w:hAnsi="Arial" w:cs="Arial"/>
                <w:sz w:val="20"/>
                <w:szCs w:val="20"/>
              </w:rPr>
              <w:t>MINIMUM AMOUNT OF COVER</w:t>
            </w:r>
          </w:p>
        </w:tc>
        <w:tc>
          <w:tcPr>
            <w:tcW w:w="2880" w:type="dxa"/>
            <w:tcBorders>
              <w:top w:val="nil"/>
              <w:left w:val="nil"/>
              <w:bottom w:val="nil"/>
            </w:tcBorders>
            <w:shd w:val="clear" w:color="auto" w:fill="201F1A"/>
            <w:vAlign w:val="center"/>
          </w:tcPr>
          <w:p w14:paraId="6B360545" w14:textId="77777777" w:rsidR="000F0C19" w:rsidRPr="00920158" w:rsidRDefault="000F0C19" w:rsidP="0009576A">
            <w:pPr>
              <w:rPr>
                <w:rFonts w:ascii="Arial" w:hAnsi="Arial" w:cs="Arial"/>
                <w:sz w:val="20"/>
                <w:szCs w:val="20"/>
              </w:rPr>
            </w:pPr>
            <w:r>
              <w:rPr>
                <w:rFonts w:ascii="Arial" w:hAnsi="Arial" w:cs="Arial"/>
                <w:sz w:val="20"/>
                <w:szCs w:val="20"/>
              </w:rPr>
              <w:t>PERIOD FOLLOWING COMPLETION OR EARLIER TERMINATION</w:t>
            </w:r>
          </w:p>
        </w:tc>
      </w:tr>
      <w:tr w:rsidR="000F0C19" w:rsidRPr="00920158" w14:paraId="673911B2" w14:textId="77777777" w:rsidTr="0009576A">
        <w:trPr>
          <w:trHeight w:val="360"/>
        </w:trPr>
        <w:tc>
          <w:tcPr>
            <w:tcW w:w="3060" w:type="dxa"/>
            <w:vMerge w:val="restart"/>
            <w:tcBorders>
              <w:top w:val="nil"/>
            </w:tcBorders>
            <w:shd w:val="clear" w:color="auto" w:fill="F2F2F2" w:themeFill="background1" w:themeFillShade="F2"/>
          </w:tcPr>
          <w:p w14:paraId="312CAC8B"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pacing w:val="1"/>
                <w:sz w:val="16"/>
                <w:szCs w:val="16"/>
              </w:rPr>
              <w:t>L</w:t>
            </w:r>
            <w:r>
              <w:rPr>
                <w:rFonts w:ascii="Arial" w:eastAsia="Arial" w:hAnsi="Arial" w:cs="Arial"/>
                <w:color w:val="231F20"/>
                <w:spacing w:val="-1"/>
                <w:sz w:val="16"/>
                <w:szCs w:val="16"/>
              </w:rPr>
              <w:t>i</w:t>
            </w:r>
            <w:r>
              <w:rPr>
                <w:rFonts w:ascii="Arial" w:eastAsia="Arial" w:hAnsi="Arial" w:cs="Arial"/>
                <w:color w:val="231F20"/>
                <w:sz w:val="16"/>
                <w:szCs w:val="16"/>
              </w:rPr>
              <w:t>ab</w:t>
            </w:r>
            <w:r>
              <w:rPr>
                <w:rFonts w:ascii="Arial" w:eastAsia="Arial" w:hAnsi="Arial" w:cs="Arial"/>
                <w:color w:val="231F20"/>
                <w:spacing w:val="-1"/>
                <w:sz w:val="16"/>
                <w:szCs w:val="16"/>
              </w:rPr>
              <w:t>ili</w:t>
            </w:r>
            <w:r>
              <w:rPr>
                <w:rFonts w:ascii="Arial" w:eastAsia="Arial" w:hAnsi="Arial" w:cs="Arial"/>
                <w:color w:val="231F20"/>
                <w:spacing w:val="4"/>
                <w:sz w:val="16"/>
                <w:szCs w:val="16"/>
              </w:rPr>
              <w:t>t</w:t>
            </w:r>
            <w:r>
              <w:rPr>
                <w:rFonts w:ascii="Arial" w:eastAsia="Arial" w:hAnsi="Arial" w:cs="Arial"/>
                <w:color w:val="231F20"/>
                <w:sz w:val="16"/>
                <w:szCs w:val="16"/>
              </w:rPr>
              <w:t>y</w:t>
            </w:r>
            <w:r>
              <w:rPr>
                <w:rFonts w:ascii="Arial" w:eastAsia="Arial" w:hAnsi="Arial" w:cs="Arial"/>
                <w:color w:val="231F20"/>
                <w:spacing w:val="-3"/>
                <w:sz w:val="16"/>
                <w:szCs w:val="16"/>
              </w:rPr>
              <w:t xml:space="preserve"> </w:t>
            </w:r>
            <w:r>
              <w:rPr>
                <w:rFonts w:ascii="Arial" w:eastAsia="Arial" w:hAnsi="Arial" w:cs="Arial"/>
                <w:color w:val="231F20"/>
                <w:spacing w:val="-1"/>
                <w:sz w:val="16"/>
                <w:szCs w:val="16"/>
              </w:rPr>
              <w:t>o</w:t>
            </w:r>
            <w:r>
              <w:rPr>
                <w:rFonts w:ascii="Arial" w:eastAsia="Arial" w:hAnsi="Arial" w:cs="Arial"/>
                <w:color w:val="231F20"/>
                <w:sz w:val="16"/>
                <w:szCs w:val="16"/>
              </w:rPr>
              <w:t>f</w:t>
            </w:r>
            <w:r>
              <w:rPr>
                <w:rFonts w:ascii="Arial" w:eastAsia="Arial" w:hAnsi="Arial" w:cs="Arial"/>
                <w:color w:val="231F20"/>
                <w:spacing w:val="5"/>
                <w:sz w:val="16"/>
                <w:szCs w:val="16"/>
              </w:rPr>
              <w:t xml:space="preserve"> </w:t>
            </w:r>
            <w:r>
              <w:rPr>
                <w:rFonts w:ascii="Arial" w:eastAsia="Arial" w:hAnsi="Arial" w:cs="Arial"/>
                <w:color w:val="231F20"/>
                <w:sz w:val="16"/>
                <w:szCs w:val="16"/>
              </w:rPr>
              <w:t>the</w:t>
            </w:r>
            <w:r>
              <w:rPr>
                <w:rFonts w:ascii="Arial" w:eastAsia="Arial" w:hAnsi="Arial" w:cs="Arial"/>
                <w:color w:val="231F20"/>
                <w:spacing w:val="-4"/>
                <w:sz w:val="16"/>
                <w:szCs w:val="16"/>
              </w:rPr>
              <w:t xml:space="preserve"> </w:t>
            </w:r>
            <w:r>
              <w:rPr>
                <w:rFonts w:ascii="Arial" w:eastAsia="Arial" w:hAnsi="Arial" w:cs="Arial"/>
                <w:i/>
                <w:color w:val="231F20"/>
                <w:spacing w:val="-3"/>
                <w:sz w:val="16"/>
                <w:szCs w:val="16"/>
              </w:rPr>
              <w:t>C</w:t>
            </w:r>
            <w:r>
              <w:rPr>
                <w:rFonts w:ascii="Arial" w:eastAsia="Arial" w:hAnsi="Arial" w:cs="Arial"/>
                <w:i/>
                <w:color w:val="231F20"/>
                <w:sz w:val="16"/>
                <w:szCs w:val="16"/>
              </w:rPr>
              <w:t>o</w:t>
            </w:r>
            <w:r>
              <w:rPr>
                <w:rFonts w:ascii="Arial" w:eastAsia="Arial" w:hAnsi="Arial" w:cs="Arial"/>
                <w:i/>
                <w:color w:val="231F20"/>
                <w:spacing w:val="-2"/>
                <w:sz w:val="16"/>
                <w:szCs w:val="16"/>
              </w:rPr>
              <w:t>ns</w:t>
            </w:r>
            <w:r>
              <w:rPr>
                <w:rFonts w:ascii="Arial" w:eastAsia="Arial" w:hAnsi="Arial" w:cs="Arial"/>
                <w:i/>
                <w:color w:val="231F20"/>
                <w:spacing w:val="-1"/>
                <w:sz w:val="16"/>
                <w:szCs w:val="16"/>
              </w:rPr>
              <w:t>ulta</w:t>
            </w:r>
            <w:r>
              <w:rPr>
                <w:rFonts w:ascii="Arial" w:eastAsia="Arial" w:hAnsi="Arial" w:cs="Arial"/>
                <w:i/>
                <w:color w:val="231F20"/>
                <w:spacing w:val="-3"/>
                <w:sz w:val="16"/>
                <w:szCs w:val="16"/>
              </w:rPr>
              <w:t>n</w:t>
            </w:r>
            <w:r>
              <w:rPr>
                <w:rFonts w:ascii="Arial" w:eastAsia="Arial" w:hAnsi="Arial" w:cs="Arial"/>
                <w:i/>
                <w:color w:val="231F20"/>
                <w:sz w:val="16"/>
                <w:szCs w:val="16"/>
              </w:rPr>
              <w:t>t</w:t>
            </w:r>
            <w:r>
              <w:rPr>
                <w:rFonts w:ascii="Arial" w:eastAsia="Arial" w:hAnsi="Arial" w:cs="Arial"/>
                <w:i/>
                <w:color w:val="231F20"/>
                <w:spacing w:val="-3"/>
                <w:sz w:val="16"/>
                <w:szCs w:val="16"/>
              </w:rPr>
              <w:t xml:space="preserve"> </w:t>
            </w:r>
            <w:r>
              <w:rPr>
                <w:rFonts w:ascii="Arial" w:eastAsia="Arial" w:hAnsi="Arial" w:cs="Arial"/>
                <w:color w:val="231F20"/>
                <w:spacing w:val="-2"/>
                <w:sz w:val="16"/>
                <w:szCs w:val="16"/>
              </w:rPr>
              <w:t>f</w:t>
            </w:r>
            <w:r>
              <w:rPr>
                <w:rFonts w:ascii="Arial" w:eastAsia="Arial" w:hAnsi="Arial" w:cs="Arial"/>
                <w:color w:val="231F20"/>
                <w:sz w:val="16"/>
                <w:szCs w:val="16"/>
              </w:rPr>
              <w:t>or</w:t>
            </w:r>
            <w:r>
              <w:rPr>
                <w:rFonts w:ascii="Arial" w:eastAsia="Arial" w:hAnsi="Arial" w:cs="Arial"/>
                <w:color w:val="231F20"/>
                <w:spacing w:val="5"/>
                <w:sz w:val="16"/>
                <w:szCs w:val="16"/>
              </w:rPr>
              <w:t xml:space="preserve"> </w:t>
            </w:r>
            <w:r>
              <w:rPr>
                <w:rFonts w:ascii="Arial" w:eastAsia="Arial" w:hAnsi="Arial" w:cs="Arial"/>
                <w:color w:val="231F20"/>
                <w:spacing w:val="-1"/>
                <w:sz w:val="16"/>
                <w:szCs w:val="16"/>
              </w:rPr>
              <w:t>claim</w:t>
            </w:r>
            <w:r>
              <w:rPr>
                <w:rFonts w:ascii="Arial" w:eastAsia="Arial" w:hAnsi="Arial" w:cs="Arial"/>
                <w:color w:val="231F20"/>
                <w:sz w:val="16"/>
                <w:szCs w:val="16"/>
              </w:rPr>
              <w:t xml:space="preserve">s </w:t>
            </w:r>
            <w:r>
              <w:rPr>
                <w:rFonts w:ascii="Arial" w:eastAsia="Arial" w:hAnsi="Arial" w:cs="Arial"/>
                <w:color w:val="231F20"/>
                <w:spacing w:val="-1"/>
                <w:sz w:val="16"/>
                <w:szCs w:val="16"/>
              </w:rPr>
              <w:t>m</w:t>
            </w:r>
            <w:r>
              <w:rPr>
                <w:rFonts w:ascii="Arial" w:eastAsia="Arial" w:hAnsi="Arial" w:cs="Arial"/>
                <w:color w:val="231F20"/>
                <w:sz w:val="16"/>
                <w:szCs w:val="16"/>
              </w:rPr>
              <w:t>a</w:t>
            </w:r>
            <w:r>
              <w:rPr>
                <w:rFonts w:ascii="Arial" w:eastAsia="Arial" w:hAnsi="Arial" w:cs="Arial"/>
                <w:color w:val="231F20"/>
                <w:spacing w:val="1"/>
                <w:sz w:val="16"/>
                <w:szCs w:val="16"/>
              </w:rPr>
              <w:t>d</w:t>
            </w:r>
            <w:r>
              <w:rPr>
                <w:rFonts w:ascii="Arial" w:eastAsia="Arial" w:hAnsi="Arial" w:cs="Arial"/>
                <w:color w:val="231F20"/>
                <w:sz w:val="16"/>
                <w:szCs w:val="16"/>
              </w:rPr>
              <w:t>e a</w:t>
            </w:r>
            <w:r>
              <w:rPr>
                <w:rFonts w:ascii="Arial" w:eastAsia="Arial" w:hAnsi="Arial" w:cs="Arial"/>
                <w:color w:val="231F20"/>
                <w:spacing w:val="-1"/>
                <w:sz w:val="16"/>
                <w:szCs w:val="16"/>
              </w:rPr>
              <w:t>gain</w:t>
            </w:r>
            <w:r>
              <w:rPr>
                <w:rFonts w:ascii="Arial" w:eastAsia="Arial" w:hAnsi="Arial" w:cs="Arial"/>
                <w:color w:val="231F20"/>
                <w:spacing w:val="1"/>
                <w:sz w:val="16"/>
                <w:szCs w:val="16"/>
              </w:rPr>
              <w:t>s</w:t>
            </w:r>
            <w:r>
              <w:rPr>
                <w:rFonts w:ascii="Arial" w:eastAsia="Arial" w:hAnsi="Arial" w:cs="Arial"/>
                <w:color w:val="231F20"/>
                <w:sz w:val="16"/>
                <w:szCs w:val="16"/>
              </w:rPr>
              <w:t>t</w:t>
            </w:r>
            <w:r>
              <w:rPr>
                <w:rFonts w:ascii="Arial" w:eastAsia="Arial" w:hAnsi="Arial" w:cs="Arial"/>
                <w:color w:val="231F20"/>
                <w:spacing w:val="-3"/>
                <w:sz w:val="16"/>
                <w:szCs w:val="16"/>
              </w:rPr>
              <w:t xml:space="preserve"> </w:t>
            </w:r>
            <w:r>
              <w:rPr>
                <w:rFonts w:ascii="Arial" w:eastAsia="Arial" w:hAnsi="Arial" w:cs="Arial"/>
                <w:color w:val="231F20"/>
                <w:spacing w:val="-1"/>
                <w:sz w:val="16"/>
                <w:szCs w:val="16"/>
              </w:rPr>
              <w:t>i</w:t>
            </w:r>
            <w:r>
              <w:rPr>
                <w:rFonts w:ascii="Arial" w:eastAsia="Arial" w:hAnsi="Arial" w:cs="Arial"/>
                <w:color w:val="231F20"/>
                <w:sz w:val="16"/>
                <w:szCs w:val="16"/>
              </w:rPr>
              <w:t>t</w:t>
            </w:r>
            <w:r>
              <w:rPr>
                <w:rFonts w:ascii="Arial" w:eastAsia="Arial" w:hAnsi="Arial" w:cs="Arial"/>
                <w:color w:val="231F20"/>
                <w:spacing w:val="5"/>
                <w:sz w:val="16"/>
                <w:szCs w:val="16"/>
              </w:rPr>
              <w:t xml:space="preserve"> </w:t>
            </w:r>
            <w:r>
              <w:rPr>
                <w:rFonts w:ascii="Arial" w:eastAsia="Arial" w:hAnsi="Arial" w:cs="Arial"/>
                <w:color w:val="231F20"/>
                <w:spacing w:val="-1"/>
                <w:sz w:val="16"/>
                <w:szCs w:val="16"/>
              </w:rPr>
              <w:t>a</w:t>
            </w:r>
            <w:r>
              <w:rPr>
                <w:rFonts w:ascii="Arial" w:eastAsia="Arial" w:hAnsi="Arial" w:cs="Arial"/>
                <w:color w:val="231F20"/>
                <w:sz w:val="16"/>
                <w:szCs w:val="16"/>
              </w:rPr>
              <w:t>r</w:t>
            </w:r>
            <w:r>
              <w:rPr>
                <w:rFonts w:ascii="Arial" w:eastAsia="Arial" w:hAnsi="Arial" w:cs="Arial"/>
                <w:color w:val="231F20"/>
                <w:spacing w:val="-1"/>
                <w:sz w:val="16"/>
                <w:szCs w:val="16"/>
              </w:rPr>
              <w:t>isin</w:t>
            </w:r>
            <w:r>
              <w:rPr>
                <w:rFonts w:ascii="Arial" w:eastAsia="Arial" w:hAnsi="Arial" w:cs="Arial"/>
                <w:color w:val="231F20"/>
                <w:sz w:val="16"/>
                <w:szCs w:val="16"/>
              </w:rPr>
              <w:t>g</w:t>
            </w:r>
            <w:r>
              <w:rPr>
                <w:rFonts w:ascii="Arial" w:eastAsia="Arial" w:hAnsi="Arial" w:cs="Arial"/>
                <w:color w:val="231F20"/>
                <w:spacing w:val="-3"/>
                <w:sz w:val="16"/>
                <w:szCs w:val="16"/>
              </w:rPr>
              <w:t xml:space="preserve"> </w:t>
            </w:r>
            <w:r>
              <w:rPr>
                <w:rFonts w:ascii="Arial" w:eastAsia="Arial" w:hAnsi="Arial" w:cs="Arial"/>
                <w:color w:val="231F20"/>
                <w:sz w:val="16"/>
                <w:szCs w:val="16"/>
              </w:rPr>
              <w:t>out</w:t>
            </w:r>
            <w:r>
              <w:rPr>
                <w:rFonts w:ascii="Arial" w:eastAsia="Arial" w:hAnsi="Arial" w:cs="Arial"/>
                <w:color w:val="231F20"/>
                <w:spacing w:val="5"/>
                <w:sz w:val="16"/>
                <w:szCs w:val="16"/>
              </w:rPr>
              <w:t xml:space="preserve"> </w:t>
            </w:r>
            <w:r>
              <w:rPr>
                <w:rFonts w:ascii="Arial" w:eastAsia="Arial" w:hAnsi="Arial" w:cs="Arial"/>
                <w:color w:val="231F20"/>
                <w:spacing w:val="-1"/>
                <w:sz w:val="16"/>
                <w:szCs w:val="16"/>
              </w:rPr>
              <w:t>o</w:t>
            </w:r>
            <w:r>
              <w:rPr>
                <w:rFonts w:ascii="Arial" w:eastAsia="Arial" w:hAnsi="Arial" w:cs="Arial"/>
                <w:color w:val="231F20"/>
                <w:sz w:val="16"/>
                <w:szCs w:val="16"/>
              </w:rPr>
              <w:t>f</w:t>
            </w:r>
            <w:r>
              <w:rPr>
                <w:rFonts w:ascii="Arial" w:eastAsia="Arial" w:hAnsi="Arial" w:cs="Arial"/>
                <w:color w:val="231F20"/>
                <w:spacing w:val="5"/>
                <w:sz w:val="16"/>
                <w:szCs w:val="16"/>
              </w:rPr>
              <w:t xml:space="preserve"> </w:t>
            </w:r>
            <w:r>
              <w:rPr>
                <w:rFonts w:ascii="Arial" w:eastAsia="Arial" w:hAnsi="Arial" w:cs="Arial"/>
                <w:color w:val="231F20"/>
                <w:sz w:val="16"/>
                <w:szCs w:val="16"/>
              </w:rPr>
              <w:t xml:space="preserve">the </w:t>
            </w:r>
            <w:r>
              <w:rPr>
                <w:rFonts w:ascii="Arial" w:eastAsia="Arial" w:hAnsi="Arial" w:cs="Arial"/>
                <w:i/>
                <w:color w:val="231F20"/>
                <w:spacing w:val="-3"/>
                <w:sz w:val="16"/>
                <w:szCs w:val="16"/>
              </w:rPr>
              <w:t>C</w:t>
            </w:r>
            <w:r>
              <w:rPr>
                <w:rFonts w:ascii="Arial" w:eastAsia="Arial" w:hAnsi="Arial" w:cs="Arial"/>
                <w:i/>
                <w:color w:val="231F20"/>
                <w:sz w:val="16"/>
                <w:szCs w:val="16"/>
              </w:rPr>
              <w:t>o</w:t>
            </w:r>
            <w:r>
              <w:rPr>
                <w:rFonts w:ascii="Arial" w:eastAsia="Arial" w:hAnsi="Arial" w:cs="Arial"/>
                <w:i/>
                <w:color w:val="231F20"/>
                <w:spacing w:val="-2"/>
                <w:sz w:val="16"/>
                <w:szCs w:val="16"/>
              </w:rPr>
              <w:t>ns</w:t>
            </w:r>
            <w:r>
              <w:rPr>
                <w:rFonts w:ascii="Arial" w:eastAsia="Arial" w:hAnsi="Arial" w:cs="Arial"/>
                <w:i/>
                <w:color w:val="231F20"/>
                <w:spacing w:val="-1"/>
                <w:sz w:val="16"/>
                <w:szCs w:val="16"/>
              </w:rPr>
              <w:t>ulta</w:t>
            </w:r>
            <w:r>
              <w:rPr>
                <w:rFonts w:ascii="Arial" w:eastAsia="Arial" w:hAnsi="Arial" w:cs="Arial"/>
                <w:i/>
                <w:color w:val="231F20"/>
                <w:spacing w:val="-3"/>
                <w:sz w:val="16"/>
                <w:szCs w:val="16"/>
              </w:rPr>
              <w:t>n</w:t>
            </w:r>
            <w:r>
              <w:rPr>
                <w:rFonts w:ascii="Arial" w:eastAsia="Arial" w:hAnsi="Arial" w:cs="Arial"/>
                <w:i/>
                <w:color w:val="231F20"/>
                <w:spacing w:val="5"/>
                <w:sz w:val="16"/>
                <w:szCs w:val="16"/>
              </w:rPr>
              <w:t>t</w:t>
            </w:r>
            <w:r>
              <w:rPr>
                <w:rFonts w:ascii="Arial" w:eastAsia="Arial" w:hAnsi="Arial" w:cs="Arial"/>
                <w:i/>
                <w:color w:val="231F20"/>
                <w:spacing w:val="-4"/>
                <w:sz w:val="16"/>
                <w:szCs w:val="16"/>
              </w:rPr>
              <w:t>’</w:t>
            </w:r>
            <w:r>
              <w:rPr>
                <w:rFonts w:ascii="Arial" w:eastAsia="Arial" w:hAnsi="Arial" w:cs="Arial"/>
                <w:i/>
                <w:color w:val="231F20"/>
                <w:sz w:val="16"/>
                <w:szCs w:val="16"/>
              </w:rPr>
              <w:t>s</w:t>
            </w:r>
            <w:r>
              <w:rPr>
                <w:rFonts w:ascii="Arial" w:eastAsia="Arial" w:hAnsi="Arial" w:cs="Arial"/>
                <w:i/>
                <w:color w:val="231F20"/>
                <w:spacing w:val="-3"/>
                <w:sz w:val="16"/>
                <w:szCs w:val="16"/>
              </w:rPr>
              <w:t xml:space="preserve"> </w:t>
            </w:r>
            <w:r>
              <w:rPr>
                <w:rFonts w:ascii="Arial" w:eastAsia="Arial" w:hAnsi="Arial" w:cs="Arial"/>
                <w:color w:val="231F20"/>
                <w:spacing w:val="-3"/>
                <w:sz w:val="16"/>
                <w:szCs w:val="16"/>
              </w:rPr>
              <w:t>f</w:t>
            </w:r>
            <w:r>
              <w:rPr>
                <w:rFonts w:ascii="Arial" w:eastAsia="Arial" w:hAnsi="Arial" w:cs="Arial"/>
                <w:color w:val="231F20"/>
                <w:spacing w:val="-1"/>
                <w:sz w:val="16"/>
                <w:szCs w:val="16"/>
              </w:rPr>
              <w:t>ailur</w:t>
            </w:r>
            <w:r>
              <w:rPr>
                <w:rFonts w:ascii="Arial" w:eastAsia="Arial" w:hAnsi="Arial" w:cs="Arial"/>
                <w:color w:val="231F20"/>
                <w:sz w:val="16"/>
                <w:szCs w:val="16"/>
              </w:rPr>
              <w:t>e</w:t>
            </w:r>
            <w:r>
              <w:rPr>
                <w:rFonts w:ascii="Arial" w:eastAsia="Arial" w:hAnsi="Arial" w:cs="Arial"/>
                <w:color w:val="231F20"/>
                <w:spacing w:val="-14"/>
                <w:sz w:val="16"/>
                <w:szCs w:val="16"/>
              </w:rPr>
              <w:t xml:space="preserve"> </w:t>
            </w:r>
            <w:r>
              <w:rPr>
                <w:rFonts w:ascii="Arial" w:eastAsia="Arial" w:hAnsi="Arial" w:cs="Arial"/>
                <w:color w:val="231F20"/>
                <w:spacing w:val="-2"/>
                <w:sz w:val="16"/>
                <w:szCs w:val="16"/>
              </w:rPr>
              <w:t>t</w:t>
            </w:r>
            <w:r>
              <w:rPr>
                <w:rFonts w:ascii="Arial" w:eastAsia="Arial" w:hAnsi="Arial" w:cs="Arial"/>
                <w:color w:val="231F20"/>
                <w:sz w:val="16"/>
                <w:szCs w:val="16"/>
              </w:rPr>
              <w:t>o</w:t>
            </w:r>
            <w:r>
              <w:rPr>
                <w:rFonts w:ascii="Arial" w:eastAsia="Arial" w:hAnsi="Arial" w:cs="Arial"/>
                <w:color w:val="231F20"/>
                <w:spacing w:val="5"/>
                <w:sz w:val="16"/>
                <w:szCs w:val="16"/>
              </w:rPr>
              <w:t xml:space="preserve"> </w:t>
            </w:r>
            <w:r>
              <w:rPr>
                <w:rFonts w:ascii="Arial" w:eastAsia="Arial" w:hAnsi="Arial" w:cs="Arial"/>
                <w:color w:val="231F20"/>
                <w:spacing w:val="-1"/>
                <w:sz w:val="16"/>
                <w:szCs w:val="16"/>
              </w:rPr>
              <w:t>u</w:t>
            </w:r>
            <w:r>
              <w:rPr>
                <w:rFonts w:ascii="Arial" w:eastAsia="Arial" w:hAnsi="Arial" w:cs="Arial"/>
                <w:color w:val="231F20"/>
                <w:spacing w:val="1"/>
                <w:sz w:val="16"/>
                <w:szCs w:val="16"/>
              </w:rPr>
              <w:t>s</w:t>
            </w:r>
            <w:r>
              <w:rPr>
                <w:rFonts w:ascii="Arial" w:eastAsia="Arial" w:hAnsi="Arial" w:cs="Arial"/>
                <w:color w:val="231F20"/>
                <w:sz w:val="16"/>
                <w:szCs w:val="16"/>
              </w:rPr>
              <w:t>e</w:t>
            </w:r>
            <w:r>
              <w:rPr>
                <w:rFonts w:ascii="Arial" w:eastAsia="Arial" w:hAnsi="Arial" w:cs="Arial"/>
                <w:color w:val="231F20"/>
                <w:spacing w:val="2"/>
                <w:sz w:val="16"/>
                <w:szCs w:val="16"/>
              </w:rPr>
              <w:t xml:space="preserve"> </w:t>
            </w:r>
            <w:r>
              <w:rPr>
                <w:rFonts w:ascii="Arial" w:eastAsia="Arial" w:hAnsi="Arial" w:cs="Arial"/>
                <w:color w:val="231F20"/>
                <w:sz w:val="16"/>
                <w:szCs w:val="16"/>
              </w:rPr>
              <w:t>the</w:t>
            </w:r>
            <w:r>
              <w:rPr>
                <w:rFonts w:ascii="Arial" w:eastAsia="Arial" w:hAnsi="Arial" w:cs="Arial"/>
                <w:color w:val="231F20"/>
                <w:spacing w:val="-4"/>
                <w:sz w:val="16"/>
                <w:szCs w:val="16"/>
              </w:rPr>
              <w:t xml:space="preserve"> </w:t>
            </w:r>
            <w:r>
              <w:rPr>
                <w:rFonts w:ascii="Arial" w:eastAsia="Arial" w:hAnsi="Arial" w:cs="Arial"/>
                <w:color w:val="231F20"/>
                <w:spacing w:val="-1"/>
                <w:sz w:val="16"/>
                <w:szCs w:val="16"/>
              </w:rPr>
              <w:t>s</w:t>
            </w:r>
            <w:r>
              <w:rPr>
                <w:rFonts w:ascii="Arial" w:eastAsia="Arial" w:hAnsi="Arial" w:cs="Arial"/>
                <w:color w:val="231F20"/>
                <w:sz w:val="16"/>
                <w:szCs w:val="16"/>
              </w:rPr>
              <w:t>k</w:t>
            </w:r>
            <w:r>
              <w:rPr>
                <w:rFonts w:ascii="Arial" w:eastAsia="Arial" w:hAnsi="Arial" w:cs="Arial"/>
                <w:color w:val="231F20"/>
                <w:spacing w:val="-1"/>
                <w:sz w:val="16"/>
                <w:szCs w:val="16"/>
              </w:rPr>
              <w:t>il</w:t>
            </w:r>
            <w:r>
              <w:rPr>
                <w:rFonts w:ascii="Arial" w:eastAsia="Arial" w:hAnsi="Arial" w:cs="Arial"/>
                <w:color w:val="231F20"/>
                <w:sz w:val="16"/>
                <w:szCs w:val="16"/>
              </w:rPr>
              <w:t>l</w:t>
            </w:r>
            <w:r>
              <w:rPr>
                <w:rFonts w:ascii="Arial" w:eastAsia="Arial" w:hAnsi="Arial" w:cs="Arial"/>
                <w:color w:val="231F20"/>
                <w:spacing w:val="-3"/>
                <w:sz w:val="16"/>
                <w:szCs w:val="16"/>
              </w:rPr>
              <w:t xml:space="preserve"> </w:t>
            </w:r>
            <w:r>
              <w:rPr>
                <w:rFonts w:ascii="Arial" w:eastAsia="Arial" w:hAnsi="Arial" w:cs="Arial"/>
                <w:color w:val="231F20"/>
                <w:spacing w:val="-1"/>
                <w:sz w:val="16"/>
                <w:szCs w:val="16"/>
              </w:rPr>
              <w:t>an</w:t>
            </w:r>
            <w:r>
              <w:rPr>
                <w:rFonts w:ascii="Arial" w:eastAsia="Arial" w:hAnsi="Arial" w:cs="Arial"/>
                <w:color w:val="231F20"/>
                <w:sz w:val="16"/>
                <w:szCs w:val="16"/>
              </w:rPr>
              <w:t xml:space="preserve">d </w:t>
            </w:r>
            <w:r>
              <w:rPr>
                <w:rFonts w:ascii="Arial" w:eastAsia="Arial" w:hAnsi="Arial" w:cs="Arial"/>
                <w:color w:val="231F20"/>
                <w:spacing w:val="1"/>
                <w:sz w:val="16"/>
                <w:szCs w:val="16"/>
              </w:rPr>
              <w:t>c</w:t>
            </w:r>
            <w:r>
              <w:rPr>
                <w:rFonts w:ascii="Arial" w:eastAsia="Arial" w:hAnsi="Arial" w:cs="Arial"/>
                <w:color w:val="231F20"/>
                <w:spacing w:val="-1"/>
                <w:sz w:val="16"/>
                <w:szCs w:val="16"/>
              </w:rPr>
              <w:t>ar</w:t>
            </w:r>
            <w:r>
              <w:rPr>
                <w:rFonts w:ascii="Arial" w:eastAsia="Arial" w:hAnsi="Arial" w:cs="Arial"/>
                <w:color w:val="231F20"/>
                <w:sz w:val="16"/>
                <w:szCs w:val="16"/>
              </w:rPr>
              <w:t>e</w:t>
            </w:r>
            <w:r>
              <w:rPr>
                <w:rFonts w:ascii="Arial" w:eastAsia="Arial" w:hAnsi="Arial" w:cs="Arial"/>
                <w:color w:val="231F20"/>
                <w:spacing w:val="-4"/>
                <w:sz w:val="16"/>
                <w:szCs w:val="16"/>
              </w:rPr>
              <w:t xml:space="preserve"> </w:t>
            </w:r>
            <w:r>
              <w:rPr>
                <w:rFonts w:ascii="Arial" w:eastAsia="Arial" w:hAnsi="Arial" w:cs="Arial"/>
                <w:color w:val="231F20"/>
                <w:sz w:val="16"/>
                <w:szCs w:val="16"/>
              </w:rPr>
              <w:t>nor</w:t>
            </w:r>
            <w:r>
              <w:rPr>
                <w:rFonts w:ascii="Arial" w:eastAsia="Arial" w:hAnsi="Arial" w:cs="Arial"/>
                <w:color w:val="231F20"/>
                <w:spacing w:val="-1"/>
                <w:sz w:val="16"/>
                <w:szCs w:val="16"/>
              </w:rPr>
              <w:t>mal</w:t>
            </w:r>
            <w:r>
              <w:rPr>
                <w:rFonts w:ascii="Arial" w:eastAsia="Arial" w:hAnsi="Arial" w:cs="Arial"/>
                <w:color w:val="231F20"/>
                <w:sz w:val="16"/>
                <w:szCs w:val="16"/>
              </w:rPr>
              <w:t>ly</w:t>
            </w:r>
            <w:r>
              <w:rPr>
                <w:rFonts w:ascii="Arial" w:eastAsia="Arial" w:hAnsi="Arial" w:cs="Arial"/>
                <w:color w:val="231F20"/>
                <w:spacing w:val="29"/>
                <w:sz w:val="16"/>
                <w:szCs w:val="16"/>
              </w:rPr>
              <w:t xml:space="preserve"> </w:t>
            </w:r>
            <w:r>
              <w:rPr>
                <w:rFonts w:ascii="Arial" w:eastAsia="Arial" w:hAnsi="Arial" w:cs="Arial"/>
                <w:color w:val="231F20"/>
                <w:spacing w:val="-1"/>
                <w:sz w:val="16"/>
                <w:szCs w:val="16"/>
              </w:rPr>
              <w:t>u</w:t>
            </w:r>
            <w:r>
              <w:rPr>
                <w:rFonts w:ascii="Arial" w:eastAsia="Arial" w:hAnsi="Arial" w:cs="Arial"/>
                <w:color w:val="231F20"/>
                <w:spacing w:val="1"/>
                <w:sz w:val="16"/>
                <w:szCs w:val="16"/>
              </w:rPr>
              <w:t>s</w:t>
            </w:r>
            <w:r>
              <w:rPr>
                <w:rFonts w:ascii="Arial" w:eastAsia="Arial" w:hAnsi="Arial" w:cs="Arial"/>
                <w:color w:val="231F20"/>
                <w:sz w:val="16"/>
                <w:szCs w:val="16"/>
              </w:rPr>
              <w:t xml:space="preserve">ed </w:t>
            </w:r>
            <w:r>
              <w:rPr>
                <w:rFonts w:ascii="Arial" w:eastAsia="Arial" w:hAnsi="Arial" w:cs="Arial"/>
                <w:color w:val="231F20"/>
                <w:spacing w:val="-1"/>
                <w:sz w:val="16"/>
                <w:szCs w:val="16"/>
              </w:rPr>
              <w:t>b</w:t>
            </w:r>
            <w:r>
              <w:rPr>
                <w:rFonts w:ascii="Arial" w:eastAsia="Arial" w:hAnsi="Arial" w:cs="Arial"/>
                <w:color w:val="231F20"/>
                <w:sz w:val="16"/>
                <w:szCs w:val="16"/>
              </w:rPr>
              <w:t>y</w:t>
            </w:r>
            <w:r>
              <w:rPr>
                <w:rFonts w:ascii="Arial" w:eastAsia="Arial" w:hAnsi="Arial" w:cs="Arial"/>
                <w:color w:val="231F20"/>
                <w:spacing w:val="-13"/>
                <w:sz w:val="16"/>
                <w:szCs w:val="16"/>
              </w:rPr>
              <w:t xml:space="preserve"> </w:t>
            </w:r>
            <w:r>
              <w:rPr>
                <w:rFonts w:ascii="Arial" w:eastAsia="Arial" w:hAnsi="Arial" w:cs="Arial"/>
                <w:color w:val="231F20"/>
                <w:sz w:val="16"/>
                <w:szCs w:val="16"/>
              </w:rPr>
              <w:t>p</w:t>
            </w:r>
            <w:r>
              <w:rPr>
                <w:rFonts w:ascii="Arial" w:eastAsia="Arial" w:hAnsi="Arial" w:cs="Arial"/>
                <w:color w:val="231F20"/>
                <w:spacing w:val="-1"/>
                <w:sz w:val="16"/>
                <w:szCs w:val="16"/>
              </w:rPr>
              <w:t>ro</w:t>
            </w:r>
            <w:r>
              <w:rPr>
                <w:rFonts w:ascii="Arial" w:eastAsia="Arial" w:hAnsi="Arial" w:cs="Arial"/>
                <w:color w:val="231F20"/>
                <w:spacing w:val="-2"/>
                <w:sz w:val="16"/>
                <w:szCs w:val="16"/>
              </w:rPr>
              <w:t>f</w:t>
            </w:r>
            <w:r>
              <w:rPr>
                <w:rFonts w:ascii="Arial" w:eastAsia="Arial" w:hAnsi="Arial" w:cs="Arial"/>
                <w:color w:val="231F20"/>
                <w:sz w:val="16"/>
                <w:szCs w:val="16"/>
              </w:rPr>
              <w:t>e</w:t>
            </w:r>
            <w:r>
              <w:rPr>
                <w:rFonts w:ascii="Arial" w:eastAsia="Arial" w:hAnsi="Arial" w:cs="Arial"/>
                <w:color w:val="231F20"/>
                <w:spacing w:val="1"/>
                <w:sz w:val="16"/>
                <w:szCs w:val="16"/>
              </w:rPr>
              <w:t>s</w:t>
            </w:r>
            <w:r>
              <w:rPr>
                <w:rFonts w:ascii="Arial" w:eastAsia="Arial" w:hAnsi="Arial" w:cs="Arial"/>
                <w:color w:val="231F20"/>
                <w:spacing w:val="-1"/>
                <w:sz w:val="16"/>
                <w:szCs w:val="16"/>
              </w:rPr>
              <w:t>s</w:t>
            </w:r>
            <w:r>
              <w:rPr>
                <w:rFonts w:ascii="Arial" w:eastAsia="Arial" w:hAnsi="Arial" w:cs="Arial"/>
                <w:color w:val="231F20"/>
                <w:sz w:val="16"/>
                <w:szCs w:val="16"/>
              </w:rPr>
              <w:t>io</w:t>
            </w:r>
            <w:r>
              <w:rPr>
                <w:rFonts w:ascii="Arial" w:eastAsia="Arial" w:hAnsi="Arial" w:cs="Arial"/>
                <w:color w:val="231F20"/>
                <w:spacing w:val="-1"/>
                <w:sz w:val="16"/>
                <w:szCs w:val="16"/>
              </w:rPr>
              <w:t>nal</w:t>
            </w:r>
            <w:r>
              <w:rPr>
                <w:rFonts w:ascii="Arial" w:eastAsia="Arial" w:hAnsi="Arial" w:cs="Arial"/>
                <w:color w:val="231F20"/>
                <w:sz w:val="16"/>
                <w:szCs w:val="16"/>
              </w:rPr>
              <w:t>s p</w:t>
            </w:r>
            <w:r>
              <w:rPr>
                <w:rFonts w:ascii="Arial" w:eastAsia="Arial" w:hAnsi="Arial" w:cs="Arial"/>
                <w:color w:val="231F20"/>
                <w:spacing w:val="-1"/>
                <w:sz w:val="16"/>
                <w:szCs w:val="16"/>
              </w:rPr>
              <w:t>ro</w:t>
            </w:r>
            <w:r>
              <w:rPr>
                <w:rFonts w:ascii="Arial" w:eastAsia="Arial" w:hAnsi="Arial" w:cs="Arial"/>
                <w:color w:val="231F20"/>
                <w:sz w:val="16"/>
                <w:szCs w:val="16"/>
              </w:rPr>
              <w:t>vi</w:t>
            </w:r>
            <w:r>
              <w:rPr>
                <w:rFonts w:ascii="Arial" w:eastAsia="Arial" w:hAnsi="Arial" w:cs="Arial"/>
                <w:color w:val="231F20"/>
                <w:spacing w:val="-1"/>
                <w:sz w:val="16"/>
                <w:szCs w:val="16"/>
              </w:rPr>
              <w:t>din</w:t>
            </w:r>
            <w:r>
              <w:rPr>
                <w:rFonts w:ascii="Arial" w:eastAsia="Arial" w:hAnsi="Arial" w:cs="Arial"/>
                <w:color w:val="231F20"/>
                <w:sz w:val="16"/>
                <w:szCs w:val="16"/>
              </w:rPr>
              <w:t>g</w:t>
            </w:r>
            <w:r>
              <w:rPr>
                <w:rFonts w:ascii="Arial" w:eastAsia="Arial" w:hAnsi="Arial" w:cs="Arial"/>
                <w:color w:val="231F20"/>
                <w:spacing w:val="-13"/>
                <w:sz w:val="16"/>
                <w:szCs w:val="16"/>
              </w:rPr>
              <w:t xml:space="preserve"> </w:t>
            </w:r>
            <w:r>
              <w:rPr>
                <w:rFonts w:ascii="Arial" w:eastAsia="Arial" w:hAnsi="Arial" w:cs="Arial"/>
                <w:color w:val="231F20"/>
                <w:spacing w:val="1"/>
                <w:sz w:val="16"/>
                <w:szCs w:val="16"/>
              </w:rPr>
              <w:t>s</w:t>
            </w:r>
            <w:r>
              <w:rPr>
                <w:rFonts w:ascii="Arial" w:eastAsia="Arial" w:hAnsi="Arial" w:cs="Arial"/>
                <w:color w:val="231F20"/>
                <w:sz w:val="16"/>
                <w:szCs w:val="16"/>
              </w:rPr>
              <w:t>e</w:t>
            </w:r>
            <w:r>
              <w:rPr>
                <w:rFonts w:ascii="Arial" w:eastAsia="Arial" w:hAnsi="Arial" w:cs="Arial"/>
                <w:color w:val="231F20"/>
                <w:spacing w:val="4"/>
                <w:sz w:val="16"/>
                <w:szCs w:val="16"/>
              </w:rPr>
              <w:t>r</w:t>
            </w:r>
            <w:r>
              <w:rPr>
                <w:rFonts w:ascii="Arial" w:eastAsia="Arial" w:hAnsi="Arial" w:cs="Arial"/>
                <w:color w:val="231F20"/>
                <w:sz w:val="16"/>
                <w:szCs w:val="16"/>
              </w:rPr>
              <w:t>vi</w:t>
            </w:r>
            <w:r>
              <w:rPr>
                <w:rFonts w:ascii="Arial" w:eastAsia="Arial" w:hAnsi="Arial" w:cs="Arial"/>
                <w:color w:val="231F20"/>
                <w:spacing w:val="-2"/>
                <w:sz w:val="16"/>
                <w:szCs w:val="16"/>
              </w:rPr>
              <w:t>c</w:t>
            </w:r>
            <w:r>
              <w:rPr>
                <w:rFonts w:ascii="Arial" w:eastAsia="Arial" w:hAnsi="Arial" w:cs="Arial"/>
                <w:color w:val="231F20"/>
                <w:sz w:val="16"/>
                <w:szCs w:val="16"/>
              </w:rPr>
              <w:t>es</w:t>
            </w:r>
            <w:r>
              <w:rPr>
                <w:rFonts w:ascii="Arial" w:eastAsia="Arial" w:hAnsi="Arial" w:cs="Arial"/>
                <w:color w:val="231F20"/>
                <w:spacing w:val="5"/>
                <w:sz w:val="16"/>
                <w:szCs w:val="16"/>
              </w:rPr>
              <w:t xml:space="preserve"> </w:t>
            </w:r>
            <w:proofErr w:type="gramStart"/>
            <w:r>
              <w:rPr>
                <w:rFonts w:ascii="Arial" w:eastAsia="Arial" w:hAnsi="Arial" w:cs="Arial"/>
                <w:color w:val="231F20"/>
                <w:spacing w:val="-1"/>
                <w:sz w:val="16"/>
                <w:szCs w:val="16"/>
              </w:rPr>
              <w:t>simila</w:t>
            </w:r>
            <w:r>
              <w:rPr>
                <w:rFonts w:ascii="Arial" w:eastAsia="Arial" w:hAnsi="Arial" w:cs="Arial"/>
                <w:color w:val="231F20"/>
                <w:sz w:val="16"/>
                <w:szCs w:val="16"/>
              </w:rPr>
              <w:t>r</w:t>
            </w:r>
            <w:r>
              <w:rPr>
                <w:rFonts w:ascii="Arial" w:eastAsia="Arial" w:hAnsi="Arial" w:cs="Arial"/>
                <w:color w:val="231F20"/>
                <w:spacing w:val="-3"/>
                <w:sz w:val="16"/>
                <w:szCs w:val="16"/>
              </w:rPr>
              <w:t xml:space="preserve"> </w:t>
            </w:r>
            <w:r>
              <w:rPr>
                <w:rFonts w:ascii="Arial" w:eastAsia="Arial" w:hAnsi="Arial" w:cs="Arial"/>
                <w:color w:val="231F20"/>
                <w:spacing w:val="-2"/>
                <w:sz w:val="16"/>
                <w:szCs w:val="16"/>
              </w:rPr>
              <w:t>t</w:t>
            </w:r>
            <w:r>
              <w:rPr>
                <w:rFonts w:ascii="Arial" w:eastAsia="Arial" w:hAnsi="Arial" w:cs="Arial"/>
                <w:color w:val="231F20"/>
                <w:sz w:val="16"/>
                <w:szCs w:val="16"/>
              </w:rPr>
              <w:t>o</w:t>
            </w:r>
            <w:proofErr w:type="gramEnd"/>
            <w:r>
              <w:rPr>
                <w:rFonts w:ascii="Arial" w:eastAsia="Arial" w:hAnsi="Arial" w:cs="Arial"/>
                <w:color w:val="231F20"/>
                <w:spacing w:val="5"/>
                <w:sz w:val="16"/>
                <w:szCs w:val="16"/>
              </w:rPr>
              <w:t xml:space="preserve"> </w:t>
            </w:r>
            <w:r>
              <w:rPr>
                <w:rFonts w:ascii="Arial" w:eastAsia="Arial" w:hAnsi="Arial" w:cs="Arial"/>
                <w:color w:val="231F20"/>
                <w:sz w:val="16"/>
                <w:szCs w:val="16"/>
              </w:rPr>
              <w:t>the</w:t>
            </w:r>
            <w:r>
              <w:rPr>
                <w:rFonts w:ascii="Arial" w:eastAsia="Arial" w:hAnsi="Arial" w:cs="Arial"/>
                <w:color w:val="231F20"/>
                <w:spacing w:val="-4"/>
                <w:sz w:val="16"/>
                <w:szCs w:val="16"/>
              </w:rPr>
              <w:t xml:space="preserve"> </w:t>
            </w:r>
            <w:r>
              <w:rPr>
                <w:rFonts w:ascii="Arial" w:eastAsia="Arial" w:hAnsi="Arial" w:cs="Arial"/>
                <w:i/>
                <w:color w:val="231F20"/>
                <w:spacing w:val="-1"/>
                <w:sz w:val="16"/>
                <w:szCs w:val="16"/>
              </w:rPr>
              <w:t>s</w:t>
            </w:r>
            <w:r>
              <w:rPr>
                <w:rFonts w:ascii="Arial" w:eastAsia="Arial" w:hAnsi="Arial" w:cs="Arial"/>
                <w:i/>
                <w:color w:val="231F20"/>
                <w:spacing w:val="1"/>
                <w:sz w:val="16"/>
                <w:szCs w:val="16"/>
              </w:rPr>
              <w:t>e</w:t>
            </w:r>
            <w:r>
              <w:rPr>
                <w:rFonts w:ascii="Arial" w:eastAsia="Arial" w:hAnsi="Arial" w:cs="Arial"/>
                <w:i/>
                <w:color w:val="231F20"/>
                <w:spacing w:val="5"/>
                <w:sz w:val="16"/>
                <w:szCs w:val="16"/>
              </w:rPr>
              <w:t>r</w:t>
            </w:r>
            <w:r>
              <w:rPr>
                <w:rFonts w:ascii="Arial" w:eastAsia="Arial" w:hAnsi="Arial" w:cs="Arial"/>
                <w:i/>
                <w:color w:val="231F20"/>
                <w:sz w:val="16"/>
                <w:szCs w:val="16"/>
              </w:rPr>
              <w:t>v</w:t>
            </w:r>
            <w:r>
              <w:rPr>
                <w:rFonts w:ascii="Arial" w:eastAsia="Arial" w:hAnsi="Arial" w:cs="Arial"/>
                <w:i/>
                <w:color w:val="231F20"/>
                <w:spacing w:val="-1"/>
                <w:sz w:val="16"/>
                <w:szCs w:val="16"/>
              </w:rPr>
              <w:t>i</w:t>
            </w:r>
            <w:r>
              <w:rPr>
                <w:rFonts w:ascii="Arial" w:eastAsia="Arial" w:hAnsi="Arial" w:cs="Arial"/>
                <w:i/>
                <w:color w:val="231F20"/>
                <w:spacing w:val="-2"/>
                <w:sz w:val="16"/>
                <w:szCs w:val="16"/>
              </w:rPr>
              <w:t>c</w:t>
            </w:r>
            <w:r>
              <w:rPr>
                <w:rFonts w:ascii="Arial" w:eastAsia="Arial" w:hAnsi="Arial" w:cs="Arial"/>
                <w:i/>
                <w:color w:val="231F20"/>
                <w:spacing w:val="-1"/>
                <w:sz w:val="16"/>
                <w:szCs w:val="16"/>
              </w:rPr>
              <w:t>e</w:t>
            </w:r>
            <w:r>
              <w:rPr>
                <w:rFonts w:ascii="Arial" w:eastAsia="Arial" w:hAnsi="Arial" w:cs="Arial"/>
                <w:i/>
                <w:color w:val="231F20"/>
                <w:sz w:val="16"/>
                <w:szCs w:val="16"/>
              </w:rPr>
              <w:t>.</w:t>
            </w:r>
          </w:p>
        </w:tc>
        <w:tc>
          <w:tcPr>
            <w:tcW w:w="2700" w:type="dxa"/>
            <w:tcBorders>
              <w:top w:val="nil"/>
            </w:tcBorders>
            <w:shd w:val="clear" w:color="auto" w:fill="F2F2F2" w:themeFill="background1" w:themeFillShade="F2"/>
          </w:tcPr>
          <w:p w14:paraId="19E42D8F" w14:textId="3F91AD70" w:rsidR="000F0C19" w:rsidRPr="00920158" w:rsidRDefault="0069118F" w:rsidP="0009576A">
            <w:pPr>
              <w:spacing w:before="36" w:line="203" w:lineRule="exact"/>
              <w:ind w:right="-20"/>
              <w:rPr>
                <w:rFonts w:ascii="Arial" w:hAnsi="Arial" w:cs="Arial"/>
                <w:sz w:val="18"/>
                <w:szCs w:val="18"/>
              </w:rPr>
            </w:pPr>
            <w:r>
              <w:rPr>
                <w:rFonts w:ascii="Arial" w:hAnsi="Arial" w:cs="Arial"/>
                <w:sz w:val="18"/>
                <w:szCs w:val="18"/>
              </w:rPr>
              <w:t>£5,000,000</w:t>
            </w:r>
          </w:p>
        </w:tc>
        <w:tc>
          <w:tcPr>
            <w:tcW w:w="2880" w:type="dxa"/>
            <w:vMerge w:val="restart"/>
            <w:tcBorders>
              <w:top w:val="nil"/>
            </w:tcBorders>
            <w:shd w:val="clear" w:color="auto" w:fill="F2F2F2" w:themeFill="background1" w:themeFillShade="F2"/>
          </w:tcPr>
          <w:sdt>
            <w:sdtPr>
              <w:rPr>
                <w:rFonts w:ascii="Arial" w:hAnsi="Arial" w:cs="Arial"/>
                <w:sz w:val="18"/>
                <w:szCs w:val="18"/>
              </w:rPr>
              <w:id w:val="-706787598"/>
              <w:placeholder>
                <w:docPart w:val="48D7F8586921479790AB3E5FA931B78A"/>
              </w:placeholder>
            </w:sdtPr>
            <w:sdtContent>
              <w:sdt>
                <w:sdtPr>
                  <w:rPr>
                    <w:rFonts w:ascii="Arial" w:hAnsi="Arial" w:cs="Arial"/>
                    <w:sz w:val="18"/>
                    <w:szCs w:val="18"/>
                  </w:rPr>
                  <w:id w:val="138388136"/>
                  <w:placeholder>
                    <w:docPart w:val="FEAC5D3067C74DE19F30779469945A9E"/>
                  </w:placeholder>
                  <w:showingPlcHdr/>
                </w:sdtPr>
                <w:sdtContent>
                  <w:p w14:paraId="61B4915A" w14:textId="77777777" w:rsidR="000F0C19" w:rsidRPr="00920158" w:rsidRDefault="000F0C19" w:rsidP="0009576A">
                    <w:pPr>
                      <w:widowControl w:val="0"/>
                      <w:spacing w:before="36" w:after="200" w:line="203" w:lineRule="exact"/>
                      <w:ind w:right="-20"/>
                      <w:rPr>
                        <w:rFonts w:ascii="Arial" w:hAnsi="Arial" w:cs="Arial"/>
                        <w:sz w:val="18"/>
                        <w:szCs w:val="18"/>
                      </w:rPr>
                    </w:pPr>
                    <w:r>
                      <w:rPr>
                        <w:rStyle w:val="PlaceholderText"/>
                        <w:rFonts w:ascii="Arial" w:hAnsi="Arial" w:cs="Arial"/>
                      </w:rPr>
                      <w:t xml:space="preserve"> </w:t>
                    </w:r>
                  </w:p>
                </w:sdtContent>
              </w:sdt>
            </w:sdtContent>
          </w:sdt>
        </w:tc>
      </w:tr>
      <w:tr w:rsidR="000F0C19" w:rsidRPr="00920158" w14:paraId="48AB5149" w14:textId="77777777" w:rsidTr="0009576A">
        <w:trPr>
          <w:trHeight w:val="555"/>
        </w:trPr>
        <w:tc>
          <w:tcPr>
            <w:tcW w:w="3060" w:type="dxa"/>
            <w:vMerge/>
            <w:shd w:val="clear" w:color="auto" w:fill="A6A6A6" w:themeFill="background1" w:themeFillShade="A6"/>
          </w:tcPr>
          <w:p w14:paraId="1368B800" w14:textId="77777777" w:rsidR="000F0C19" w:rsidRPr="00920158" w:rsidRDefault="000F0C19" w:rsidP="0009576A">
            <w:pPr>
              <w:spacing w:before="36" w:line="203" w:lineRule="exact"/>
              <w:ind w:right="-20"/>
              <w:rPr>
                <w:rFonts w:ascii="Arial" w:hAnsi="Arial" w:cs="Arial"/>
                <w:sz w:val="18"/>
                <w:szCs w:val="18"/>
              </w:rPr>
            </w:pPr>
          </w:p>
        </w:tc>
        <w:tc>
          <w:tcPr>
            <w:tcW w:w="2700" w:type="dxa"/>
            <w:shd w:val="clear" w:color="auto" w:fill="A6A6A6" w:themeFill="background1" w:themeFillShade="A6"/>
          </w:tcPr>
          <w:p w14:paraId="3367A5C7"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z w:val="16"/>
                <w:szCs w:val="16"/>
              </w:rPr>
              <w:t>in r</w:t>
            </w:r>
            <w:r>
              <w:rPr>
                <w:rFonts w:ascii="Arial" w:eastAsia="Arial" w:hAnsi="Arial" w:cs="Arial"/>
                <w:color w:val="231F20"/>
                <w:spacing w:val="2"/>
                <w:sz w:val="16"/>
                <w:szCs w:val="16"/>
              </w:rPr>
              <w:t>e</w:t>
            </w:r>
            <w:r>
              <w:rPr>
                <w:rFonts w:ascii="Arial" w:eastAsia="Arial" w:hAnsi="Arial" w:cs="Arial"/>
                <w:color w:val="231F20"/>
                <w:spacing w:val="1"/>
                <w:sz w:val="16"/>
                <w:szCs w:val="16"/>
              </w:rPr>
              <w:t>s</w:t>
            </w:r>
            <w:r>
              <w:rPr>
                <w:rFonts w:ascii="Arial" w:eastAsia="Arial" w:hAnsi="Arial" w:cs="Arial"/>
                <w:color w:val="231F20"/>
                <w:spacing w:val="3"/>
                <w:sz w:val="16"/>
                <w:szCs w:val="16"/>
              </w:rPr>
              <w:t>pe</w:t>
            </w:r>
            <w:r>
              <w:rPr>
                <w:rFonts w:ascii="Arial" w:eastAsia="Arial" w:hAnsi="Arial" w:cs="Arial"/>
                <w:color w:val="231F20"/>
                <w:spacing w:val="5"/>
                <w:sz w:val="16"/>
                <w:szCs w:val="16"/>
              </w:rPr>
              <w:t>c</w:t>
            </w:r>
            <w:r>
              <w:rPr>
                <w:rFonts w:ascii="Arial" w:eastAsia="Arial" w:hAnsi="Arial" w:cs="Arial"/>
                <w:color w:val="231F20"/>
                <w:sz w:val="16"/>
                <w:szCs w:val="16"/>
              </w:rPr>
              <w:t>t of</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e</w:t>
            </w:r>
            <w:r>
              <w:rPr>
                <w:rFonts w:ascii="Arial" w:eastAsia="Arial" w:hAnsi="Arial" w:cs="Arial"/>
                <w:color w:val="231F20"/>
                <w:spacing w:val="2"/>
                <w:sz w:val="16"/>
                <w:szCs w:val="16"/>
              </w:rPr>
              <w:t>a</w:t>
            </w:r>
            <w:r>
              <w:rPr>
                <w:rFonts w:ascii="Arial" w:eastAsia="Arial" w:hAnsi="Arial" w:cs="Arial"/>
                <w:color w:val="231F20"/>
                <w:spacing w:val="1"/>
                <w:sz w:val="16"/>
                <w:szCs w:val="16"/>
              </w:rPr>
              <w:t>c</w:t>
            </w:r>
            <w:r>
              <w:rPr>
                <w:rFonts w:ascii="Arial" w:eastAsia="Arial" w:hAnsi="Arial" w:cs="Arial"/>
                <w:color w:val="231F20"/>
                <w:sz w:val="16"/>
                <w:szCs w:val="16"/>
              </w:rPr>
              <w:t>h</w:t>
            </w:r>
            <w:r>
              <w:rPr>
                <w:rFonts w:ascii="Arial" w:eastAsia="Arial" w:hAnsi="Arial" w:cs="Arial"/>
                <w:color w:val="231F20"/>
                <w:spacing w:val="-1"/>
                <w:sz w:val="16"/>
                <w:szCs w:val="16"/>
              </w:rPr>
              <w:t xml:space="preserve"> </w:t>
            </w:r>
            <w:r>
              <w:rPr>
                <w:rFonts w:ascii="Arial" w:eastAsia="Arial" w:hAnsi="Arial" w:cs="Arial"/>
                <w:color w:val="231F20"/>
                <w:spacing w:val="1"/>
                <w:sz w:val="16"/>
                <w:szCs w:val="16"/>
              </w:rPr>
              <w:t>c</w:t>
            </w:r>
            <w:r>
              <w:rPr>
                <w:rFonts w:ascii="Arial" w:eastAsia="Arial" w:hAnsi="Arial" w:cs="Arial"/>
                <w:color w:val="231F20"/>
                <w:sz w:val="16"/>
                <w:szCs w:val="16"/>
              </w:rPr>
              <w:t>l</w:t>
            </w:r>
            <w:r>
              <w:rPr>
                <w:rFonts w:ascii="Arial" w:eastAsia="Arial" w:hAnsi="Arial" w:cs="Arial"/>
                <w:color w:val="231F20"/>
                <w:spacing w:val="1"/>
                <w:sz w:val="16"/>
                <w:szCs w:val="16"/>
              </w:rPr>
              <w:t>a</w:t>
            </w:r>
            <w:r>
              <w:rPr>
                <w:rFonts w:ascii="Arial" w:eastAsia="Arial" w:hAnsi="Arial" w:cs="Arial"/>
                <w:color w:val="231F20"/>
                <w:sz w:val="16"/>
                <w:szCs w:val="16"/>
              </w:rPr>
              <w:t>im,</w:t>
            </w:r>
            <w:r>
              <w:rPr>
                <w:rFonts w:ascii="Arial" w:eastAsia="Arial" w:hAnsi="Arial" w:cs="Arial"/>
                <w:color w:val="231F20"/>
                <w:spacing w:val="13"/>
                <w:sz w:val="16"/>
                <w:szCs w:val="16"/>
              </w:rPr>
              <w:t xml:space="preserve"> </w:t>
            </w:r>
            <w:r>
              <w:rPr>
                <w:rFonts w:ascii="Arial" w:eastAsia="Arial" w:hAnsi="Arial" w:cs="Arial"/>
                <w:color w:val="231F20"/>
                <w:spacing w:val="2"/>
                <w:sz w:val="16"/>
                <w:szCs w:val="16"/>
              </w:rPr>
              <w:t>w</w:t>
            </w:r>
            <w:r>
              <w:rPr>
                <w:rFonts w:ascii="Arial" w:eastAsia="Arial" w:hAnsi="Arial" w:cs="Arial"/>
                <w:color w:val="231F20"/>
                <w:spacing w:val="1"/>
                <w:sz w:val="16"/>
                <w:szCs w:val="16"/>
              </w:rPr>
              <w:t>ithou</w:t>
            </w:r>
            <w:r>
              <w:rPr>
                <w:rFonts w:ascii="Arial" w:eastAsia="Arial" w:hAnsi="Arial" w:cs="Arial"/>
                <w:color w:val="231F20"/>
                <w:sz w:val="16"/>
                <w:szCs w:val="16"/>
              </w:rPr>
              <w:t>t</w:t>
            </w:r>
            <w:r>
              <w:rPr>
                <w:rFonts w:ascii="Arial" w:eastAsia="Arial" w:hAnsi="Arial" w:cs="Arial"/>
                <w:color w:val="231F20"/>
                <w:spacing w:val="25"/>
                <w:sz w:val="16"/>
                <w:szCs w:val="16"/>
              </w:rPr>
              <w:t xml:space="preserve"> </w:t>
            </w:r>
            <w:r>
              <w:rPr>
                <w:rFonts w:ascii="Arial" w:eastAsia="Arial" w:hAnsi="Arial" w:cs="Arial"/>
                <w:color w:val="231F20"/>
                <w:sz w:val="16"/>
                <w:szCs w:val="16"/>
              </w:rPr>
              <w:t>li</w:t>
            </w:r>
            <w:r>
              <w:rPr>
                <w:rFonts w:ascii="Arial" w:eastAsia="Arial" w:hAnsi="Arial" w:cs="Arial"/>
                <w:color w:val="231F20"/>
                <w:spacing w:val="1"/>
                <w:sz w:val="16"/>
                <w:szCs w:val="16"/>
              </w:rPr>
              <w:t>mi</w:t>
            </w:r>
            <w:r>
              <w:rPr>
                <w:rFonts w:ascii="Arial" w:eastAsia="Arial" w:hAnsi="Arial" w:cs="Arial"/>
                <w:color w:val="231F20"/>
                <w:sz w:val="16"/>
                <w:szCs w:val="16"/>
              </w:rPr>
              <w:t>t to</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th</w:t>
            </w:r>
            <w:r>
              <w:rPr>
                <w:rFonts w:ascii="Arial" w:eastAsia="Arial" w:hAnsi="Arial" w:cs="Arial"/>
                <w:color w:val="231F20"/>
                <w:sz w:val="16"/>
                <w:szCs w:val="16"/>
              </w:rPr>
              <w:t>e</w:t>
            </w:r>
            <w:r>
              <w:rPr>
                <w:rFonts w:ascii="Arial" w:eastAsia="Arial" w:hAnsi="Arial" w:cs="Arial"/>
                <w:color w:val="231F20"/>
                <w:spacing w:val="-1"/>
                <w:sz w:val="16"/>
                <w:szCs w:val="16"/>
              </w:rPr>
              <w:t xml:space="preserve"> </w:t>
            </w:r>
            <w:r>
              <w:rPr>
                <w:rFonts w:ascii="Arial" w:eastAsia="Arial" w:hAnsi="Arial" w:cs="Arial"/>
                <w:color w:val="231F20"/>
                <w:sz w:val="16"/>
                <w:szCs w:val="16"/>
              </w:rPr>
              <w:t>n</w:t>
            </w:r>
            <w:r>
              <w:rPr>
                <w:rFonts w:ascii="Arial" w:eastAsia="Arial" w:hAnsi="Arial" w:cs="Arial"/>
                <w:color w:val="231F20"/>
                <w:spacing w:val="1"/>
                <w:sz w:val="16"/>
                <w:szCs w:val="16"/>
              </w:rPr>
              <w:t>um</w:t>
            </w:r>
            <w:r>
              <w:rPr>
                <w:rFonts w:ascii="Arial" w:eastAsia="Arial" w:hAnsi="Arial" w:cs="Arial"/>
                <w:color w:val="231F20"/>
                <w:spacing w:val="3"/>
                <w:sz w:val="16"/>
                <w:szCs w:val="16"/>
              </w:rPr>
              <w:t>b</w:t>
            </w:r>
            <w:r>
              <w:rPr>
                <w:rFonts w:ascii="Arial" w:eastAsia="Arial" w:hAnsi="Arial" w:cs="Arial"/>
                <w:color w:val="231F20"/>
                <w:spacing w:val="1"/>
                <w:sz w:val="16"/>
                <w:szCs w:val="16"/>
              </w:rPr>
              <w:t>e</w:t>
            </w:r>
            <w:r>
              <w:rPr>
                <w:rFonts w:ascii="Arial" w:eastAsia="Arial" w:hAnsi="Arial" w:cs="Arial"/>
                <w:color w:val="231F20"/>
                <w:sz w:val="16"/>
                <w:szCs w:val="16"/>
              </w:rPr>
              <w:t>r</w:t>
            </w:r>
            <w:r>
              <w:rPr>
                <w:rFonts w:ascii="Arial" w:eastAsia="Arial" w:hAnsi="Arial" w:cs="Arial"/>
                <w:color w:val="231F20"/>
                <w:spacing w:val="-10"/>
                <w:sz w:val="16"/>
                <w:szCs w:val="16"/>
              </w:rPr>
              <w:t xml:space="preserve"> </w:t>
            </w:r>
            <w:r>
              <w:rPr>
                <w:rFonts w:ascii="Arial" w:eastAsia="Arial" w:hAnsi="Arial" w:cs="Arial"/>
                <w:color w:val="231F20"/>
                <w:sz w:val="16"/>
                <w:szCs w:val="16"/>
              </w:rPr>
              <w:t>of</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c</w:t>
            </w:r>
            <w:r>
              <w:rPr>
                <w:rFonts w:ascii="Arial" w:eastAsia="Arial" w:hAnsi="Arial" w:cs="Arial"/>
                <w:color w:val="231F20"/>
                <w:sz w:val="16"/>
                <w:szCs w:val="16"/>
              </w:rPr>
              <w:t>l</w:t>
            </w:r>
            <w:r>
              <w:rPr>
                <w:rFonts w:ascii="Arial" w:eastAsia="Arial" w:hAnsi="Arial" w:cs="Arial"/>
                <w:color w:val="231F20"/>
                <w:spacing w:val="1"/>
                <w:sz w:val="16"/>
                <w:szCs w:val="16"/>
              </w:rPr>
              <w:t>a</w:t>
            </w:r>
            <w:r>
              <w:rPr>
                <w:rFonts w:ascii="Arial" w:eastAsia="Arial" w:hAnsi="Arial" w:cs="Arial"/>
                <w:color w:val="231F20"/>
                <w:sz w:val="16"/>
                <w:szCs w:val="16"/>
              </w:rPr>
              <w:t>i</w:t>
            </w:r>
            <w:r>
              <w:rPr>
                <w:rFonts w:ascii="Arial" w:eastAsia="Arial" w:hAnsi="Arial" w:cs="Arial"/>
                <w:color w:val="231F20"/>
                <w:spacing w:val="1"/>
                <w:sz w:val="16"/>
                <w:szCs w:val="16"/>
              </w:rPr>
              <w:t>m</w:t>
            </w:r>
            <w:r>
              <w:rPr>
                <w:rFonts w:ascii="Arial" w:eastAsia="Arial" w:hAnsi="Arial" w:cs="Arial"/>
                <w:color w:val="231F20"/>
                <w:sz w:val="16"/>
                <w:szCs w:val="16"/>
              </w:rPr>
              <w:t>s</w:t>
            </w:r>
          </w:p>
        </w:tc>
        <w:tc>
          <w:tcPr>
            <w:tcW w:w="2880" w:type="dxa"/>
            <w:vMerge/>
            <w:shd w:val="clear" w:color="auto" w:fill="A6A6A6" w:themeFill="background1" w:themeFillShade="A6"/>
          </w:tcPr>
          <w:p w14:paraId="2A4F8B9A" w14:textId="77777777" w:rsidR="000F0C19" w:rsidRPr="00920158" w:rsidRDefault="000F0C19" w:rsidP="0009576A">
            <w:pPr>
              <w:spacing w:before="36" w:line="203" w:lineRule="exact"/>
              <w:ind w:right="-20"/>
              <w:rPr>
                <w:rFonts w:ascii="Arial" w:hAnsi="Arial" w:cs="Arial"/>
                <w:sz w:val="18"/>
                <w:szCs w:val="18"/>
              </w:rPr>
            </w:pPr>
          </w:p>
        </w:tc>
      </w:tr>
      <w:tr w:rsidR="000F0C19" w:rsidRPr="00920158" w14:paraId="421DFD31" w14:textId="77777777" w:rsidTr="0009576A">
        <w:trPr>
          <w:trHeight w:val="654"/>
        </w:trPr>
        <w:tc>
          <w:tcPr>
            <w:tcW w:w="3060" w:type="dxa"/>
            <w:vMerge w:val="restart"/>
            <w:shd w:val="clear" w:color="auto" w:fill="F2F2F2" w:themeFill="background1" w:themeFillShade="F2"/>
          </w:tcPr>
          <w:p w14:paraId="6F5A3C27"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pacing w:val="2"/>
                <w:sz w:val="16"/>
                <w:szCs w:val="16"/>
              </w:rPr>
              <w:t>Los</w:t>
            </w:r>
            <w:r>
              <w:rPr>
                <w:rFonts w:ascii="Arial" w:eastAsia="Arial" w:hAnsi="Arial" w:cs="Arial"/>
                <w:color w:val="231F20"/>
                <w:sz w:val="16"/>
                <w:szCs w:val="16"/>
              </w:rPr>
              <w:t>s</w:t>
            </w:r>
            <w:r>
              <w:rPr>
                <w:rFonts w:ascii="Arial" w:eastAsia="Arial" w:hAnsi="Arial" w:cs="Arial"/>
                <w:color w:val="231F20"/>
                <w:spacing w:val="11"/>
                <w:sz w:val="16"/>
                <w:szCs w:val="16"/>
              </w:rPr>
              <w:t xml:space="preserve"> </w:t>
            </w:r>
            <w:r>
              <w:rPr>
                <w:rFonts w:ascii="Arial" w:eastAsia="Arial" w:hAnsi="Arial" w:cs="Arial"/>
                <w:color w:val="231F20"/>
                <w:sz w:val="16"/>
                <w:szCs w:val="16"/>
              </w:rPr>
              <w:t>of</w:t>
            </w:r>
            <w:r>
              <w:rPr>
                <w:rFonts w:ascii="Arial" w:eastAsia="Arial" w:hAnsi="Arial" w:cs="Arial"/>
                <w:color w:val="231F20"/>
                <w:spacing w:val="8"/>
                <w:sz w:val="16"/>
                <w:szCs w:val="16"/>
              </w:rPr>
              <w:t xml:space="preserve"> </w:t>
            </w:r>
            <w:r>
              <w:rPr>
                <w:rFonts w:ascii="Arial" w:eastAsia="Arial" w:hAnsi="Arial" w:cs="Arial"/>
                <w:color w:val="231F20"/>
                <w:spacing w:val="2"/>
                <w:sz w:val="16"/>
                <w:szCs w:val="16"/>
              </w:rPr>
              <w:t>o</w:t>
            </w:r>
            <w:r>
              <w:rPr>
                <w:rFonts w:ascii="Arial" w:eastAsia="Arial" w:hAnsi="Arial" w:cs="Arial"/>
                <w:color w:val="231F20"/>
                <w:sz w:val="16"/>
                <w:szCs w:val="16"/>
              </w:rPr>
              <w:t xml:space="preserve">r </w:t>
            </w:r>
            <w:r>
              <w:rPr>
                <w:rFonts w:ascii="Arial" w:eastAsia="Arial" w:hAnsi="Arial" w:cs="Arial"/>
                <w:color w:val="231F20"/>
                <w:spacing w:val="1"/>
                <w:sz w:val="16"/>
                <w:szCs w:val="16"/>
              </w:rPr>
              <w:t>dama</w:t>
            </w:r>
            <w:r>
              <w:rPr>
                <w:rFonts w:ascii="Arial" w:eastAsia="Arial" w:hAnsi="Arial" w:cs="Arial"/>
                <w:color w:val="231F20"/>
                <w:spacing w:val="2"/>
                <w:sz w:val="16"/>
                <w:szCs w:val="16"/>
              </w:rPr>
              <w:t>g</w:t>
            </w:r>
            <w:r>
              <w:rPr>
                <w:rFonts w:ascii="Arial" w:eastAsia="Arial" w:hAnsi="Arial" w:cs="Arial"/>
                <w:color w:val="231F20"/>
                <w:sz w:val="16"/>
                <w:szCs w:val="16"/>
              </w:rPr>
              <w:t>e</w:t>
            </w:r>
            <w:r>
              <w:rPr>
                <w:rFonts w:ascii="Arial" w:eastAsia="Arial" w:hAnsi="Arial" w:cs="Arial"/>
                <w:color w:val="231F20"/>
                <w:spacing w:val="8"/>
                <w:sz w:val="16"/>
                <w:szCs w:val="16"/>
              </w:rPr>
              <w:t xml:space="preserve"> </w:t>
            </w:r>
            <w:r>
              <w:rPr>
                <w:rFonts w:ascii="Arial" w:eastAsia="Arial" w:hAnsi="Arial" w:cs="Arial"/>
                <w:color w:val="231F20"/>
                <w:sz w:val="16"/>
                <w:szCs w:val="16"/>
              </w:rPr>
              <w:t>to</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p</w:t>
            </w:r>
            <w:r>
              <w:rPr>
                <w:rFonts w:ascii="Arial" w:eastAsia="Arial" w:hAnsi="Arial" w:cs="Arial"/>
                <w:color w:val="231F20"/>
                <w:sz w:val="16"/>
                <w:szCs w:val="16"/>
              </w:rPr>
              <w:t>r</w:t>
            </w:r>
            <w:r>
              <w:rPr>
                <w:rFonts w:ascii="Arial" w:eastAsia="Arial" w:hAnsi="Arial" w:cs="Arial"/>
                <w:color w:val="231F20"/>
                <w:spacing w:val="2"/>
                <w:sz w:val="16"/>
                <w:szCs w:val="16"/>
              </w:rPr>
              <w:t>o</w:t>
            </w:r>
            <w:r>
              <w:rPr>
                <w:rFonts w:ascii="Arial" w:eastAsia="Arial" w:hAnsi="Arial" w:cs="Arial"/>
                <w:color w:val="231F20"/>
                <w:spacing w:val="3"/>
                <w:sz w:val="16"/>
                <w:szCs w:val="16"/>
              </w:rPr>
              <w:t>p</w:t>
            </w:r>
            <w:r>
              <w:rPr>
                <w:rFonts w:ascii="Arial" w:eastAsia="Arial" w:hAnsi="Arial" w:cs="Arial"/>
                <w:color w:val="231F20"/>
                <w:spacing w:val="1"/>
                <w:sz w:val="16"/>
                <w:szCs w:val="16"/>
              </w:rPr>
              <w:t>e</w:t>
            </w:r>
            <w:r>
              <w:rPr>
                <w:rFonts w:ascii="Arial" w:eastAsia="Arial" w:hAnsi="Arial" w:cs="Arial"/>
                <w:color w:val="231F20"/>
                <w:spacing w:val="6"/>
                <w:sz w:val="16"/>
                <w:szCs w:val="16"/>
              </w:rPr>
              <w:t>r</w:t>
            </w:r>
            <w:r>
              <w:rPr>
                <w:rFonts w:ascii="Arial" w:eastAsia="Arial" w:hAnsi="Arial" w:cs="Arial"/>
                <w:color w:val="231F20"/>
                <w:spacing w:val="5"/>
                <w:sz w:val="16"/>
                <w:szCs w:val="16"/>
              </w:rPr>
              <w:t>t</w:t>
            </w:r>
            <w:r>
              <w:rPr>
                <w:rFonts w:ascii="Arial" w:eastAsia="Arial" w:hAnsi="Arial" w:cs="Arial"/>
                <w:color w:val="231F20"/>
                <w:sz w:val="16"/>
                <w:szCs w:val="16"/>
              </w:rPr>
              <w:t>y</w:t>
            </w:r>
            <w:r>
              <w:rPr>
                <w:rFonts w:ascii="Arial" w:eastAsia="Arial" w:hAnsi="Arial" w:cs="Arial"/>
                <w:color w:val="231F20"/>
                <w:spacing w:val="-11"/>
                <w:sz w:val="16"/>
                <w:szCs w:val="16"/>
              </w:rPr>
              <w:t xml:space="preserve"> </w:t>
            </w:r>
            <w:r>
              <w:rPr>
                <w:rFonts w:ascii="Arial" w:eastAsia="Arial" w:hAnsi="Arial" w:cs="Arial"/>
                <w:color w:val="231F20"/>
                <w:spacing w:val="1"/>
                <w:sz w:val="16"/>
                <w:szCs w:val="16"/>
              </w:rPr>
              <w:t>an</w:t>
            </w:r>
            <w:r>
              <w:rPr>
                <w:rFonts w:ascii="Arial" w:eastAsia="Arial" w:hAnsi="Arial" w:cs="Arial"/>
                <w:color w:val="231F20"/>
                <w:sz w:val="16"/>
                <w:szCs w:val="16"/>
              </w:rPr>
              <w:t>d li</w:t>
            </w:r>
            <w:r>
              <w:rPr>
                <w:rFonts w:ascii="Arial" w:eastAsia="Arial" w:hAnsi="Arial" w:cs="Arial"/>
                <w:color w:val="231F20"/>
                <w:spacing w:val="1"/>
                <w:sz w:val="16"/>
                <w:szCs w:val="16"/>
              </w:rPr>
              <w:t>ab</w:t>
            </w:r>
            <w:r>
              <w:rPr>
                <w:rFonts w:ascii="Arial" w:eastAsia="Arial" w:hAnsi="Arial" w:cs="Arial"/>
                <w:color w:val="231F20"/>
                <w:sz w:val="16"/>
                <w:szCs w:val="16"/>
              </w:rPr>
              <w:t>il</w:t>
            </w:r>
            <w:r>
              <w:rPr>
                <w:rFonts w:ascii="Arial" w:eastAsia="Arial" w:hAnsi="Arial" w:cs="Arial"/>
                <w:color w:val="231F20"/>
                <w:spacing w:val="1"/>
                <w:sz w:val="16"/>
                <w:szCs w:val="16"/>
              </w:rPr>
              <w:t>i</w:t>
            </w:r>
            <w:r>
              <w:rPr>
                <w:rFonts w:ascii="Arial" w:eastAsia="Arial" w:hAnsi="Arial" w:cs="Arial"/>
                <w:color w:val="231F20"/>
                <w:spacing w:val="5"/>
                <w:sz w:val="16"/>
                <w:szCs w:val="16"/>
              </w:rPr>
              <w:t>t</w:t>
            </w:r>
            <w:r>
              <w:rPr>
                <w:rFonts w:ascii="Arial" w:eastAsia="Arial" w:hAnsi="Arial" w:cs="Arial"/>
                <w:color w:val="231F20"/>
                <w:sz w:val="16"/>
                <w:szCs w:val="16"/>
              </w:rPr>
              <w:t>y</w:t>
            </w:r>
            <w:r>
              <w:rPr>
                <w:rFonts w:ascii="Arial" w:eastAsia="Arial" w:hAnsi="Arial" w:cs="Arial"/>
                <w:color w:val="231F20"/>
                <w:spacing w:val="-11"/>
                <w:sz w:val="16"/>
                <w:szCs w:val="16"/>
              </w:rPr>
              <w:t xml:space="preserve"> </w:t>
            </w:r>
            <w:r>
              <w:rPr>
                <w:rFonts w:ascii="Arial" w:eastAsia="Arial" w:hAnsi="Arial" w:cs="Arial"/>
                <w:color w:val="231F20"/>
                <w:spacing w:val="-1"/>
                <w:sz w:val="16"/>
                <w:szCs w:val="16"/>
              </w:rPr>
              <w:t>f</w:t>
            </w:r>
            <w:r>
              <w:rPr>
                <w:rFonts w:ascii="Arial" w:eastAsia="Arial" w:hAnsi="Arial" w:cs="Arial"/>
                <w:color w:val="231F20"/>
                <w:spacing w:val="2"/>
                <w:sz w:val="16"/>
                <w:szCs w:val="16"/>
              </w:rPr>
              <w:t>o</w:t>
            </w:r>
            <w:r>
              <w:rPr>
                <w:rFonts w:ascii="Arial" w:eastAsia="Arial" w:hAnsi="Arial" w:cs="Arial"/>
                <w:color w:val="231F20"/>
                <w:sz w:val="16"/>
                <w:szCs w:val="16"/>
              </w:rPr>
              <w:t>r</w:t>
            </w:r>
            <w:r>
              <w:rPr>
                <w:rFonts w:ascii="Arial" w:eastAsia="Arial" w:hAnsi="Arial" w:cs="Arial"/>
                <w:color w:val="231F20"/>
                <w:spacing w:val="8"/>
                <w:sz w:val="16"/>
                <w:szCs w:val="16"/>
              </w:rPr>
              <w:t xml:space="preserve"> </w:t>
            </w:r>
            <w:r>
              <w:rPr>
                <w:rFonts w:ascii="Arial" w:eastAsia="Arial" w:hAnsi="Arial" w:cs="Arial"/>
                <w:color w:val="231F20"/>
                <w:spacing w:val="2"/>
                <w:sz w:val="16"/>
                <w:szCs w:val="16"/>
              </w:rPr>
              <w:t>bo</w:t>
            </w:r>
            <w:r>
              <w:rPr>
                <w:rFonts w:ascii="Arial" w:eastAsia="Arial" w:hAnsi="Arial" w:cs="Arial"/>
                <w:color w:val="231F20"/>
                <w:spacing w:val="1"/>
                <w:sz w:val="16"/>
                <w:szCs w:val="16"/>
              </w:rPr>
              <w:t>d</w:t>
            </w:r>
            <w:r>
              <w:rPr>
                <w:rFonts w:ascii="Arial" w:eastAsia="Arial" w:hAnsi="Arial" w:cs="Arial"/>
                <w:color w:val="231F20"/>
                <w:sz w:val="16"/>
                <w:szCs w:val="16"/>
              </w:rPr>
              <w:t>i</w:t>
            </w:r>
            <w:r>
              <w:rPr>
                <w:rFonts w:ascii="Arial" w:eastAsia="Arial" w:hAnsi="Arial" w:cs="Arial"/>
                <w:color w:val="231F20"/>
                <w:spacing w:val="2"/>
                <w:sz w:val="16"/>
                <w:szCs w:val="16"/>
              </w:rPr>
              <w:t>l</w:t>
            </w:r>
            <w:r>
              <w:rPr>
                <w:rFonts w:ascii="Arial" w:eastAsia="Arial" w:hAnsi="Arial" w:cs="Arial"/>
                <w:color w:val="231F20"/>
                <w:sz w:val="16"/>
                <w:szCs w:val="16"/>
              </w:rPr>
              <w:t>y</w:t>
            </w:r>
            <w:r>
              <w:rPr>
                <w:rFonts w:ascii="Arial" w:eastAsia="Arial" w:hAnsi="Arial" w:cs="Arial"/>
                <w:color w:val="231F20"/>
                <w:spacing w:val="-10"/>
                <w:sz w:val="16"/>
                <w:szCs w:val="16"/>
              </w:rPr>
              <w:t xml:space="preserve"> </w:t>
            </w:r>
            <w:r>
              <w:rPr>
                <w:rFonts w:ascii="Arial" w:eastAsia="Arial" w:hAnsi="Arial" w:cs="Arial"/>
                <w:color w:val="231F20"/>
                <w:sz w:val="16"/>
                <w:szCs w:val="16"/>
              </w:rPr>
              <w:t>inj</w:t>
            </w:r>
            <w:r>
              <w:rPr>
                <w:rFonts w:ascii="Arial" w:eastAsia="Arial" w:hAnsi="Arial" w:cs="Arial"/>
                <w:color w:val="231F20"/>
                <w:spacing w:val="1"/>
                <w:sz w:val="16"/>
                <w:szCs w:val="16"/>
              </w:rPr>
              <w:t>u</w:t>
            </w:r>
            <w:r>
              <w:rPr>
                <w:rFonts w:ascii="Arial" w:eastAsia="Arial" w:hAnsi="Arial" w:cs="Arial"/>
                <w:color w:val="231F20"/>
                <w:spacing w:val="7"/>
                <w:sz w:val="16"/>
                <w:szCs w:val="16"/>
              </w:rPr>
              <w:t>r</w:t>
            </w:r>
            <w:r>
              <w:rPr>
                <w:rFonts w:ascii="Arial" w:eastAsia="Arial" w:hAnsi="Arial" w:cs="Arial"/>
                <w:color w:val="231F20"/>
                <w:sz w:val="16"/>
                <w:szCs w:val="16"/>
              </w:rPr>
              <w:t>y</w:t>
            </w:r>
            <w:r>
              <w:rPr>
                <w:rFonts w:ascii="Arial" w:eastAsia="Arial" w:hAnsi="Arial" w:cs="Arial"/>
                <w:color w:val="231F20"/>
                <w:spacing w:val="-10"/>
                <w:sz w:val="16"/>
                <w:szCs w:val="16"/>
              </w:rPr>
              <w:t xml:space="preserve"> </w:t>
            </w:r>
            <w:r>
              <w:rPr>
                <w:rFonts w:ascii="Arial" w:eastAsia="Arial" w:hAnsi="Arial" w:cs="Arial"/>
                <w:color w:val="231F20"/>
                <w:sz w:val="16"/>
                <w:szCs w:val="16"/>
              </w:rPr>
              <w:t>to</w:t>
            </w:r>
            <w:r>
              <w:rPr>
                <w:rFonts w:ascii="Arial" w:eastAsia="Arial" w:hAnsi="Arial" w:cs="Arial"/>
                <w:color w:val="231F20"/>
                <w:spacing w:val="8"/>
                <w:sz w:val="16"/>
                <w:szCs w:val="16"/>
              </w:rPr>
              <w:t xml:space="preserve"> </w:t>
            </w:r>
            <w:r>
              <w:rPr>
                <w:rFonts w:ascii="Arial" w:eastAsia="Arial" w:hAnsi="Arial" w:cs="Arial"/>
                <w:color w:val="231F20"/>
                <w:spacing w:val="2"/>
                <w:sz w:val="16"/>
                <w:szCs w:val="16"/>
              </w:rPr>
              <w:t>o</w:t>
            </w:r>
            <w:r>
              <w:rPr>
                <w:rFonts w:ascii="Arial" w:eastAsia="Arial" w:hAnsi="Arial" w:cs="Arial"/>
                <w:color w:val="231F20"/>
                <w:sz w:val="16"/>
                <w:szCs w:val="16"/>
              </w:rPr>
              <w:t xml:space="preserve">r </w:t>
            </w:r>
            <w:r>
              <w:rPr>
                <w:rFonts w:ascii="Arial" w:eastAsia="Arial" w:hAnsi="Arial" w:cs="Arial"/>
                <w:color w:val="231F20"/>
                <w:spacing w:val="2"/>
                <w:sz w:val="16"/>
                <w:szCs w:val="16"/>
              </w:rPr>
              <w:t>d</w:t>
            </w:r>
            <w:r>
              <w:rPr>
                <w:rFonts w:ascii="Arial" w:eastAsia="Arial" w:hAnsi="Arial" w:cs="Arial"/>
                <w:color w:val="231F20"/>
                <w:spacing w:val="1"/>
                <w:sz w:val="16"/>
                <w:szCs w:val="16"/>
              </w:rPr>
              <w:t>eat</w:t>
            </w:r>
            <w:r>
              <w:rPr>
                <w:rFonts w:ascii="Arial" w:eastAsia="Arial" w:hAnsi="Arial" w:cs="Arial"/>
                <w:color w:val="231F20"/>
                <w:sz w:val="16"/>
                <w:szCs w:val="16"/>
              </w:rPr>
              <w:t>h of</w:t>
            </w:r>
            <w:r>
              <w:rPr>
                <w:rFonts w:ascii="Arial" w:eastAsia="Arial" w:hAnsi="Arial" w:cs="Arial"/>
                <w:color w:val="231F20"/>
                <w:spacing w:val="8"/>
                <w:sz w:val="16"/>
                <w:szCs w:val="16"/>
              </w:rPr>
              <w:t xml:space="preserve"> </w:t>
            </w:r>
            <w:r>
              <w:rPr>
                <w:rFonts w:ascii="Arial" w:eastAsia="Arial" w:hAnsi="Arial" w:cs="Arial"/>
                <w:color w:val="231F20"/>
                <w:sz w:val="16"/>
                <w:szCs w:val="16"/>
              </w:rPr>
              <w:t>a</w:t>
            </w:r>
            <w:r>
              <w:rPr>
                <w:rFonts w:ascii="Arial" w:eastAsia="Arial" w:hAnsi="Arial" w:cs="Arial"/>
                <w:color w:val="231F20"/>
                <w:spacing w:val="-10"/>
                <w:sz w:val="16"/>
                <w:szCs w:val="16"/>
              </w:rPr>
              <w:t xml:space="preserve"> </w:t>
            </w:r>
            <w:r>
              <w:rPr>
                <w:rFonts w:ascii="Arial" w:eastAsia="Arial" w:hAnsi="Arial" w:cs="Arial"/>
                <w:color w:val="231F20"/>
                <w:spacing w:val="3"/>
                <w:sz w:val="16"/>
                <w:szCs w:val="16"/>
              </w:rPr>
              <w:t>p</w:t>
            </w:r>
            <w:r>
              <w:rPr>
                <w:rFonts w:ascii="Arial" w:eastAsia="Arial" w:hAnsi="Arial" w:cs="Arial"/>
                <w:color w:val="231F20"/>
                <w:spacing w:val="1"/>
                <w:sz w:val="16"/>
                <w:szCs w:val="16"/>
              </w:rPr>
              <w:t>e</w:t>
            </w:r>
            <w:r>
              <w:rPr>
                <w:rFonts w:ascii="Arial" w:eastAsia="Arial" w:hAnsi="Arial" w:cs="Arial"/>
                <w:color w:val="231F20"/>
                <w:spacing w:val="4"/>
                <w:sz w:val="16"/>
                <w:szCs w:val="16"/>
              </w:rPr>
              <w:t>r</w:t>
            </w:r>
            <w:r>
              <w:rPr>
                <w:rFonts w:ascii="Arial" w:eastAsia="Arial" w:hAnsi="Arial" w:cs="Arial"/>
                <w:color w:val="231F20"/>
                <w:spacing w:val="2"/>
                <w:sz w:val="16"/>
                <w:szCs w:val="16"/>
              </w:rPr>
              <w:t>so</w:t>
            </w:r>
            <w:r>
              <w:rPr>
                <w:rFonts w:ascii="Arial" w:eastAsia="Arial" w:hAnsi="Arial" w:cs="Arial"/>
                <w:color w:val="231F20"/>
                <w:sz w:val="16"/>
                <w:szCs w:val="16"/>
              </w:rPr>
              <w:t xml:space="preserve">n </w:t>
            </w:r>
            <w:r>
              <w:rPr>
                <w:rFonts w:ascii="Arial" w:eastAsia="Arial" w:hAnsi="Arial" w:cs="Arial"/>
                <w:color w:val="231F20"/>
                <w:spacing w:val="-3"/>
                <w:sz w:val="16"/>
                <w:szCs w:val="16"/>
              </w:rPr>
              <w:t>(</w:t>
            </w:r>
            <w:r>
              <w:rPr>
                <w:rFonts w:ascii="Arial" w:eastAsia="Arial" w:hAnsi="Arial" w:cs="Arial"/>
                <w:color w:val="231F20"/>
                <w:spacing w:val="1"/>
                <w:sz w:val="16"/>
                <w:szCs w:val="16"/>
              </w:rPr>
              <w:t>n</w:t>
            </w:r>
            <w:r>
              <w:rPr>
                <w:rFonts w:ascii="Arial" w:eastAsia="Arial" w:hAnsi="Arial" w:cs="Arial"/>
                <w:color w:val="231F20"/>
                <w:sz w:val="16"/>
                <w:szCs w:val="16"/>
              </w:rPr>
              <w:t>ot</w:t>
            </w:r>
            <w:r>
              <w:rPr>
                <w:rFonts w:ascii="Arial" w:eastAsia="Arial" w:hAnsi="Arial" w:cs="Arial"/>
                <w:color w:val="231F20"/>
                <w:spacing w:val="3"/>
                <w:sz w:val="16"/>
                <w:szCs w:val="16"/>
              </w:rPr>
              <w:t xml:space="preserve"> </w:t>
            </w:r>
            <w:r>
              <w:rPr>
                <w:rFonts w:ascii="Arial" w:eastAsia="Arial" w:hAnsi="Arial" w:cs="Arial"/>
                <w:color w:val="231F20"/>
                <w:spacing w:val="1"/>
                <w:sz w:val="16"/>
                <w:szCs w:val="16"/>
              </w:rPr>
              <w:t>a</w:t>
            </w:r>
            <w:r>
              <w:rPr>
                <w:rFonts w:ascii="Arial" w:eastAsia="Arial" w:hAnsi="Arial" w:cs="Arial"/>
                <w:color w:val="231F20"/>
                <w:sz w:val="16"/>
                <w:szCs w:val="16"/>
              </w:rPr>
              <w:t>n</w:t>
            </w:r>
            <w:r>
              <w:rPr>
                <w:rFonts w:ascii="Arial" w:eastAsia="Arial" w:hAnsi="Arial" w:cs="Arial"/>
                <w:color w:val="231F20"/>
                <w:spacing w:val="-10"/>
                <w:sz w:val="16"/>
                <w:szCs w:val="16"/>
              </w:rPr>
              <w:t xml:space="preserve"> </w:t>
            </w:r>
            <w:r>
              <w:rPr>
                <w:rFonts w:ascii="Arial" w:eastAsia="Arial" w:hAnsi="Arial" w:cs="Arial"/>
                <w:color w:val="231F20"/>
                <w:spacing w:val="1"/>
                <w:sz w:val="16"/>
                <w:szCs w:val="16"/>
              </w:rPr>
              <w:t>emp</w:t>
            </w:r>
            <w:r>
              <w:rPr>
                <w:rFonts w:ascii="Arial" w:eastAsia="Arial" w:hAnsi="Arial" w:cs="Arial"/>
                <w:color w:val="231F20"/>
                <w:spacing w:val="2"/>
                <w:sz w:val="16"/>
                <w:szCs w:val="16"/>
              </w:rPr>
              <w:t>l</w:t>
            </w:r>
            <w:r>
              <w:rPr>
                <w:rFonts w:ascii="Arial" w:eastAsia="Arial" w:hAnsi="Arial" w:cs="Arial"/>
                <w:color w:val="231F20"/>
                <w:spacing w:val="1"/>
                <w:sz w:val="16"/>
                <w:szCs w:val="16"/>
              </w:rPr>
              <w:t>o</w:t>
            </w:r>
            <w:r>
              <w:rPr>
                <w:rFonts w:ascii="Arial" w:eastAsia="Arial" w:hAnsi="Arial" w:cs="Arial"/>
                <w:color w:val="231F20"/>
                <w:sz w:val="16"/>
                <w:szCs w:val="16"/>
              </w:rPr>
              <w:t>y</w:t>
            </w:r>
            <w:r>
              <w:rPr>
                <w:rFonts w:ascii="Arial" w:eastAsia="Arial" w:hAnsi="Arial" w:cs="Arial"/>
                <w:color w:val="231F20"/>
                <w:spacing w:val="3"/>
                <w:sz w:val="16"/>
                <w:szCs w:val="16"/>
              </w:rPr>
              <w:t>e</w:t>
            </w:r>
            <w:r>
              <w:rPr>
                <w:rFonts w:ascii="Arial" w:eastAsia="Arial" w:hAnsi="Arial" w:cs="Arial"/>
                <w:color w:val="231F20"/>
                <w:sz w:val="16"/>
                <w:szCs w:val="16"/>
              </w:rPr>
              <w:t>e</w:t>
            </w:r>
            <w:r>
              <w:rPr>
                <w:rFonts w:ascii="Arial" w:eastAsia="Arial" w:hAnsi="Arial" w:cs="Arial"/>
                <w:color w:val="231F20"/>
                <w:spacing w:val="6"/>
                <w:sz w:val="16"/>
                <w:szCs w:val="16"/>
              </w:rPr>
              <w:t xml:space="preserve"> </w:t>
            </w:r>
            <w:r>
              <w:rPr>
                <w:rFonts w:ascii="Arial" w:eastAsia="Arial" w:hAnsi="Arial" w:cs="Arial"/>
                <w:color w:val="231F20"/>
                <w:sz w:val="16"/>
                <w:szCs w:val="16"/>
              </w:rPr>
              <w:t xml:space="preserve">of </w:t>
            </w:r>
            <w:r>
              <w:rPr>
                <w:rFonts w:ascii="Arial" w:eastAsia="Arial" w:hAnsi="Arial" w:cs="Arial"/>
                <w:color w:val="231F20"/>
                <w:spacing w:val="1"/>
                <w:sz w:val="16"/>
                <w:szCs w:val="16"/>
              </w:rPr>
              <w:t>th</w:t>
            </w:r>
            <w:r>
              <w:rPr>
                <w:rFonts w:ascii="Arial" w:eastAsia="Arial" w:hAnsi="Arial" w:cs="Arial"/>
                <w:color w:val="231F20"/>
                <w:sz w:val="16"/>
                <w:szCs w:val="16"/>
              </w:rPr>
              <w:t>e</w:t>
            </w:r>
            <w:r>
              <w:rPr>
                <w:rFonts w:ascii="Arial" w:eastAsia="Arial" w:hAnsi="Arial" w:cs="Arial"/>
                <w:color w:val="231F20"/>
                <w:spacing w:val="-1"/>
                <w:sz w:val="16"/>
                <w:szCs w:val="16"/>
              </w:rPr>
              <w:t xml:space="preserve"> </w:t>
            </w:r>
            <w:r>
              <w:rPr>
                <w:rFonts w:ascii="Arial" w:eastAsia="Arial" w:hAnsi="Arial" w:cs="Arial"/>
                <w:i/>
                <w:color w:val="231F20"/>
                <w:spacing w:val="-1"/>
                <w:sz w:val="16"/>
                <w:szCs w:val="16"/>
              </w:rPr>
              <w:t>C</w:t>
            </w:r>
            <w:r>
              <w:rPr>
                <w:rFonts w:ascii="Arial" w:eastAsia="Arial" w:hAnsi="Arial" w:cs="Arial"/>
                <w:i/>
                <w:color w:val="231F20"/>
                <w:spacing w:val="1"/>
                <w:sz w:val="16"/>
                <w:szCs w:val="16"/>
              </w:rPr>
              <w:t>o</w:t>
            </w:r>
            <w:r>
              <w:rPr>
                <w:rFonts w:ascii="Arial" w:eastAsia="Arial" w:hAnsi="Arial" w:cs="Arial"/>
                <w:i/>
                <w:color w:val="231F20"/>
                <w:sz w:val="16"/>
                <w:szCs w:val="16"/>
              </w:rPr>
              <w:t>ns</w:t>
            </w:r>
            <w:r>
              <w:rPr>
                <w:rFonts w:ascii="Arial" w:eastAsia="Arial" w:hAnsi="Arial" w:cs="Arial"/>
                <w:i/>
                <w:color w:val="231F20"/>
                <w:spacing w:val="1"/>
                <w:sz w:val="16"/>
                <w:szCs w:val="16"/>
              </w:rPr>
              <w:t>ulta</w:t>
            </w:r>
            <w:r>
              <w:rPr>
                <w:rFonts w:ascii="Arial" w:eastAsia="Arial" w:hAnsi="Arial" w:cs="Arial"/>
                <w:i/>
                <w:color w:val="231F20"/>
                <w:spacing w:val="-2"/>
                <w:sz w:val="16"/>
                <w:szCs w:val="16"/>
              </w:rPr>
              <w:t>n</w:t>
            </w:r>
            <w:r>
              <w:rPr>
                <w:rFonts w:ascii="Arial" w:eastAsia="Arial" w:hAnsi="Arial" w:cs="Arial"/>
                <w:i/>
                <w:color w:val="231F20"/>
                <w:spacing w:val="3"/>
                <w:sz w:val="16"/>
                <w:szCs w:val="16"/>
              </w:rPr>
              <w:t>t</w:t>
            </w:r>
            <w:r>
              <w:rPr>
                <w:rFonts w:ascii="Arial" w:eastAsia="Arial" w:hAnsi="Arial" w:cs="Arial"/>
                <w:color w:val="231F20"/>
                <w:sz w:val="16"/>
                <w:szCs w:val="16"/>
              </w:rPr>
              <w:t xml:space="preserve">) </w:t>
            </w:r>
            <w:r>
              <w:rPr>
                <w:rFonts w:ascii="Arial" w:eastAsia="Arial" w:hAnsi="Arial" w:cs="Arial"/>
                <w:color w:val="231F20"/>
                <w:spacing w:val="1"/>
                <w:sz w:val="16"/>
                <w:szCs w:val="16"/>
              </w:rPr>
              <w:t>aris</w:t>
            </w:r>
            <w:r>
              <w:rPr>
                <w:rFonts w:ascii="Arial" w:eastAsia="Arial" w:hAnsi="Arial" w:cs="Arial"/>
                <w:color w:val="231F20"/>
                <w:sz w:val="16"/>
                <w:szCs w:val="16"/>
              </w:rPr>
              <w:t>i</w:t>
            </w:r>
            <w:r>
              <w:rPr>
                <w:rFonts w:ascii="Arial" w:eastAsia="Arial" w:hAnsi="Arial" w:cs="Arial"/>
                <w:color w:val="231F20"/>
                <w:spacing w:val="1"/>
                <w:sz w:val="16"/>
                <w:szCs w:val="16"/>
              </w:rPr>
              <w:t>n</w:t>
            </w:r>
            <w:r>
              <w:rPr>
                <w:rFonts w:ascii="Arial" w:eastAsia="Arial" w:hAnsi="Arial" w:cs="Arial"/>
                <w:color w:val="231F20"/>
                <w:sz w:val="16"/>
                <w:szCs w:val="16"/>
              </w:rPr>
              <w:t xml:space="preserve">g </w:t>
            </w:r>
            <w:r>
              <w:rPr>
                <w:rFonts w:ascii="Arial" w:eastAsia="Arial" w:hAnsi="Arial" w:cs="Arial"/>
                <w:color w:val="231F20"/>
                <w:spacing w:val="1"/>
                <w:sz w:val="16"/>
                <w:szCs w:val="16"/>
              </w:rPr>
              <w:t>f</w:t>
            </w:r>
            <w:r>
              <w:rPr>
                <w:rFonts w:ascii="Arial" w:eastAsia="Arial" w:hAnsi="Arial" w:cs="Arial"/>
                <w:color w:val="231F20"/>
                <w:sz w:val="16"/>
                <w:szCs w:val="16"/>
              </w:rPr>
              <w:t>r</w:t>
            </w:r>
            <w:r>
              <w:rPr>
                <w:rFonts w:ascii="Arial" w:eastAsia="Arial" w:hAnsi="Arial" w:cs="Arial"/>
                <w:color w:val="231F20"/>
                <w:spacing w:val="2"/>
                <w:sz w:val="16"/>
                <w:szCs w:val="16"/>
              </w:rPr>
              <w:t>o</w:t>
            </w:r>
            <w:r>
              <w:rPr>
                <w:rFonts w:ascii="Arial" w:eastAsia="Arial" w:hAnsi="Arial" w:cs="Arial"/>
                <w:color w:val="231F20"/>
                <w:sz w:val="16"/>
                <w:szCs w:val="16"/>
              </w:rPr>
              <w:t>m</w:t>
            </w:r>
            <w:r>
              <w:rPr>
                <w:rFonts w:ascii="Arial" w:eastAsia="Arial" w:hAnsi="Arial" w:cs="Arial"/>
                <w:color w:val="231F20"/>
                <w:spacing w:val="8"/>
                <w:sz w:val="16"/>
                <w:szCs w:val="16"/>
              </w:rPr>
              <w:t xml:space="preserve"> </w:t>
            </w:r>
            <w:r>
              <w:rPr>
                <w:rFonts w:ascii="Arial" w:eastAsia="Arial" w:hAnsi="Arial" w:cs="Arial"/>
                <w:color w:val="231F20"/>
                <w:spacing w:val="2"/>
                <w:sz w:val="16"/>
                <w:szCs w:val="16"/>
              </w:rPr>
              <w:t>o</w:t>
            </w:r>
            <w:r>
              <w:rPr>
                <w:rFonts w:ascii="Arial" w:eastAsia="Arial" w:hAnsi="Arial" w:cs="Arial"/>
                <w:color w:val="231F20"/>
                <w:sz w:val="16"/>
                <w:szCs w:val="16"/>
              </w:rPr>
              <w:t>r in c</w:t>
            </w:r>
            <w:r>
              <w:rPr>
                <w:rFonts w:ascii="Arial" w:eastAsia="Arial" w:hAnsi="Arial" w:cs="Arial"/>
                <w:color w:val="231F20"/>
                <w:spacing w:val="2"/>
                <w:sz w:val="16"/>
                <w:szCs w:val="16"/>
              </w:rPr>
              <w:t>o</w:t>
            </w:r>
            <w:r>
              <w:rPr>
                <w:rFonts w:ascii="Arial" w:eastAsia="Arial" w:hAnsi="Arial" w:cs="Arial"/>
                <w:color w:val="231F20"/>
                <w:sz w:val="16"/>
                <w:szCs w:val="16"/>
              </w:rPr>
              <w:t>n</w:t>
            </w:r>
            <w:r>
              <w:rPr>
                <w:rFonts w:ascii="Arial" w:eastAsia="Arial" w:hAnsi="Arial" w:cs="Arial"/>
                <w:color w:val="231F20"/>
                <w:spacing w:val="2"/>
                <w:sz w:val="16"/>
                <w:szCs w:val="16"/>
              </w:rPr>
              <w:t>n</w:t>
            </w:r>
            <w:r>
              <w:rPr>
                <w:rFonts w:ascii="Arial" w:eastAsia="Arial" w:hAnsi="Arial" w:cs="Arial"/>
                <w:color w:val="231F20"/>
                <w:spacing w:val="3"/>
                <w:sz w:val="16"/>
                <w:szCs w:val="16"/>
              </w:rPr>
              <w:t>e</w:t>
            </w:r>
            <w:r>
              <w:rPr>
                <w:rFonts w:ascii="Arial" w:eastAsia="Arial" w:hAnsi="Arial" w:cs="Arial"/>
                <w:color w:val="231F20"/>
                <w:spacing w:val="5"/>
                <w:sz w:val="16"/>
                <w:szCs w:val="16"/>
              </w:rPr>
              <w:t>c</w:t>
            </w:r>
            <w:r>
              <w:rPr>
                <w:rFonts w:ascii="Arial" w:eastAsia="Arial" w:hAnsi="Arial" w:cs="Arial"/>
                <w:color w:val="231F20"/>
                <w:spacing w:val="1"/>
                <w:sz w:val="16"/>
                <w:szCs w:val="16"/>
              </w:rPr>
              <w:t>t</w:t>
            </w:r>
            <w:r>
              <w:rPr>
                <w:rFonts w:ascii="Arial" w:eastAsia="Arial" w:hAnsi="Arial" w:cs="Arial"/>
                <w:color w:val="231F20"/>
                <w:spacing w:val="2"/>
                <w:sz w:val="16"/>
                <w:szCs w:val="16"/>
              </w:rPr>
              <w:t>io</w:t>
            </w:r>
            <w:r>
              <w:rPr>
                <w:rFonts w:ascii="Arial" w:eastAsia="Arial" w:hAnsi="Arial" w:cs="Arial"/>
                <w:color w:val="231F20"/>
                <w:sz w:val="16"/>
                <w:szCs w:val="16"/>
              </w:rPr>
              <w:t>n</w:t>
            </w:r>
            <w:r>
              <w:rPr>
                <w:rFonts w:ascii="Arial" w:eastAsia="Arial" w:hAnsi="Arial" w:cs="Arial"/>
                <w:color w:val="231F20"/>
                <w:spacing w:val="4"/>
                <w:sz w:val="16"/>
                <w:szCs w:val="16"/>
              </w:rPr>
              <w:t xml:space="preserve"> </w:t>
            </w:r>
            <w:r>
              <w:rPr>
                <w:rFonts w:ascii="Arial" w:eastAsia="Arial" w:hAnsi="Arial" w:cs="Arial"/>
                <w:color w:val="231F20"/>
                <w:spacing w:val="2"/>
                <w:sz w:val="16"/>
                <w:szCs w:val="16"/>
              </w:rPr>
              <w:t>w</w:t>
            </w:r>
            <w:r>
              <w:rPr>
                <w:rFonts w:ascii="Arial" w:eastAsia="Arial" w:hAnsi="Arial" w:cs="Arial"/>
                <w:color w:val="231F20"/>
                <w:spacing w:val="1"/>
                <w:sz w:val="16"/>
                <w:szCs w:val="16"/>
              </w:rPr>
              <w:t>it</w:t>
            </w:r>
            <w:r>
              <w:rPr>
                <w:rFonts w:ascii="Arial" w:eastAsia="Arial" w:hAnsi="Arial" w:cs="Arial"/>
                <w:color w:val="231F20"/>
                <w:sz w:val="16"/>
                <w:szCs w:val="16"/>
              </w:rPr>
              <w:t>h</w:t>
            </w:r>
            <w:r>
              <w:rPr>
                <w:rFonts w:ascii="Arial" w:eastAsia="Arial" w:hAnsi="Arial" w:cs="Arial"/>
                <w:color w:val="231F20"/>
                <w:spacing w:val="17"/>
                <w:sz w:val="16"/>
                <w:szCs w:val="16"/>
              </w:rPr>
              <w:t xml:space="preserve"> </w:t>
            </w:r>
            <w:r>
              <w:rPr>
                <w:rFonts w:ascii="Arial" w:eastAsia="Arial" w:hAnsi="Arial" w:cs="Arial"/>
                <w:color w:val="231F20"/>
                <w:spacing w:val="1"/>
                <w:sz w:val="16"/>
                <w:szCs w:val="16"/>
              </w:rPr>
              <w:t>th</w:t>
            </w:r>
            <w:r>
              <w:rPr>
                <w:rFonts w:ascii="Arial" w:eastAsia="Arial" w:hAnsi="Arial" w:cs="Arial"/>
                <w:color w:val="231F20"/>
                <w:sz w:val="16"/>
                <w:szCs w:val="16"/>
              </w:rPr>
              <w:t>e</w:t>
            </w:r>
            <w:r>
              <w:rPr>
                <w:rFonts w:ascii="Arial" w:eastAsia="Arial" w:hAnsi="Arial" w:cs="Arial"/>
                <w:color w:val="231F20"/>
                <w:spacing w:val="-1"/>
                <w:sz w:val="16"/>
                <w:szCs w:val="16"/>
              </w:rPr>
              <w:t xml:space="preserve"> </w:t>
            </w:r>
            <w:r>
              <w:rPr>
                <w:rFonts w:ascii="Arial" w:eastAsia="Arial" w:hAnsi="Arial" w:cs="Arial"/>
                <w:i/>
                <w:color w:val="231F20"/>
                <w:spacing w:val="-1"/>
                <w:sz w:val="16"/>
                <w:szCs w:val="16"/>
              </w:rPr>
              <w:t>C</w:t>
            </w:r>
            <w:r>
              <w:rPr>
                <w:rFonts w:ascii="Arial" w:eastAsia="Arial" w:hAnsi="Arial" w:cs="Arial"/>
                <w:i/>
                <w:color w:val="231F20"/>
                <w:spacing w:val="1"/>
                <w:sz w:val="16"/>
                <w:szCs w:val="16"/>
              </w:rPr>
              <w:t>o</w:t>
            </w:r>
            <w:r>
              <w:rPr>
                <w:rFonts w:ascii="Arial" w:eastAsia="Arial" w:hAnsi="Arial" w:cs="Arial"/>
                <w:i/>
                <w:color w:val="231F20"/>
                <w:sz w:val="16"/>
                <w:szCs w:val="16"/>
              </w:rPr>
              <w:t>ns</w:t>
            </w:r>
            <w:r>
              <w:rPr>
                <w:rFonts w:ascii="Arial" w:eastAsia="Arial" w:hAnsi="Arial" w:cs="Arial"/>
                <w:i/>
                <w:color w:val="231F20"/>
                <w:spacing w:val="1"/>
                <w:sz w:val="16"/>
                <w:szCs w:val="16"/>
              </w:rPr>
              <w:t>ulta</w:t>
            </w:r>
            <w:r>
              <w:rPr>
                <w:rFonts w:ascii="Arial" w:eastAsia="Arial" w:hAnsi="Arial" w:cs="Arial"/>
                <w:i/>
                <w:color w:val="231F20"/>
                <w:spacing w:val="-2"/>
                <w:sz w:val="16"/>
                <w:szCs w:val="16"/>
              </w:rPr>
              <w:t>n</w:t>
            </w:r>
            <w:r>
              <w:rPr>
                <w:rFonts w:ascii="Arial" w:eastAsia="Arial" w:hAnsi="Arial" w:cs="Arial"/>
                <w:i/>
                <w:color w:val="231F20"/>
                <w:sz w:val="16"/>
                <w:szCs w:val="16"/>
              </w:rPr>
              <w:t xml:space="preserve">t </w:t>
            </w:r>
            <w:r>
              <w:rPr>
                <w:rFonts w:ascii="Arial" w:eastAsia="Arial" w:hAnsi="Arial" w:cs="Arial"/>
                <w:color w:val="231F20"/>
                <w:spacing w:val="2"/>
                <w:sz w:val="16"/>
                <w:szCs w:val="16"/>
              </w:rPr>
              <w:t>P</w:t>
            </w:r>
            <w:r>
              <w:rPr>
                <w:rFonts w:ascii="Arial" w:eastAsia="Arial" w:hAnsi="Arial" w:cs="Arial"/>
                <w:color w:val="231F20"/>
                <w:sz w:val="16"/>
                <w:szCs w:val="16"/>
              </w:rPr>
              <w:t>r</w:t>
            </w:r>
            <w:r>
              <w:rPr>
                <w:rFonts w:ascii="Arial" w:eastAsia="Arial" w:hAnsi="Arial" w:cs="Arial"/>
                <w:color w:val="231F20"/>
                <w:spacing w:val="1"/>
                <w:sz w:val="16"/>
                <w:szCs w:val="16"/>
              </w:rPr>
              <w:t>o</w:t>
            </w:r>
            <w:r>
              <w:rPr>
                <w:rFonts w:ascii="Arial" w:eastAsia="Arial" w:hAnsi="Arial" w:cs="Arial"/>
                <w:color w:val="231F20"/>
                <w:spacing w:val="2"/>
                <w:sz w:val="16"/>
                <w:szCs w:val="16"/>
              </w:rPr>
              <w:t>v</w:t>
            </w:r>
            <w:r>
              <w:rPr>
                <w:rFonts w:ascii="Arial" w:eastAsia="Arial" w:hAnsi="Arial" w:cs="Arial"/>
                <w:color w:val="231F20"/>
                <w:spacing w:val="1"/>
                <w:sz w:val="16"/>
                <w:szCs w:val="16"/>
              </w:rPr>
              <w:t>id</w:t>
            </w:r>
            <w:r>
              <w:rPr>
                <w:rFonts w:ascii="Arial" w:eastAsia="Arial" w:hAnsi="Arial" w:cs="Arial"/>
                <w:color w:val="231F20"/>
                <w:sz w:val="16"/>
                <w:szCs w:val="16"/>
              </w:rPr>
              <w:t>i</w:t>
            </w:r>
            <w:r>
              <w:rPr>
                <w:rFonts w:ascii="Arial" w:eastAsia="Arial" w:hAnsi="Arial" w:cs="Arial"/>
                <w:color w:val="231F20"/>
                <w:spacing w:val="1"/>
                <w:sz w:val="16"/>
                <w:szCs w:val="16"/>
              </w:rPr>
              <w:t>n</w:t>
            </w:r>
            <w:r>
              <w:rPr>
                <w:rFonts w:ascii="Arial" w:eastAsia="Arial" w:hAnsi="Arial" w:cs="Arial"/>
                <w:color w:val="231F20"/>
                <w:sz w:val="16"/>
                <w:szCs w:val="16"/>
              </w:rPr>
              <w:t xml:space="preserve">g </w:t>
            </w:r>
            <w:r>
              <w:rPr>
                <w:rFonts w:ascii="Arial" w:eastAsia="Arial" w:hAnsi="Arial" w:cs="Arial"/>
                <w:color w:val="231F20"/>
                <w:spacing w:val="1"/>
                <w:sz w:val="16"/>
                <w:szCs w:val="16"/>
              </w:rPr>
              <w:t>th</w:t>
            </w:r>
            <w:r>
              <w:rPr>
                <w:rFonts w:ascii="Arial" w:eastAsia="Arial" w:hAnsi="Arial" w:cs="Arial"/>
                <w:color w:val="231F20"/>
                <w:sz w:val="16"/>
                <w:szCs w:val="16"/>
              </w:rPr>
              <w:t>e</w:t>
            </w:r>
            <w:r>
              <w:rPr>
                <w:rFonts w:ascii="Arial" w:eastAsia="Arial" w:hAnsi="Arial" w:cs="Arial"/>
                <w:color w:val="231F20"/>
                <w:spacing w:val="-1"/>
                <w:sz w:val="16"/>
                <w:szCs w:val="16"/>
              </w:rPr>
              <w:t xml:space="preserve"> </w:t>
            </w:r>
            <w:r>
              <w:rPr>
                <w:rFonts w:ascii="Arial" w:eastAsia="Arial" w:hAnsi="Arial" w:cs="Arial"/>
                <w:color w:val="231F20"/>
                <w:spacing w:val="2"/>
                <w:sz w:val="16"/>
                <w:szCs w:val="16"/>
              </w:rPr>
              <w:t>S</w:t>
            </w:r>
            <w:r>
              <w:rPr>
                <w:rFonts w:ascii="Arial" w:eastAsia="Arial" w:hAnsi="Arial" w:cs="Arial"/>
                <w:color w:val="231F20"/>
                <w:spacing w:val="1"/>
                <w:sz w:val="16"/>
                <w:szCs w:val="16"/>
              </w:rPr>
              <w:t>e</w:t>
            </w:r>
            <w:r>
              <w:rPr>
                <w:rFonts w:ascii="Arial" w:eastAsia="Arial" w:hAnsi="Arial" w:cs="Arial"/>
                <w:color w:val="231F20"/>
                <w:spacing w:val="7"/>
                <w:sz w:val="16"/>
                <w:szCs w:val="16"/>
              </w:rPr>
              <w:t>r</w:t>
            </w:r>
            <w:r>
              <w:rPr>
                <w:rFonts w:ascii="Arial" w:eastAsia="Arial" w:hAnsi="Arial" w:cs="Arial"/>
                <w:color w:val="231F20"/>
                <w:spacing w:val="2"/>
                <w:sz w:val="16"/>
                <w:szCs w:val="16"/>
              </w:rPr>
              <w:t>v</w:t>
            </w:r>
            <w:r>
              <w:rPr>
                <w:rFonts w:ascii="Arial" w:eastAsia="Arial" w:hAnsi="Arial" w:cs="Arial"/>
                <w:color w:val="231F20"/>
                <w:spacing w:val="1"/>
                <w:sz w:val="16"/>
                <w:szCs w:val="16"/>
              </w:rPr>
              <w:t>i</w:t>
            </w:r>
            <w:r>
              <w:rPr>
                <w:rFonts w:ascii="Arial" w:eastAsia="Arial" w:hAnsi="Arial" w:cs="Arial"/>
                <w:color w:val="231F20"/>
                <w:sz w:val="16"/>
                <w:szCs w:val="16"/>
              </w:rPr>
              <w:t>c</w:t>
            </w:r>
            <w:r>
              <w:rPr>
                <w:rFonts w:ascii="Arial" w:eastAsia="Arial" w:hAnsi="Arial" w:cs="Arial"/>
                <w:color w:val="231F20"/>
                <w:spacing w:val="-2"/>
                <w:sz w:val="16"/>
                <w:szCs w:val="16"/>
              </w:rPr>
              <w:t>e</w:t>
            </w:r>
            <w:r>
              <w:rPr>
                <w:rFonts w:ascii="Arial" w:eastAsia="Arial" w:hAnsi="Arial" w:cs="Arial"/>
                <w:color w:val="231F20"/>
                <w:sz w:val="16"/>
                <w:szCs w:val="16"/>
              </w:rPr>
              <w:t>.</w:t>
            </w:r>
          </w:p>
        </w:tc>
        <w:tc>
          <w:tcPr>
            <w:tcW w:w="2700" w:type="dxa"/>
            <w:shd w:val="clear" w:color="auto" w:fill="F2F2F2" w:themeFill="background1" w:themeFillShade="F2"/>
          </w:tcPr>
          <w:p w14:paraId="73C28DD0" w14:textId="1600F762" w:rsidR="000F0C19" w:rsidRPr="00920158" w:rsidRDefault="0069118F" w:rsidP="0009576A">
            <w:pPr>
              <w:spacing w:before="36" w:line="203" w:lineRule="exact"/>
              <w:ind w:right="-20"/>
              <w:rPr>
                <w:rFonts w:ascii="Arial" w:hAnsi="Arial" w:cs="Arial"/>
                <w:sz w:val="18"/>
                <w:szCs w:val="18"/>
              </w:rPr>
            </w:pPr>
            <w:r>
              <w:rPr>
                <w:rFonts w:ascii="Arial" w:hAnsi="Arial" w:cs="Arial"/>
                <w:sz w:val="18"/>
                <w:szCs w:val="18"/>
              </w:rPr>
              <w:t>£5,000,000</w:t>
            </w:r>
          </w:p>
        </w:tc>
        <w:tc>
          <w:tcPr>
            <w:tcW w:w="2880" w:type="dxa"/>
            <w:vMerge w:val="restart"/>
            <w:shd w:val="clear" w:color="auto" w:fill="F2F2F2" w:themeFill="background1" w:themeFillShade="F2"/>
          </w:tcPr>
          <w:sdt>
            <w:sdtPr>
              <w:rPr>
                <w:rFonts w:ascii="Arial" w:hAnsi="Arial" w:cs="Arial"/>
                <w:sz w:val="18"/>
                <w:szCs w:val="18"/>
              </w:rPr>
              <w:id w:val="1446193749"/>
              <w:placeholder>
                <w:docPart w:val="806248C313414F1B8C6B3DD597018B9E"/>
              </w:placeholder>
              <w:showingPlcHdr/>
            </w:sdtPr>
            <w:sdtContent>
              <w:p w14:paraId="09C76944" w14:textId="77777777" w:rsidR="000F0C19" w:rsidRPr="00920158" w:rsidRDefault="000F0C19" w:rsidP="0009576A">
                <w:pPr>
                  <w:widowControl w:val="0"/>
                  <w:spacing w:before="36" w:after="200"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18C4B437" w14:textId="77777777" w:rsidTr="0009576A">
        <w:trPr>
          <w:trHeight w:val="360"/>
        </w:trPr>
        <w:tc>
          <w:tcPr>
            <w:tcW w:w="3060" w:type="dxa"/>
            <w:vMerge/>
            <w:shd w:val="clear" w:color="auto" w:fill="A6A6A6" w:themeFill="background1" w:themeFillShade="A6"/>
          </w:tcPr>
          <w:p w14:paraId="13871014" w14:textId="77777777" w:rsidR="000F0C19" w:rsidRPr="00920158" w:rsidRDefault="000F0C19" w:rsidP="0009576A">
            <w:pPr>
              <w:spacing w:before="36" w:line="203" w:lineRule="exact"/>
              <w:ind w:right="-20"/>
              <w:rPr>
                <w:rFonts w:ascii="Arial" w:hAnsi="Arial" w:cs="Arial"/>
                <w:sz w:val="18"/>
                <w:szCs w:val="18"/>
              </w:rPr>
            </w:pPr>
          </w:p>
        </w:tc>
        <w:tc>
          <w:tcPr>
            <w:tcW w:w="2700" w:type="dxa"/>
            <w:shd w:val="clear" w:color="auto" w:fill="A6A6A6" w:themeFill="background1" w:themeFillShade="A6"/>
          </w:tcPr>
          <w:p w14:paraId="3F80897C" w14:textId="77777777" w:rsidR="000F0C19" w:rsidRPr="00920158" w:rsidRDefault="00DB6CFF" w:rsidP="0009576A">
            <w:pPr>
              <w:spacing w:before="36" w:line="203" w:lineRule="exact"/>
              <w:ind w:right="-20"/>
              <w:rPr>
                <w:rFonts w:ascii="Arial" w:hAnsi="Arial" w:cs="Arial"/>
                <w:sz w:val="18"/>
                <w:szCs w:val="18"/>
              </w:rPr>
            </w:pPr>
            <w:r>
              <w:rPr>
                <w:rFonts w:ascii="Arial" w:eastAsia="Arial" w:hAnsi="Arial" w:cs="Arial"/>
                <w:color w:val="231F20"/>
                <w:sz w:val="16"/>
                <w:szCs w:val="16"/>
              </w:rPr>
              <w:t>in respect of each event, without limit to the number of events</w:t>
            </w:r>
          </w:p>
        </w:tc>
        <w:tc>
          <w:tcPr>
            <w:tcW w:w="2880" w:type="dxa"/>
            <w:vMerge/>
            <w:shd w:val="clear" w:color="auto" w:fill="A6A6A6" w:themeFill="background1" w:themeFillShade="A6"/>
          </w:tcPr>
          <w:p w14:paraId="4127390E" w14:textId="77777777" w:rsidR="000F0C19" w:rsidRPr="00920158" w:rsidRDefault="000F0C19" w:rsidP="0009576A">
            <w:pPr>
              <w:spacing w:before="36" w:line="203" w:lineRule="exact"/>
              <w:ind w:right="-20"/>
              <w:rPr>
                <w:rFonts w:ascii="Arial" w:hAnsi="Arial" w:cs="Arial"/>
                <w:sz w:val="18"/>
                <w:szCs w:val="18"/>
              </w:rPr>
            </w:pPr>
          </w:p>
        </w:tc>
      </w:tr>
      <w:tr w:rsidR="000F0C19" w:rsidRPr="00920158" w14:paraId="639BBAB3" w14:textId="77777777" w:rsidTr="0009576A">
        <w:trPr>
          <w:trHeight w:val="360"/>
        </w:trPr>
        <w:tc>
          <w:tcPr>
            <w:tcW w:w="3060" w:type="dxa"/>
            <w:vMerge w:val="restart"/>
            <w:shd w:val="clear" w:color="auto" w:fill="F2F2F2" w:themeFill="background1" w:themeFillShade="F2"/>
          </w:tcPr>
          <w:p w14:paraId="4D426B8F"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pacing w:val="3"/>
                <w:sz w:val="16"/>
                <w:szCs w:val="16"/>
              </w:rPr>
              <w:t>L</w:t>
            </w:r>
            <w:r>
              <w:rPr>
                <w:rFonts w:ascii="Arial" w:eastAsia="Arial" w:hAnsi="Arial" w:cs="Arial"/>
                <w:color w:val="231F20"/>
                <w:sz w:val="16"/>
                <w:szCs w:val="16"/>
              </w:rPr>
              <w:t>i</w:t>
            </w:r>
            <w:r>
              <w:rPr>
                <w:rFonts w:ascii="Arial" w:eastAsia="Arial" w:hAnsi="Arial" w:cs="Arial"/>
                <w:color w:val="231F20"/>
                <w:spacing w:val="1"/>
                <w:sz w:val="16"/>
                <w:szCs w:val="16"/>
              </w:rPr>
              <w:t>ab</w:t>
            </w:r>
            <w:r>
              <w:rPr>
                <w:rFonts w:ascii="Arial" w:eastAsia="Arial" w:hAnsi="Arial" w:cs="Arial"/>
                <w:color w:val="231F20"/>
                <w:sz w:val="16"/>
                <w:szCs w:val="16"/>
              </w:rPr>
              <w:t>il</w:t>
            </w:r>
            <w:r>
              <w:rPr>
                <w:rFonts w:ascii="Arial" w:eastAsia="Arial" w:hAnsi="Arial" w:cs="Arial"/>
                <w:color w:val="231F20"/>
                <w:spacing w:val="1"/>
                <w:sz w:val="16"/>
                <w:szCs w:val="16"/>
              </w:rPr>
              <w:t>i</w:t>
            </w:r>
            <w:r>
              <w:rPr>
                <w:rFonts w:ascii="Arial" w:eastAsia="Arial" w:hAnsi="Arial" w:cs="Arial"/>
                <w:color w:val="231F20"/>
                <w:spacing w:val="5"/>
                <w:sz w:val="16"/>
                <w:szCs w:val="16"/>
              </w:rPr>
              <w:t>t</w:t>
            </w:r>
            <w:r>
              <w:rPr>
                <w:rFonts w:ascii="Arial" w:eastAsia="Arial" w:hAnsi="Arial" w:cs="Arial"/>
                <w:color w:val="231F20"/>
                <w:sz w:val="16"/>
                <w:szCs w:val="16"/>
              </w:rPr>
              <w:t xml:space="preserve">y </w:t>
            </w:r>
            <w:r>
              <w:rPr>
                <w:rFonts w:ascii="Arial" w:eastAsia="Arial" w:hAnsi="Arial" w:cs="Arial"/>
                <w:color w:val="231F20"/>
                <w:spacing w:val="-1"/>
                <w:sz w:val="16"/>
                <w:szCs w:val="16"/>
              </w:rPr>
              <w:t>f</w:t>
            </w:r>
            <w:r>
              <w:rPr>
                <w:rFonts w:ascii="Arial" w:eastAsia="Arial" w:hAnsi="Arial" w:cs="Arial"/>
                <w:color w:val="231F20"/>
                <w:spacing w:val="2"/>
                <w:sz w:val="16"/>
                <w:szCs w:val="16"/>
              </w:rPr>
              <w:t>o</w:t>
            </w:r>
            <w:r>
              <w:rPr>
                <w:rFonts w:ascii="Arial" w:eastAsia="Arial" w:hAnsi="Arial" w:cs="Arial"/>
                <w:color w:val="231F20"/>
                <w:sz w:val="16"/>
                <w:szCs w:val="16"/>
              </w:rPr>
              <w:t>r</w:t>
            </w:r>
            <w:r>
              <w:rPr>
                <w:rFonts w:ascii="Arial" w:eastAsia="Arial" w:hAnsi="Arial" w:cs="Arial"/>
                <w:color w:val="231F20"/>
                <w:spacing w:val="8"/>
                <w:sz w:val="16"/>
                <w:szCs w:val="16"/>
              </w:rPr>
              <w:t xml:space="preserve"> </w:t>
            </w:r>
            <w:r>
              <w:rPr>
                <w:rFonts w:ascii="Arial" w:eastAsia="Arial" w:hAnsi="Arial" w:cs="Arial"/>
                <w:color w:val="231F20"/>
                <w:spacing w:val="2"/>
                <w:sz w:val="16"/>
                <w:szCs w:val="16"/>
              </w:rPr>
              <w:t>d</w:t>
            </w:r>
            <w:r>
              <w:rPr>
                <w:rFonts w:ascii="Arial" w:eastAsia="Arial" w:hAnsi="Arial" w:cs="Arial"/>
                <w:color w:val="231F20"/>
                <w:spacing w:val="1"/>
                <w:sz w:val="16"/>
                <w:szCs w:val="16"/>
              </w:rPr>
              <w:t>eat</w:t>
            </w:r>
            <w:r>
              <w:rPr>
                <w:rFonts w:ascii="Arial" w:eastAsia="Arial" w:hAnsi="Arial" w:cs="Arial"/>
                <w:color w:val="231F20"/>
                <w:sz w:val="16"/>
                <w:szCs w:val="16"/>
              </w:rPr>
              <w:t>h</w:t>
            </w:r>
            <w:r>
              <w:rPr>
                <w:rFonts w:ascii="Arial" w:eastAsia="Arial" w:hAnsi="Arial" w:cs="Arial"/>
                <w:color w:val="231F20"/>
                <w:spacing w:val="-11"/>
                <w:sz w:val="16"/>
                <w:szCs w:val="16"/>
              </w:rPr>
              <w:t xml:space="preserve"> </w:t>
            </w:r>
            <w:r>
              <w:rPr>
                <w:rFonts w:ascii="Arial" w:eastAsia="Arial" w:hAnsi="Arial" w:cs="Arial"/>
                <w:color w:val="231F20"/>
                <w:sz w:val="16"/>
                <w:szCs w:val="16"/>
              </w:rPr>
              <w:t>of</w:t>
            </w:r>
            <w:r>
              <w:rPr>
                <w:rFonts w:ascii="Arial" w:eastAsia="Arial" w:hAnsi="Arial" w:cs="Arial"/>
                <w:color w:val="231F20"/>
                <w:spacing w:val="8"/>
                <w:sz w:val="16"/>
                <w:szCs w:val="16"/>
              </w:rPr>
              <w:t xml:space="preserve"> </w:t>
            </w:r>
            <w:r>
              <w:rPr>
                <w:rFonts w:ascii="Arial" w:eastAsia="Arial" w:hAnsi="Arial" w:cs="Arial"/>
                <w:color w:val="231F20"/>
                <w:spacing w:val="2"/>
                <w:sz w:val="16"/>
                <w:szCs w:val="16"/>
              </w:rPr>
              <w:t>o</w:t>
            </w:r>
            <w:r>
              <w:rPr>
                <w:rFonts w:ascii="Arial" w:eastAsia="Arial" w:hAnsi="Arial" w:cs="Arial"/>
                <w:color w:val="231F20"/>
                <w:sz w:val="16"/>
                <w:szCs w:val="16"/>
              </w:rPr>
              <w:t xml:space="preserve">r </w:t>
            </w:r>
            <w:r>
              <w:rPr>
                <w:rFonts w:ascii="Arial" w:eastAsia="Arial" w:hAnsi="Arial" w:cs="Arial"/>
                <w:color w:val="231F20"/>
                <w:spacing w:val="2"/>
                <w:sz w:val="16"/>
                <w:szCs w:val="16"/>
              </w:rPr>
              <w:t>bo</w:t>
            </w:r>
            <w:r>
              <w:rPr>
                <w:rFonts w:ascii="Arial" w:eastAsia="Arial" w:hAnsi="Arial" w:cs="Arial"/>
                <w:color w:val="231F20"/>
                <w:spacing w:val="1"/>
                <w:sz w:val="16"/>
                <w:szCs w:val="16"/>
              </w:rPr>
              <w:t>d</w:t>
            </w:r>
            <w:r>
              <w:rPr>
                <w:rFonts w:ascii="Arial" w:eastAsia="Arial" w:hAnsi="Arial" w:cs="Arial"/>
                <w:color w:val="231F20"/>
                <w:sz w:val="16"/>
                <w:szCs w:val="16"/>
              </w:rPr>
              <w:t>i</w:t>
            </w:r>
            <w:r>
              <w:rPr>
                <w:rFonts w:ascii="Arial" w:eastAsia="Arial" w:hAnsi="Arial" w:cs="Arial"/>
                <w:color w:val="231F20"/>
                <w:spacing w:val="2"/>
                <w:sz w:val="16"/>
                <w:szCs w:val="16"/>
              </w:rPr>
              <w:t>l</w:t>
            </w:r>
            <w:r>
              <w:rPr>
                <w:rFonts w:ascii="Arial" w:eastAsia="Arial" w:hAnsi="Arial" w:cs="Arial"/>
                <w:color w:val="231F20"/>
                <w:sz w:val="16"/>
                <w:szCs w:val="16"/>
              </w:rPr>
              <w:t>y</w:t>
            </w:r>
            <w:r>
              <w:rPr>
                <w:rFonts w:ascii="Arial" w:eastAsia="Arial" w:hAnsi="Arial" w:cs="Arial"/>
                <w:color w:val="231F20"/>
                <w:spacing w:val="-10"/>
                <w:sz w:val="16"/>
                <w:szCs w:val="16"/>
              </w:rPr>
              <w:t xml:space="preserve"> </w:t>
            </w:r>
            <w:r>
              <w:rPr>
                <w:rFonts w:ascii="Arial" w:eastAsia="Arial" w:hAnsi="Arial" w:cs="Arial"/>
                <w:color w:val="231F20"/>
                <w:sz w:val="16"/>
                <w:szCs w:val="16"/>
              </w:rPr>
              <w:t>inj</w:t>
            </w:r>
            <w:r>
              <w:rPr>
                <w:rFonts w:ascii="Arial" w:eastAsia="Arial" w:hAnsi="Arial" w:cs="Arial"/>
                <w:color w:val="231F20"/>
                <w:spacing w:val="1"/>
                <w:sz w:val="16"/>
                <w:szCs w:val="16"/>
              </w:rPr>
              <w:t>u</w:t>
            </w:r>
            <w:r>
              <w:rPr>
                <w:rFonts w:ascii="Arial" w:eastAsia="Arial" w:hAnsi="Arial" w:cs="Arial"/>
                <w:color w:val="231F20"/>
                <w:spacing w:val="7"/>
                <w:sz w:val="16"/>
                <w:szCs w:val="16"/>
              </w:rPr>
              <w:t>r</w:t>
            </w:r>
            <w:r>
              <w:rPr>
                <w:rFonts w:ascii="Arial" w:eastAsia="Arial" w:hAnsi="Arial" w:cs="Arial"/>
                <w:color w:val="231F20"/>
                <w:sz w:val="16"/>
                <w:szCs w:val="16"/>
              </w:rPr>
              <w:t>y</w:t>
            </w:r>
            <w:r>
              <w:rPr>
                <w:rFonts w:ascii="Arial" w:eastAsia="Arial" w:hAnsi="Arial" w:cs="Arial"/>
                <w:color w:val="231F20"/>
                <w:spacing w:val="-10"/>
                <w:sz w:val="16"/>
                <w:szCs w:val="16"/>
              </w:rPr>
              <w:t xml:space="preserve"> </w:t>
            </w:r>
            <w:r>
              <w:rPr>
                <w:rFonts w:ascii="Arial" w:eastAsia="Arial" w:hAnsi="Arial" w:cs="Arial"/>
                <w:color w:val="231F20"/>
                <w:sz w:val="16"/>
                <w:szCs w:val="16"/>
              </w:rPr>
              <w:t xml:space="preserve">to </w:t>
            </w:r>
            <w:r>
              <w:rPr>
                <w:rFonts w:ascii="Arial" w:eastAsia="Arial" w:hAnsi="Arial" w:cs="Arial"/>
                <w:color w:val="231F20"/>
                <w:spacing w:val="1"/>
                <w:sz w:val="16"/>
                <w:szCs w:val="16"/>
              </w:rPr>
              <w:t>emp</w:t>
            </w:r>
            <w:r>
              <w:rPr>
                <w:rFonts w:ascii="Arial" w:eastAsia="Arial" w:hAnsi="Arial" w:cs="Arial"/>
                <w:color w:val="231F20"/>
                <w:spacing w:val="2"/>
                <w:sz w:val="16"/>
                <w:szCs w:val="16"/>
              </w:rPr>
              <w:t>l</w:t>
            </w:r>
            <w:r>
              <w:rPr>
                <w:rFonts w:ascii="Arial" w:eastAsia="Arial" w:hAnsi="Arial" w:cs="Arial"/>
                <w:color w:val="231F20"/>
                <w:spacing w:val="1"/>
                <w:sz w:val="16"/>
                <w:szCs w:val="16"/>
              </w:rPr>
              <w:t>o</w:t>
            </w:r>
            <w:r>
              <w:rPr>
                <w:rFonts w:ascii="Arial" w:eastAsia="Arial" w:hAnsi="Arial" w:cs="Arial"/>
                <w:color w:val="231F20"/>
                <w:sz w:val="16"/>
                <w:szCs w:val="16"/>
              </w:rPr>
              <w:t>y</w:t>
            </w:r>
            <w:r>
              <w:rPr>
                <w:rFonts w:ascii="Arial" w:eastAsia="Arial" w:hAnsi="Arial" w:cs="Arial"/>
                <w:color w:val="231F20"/>
                <w:spacing w:val="3"/>
                <w:sz w:val="16"/>
                <w:szCs w:val="16"/>
              </w:rPr>
              <w:t>e</w:t>
            </w:r>
            <w:r>
              <w:rPr>
                <w:rFonts w:ascii="Arial" w:eastAsia="Arial" w:hAnsi="Arial" w:cs="Arial"/>
                <w:color w:val="231F20"/>
                <w:spacing w:val="2"/>
                <w:sz w:val="16"/>
                <w:szCs w:val="16"/>
              </w:rPr>
              <w:t>e</w:t>
            </w:r>
            <w:r>
              <w:rPr>
                <w:rFonts w:ascii="Arial" w:eastAsia="Arial" w:hAnsi="Arial" w:cs="Arial"/>
                <w:color w:val="231F20"/>
                <w:sz w:val="16"/>
                <w:szCs w:val="16"/>
              </w:rPr>
              <w:t>s</w:t>
            </w:r>
            <w:r>
              <w:rPr>
                <w:rFonts w:ascii="Arial" w:eastAsia="Arial" w:hAnsi="Arial" w:cs="Arial"/>
                <w:color w:val="231F20"/>
                <w:spacing w:val="9"/>
                <w:sz w:val="16"/>
                <w:szCs w:val="16"/>
              </w:rPr>
              <w:t xml:space="preserve"> </w:t>
            </w:r>
            <w:r>
              <w:rPr>
                <w:rFonts w:ascii="Arial" w:eastAsia="Arial" w:hAnsi="Arial" w:cs="Arial"/>
                <w:color w:val="231F20"/>
                <w:sz w:val="16"/>
                <w:szCs w:val="16"/>
              </w:rPr>
              <w:t>of</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th</w:t>
            </w:r>
            <w:r>
              <w:rPr>
                <w:rFonts w:ascii="Arial" w:eastAsia="Arial" w:hAnsi="Arial" w:cs="Arial"/>
                <w:color w:val="231F20"/>
                <w:sz w:val="16"/>
                <w:szCs w:val="16"/>
              </w:rPr>
              <w:t>e</w:t>
            </w:r>
            <w:r>
              <w:rPr>
                <w:rFonts w:ascii="Arial" w:eastAsia="Arial" w:hAnsi="Arial" w:cs="Arial"/>
                <w:color w:val="231F20"/>
                <w:spacing w:val="-1"/>
                <w:sz w:val="16"/>
                <w:szCs w:val="16"/>
              </w:rPr>
              <w:t xml:space="preserve"> </w:t>
            </w:r>
            <w:r>
              <w:rPr>
                <w:rFonts w:ascii="Arial" w:eastAsia="Arial" w:hAnsi="Arial" w:cs="Arial"/>
                <w:i/>
                <w:color w:val="231F20"/>
                <w:spacing w:val="-1"/>
                <w:sz w:val="16"/>
                <w:szCs w:val="16"/>
              </w:rPr>
              <w:t>C</w:t>
            </w:r>
            <w:r>
              <w:rPr>
                <w:rFonts w:ascii="Arial" w:eastAsia="Arial" w:hAnsi="Arial" w:cs="Arial"/>
                <w:i/>
                <w:color w:val="231F20"/>
                <w:spacing w:val="1"/>
                <w:sz w:val="16"/>
                <w:szCs w:val="16"/>
              </w:rPr>
              <w:t>o</w:t>
            </w:r>
            <w:r>
              <w:rPr>
                <w:rFonts w:ascii="Arial" w:eastAsia="Arial" w:hAnsi="Arial" w:cs="Arial"/>
                <w:i/>
                <w:color w:val="231F20"/>
                <w:sz w:val="16"/>
                <w:szCs w:val="16"/>
              </w:rPr>
              <w:t>ns</w:t>
            </w:r>
            <w:r>
              <w:rPr>
                <w:rFonts w:ascii="Arial" w:eastAsia="Arial" w:hAnsi="Arial" w:cs="Arial"/>
                <w:i/>
                <w:color w:val="231F20"/>
                <w:spacing w:val="1"/>
                <w:sz w:val="16"/>
                <w:szCs w:val="16"/>
              </w:rPr>
              <w:t>ulta</w:t>
            </w:r>
            <w:r>
              <w:rPr>
                <w:rFonts w:ascii="Arial" w:eastAsia="Arial" w:hAnsi="Arial" w:cs="Arial"/>
                <w:i/>
                <w:color w:val="231F20"/>
                <w:spacing w:val="-2"/>
                <w:sz w:val="16"/>
                <w:szCs w:val="16"/>
              </w:rPr>
              <w:t>n</w:t>
            </w:r>
            <w:r>
              <w:rPr>
                <w:rFonts w:ascii="Arial" w:eastAsia="Arial" w:hAnsi="Arial" w:cs="Arial"/>
                <w:i/>
                <w:color w:val="231F20"/>
                <w:sz w:val="16"/>
                <w:szCs w:val="16"/>
              </w:rPr>
              <w:t xml:space="preserve">t </w:t>
            </w:r>
            <w:r>
              <w:rPr>
                <w:rFonts w:ascii="Arial" w:eastAsia="Arial" w:hAnsi="Arial" w:cs="Arial"/>
                <w:color w:val="231F20"/>
                <w:spacing w:val="1"/>
                <w:sz w:val="16"/>
                <w:szCs w:val="16"/>
              </w:rPr>
              <w:t>aris</w:t>
            </w:r>
            <w:r>
              <w:rPr>
                <w:rFonts w:ascii="Arial" w:eastAsia="Arial" w:hAnsi="Arial" w:cs="Arial"/>
                <w:color w:val="231F20"/>
                <w:sz w:val="16"/>
                <w:szCs w:val="16"/>
              </w:rPr>
              <w:t>i</w:t>
            </w:r>
            <w:r>
              <w:rPr>
                <w:rFonts w:ascii="Arial" w:eastAsia="Arial" w:hAnsi="Arial" w:cs="Arial"/>
                <w:color w:val="231F20"/>
                <w:spacing w:val="1"/>
                <w:sz w:val="16"/>
                <w:szCs w:val="16"/>
              </w:rPr>
              <w:t>ng ou</w:t>
            </w:r>
            <w:r>
              <w:rPr>
                <w:rFonts w:ascii="Arial" w:eastAsia="Arial" w:hAnsi="Arial" w:cs="Arial"/>
                <w:color w:val="231F20"/>
                <w:sz w:val="16"/>
                <w:szCs w:val="16"/>
              </w:rPr>
              <w:t>t</w:t>
            </w:r>
            <w:r>
              <w:rPr>
                <w:rFonts w:ascii="Arial" w:eastAsia="Arial" w:hAnsi="Arial" w:cs="Arial"/>
                <w:color w:val="231F20"/>
                <w:spacing w:val="8"/>
                <w:sz w:val="16"/>
                <w:szCs w:val="16"/>
              </w:rPr>
              <w:t xml:space="preserve"> </w:t>
            </w:r>
            <w:r>
              <w:rPr>
                <w:rFonts w:ascii="Arial" w:eastAsia="Arial" w:hAnsi="Arial" w:cs="Arial"/>
                <w:color w:val="231F20"/>
                <w:sz w:val="16"/>
                <w:szCs w:val="16"/>
              </w:rPr>
              <w:t>of</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an</w:t>
            </w:r>
            <w:r>
              <w:rPr>
                <w:rFonts w:ascii="Arial" w:eastAsia="Arial" w:hAnsi="Arial" w:cs="Arial"/>
                <w:color w:val="231F20"/>
                <w:sz w:val="16"/>
                <w:szCs w:val="16"/>
              </w:rPr>
              <w:t>d</w:t>
            </w:r>
            <w:r>
              <w:rPr>
                <w:rFonts w:ascii="Arial" w:eastAsia="Arial" w:hAnsi="Arial" w:cs="Arial"/>
                <w:color w:val="231F20"/>
                <w:spacing w:val="-10"/>
                <w:sz w:val="16"/>
                <w:szCs w:val="16"/>
              </w:rPr>
              <w:t xml:space="preserve"> </w:t>
            </w:r>
            <w:r>
              <w:rPr>
                <w:rFonts w:ascii="Arial" w:eastAsia="Arial" w:hAnsi="Arial" w:cs="Arial"/>
                <w:color w:val="231F20"/>
                <w:sz w:val="16"/>
                <w:szCs w:val="16"/>
              </w:rPr>
              <w:t xml:space="preserve">in </w:t>
            </w:r>
            <w:r>
              <w:rPr>
                <w:rFonts w:ascii="Arial" w:eastAsia="Arial" w:hAnsi="Arial" w:cs="Arial"/>
                <w:color w:val="231F20"/>
                <w:spacing w:val="1"/>
                <w:sz w:val="16"/>
                <w:szCs w:val="16"/>
              </w:rPr>
              <w:t>th</w:t>
            </w:r>
            <w:r>
              <w:rPr>
                <w:rFonts w:ascii="Arial" w:eastAsia="Arial" w:hAnsi="Arial" w:cs="Arial"/>
                <w:color w:val="231F20"/>
                <w:sz w:val="16"/>
                <w:szCs w:val="16"/>
              </w:rPr>
              <w:t>e</w:t>
            </w:r>
            <w:r>
              <w:rPr>
                <w:rFonts w:ascii="Arial" w:eastAsia="Arial" w:hAnsi="Arial" w:cs="Arial"/>
                <w:color w:val="231F20"/>
                <w:spacing w:val="-1"/>
                <w:sz w:val="16"/>
                <w:szCs w:val="16"/>
              </w:rPr>
              <w:t xml:space="preserve"> </w:t>
            </w:r>
            <w:r>
              <w:rPr>
                <w:rFonts w:ascii="Arial" w:eastAsia="Arial" w:hAnsi="Arial" w:cs="Arial"/>
                <w:color w:val="231F20"/>
                <w:sz w:val="16"/>
                <w:szCs w:val="16"/>
              </w:rPr>
              <w:t>c</w:t>
            </w:r>
            <w:r>
              <w:rPr>
                <w:rFonts w:ascii="Arial" w:eastAsia="Arial" w:hAnsi="Arial" w:cs="Arial"/>
                <w:color w:val="231F20"/>
                <w:spacing w:val="1"/>
                <w:sz w:val="16"/>
                <w:szCs w:val="16"/>
              </w:rPr>
              <w:t>ou</w:t>
            </w:r>
            <w:r>
              <w:rPr>
                <w:rFonts w:ascii="Arial" w:eastAsia="Arial" w:hAnsi="Arial" w:cs="Arial"/>
                <w:color w:val="231F20"/>
                <w:spacing w:val="4"/>
                <w:sz w:val="16"/>
                <w:szCs w:val="16"/>
              </w:rPr>
              <w:t>r</w:t>
            </w:r>
            <w:r>
              <w:rPr>
                <w:rFonts w:ascii="Arial" w:eastAsia="Arial" w:hAnsi="Arial" w:cs="Arial"/>
                <w:color w:val="231F20"/>
                <w:spacing w:val="2"/>
                <w:sz w:val="16"/>
                <w:szCs w:val="16"/>
              </w:rPr>
              <w:t>s</w:t>
            </w:r>
            <w:r>
              <w:rPr>
                <w:rFonts w:ascii="Arial" w:eastAsia="Arial" w:hAnsi="Arial" w:cs="Arial"/>
                <w:color w:val="231F20"/>
                <w:sz w:val="16"/>
                <w:szCs w:val="16"/>
              </w:rPr>
              <w:t>e</w:t>
            </w:r>
            <w:r>
              <w:rPr>
                <w:rFonts w:ascii="Arial" w:eastAsia="Arial" w:hAnsi="Arial" w:cs="Arial"/>
                <w:color w:val="231F20"/>
                <w:spacing w:val="5"/>
                <w:sz w:val="16"/>
                <w:szCs w:val="16"/>
              </w:rPr>
              <w:t xml:space="preserve"> </w:t>
            </w:r>
            <w:r>
              <w:rPr>
                <w:rFonts w:ascii="Arial" w:eastAsia="Arial" w:hAnsi="Arial" w:cs="Arial"/>
                <w:color w:val="231F20"/>
                <w:sz w:val="16"/>
                <w:szCs w:val="16"/>
              </w:rPr>
              <w:t>of</w:t>
            </w:r>
            <w:r>
              <w:rPr>
                <w:rFonts w:ascii="Arial" w:eastAsia="Arial" w:hAnsi="Arial" w:cs="Arial"/>
                <w:color w:val="231F20"/>
                <w:spacing w:val="8"/>
                <w:sz w:val="16"/>
                <w:szCs w:val="16"/>
              </w:rPr>
              <w:t xml:space="preserve"> </w:t>
            </w:r>
            <w:r>
              <w:rPr>
                <w:rFonts w:ascii="Arial" w:eastAsia="Arial" w:hAnsi="Arial" w:cs="Arial"/>
                <w:color w:val="231F20"/>
                <w:spacing w:val="1"/>
                <w:sz w:val="16"/>
                <w:szCs w:val="16"/>
              </w:rPr>
              <w:t>the</w:t>
            </w:r>
            <w:r>
              <w:rPr>
                <w:rFonts w:ascii="Arial" w:eastAsia="Arial" w:hAnsi="Arial" w:cs="Arial"/>
                <w:color w:val="231F20"/>
                <w:sz w:val="16"/>
                <w:szCs w:val="16"/>
              </w:rPr>
              <w:t xml:space="preserve">ir </w:t>
            </w:r>
            <w:r>
              <w:rPr>
                <w:rFonts w:ascii="Arial" w:eastAsia="Arial" w:hAnsi="Arial" w:cs="Arial"/>
                <w:color w:val="231F20"/>
                <w:spacing w:val="1"/>
                <w:sz w:val="16"/>
                <w:szCs w:val="16"/>
              </w:rPr>
              <w:t>emp</w:t>
            </w:r>
            <w:r>
              <w:rPr>
                <w:rFonts w:ascii="Arial" w:eastAsia="Arial" w:hAnsi="Arial" w:cs="Arial"/>
                <w:color w:val="231F20"/>
                <w:spacing w:val="2"/>
                <w:sz w:val="16"/>
                <w:szCs w:val="16"/>
              </w:rPr>
              <w:t>l</w:t>
            </w:r>
            <w:r>
              <w:rPr>
                <w:rFonts w:ascii="Arial" w:eastAsia="Arial" w:hAnsi="Arial" w:cs="Arial"/>
                <w:color w:val="231F20"/>
                <w:spacing w:val="1"/>
                <w:sz w:val="16"/>
                <w:szCs w:val="16"/>
              </w:rPr>
              <w:t>o</w:t>
            </w:r>
            <w:r>
              <w:rPr>
                <w:rFonts w:ascii="Arial" w:eastAsia="Arial" w:hAnsi="Arial" w:cs="Arial"/>
                <w:color w:val="231F20"/>
                <w:spacing w:val="2"/>
                <w:sz w:val="16"/>
                <w:szCs w:val="16"/>
              </w:rPr>
              <w:t>ym</w:t>
            </w:r>
            <w:r>
              <w:rPr>
                <w:rFonts w:ascii="Arial" w:eastAsia="Arial" w:hAnsi="Arial" w:cs="Arial"/>
                <w:color w:val="231F20"/>
                <w:spacing w:val="1"/>
                <w:sz w:val="16"/>
                <w:szCs w:val="16"/>
              </w:rPr>
              <w:t>e</w:t>
            </w:r>
            <w:r>
              <w:rPr>
                <w:rFonts w:ascii="Arial" w:eastAsia="Arial" w:hAnsi="Arial" w:cs="Arial"/>
                <w:color w:val="231F20"/>
                <w:sz w:val="16"/>
                <w:szCs w:val="16"/>
              </w:rPr>
              <w:t>nt</w:t>
            </w:r>
            <w:r>
              <w:rPr>
                <w:rFonts w:ascii="Arial" w:eastAsia="Arial" w:hAnsi="Arial" w:cs="Arial"/>
                <w:color w:val="231F20"/>
                <w:spacing w:val="7"/>
                <w:sz w:val="16"/>
                <w:szCs w:val="16"/>
              </w:rPr>
              <w:t xml:space="preserve"> </w:t>
            </w:r>
            <w:r>
              <w:rPr>
                <w:rFonts w:ascii="Arial" w:eastAsia="Arial" w:hAnsi="Arial" w:cs="Arial"/>
                <w:color w:val="231F20"/>
                <w:sz w:val="16"/>
                <w:szCs w:val="16"/>
              </w:rPr>
              <w:t>in c</w:t>
            </w:r>
            <w:r>
              <w:rPr>
                <w:rFonts w:ascii="Arial" w:eastAsia="Arial" w:hAnsi="Arial" w:cs="Arial"/>
                <w:color w:val="231F20"/>
                <w:spacing w:val="2"/>
                <w:sz w:val="16"/>
                <w:szCs w:val="16"/>
              </w:rPr>
              <w:t>o</w:t>
            </w:r>
            <w:r>
              <w:rPr>
                <w:rFonts w:ascii="Arial" w:eastAsia="Arial" w:hAnsi="Arial" w:cs="Arial"/>
                <w:color w:val="231F20"/>
                <w:sz w:val="16"/>
                <w:szCs w:val="16"/>
              </w:rPr>
              <w:t>n</w:t>
            </w:r>
            <w:r>
              <w:rPr>
                <w:rFonts w:ascii="Arial" w:eastAsia="Arial" w:hAnsi="Arial" w:cs="Arial"/>
                <w:color w:val="231F20"/>
                <w:spacing w:val="2"/>
                <w:sz w:val="16"/>
                <w:szCs w:val="16"/>
              </w:rPr>
              <w:t>n</w:t>
            </w:r>
            <w:r>
              <w:rPr>
                <w:rFonts w:ascii="Arial" w:eastAsia="Arial" w:hAnsi="Arial" w:cs="Arial"/>
                <w:color w:val="231F20"/>
                <w:spacing w:val="3"/>
                <w:sz w:val="16"/>
                <w:szCs w:val="16"/>
              </w:rPr>
              <w:t>e</w:t>
            </w:r>
            <w:r>
              <w:rPr>
                <w:rFonts w:ascii="Arial" w:eastAsia="Arial" w:hAnsi="Arial" w:cs="Arial"/>
                <w:color w:val="231F20"/>
                <w:spacing w:val="5"/>
                <w:sz w:val="16"/>
                <w:szCs w:val="16"/>
              </w:rPr>
              <w:t>c</w:t>
            </w:r>
            <w:r>
              <w:rPr>
                <w:rFonts w:ascii="Arial" w:eastAsia="Arial" w:hAnsi="Arial" w:cs="Arial"/>
                <w:color w:val="231F20"/>
                <w:spacing w:val="1"/>
                <w:sz w:val="16"/>
                <w:szCs w:val="16"/>
              </w:rPr>
              <w:t>t</w:t>
            </w:r>
            <w:r>
              <w:rPr>
                <w:rFonts w:ascii="Arial" w:eastAsia="Arial" w:hAnsi="Arial" w:cs="Arial"/>
                <w:color w:val="231F20"/>
                <w:spacing w:val="2"/>
                <w:sz w:val="16"/>
                <w:szCs w:val="16"/>
              </w:rPr>
              <w:t>io</w:t>
            </w:r>
            <w:r>
              <w:rPr>
                <w:rFonts w:ascii="Arial" w:eastAsia="Arial" w:hAnsi="Arial" w:cs="Arial"/>
                <w:color w:val="231F20"/>
                <w:sz w:val="16"/>
                <w:szCs w:val="16"/>
              </w:rPr>
              <w:t>n</w:t>
            </w:r>
            <w:r>
              <w:rPr>
                <w:rFonts w:ascii="Arial" w:eastAsia="Arial" w:hAnsi="Arial" w:cs="Arial"/>
                <w:color w:val="231F20"/>
                <w:spacing w:val="5"/>
                <w:sz w:val="16"/>
                <w:szCs w:val="16"/>
              </w:rPr>
              <w:t xml:space="preserve"> </w:t>
            </w:r>
            <w:r>
              <w:rPr>
                <w:rFonts w:ascii="Arial" w:eastAsia="Arial" w:hAnsi="Arial" w:cs="Arial"/>
                <w:color w:val="231F20"/>
                <w:spacing w:val="2"/>
                <w:sz w:val="16"/>
                <w:szCs w:val="16"/>
              </w:rPr>
              <w:t>w</w:t>
            </w:r>
            <w:r>
              <w:rPr>
                <w:rFonts w:ascii="Arial" w:eastAsia="Arial" w:hAnsi="Arial" w:cs="Arial"/>
                <w:color w:val="231F20"/>
                <w:spacing w:val="1"/>
                <w:sz w:val="16"/>
                <w:szCs w:val="16"/>
              </w:rPr>
              <w:t>it</w:t>
            </w:r>
            <w:r>
              <w:rPr>
                <w:rFonts w:ascii="Arial" w:eastAsia="Arial" w:hAnsi="Arial" w:cs="Arial"/>
                <w:color w:val="231F20"/>
                <w:sz w:val="16"/>
                <w:szCs w:val="16"/>
              </w:rPr>
              <w:t>h</w:t>
            </w:r>
            <w:r>
              <w:rPr>
                <w:rFonts w:ascii="Arial" w:eastAsia="Arial" w:hAnsi="Arial" w:cs="Arial"/>
                <w:color w:val="231F20"/>
                <w:spacing w:val="17"/>
                <w:sz w:val="16"/>
                <w:szCs w:val="16"/>
              </w:rPr>
              <w:t xml:space="preserve"> </w:t>
            </w:r>
            <w:r>
              <w:rPr>
                <w:rFonts w:ascii="Arial" w:eastAsia="Arial" w:hAnsi="Arial" w:cs="Arial"/>
                <w:color w:val="231F20"/>
                <w:spacing w:val="1"/>
                <w:sz w:val="16"/>
                <w:szCs w:val="16"/>
              </w:rPr>
              <w:t>th</w:t>
            </w:r>
            <w:r>
              <w:rPr>
                <w:rFonts w:ascii="Arial" w:eastAsia="Arial" w:hAnsi="Arial" w:cs="Arial"/>
                <w:color w:val="231F20"/>
                <w:sz w:val="16"/>
                <w:szCs w:val="16"/>
              </w:rPr>
              <w:t>e c</w:t>
            </w:r>
            <w:r>
              <w:rPr>
                <w:rFonts w:ascii="Arial" w:eastAsia="Arial" w:hAnsi="Arial" w:cs="Arial"/>
                <w:color w:val="231F20"/>
                <w:spacing w:val="2"/>
                <w:sz w:val="16"/>
                <w:szCs w:val="16"/>
              </w:rPr>
              <w:t>o</w:t>
            </w:r>
            <w:r>
              <w:rPr>
                <w:rFonts w:ascii="Arial" w:eastAsia="Arial" w:hAnsi="Arial" w:cs="Arial"/>
                <w:color w:val="231F20"/>
                <w:sz w:val="16"/>
                <w:szCs w:val="16"/>
              </w:rPr>
              <w:t>n</w:t>
            </w:r>
            <w:r>
              <w:rPr>
                <w:rFonts w:ascii="Arial" w:eastAsia="Arial" w:hAnsi="Arial" w:cs="Arial"/>
                <w:color w:val="231F20"/>
                <w:spacing w:val="1"/>
                <w:sz w:val="16"/>
                <w:szCs w:val="16"/>
              </w:rPr>
              <w:t>t</w:t>
            </w:r>
            <w:r>
              <w:rPr>
                <w:rFonts w:ascii="Arial" w:eastAsia="Arial" w:hAnsi="Arial" w:cs="Arial"/>
                <w:color w:val="231F20"/>
                <w:sz w:val="16"/>
                <w:szCs w:val="16"/>
              </w:rPr>
              <w:t>r</w:t>
            </w:r>
            <w:r>
              <w:rPr>
                <w:rFonts w:ascii="Arial" w:eastAsia="Arial" w:hAnsi="Arial" w:cs="Arial"/>
                <w:color w:val="231F20"/>
                <w:spacing w:val="2"/>
                <w:sz w:val="16"/>
                <w:szCs w:val="16"/>
              </w:rPr>
              <w:t>a</w:t>
            </w:r>
            <w:r>
              <w:rPr>
                <w:rFonts w:ascii="Arial" w:eastAsia="Arial" w:hAnsi="Arial" w:cs="Arial"/>
                <w:color w:val="231F20"/>
                <w:spacing w:val="5"/>
                <w:sz w:val="16"/>
                <w:szCs w:val="16"/>
              </w:rPr>
              <w:t>c</w:t>
            </w:r>
            <w:r>
              <w:rPr>
                <w:rFonts w:ascii="Arial" w:eastAsia="Arial" w:hAnsi="Arial" w:cs="Arial"/>
                <w:color w:val="231F20"/>
                <w:sz w:val="16"/>
                <w:szCs w:val="16"/>
              </w:rPr>
              <w:t>t</w:t>
            </w:r>
          </w:p>
        </w:tc>
        <w:tc>
          <w:tcPr>
            <w:tcW w:w="2700" w:type="dxa"/>
            <w:shd w:val="clear" w:color="auto" w:fill="F2F2F2" w:themeFill="background1" w:themeFillShade="F2"/>
          </w:tcPr>
          <w:p w14:paraId="08253507" w14:textId="6EC3A92A" w:rsidR="000F0C19" w:rsidRPr="00920158" w:rsidRDefault="0069118F" w:rsidP="0009576A">
            <w:pPr>
              <w:spacing w:before="36" w:line="203" w:lineRule="exact"/>
              <w:ind w:right="-20"/>
              <w:rPr>
                <w:rFonts w:ascii="Arial" w:hAnsi="Arial" w:cs="Arial"/>
                <w:sz w:val="18"/>
                <w:szCs w:val="18"/>
              </w:rPr>
            </w:pPr>
            <w:r>
              <w:rPr>
                <w:rFonts w:ascii="Arial" w:hAnsi="Arial" w:cs="Arial"/>
                <w:sz w:val="18"/>
                <w:szCs w:val="18"/>
              </w:rPr>
              <w:t>£5,000,000</w:t>
            </w:r>
          </w:p>
        </w:tc>
        <w:tc>
          <w:tcPr>
            <w:tcW w:w="2880" w:type="dxa"/>
            <w:vMerge w:val="restart"/>
            <w:shd w:val="clear" w:color="auto" w:fill="F2F2F2" w:themeFill="background1" w:themeFillShade="F2"/>
          </w:tcPr>
          <w:sdt>
            <w:sdtPr>
              <w:rPr>
                <w:rFonts w:ascii="Arial" w:hAnsi="Arial" w:cs="Arial"/>
                <w:sz w:val="18"/>
                <w:szCs w:val="18"/>
              </w:rPr>
              <w:id w:val="1350455110"/>
              <w:placeholder>
                <w:docPart w:val="0472E1372F6E4267BFBA1120AB12BDCE"/>
              </w:placeholder>
              <w:showingPlcHdr/>
            </w:sdtPr>
            <w:sdtContent>
              <w:p w14:paraId="16700C7C" w14:textId="77777777" w:rsidR="000F0C19" w:rsidRPr="00920158" w:rsidRDefault="000F0C19" w:rsidP="0009576A">
                <w:pPr>
                  <w:widowControl w:val="0"/>
                  <w:spacing w:before="36" w:after="200"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1F508F52" w14:textId="77777777" w:rsidTr="0009576A">
        <w:trPr>
          <w:trHeight w:val="360"/>
        </w:trPr>
        <w:tc>
          <w:tcPr>
            <w:tcW w:w="3060" w:type="dxa"/>
            <w:vMerge/>
            <w:shd w:val="clear" w:color="auto" w:fill="A6A6A6" w:themeFill="background1" w:themeFillShade="A6"/>
          </w:tcPr>
          <w:p w14:paraId="68565412" w14:textId="77777777" w:rsidR="000F0C19" w:rsidRPr="00920158" w:rsidRDefault="000F0C19" w:rsidP="0009576A">
            <w:pPr>
              <w:spacing w:before="36" w:line="203" w:lineRule="exact"/>
              <w:ind w:right="-20"/>
              <w:rPr>
                <w:rFonts w:ascii="Arial" w:hAnsi="Arial" w:cs="Arial"/>
                <w:sz w:val="18"/>
                <w:szCs w:val="18"/>
              </w:rPr>
            </w:pPr>
          </w:p>
        </w:tc>
        <w:tc>
          <w:tcPr>
            <w:tcW w:w="2700" w:type="dxa"/>
            <w:shd w:val="clear" w:color="auto" w:fill="A6A6A6" w:themeFill="background1" w:themeFillShade="A6"/>
          </w:tcPr>
          <w:p w14:paraId="52E417B8" w14:textId="77777777" w:rsidR="000F0C19" w:rsidRPr="00920158" w:rsidRDefault="00DB6CFF" w:rsidP="0009576A">
            <w:pPr>
              <w:spacing w:before="36" w:line="203" w:lineRule="exact"/>
              <w:ind w:right="-20"/>
              <w:rPr>
                <w:rFonts w:ascii="Arial" w:hAnsi="Arial" w:cs="Arial"/>
                <w:sz w:val="18"/>
                <w:szCs w:val="18"/>
              </w:rPr>
            </w:pPr>
            <w:r>
              <w:rPr>
                <w:rFonts w:ascii="Arial" w:hAnsi="Arial" w:cs="Arial"/>
                <w:sz w:val="18"/>
                <w:szCs w:val="18"/>
              </w:rPr>
              <w:t>in respect of each event, without limit to the number of events</w:t>
            </w:r>
          </w:p>
        </w:tc>
        <w:tc>
          <w:tcPr>
            <w:tcW w:w="2880" w:type="dxa"/>
            <w:vMerge/>
            <w:shd w:val="clear" w:color="auto" w:fill="A6A6A6" w:themeFill="background1" w:themeFillShade="A6"/>
          </w:tcPr>
          <w:p w14:paraId="136EDE3D" w14:textId="77777777" w:rsidR="000F0C19" w:rsidRPr="00920158" w:rsidRDefault="000F0C19" w:rsidP="0009576A">
            <w:pPr>
              <w:spacing w:before="36" w:line="203" w:lineRule="exact"/>
              <w:ind w:right="-20"/>
              <w:rPr>
                <w:rFonts w:ascii="Arial" w:hAnsi="Arial" w:cs="Arial"/>
                <w:sz w:val="18"/>
                <w:szCs w:val="18"/>
              </w:rPr>
            </w:pPr>
          </w:p>
        </w:tc>
      </w:tr>
    </w:tbl>
    <w:p w14:paraId="7097095D" w14:textId="77777777" w:rsidR="000F0C19" w:rsidRPr="00920158" w:rsidRDefault="000F0C19" w:rsidP="000F0C19">
      <w:pPr>
        <w:spacing w:before="9"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6B7CF096" w14:textId="77777777" w:rsidTr="0009576A">
        <w:trPr>
          <w:trHeight w:val="270"/>
        </w:trPr>
        <w:tc>
          <w:tcPr>
            <w:tcW w:w="2610" w:type="dxa"/>
            <w:vMerge w:val="restart"/>
            <w:vAlign w:val="bottom"/>
          </w:tcPr>
          <w:p w14:paraId="6D4F270C" w14:textId="77777777" w:rsidR="000F0C19" w:rsidRPr="00920158" w:rsidRDefault="000F0C19" w:rsidP="0009576A">
            <w:pPr>
              <w:spacing w:line="203" w:lineRule="exact"/>
              <w:ind w:left="-115" w:right="-20"/>
              <w:jc w:val="right"/>
              <w:rPr>
                <w:rFonts w:ascii="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pacing w:val="-2"/>
                <w:sz w:val="18"/>
                <w:szCs w:val="18"/>
              </w:rPr>
              <w:t>C</w:t>
            </w:r>
            <w:r>
              <w:rPr>
                <w:rFonts w:ascii="Arial" w:eastAsia="Arial" w:hAnsi="Arial" w:cs="Arial"/>
                <w:i/>
                <w:color w:val="231F20"/>
                <w:spacing w:val="1"/>
                <w:sz w:val="18"/>
                <w:szCs w:val="18"/>
              </w:rPr>
              <w:t>o</w:t>
            </w:r>
            <w:r>
              <w:rPr>
                <w:rFonts w:ascii="Arial" w:eastAsia="Arial" w:hAnsi="Arial" w:cs="Arial"/>
                <w:i/>
                <w:color w:val="231F20"/>
                <w:spacing w:val="-1"/>
                <w:sz w:val="18"/>
                <w:szCs w:val="18"/>
              </w:rPr>
              <w:t>ns</w:t>
            </w:r>
            <w:r>
              <w:rPr>
                <w:rFonts w:ascii="Arial" w:eastAsia="Arial" w:hAnsi="Arial" w:cs="Arial"/>
                <w:i/>
                <w:color w:val="231F20"/>
                <w:sz w:val="18"/>
                <w:szCs w:val="18"/>
              </w:rPr>
              <w:t>ulta</w:t>
            </w:r>
            <w:r>
              <w:rPr>
                <w:rFonts w:ascii="Arial" w:eastAsia="Arial" w:hAnsi="Arial" w:cs="Arial"/>
                <w:i/>
                <w:color w:val="231F20"/>
                <w:spacing w:val="-3"/>
                <w:sz w:val="18"/>
                <w:szCs w:val="18"/>
              </w:rPr>
              <w:t>n</w:t>
            </w:r>
            <w:r>
              <w:rPr>
                <w:rFonts w:ascii="Arial" w:eastAsia="Arial" w:hAnsi="Arial" w:cs="Arial"/>
                <w:i/>
                <w:color w:val="231F20"/>
                <w:spacing w:val="7"/>
                <w:sz w:val="18"/>
                <w:szCs w:val="18"/>
              </w:rPr>
              <w:t>t</w:t>
            </w:r>
            <w:r>
              <w:rPr>
                <w:rFonts w:ascii="Arial" w:eastAsia="Arial" w:hAnsi="Arial" w:cs="Arial"/>
                <w:i/>
                <w:color w:val="231F20"/>
                <w:spacing w:val="-3"/>
                <w:sz w:val="18"/>
                <w:szCs w:val="18"/>
              </w:rPr>
              <w:t>’</w:t>
            </w:r>
            <w:r>
              <w:rPr>
                <w:rFonts w:ascii="Arial" w:eastAsia="Arial" w:hAnsi="Arial" w:cs="Arial"/>
                <w:i/>
                <w:color w:val="231F20"/>
                <w:sz w:val="18"/>
                <w:szCs w:val="18"/>
              </w:rPr>
              <w:t xml:space="preserve">s </w:t>
            </w:r>
            <w:r>
              <w:rPr>
                <w:rFonts w:ascii="Arial" w:eastAsia="Arial" w:hAnsi="Arial" w:cs="Arial"/>
                <w:color w:val="231F20"/>
                <w:spacing w:val="-1"/>
                <w:sz w:val="18"/>
                <w:szCs w:val="18"/>
              </w:rPr>
              <w:t>to</w:t>
            </w:r>
            <w:r>
              <w:rPr>
                <w:rFonts w:ascii="Arial" w:eastAsia="Arial" w:hAnsi="Arial" w:cs="Arial"/>
                <w:color w:val="231F20"/>
                <w:spacing w:val="2"/>
                <w:sz w:val="18"/>
                <w:szCs w:val="18"/>
              </w:rPr>
              <w:t>t</w:t>
            </w:r>
            <w:r>
              <w:rPr>
                <w:rFonts w:ascii="Arial" w:eastAsia="Arial" w:hAnsi="Arial" w:cs="Arial"/>
                <w:color w:val="231F20"/>
                <w:sz w:val="18"/>
                <w:szCs w:val="18"/>
              </w:rPr>
              <w:t>al</w:t>
            </w:r>
            <w:r>
              <w:rPr>
                <w:rFonts w:ascii="Arial" w:eastAsia="Arial" w:hAnsi="Arial" w:cs="Arial"/>
                <w:color w:val="231F20"/>
                <w:spacing w:val="8"/>
                <w:sz w:val="18"/>
                <w:szCs w:val="18"/>
              </w:rPr>
              <w:t xml:space="preserve"> </w:t>
            </w:r>
            <w:r>
              <w:rPr>
                <w:rFonts w:ascii="Arial" w:eastAsia="Arial" w:hAnsi="Arial" w:cs="Arial"/>
                <w:color w:val="231F20"/>
                <w:spacing w:val="-1"/>
                <w:sz w:val="18"/>
                <w:szCs w:val="18"/>
              </w:rPr>
              <w:t>l</w:t>
            </w:r>
            <w:r>
              <w:rPr>
                <w:rFonts w:ascii="Arial" w:eastAsia="Arial" w:hAnsi="Arial" w:cs="Arial"/>
                <w:color w:val="231F20"/>
                <w:sz w:val="18"/>
                <w:szCs w:val="18"/>
              </w:rPr>
              <w:t>i</w:t>
            </w:r>
            <w:r>
              <w:rPr>
                <w:rFonts w:ascii="Arial" w:eastAsia="Arial" w:hAnsi="Arial" w:cs="Arial"/>
                <w:color w:val="231F20"/>
                <w:spacing w:val="1"/>
                <w:sz w:val="18"/>
                <w:szCs w:val="18"/>
              </w:rPr>
              <w:t>ab</w:t>
            </w:r>
            <w:r>
              <w:rPr>
                <w:rFonts w:ascii="Arial" w:eastAsia="Arial" w:hAnsi="Arial" w:cs="Arial"/>
                <w:color w:val="231F20"/>
                <w:spacing w:val="-1"/>
                <w:sz w:val="18"/>
                <w:szCs w:val="18"/>
              </w:rPr>
              <w:t>il</w:t>
            </w:r>
            <w:r>
              <w:rPr>
                <w:rFonts w:ascii="Arial" w:eastAsia="Arial" w:hAnsi="Arial" w:cs="Arial"/>
                <w:color w:val="231F20"/>
                <w:sz w:val="18"/>
                <w:szCs w:val="18"/>
              </w:rPr>
              <w:t>i</w:t>
            </w:r>
            <w:r>
              <w:rPr>
                <w:rFonts w:ascii="Arial" w:eastAsia="Arial" w:hAnsi="Arial" w:cs="Arial"/>
                <w:color w:val="231F20"/>
                <w:spacing w:val="5"/>
                <w:sz w:val="18"/>
                <w:szCs w:val="18"/>
              </w:rPr>
              <w:t>t</w:t>
            </w:r>
            <w:r>
              <w:rPr>
                <w:rFonts w:ascii="Arial" w:eastAsia="Arial" w:hAnsi="Arial" w:cs="Arial"/>
                <w:color w:val="231F20"/>
                <w:sz w:val="18"/>
                <w:szCs w:val="18"/>
              </w:rPr>
              <w:t xml:space="preserve">y </w:t>
            </w:r>
            <w:r>
              <w:rPr>
                <w:rFonts w:ascii="Arial" w:eastAsia="Arial" w:hAnsi="Arial" w:cs="Arial"/>
                <w:color w:val="231F20"/>
                <w:spacing w:val="-1"/>
                <w:sz w:val="18"/>
                <w:szCs w:val="18"/>
              </w:rPr>
              <w:t>t</w:t>
            </w:r>
            <w:r>
              <w:rPr>
                <w:rFonts w:ascii="Arial" w:eastAsia="Arial" w:hAnsi="Arial" w:cs="Arial"/>
                <w:color w:val="231F20"/>
                <w:sz w:val="18"/>
                <w:szCs w:val="18"/>
              </w:rPr>
              <w:t>o</w:t>
            </w:r>
            <w:r>
              <w:rPr>
                <w:rFonts w:ascii="Arial" w:eastAsia="Arial" w:hAnsi="Arial" w:cs="Arial"/>
                <w:color w:val="231F20"/>
                <w:spacing w:val="9"/>
                <w:sz w:val="18"/>
                <w:szCs w:val="18"/>
              </w:rPr>
              <w:t xml:space="preserve"> </w:t>
            </w:r>
            <w:r>
              <w:rPr>
                <w:rFonts w:ascii="Arial" w:eastAsia="Arial" w:hAnsi="Arial" w:cs="Arial"/>
                <w:color w:val="231F20"/>
                <w:spacing w:val="1"/>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i/>
                <w:color w:val="231F20"/>
                <w:sz w:val="18"/>
                <w:szCs w:val="18"/>
              </w:rPr>
              <w:t>Cli</w:t>
            </w:r>
            <w:r>
              <w:rPr>
                <w:rFonts w:ascii="Arial" w:eastAsia="Arial" w:hAnsi="Arial" w:cs="Arial"/>
                <w:i/>
                <w:color w:val="231F20"/>
                <w:spacing w:val="2"/>
                <w:sz w:val="18"/>
                <w:szCs w:val="18"/>
              </w:rPr>
              <w:t>e</w:t>
            </w:r>
            <w:r>
              <w:rPr>
                <w:rFonts w:ascii="Arial" w:eastAsia="Arial" w:hAnsi="Arial" w:cs="Arial"/>
                <w:i/>
                <w:color w:val="231F20"/>
                <w:spacing w:val="-3"/>
                <w:sz w:val="18"/>
                <w:szCs w:val="18"/>
              </w:rPr>
              <w:t>n</w:t>
            </w:r>
            <w:r>
              <w:rPr>
                <w:rFonts w:ascii="Arial" w:eastAsia="Arial" w:hAnsi="Arial" w:cs="Arial"/>
                <w:i/>
                <w:color w:val="231F20"/>
                <w:sz w:val="18"/>
                <w:szCs w:val="18"/>
              </w:rPr>
              <w:t xml:space="preserve">t </w:t>
            </w:r>
            <w:r>
              <w:rPr>
                <w:rFonts w:ascii="Arial" w:eastAsia="Arial" w:hAnsi="Arial" w:cs="Arial"/>
                <w:color w:val="231F20"/>
                <w:spacing w:val="2"/>
                <w:sz w:val="18"/>
                <w:szCs w:val="18"/>
              </w:rPr>
              <w:t>w</w:t>
            </w:r>
            <w:r>
              <w:rPr>
                <w:rFonts w:ascii="Arial" w:eastAsia="Arial" w:hAnsi="Arial" w:cs="Arial"/>
                <w:color w:val="231F20"/>
                <w:sz w:val="18"/>
                <w:szCs w:val="18"/>
              </w:rPr>
              <w:t>h</w:t>
            </w:r>
            <w:r>
              <w:rPr>
                <w:rFonts w:ascii="Arial" w:eastAsia="Arial" w:hAnsi="Arial" w:cs="Arial"/>
                <w:color w:val="231F20"/>
                <w:spacing w:val="1"/>
                <w:sz w:val="18"/>
                <w:szCs w:val="18"/>
              </w:rPr>
              <w:t>i</w:t>
            </w:r>
            <w:r>
              <w:rPr>
                <w:rFonts w:ascii="Arial" w:eastAsia="Arial" w:hAnsi="Arial" w:cs="Arial"/>
                <w:color w:val="231F20"/>
                <w:sz w:val="18"/>
                <w:szCs w:val="18"/>
              </w:rPr>
              <w:t>ch</w:t>
            </w:r>
            <w:r>
              <w:rPr>
                <w:rFonts w:ascii="Arial" w:eastAsia="Arial" w:hAnsi="Arial" w:cs="Arial"/>
                <w:color w:val="231F20"/>
                <w:spacing w:val="-2"/>
                <w:sz w:val="18"/>
                <w:szCs w:val="18"/>
              </w:rPr>
              <w:t xml:space="preserve"> </w:t>
            </w:r>
            <w:r>
              <w:rPr>
                <w:rFonts w:ascii="Arial" w:eastAsia="Arial" w:hAnsi="Arial" w:cs="Arial"/>
                <w:color w:val="231F20"/>
                <w:sz w:val="18"/>
                <w:szCs w:val="18"/>
              </w:rPr>
              <w:t>a</w:t>
            </w:r>
            <w:r>
              <w:rPr>
                <w:rFonts w:ascii="Arial" w:eastAsia="Arial" w:hAnsi="Arial" w:cs="Arial"/>
                <w:color w:val="231F20"/>
                <w:spacing w:val="1"/>
                <w:sz w:val="18"/>
                <w:szCs w:val="18"/>
              </w:rPr>
              <w:t>r</w:t>
            </w:r>
            <w:r>
              <w:rPr>
                <w:rFonts w:ascii="Arial" w:eastAsia="Arial" w:hAnsi="Arial" w:cs="Arial"/>
                <w:color w:val="231F20"/>
                <w:sz w:val="18"/>
                <w:szCs w:val="18"/>
              </w:rPr>
              <w:t>i</w:t>
            </w:r>
            <w:r>
              <w:rPr>
                <w:rFonts w:ascii="Arial" w:eastAsia="Arial" w:hAnsi="Arial" w:cs="Arial"/>
                <w:color w:val="231F20"/>
                <w:spacing w:val="2"/>
                <w:sz w:val="18"/>
                <w:szCs w:val="18"/>
              </w:rPr>
              <w:t>s</w:t>
            </w:r>
            <w:r>
              <w:rPr>
                <w:rFonts w:ascii="Arial" w:eastAsia="Arial" w:hAnsi="Arial" w:cs="Arial"/>
                <w:color w:val="231F20"/>
                <w:spacing w:val="1"/>
                <w:sz w:val="18"/>
                <w:szCs w:val="18"/>
              </w:rPr>
              <w:t>e</w:t>
            </w:r>
            <w:r>
              <w:rPr>
                <w:rFonts w:ascii="Arial" w:eastAsia="Arial" w:hAnsi="Arial" w:cs="Arial"/>
                <w:color w:val="231F20"/>
                <w:sz w:val="18"/>
                <w:szCs w:val="18"/>
              </w:rPr>
              <w:t>s un</w:t>
            </w:r>
            <w:r>
              <w:rPr>
                <w:rFonts w:ascii="Arial" w:eastAsia="Arial" w:hAnsi="Arial" w:cs="Arial"/>
                <w:color w:val="231F20"/>
                <w:spacing w:val="2"/>
                <w:sz w:val="18"/>
                <w:szCs w:val="18"/>
              </w:rPr>
              <w:t>d</w:t>
            </w:r>
            <w:r>
              <w:rPr>
                <w:rFonts w:ascii="Arial" w:eastAsia="Arial" w:hAnsi="Arial" w:cs="Arial"/>
                <w:color w:val="231F20"/>
                <w:spacing w:val="1"/>
                <w:sz w:val="18"/>
                <w:szCs w:val="18"/>
              </w:rPr>
              <w:t>e</w:t>
            </w:r>
            <w:r>
              <w:rPr>
                <w:rFonts w:ascii="Arial" w:eastAsia="Arial" w:hAnsi="Arial" w:cs="Arial"/>
                <w:color w:val="231F20"/>
                <w:sz w:val="18"/>
                <w:szCs w:val="18"/>
              </w:rPr>
              <w:t>r</w:t>
            </w:r>
            <w:r>
              <w:rPr>
                <w:rFonts w:ascii="Arial" w:eastAsia="Arial" w:hAnsi="Arial" w:cs="Arial"/>
                <w:color w:val="231F20"/>
                <w:spacing w:val="-11"/>
                <w:sz w:val="18"/>
                <w:szCs w:val="18"/>
              </w:rPr>
              <w:t xml:space="preserve"> </w:t>
            </w:r>
            <w:r>
              <w:rPr>
                <w:rFonts w:ascii="Arial" w:eastAsia="Arial" w:hAnsi="Arial" w:cs="Arial"/>
                <w:color w:val="231F20"/>
                <w:spacing w:val="1"/>
                <w:sz w:val="18"/>
                <w:szCs w:val="18"/>
              </w:rPr>
              <w:t>o</w:t>
            </w:r>
            <w:r>
              <w:rPr>
                <w:rFonts w:ascii="Arial" w:eastAsia="Arial" w:hAnsi="Arial" w:cs="Arial"/>
                <w:color w:val="231F20"/>
                <w:sz w:val="18"/>
                <w:szCs w:val="18"/>
              </w:rPr>
              <w:t xml:space="preserve">r in </w:t>
            </w:r>
            <w:r>
              <w:rPr>
                <w:rFonts w:ascii="Arial" w:eastAsia="Arial" w:hAnsi="Arial" w:cs="Arial"/>
                <w:color w:val="231F20"/>
                <w:spacing w:val="-1"/>
                <w:sz w:val="18"/>
                <w:szCs w:val="18"/>
              </w:rPr>
              <w:t>c</w:t>
            </w:r>
            <w:r>
              <w:rPr>
                <w:rFonts w:ascii="Arial" w:eastAsia="Arial" w:hAnsi="Arial" w:cs="Arial"/>
                <w:color w:val="231F20"/>
                <w:spacing w:val="1"/>
                <w:sz w:val="18"/>
                <w:szCs w:val="18"/>
              </w:rPr>
              <w:t>o</w:t>
            </w:r>
            <w:r>
              <w:rPr>
                <w:rFonts w:ascii="Arial" w:eastAsia="Arial" w:hAnsi="Arial" w:cs="Arial"/>
                <w:color w:val="231F20"/>
                <w:spacing w:val="-1"/>
                <w:sz w:val="18"/>
                <w:szCs w:val="18"/>
              </w:rPr>
              <w:t>n</w:t>
            </w:r>
            <w:r>
              <w:rPr>
                <w:rFonts w:ascii="Arial" w:eastAsia="Arial" w:hAnsi="Arial" w:cs="Arial"/>
                <w:color w:val="231F20"/>
                <w:spacing w:val="1"/>
                <w:sz w:val="18"/>
                <w:szCs w:val="18"/>
              </w:rPr>
              <w:t>n</w:t>
            </w:r>
            <w:r>
              <w:rPr>
                <w:rFonts w:ascii="Arial" w:eastAsia="Arial" w:hAnsi="Arial" w:cs="Arial"/>
                <w:color w:val="231F20"/>
                <w:spacing w:val="2"/>
                <w:sz w:val="18"/>
                <w:szCs w:val="18"/>
              </w:rPr>
              <w:t>e</w:t>
            </w:r>
            <w:r>
              <w:rPr>
                <w:rFonts w:ascii="Arial" w:eastAsia="Arial" w:hAnsi="Arial" w:cs="Arial"/>
                <w:color w:val="231F20"/>
                <w:spacing w:val="5"/>
                <w:sz w:val="18"/>
                <w:szCs w:val="18"/>
              </w:rPr>
              <w:t>c</w:t>
            </w:r>
            <w:r>
              <w:rPr>
                <w:rFonts w:ascii="Arial" w:eastAsia="Arial" w:hAnsi="Arial" w:cs="Arial"/>
                <w:color w:val="231F20"/>
                <w:spacing w:val="1"/>
                <w:sz w:val="18"/>
                <w:szCs w:val="18"/>
              </w:rPr>
              <w:t>tio</w:t>
            </w:r>
            <w:r>
              <w:rPr>
                <w:rFonts w:ascii="Arial" w:eastAsia="Arial" w:hAnsi="Arial" w:cs="Arial"/>
                <w:color w:val="231F20"/>
                <w:sz w:val="18"/>
                <w:szCs w:val="18"/>
              </w:rPr>
              <w:t>n</w:t>
            </w:r>
            <w:r>
              <w:rPr>
                <w:rFonts w:ascii="Arial" w:eastAsia="Arial" w:hAnsi="Arial" w:cs="Arial"/>
                <w:color w:val="231F20"/>
                <w:spacing w:val="5"/>
                <w:sz w:val="18"/>
                <w:szCs w:val="18"/>
              </w:rPr>
              <w:t xml:space="preserve"> </w:t>
            </w:r>
            <w:r>
              <w:rPr>
                <w:rFonts w:ascii="Arial" w:eastAsia="Arial" w:hAnsi="Arial" w:cs="Arial"/>
                <w:color w:val="231F20"/>
                <w:spacing w:val="2"/>
                <w:sz w:val="18"/>
                <w:szCs w:val="18"/>
              </w:rPr>
              <w:t>w</w:t>
            </w:r>
            <w:r>
              <w:rPr>
                <w:rFonts w:ascii="Arial" w:eastAsia="Arial" w:hAnsi="Arial" w:cs="Arial"/>
                <w:color w:val="231F20"/>
                <w:sz w:val="18"/>
                <w:szCs w:val="18"/>
              </w:rPr>
              <w:t>i</w:t>
            </w:r>
            <w:r>
              <w:rPr>
                <w:rFonts w:ascii="Arial" w:eastAsia="Arial" w:hAnsi="Arial" w:cs="Arial"/>
                <w:color w:val="231F20"/>
                <w:spacing w:val="1"/>
                <w:sz w:val="18"/>
                <w:szCs w:val="18"/>
              </w:rPr>
              <w:t>t</w:t>
            </w:r>
            <w:r>
              <w:rPr>
                <w:rFonts w:ascii="Arial" w:eastAsia="Arial" w:hAnsi="Arial" w:cs="Arial"/>
                <w:color w:val="231F20"/>
                <w:sz w:val="18"/>
                <w:szCs w:val="18"/>
              </w:rPr>
              <w:t xml:space="preserve">h </w:t>
            </w:r>
            <w:r>
              <w:rPr>
                <w:rFonts w:ascii="Arial" w:eastAsia="Arial" w:hAnsi="Arial" w:cs="Arial"/>
                <w:color w:val="231F20"/>
                <w:spacing w:val="1"/>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c</w:t>
            </w:r>
            <w:r>
              <w:rPr>
                <w:rFonts w:ascii="Arial" w:eastAsia="Arial" w:hAnsi="Arial" w:cs="Arial"/>
                <w:color w:val="231F20"/>
                <w:spacing w:val="1"/>
                <w:sz w:val="18"/>
                <w:szCs w:val="18"/>
              </w:rPr>
              <w:t>o</w:t>
            </w:r>
            <w:r>
              <w:rPr>
                <w:rFonts w:ascii="Arial" w:eastAsia="Arial" w:hAnsi="Arial" w:cs="Arial"/>
                <w:color w:val="231F20"/>
                <w:spacing w:val="-1"/>
                <w:sz w:val="18"/>
                <w:szCs w:val="18"/>
              </w:rPr>
              <w:t>n</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pacing w:val="1"/>
                <w:sz w:val="18"/>
                <w:szCs w:val="18"/>
              </w:rPr>
              <w:t>a</w:t>
            </w:r>
            <w:r>
              <w:rPr>
                <w:rFonts w:ascii="Arial" w:eastAsia="Arial" w:hAnsi="Arial" w:cs="Arial"/>
                <w:color w:val="231F20"/>
                <w:spacing w:val="5"/>
                <w:sz w:val="18"/>
                <w:szCs w:val="18"/>
              </w:rPr>
              <w:t>c</w:t>
            </w:r>
            <w:r>
              <w:rPr>
                <w:rFonts w:ascii="Arial" w:eastAsia="Arial" w:hAnsi="Arial" w:cs="Arial"/>
                <w:color w:val="231F20"/>
                <w:sz w:val="18"/>
                <w:szCs w:val="18"/>
              </w:rPr>
              <w:t>t</w:t>
            </w:r>
            <w:r>
              <w:rPr>
                <w:rFonts w:ascii="Arial" w:eastAsia="Arial" w:hAnsi="Arial" w:cs="Arial"/>
                <w:color w:val="231F20"/>
                <w:spacing w:val="-14"/>
                <w:sz w:val="18"/>
                <w:szCs w:val="18"/>
              </w:rPr>
              <w:t xml:space="preserve"> </w:t>
            </w:r>
            <w:r>
              <w:rPr>
                <w:rFonts w:ascii="Arial" w:eastAsia="Arial" w:hAnsi="Arial" w:cs="Arial"/>
                <w:color w:val="231F20"/>
                <w:sz w:val="18"/>
                <w:szCs w:val="18"/>
              </w:rPr>
              <w:t>is</w:t>
            </w:r>
            <w:r>
              <w:rPr>
                <w:rFonts w:ascii="Arial" w:eastAsia="Arial" w:hAnsi="Arial" w:cs="Arial"/>
                <w:color w:val="231F20"/>
                <w:spacing w:val="8"/>
                <w:sz w:val="18"/>
                <w:szCs w:val="18"/>
              </w:rPr>
              <w:t xml:space="preserve"> </w:t>
            </w:r>
            <w:r>
              <w:rPr>
                <w:rFonts w:ascii="Arial" w:eastAsia="Arial" w:hAnsi="Arial" w:cs="Arial"/>
                <w:color w:val="231F20"/>
                <w:spacing w:val="-1"/>
                <w:sz w:val="18"/>
                <w:szCs w:val="18"/>
              </w:rPr>
              <w:t>l</w:t>
            </w:r>
            <w:r>
              <w:rPr>
                <w:rFonts w:ascii="Arial" w:eastAsia="Arial" w:hAnsi="Arial" w:cs="Arial"/>
                <w:color w:val="231F20"/>
                <w:sz w:val="18"/>
                <w:szCs w:val="18"/>
              </w:rPr>
              <w:t>imi</w:t>
            </w:r>
            <w:r>
              <w:rPr>
                <w:rFonts w:ascii="Arial" w:eastAsia="Arial" w:hAnsi="Arial" w:cs="Arial"/>
                <w:color w:val="231F20"/>
                <w:spacing w:val="-1"/>
                <w:sz w:val="18"/>
                <w:szCs w:val="18"/>
              </w:rPr>
              <w:t>t</w:t>
            </w:r>
            <w:r>
              <w:rPr>
                <w:rFonts w:ascii="Arial" w:eastAsia="Arial" w:hAnsi="Arial" w:cs="Arial"/>
                <w:color w:val="231F20"/>
                <w:spacing w:val="1"/>
                <w:sz w:val="18"/>
                <w:szCs w:val="18"/>
              </w:rPr>
              <w:t>e</w:t>
            </w:r>
            <w:r>
              <w:rPr>
                <w:rFonts w:ascii="Arial" w:eastAsia="Arial" w:hAnsi="Arial" w:cs="Arial"/>
                <w:color w:val="231F20"/>
                <w:sz w:val="18"/>
                <w:szCs w:val="18"/>
              </w:rPr>
              <w:t>d</w:t>
            </w:r>
            <w:r>
              <w:rPr>
                <w:rFonts w:ascii="Arial" w:eastAsia="Arial" w:hAnsi="Arial" w:cs="Arial"/>
                <w:color w:val="231F20"/>
                <w:spacing w:val="-1"/>
                <w:sz w:val="18"/>
                <w:szCs w:val="18"/>
              </w:rPr>
              <w:t xml:space="preserve"> t</w:t>
            </w:r>
            <w:r>
              <w:rPr>
                <w:rFonts w:ascii="Arial" w:eastAsia="Arial" w:hAnsi="Arial" w:cs="Arial"/>
                <w:color w:val="231F20"/>
                <w:sz w:val="18"/>
                <w:szCs w:val="18"/>
              </w:rPr>
              <w:t>o</w:t>
            </w:r>
          </w:p>
        </w:tc>
        <w:tc>
          <w:tcPr>
            <w:tcW w:w="270" w:type="dxa"/>
            <w:vMerge w:val="restart"/>
            <w:vAlign w:val="bottom"/>
          </w:tcPr>
          <w:p w14:paraId="1099F7B7" w14:textId="77777777" w:rsidR="000F0C19" w:rsidRPr="00920158" w:rsidRDefault="000F0C19" w:rsidP="0009576A">
            <w:pPr>
              <w:spacing w:line="203" w:lineRule="exact"/>
              <w:ind w:left="-115" w:right="-20"/>
              <w:jc w:val="both"/>
              <w:rPr>
                <w:rFonts w:ascii="Arial" w:hAnsi="Arial" w:cs="Arial"/>
                <w:sz w:val="18"/>
                <w:szCs w:val="18"/>
              </w:rPr>
            </w:pPr>
          </w:p>
        </w:tc>
        <w:tc>
          <w:tcPr>
            <w:tcW w:w="5760" w:type="dxa"/>
          </w:tcPr>
          <w:p w14:paraId="7DC0E0CC" w14:textId="77777777" w:rsidR="000F0C19" w:rsidRPr="00920158" w:rsidRDefault="000F0C19" w:rsidP="0009576A">
            <w:pPr>
              <w:spacing w:line="203" w:lineRule="exact"/>
              <w:ind w:left="-115" w:right="-20"/>
              <w:jc w:val="both"/>
              <w:rPr>
                <w:rFonts w:ascii="Arial" w:hAnsi="Arial" w:cs="Arial"/>
                <w:sz w:val="18"/>
                <w:szCs w:val="18"/>
              </w:rPr>
            </w:pPr>
          </w:p>
        </w:tc>
      </w:tr>
      <w:tr w:rsidR="000F0C19" w:rsidRPr="00920158" w14:paraId="6EA76290" w14:textId="77777777" w:rsidTr="0009576A">
        <w:trPr>
          <w:trHeight w:val="210"/>
        </w:trPr>
        <w:tc>
          <w:tcPr>
            <w:tcW w:w="2610" w:type="dxa"/>
            <w:vMerge/>
          </w:tcPr>
          <w:p w14:paraId="33269BB6"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270" w:type="dxa"/>
            <w:vMerge/>
          </w:tcPr>
          <w:p w14:paraId="6B305A46"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5760" w:type="dxa"/>
            <w:tcBorders>
              <w:bottom w:val="single" w:sz="4" w:space="0" w:color="auto"/>
            </w:tcBorders>
          </w:tcPr>
          <w:p w14:paraId="3904225F" w14:textId="77777777" w:rsidR="000F0C19" w:rsidRPr="00920158" w:rsidRDefault="000F0C19" w:rsidP="0009576A">
            <w:pPr>
              <w:spacing w:line="203" w:lineRule="exact"/>
              <w:ind w:left="-115" w:right="-20"/>
              <w:jc w:val="both"/>
              <w:rPr>
                <w:rFonts w:ascii="Arial" w:hAnsi="Arial" w:cs="Arial"/>
                <w:sz w:val="18"/>
                <w:szCs w:val="18"/>
              </w:rPr>
            </w:pPr>
          </w:p>
        </w:tc>
      </w:tr>
      <w:tr w:rsidR="000F0C19" w:rsidRPr="00920158" w14:paraId="166D4610" w14:textId="77777777" w:rsidTr="0009576A">
        <w:trPr>
          <w:trHeight w:val="299"/>
        </w:trPr>
        <w:tc>
          <w:tcPr>
            <w:tcW w:w="2610" w:type="dxa"/>
            <w:vMerge/>
          </w:tcPr>
          <w:p w14:paraId="267D162A"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270" w:type="dxa"/>
            <w:vMerge/>
            <w:tcBorders>
              <w:left w:val="nil"/>
              <w:right w:val="single" w:sz="4" w:space="0" w:color="auto"/>
            </w:tcBorders>
          </w:tcPr>
          <w:p w14:paraId="27C819CF"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53845633"/>
              <w:placeholder>
                <w:docPart w:val="EF51588AB60D4EC49C0C95D9275B784B"/>
              </w:placeholder>
            </w:sdtPr>
            <w:sdtContent>
              <w:p w14:paraId="4292D7CA" w14:textId="59D06B25" w:rsidR="000F0C19" w:rsidRPr="00920158" w:rsidRDefault="00115E77" w:rsidP="0009576A">
                <w:pPr>
                  <w:spacing w:before="36" w:line="203" w:lineRule="exact"/>
                  <w:ind w:right="-20"/>
                  <w:rPr>
                    <w:rFonts w:ascii="Arial" w:hAnsi="Arial" w:cs="Arial"/>
                    <w:sz w:val="18"/>
                    <w:szCs w:val="18"/>
                  </w:rPr>
                </w:pPr>
                <w:r>
                  <w:rPr>
                    <w:rFonts w:ascii="Arial" w:hAnsi="Arial" w:cs="Arial"/>
                    <w:sz w:val="18"/>
                    <w:szCs w:val="18"/>
                  </w:rPr>
                  <w:t>£10,000,000</w:t>
                </w:r>
              </w:p>
            </w:sdtContent>
          </w:sdt>
        </w:tc>
      </w:tr>
    </w:tbl>
    <w:p w14:paraId="792599F1" w14:textId="77777777" w:rsidR="000F0C19" w:rsidRPr="00920158" w:rsidRDefault="000F0C19" w:rsidP="000F0C19">
      <w:pPr>
        <w:spacing w:before="9"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005E6CE3" w14:textId="77777777" w:rsidTr="0009576A">
        <w:trPr>
          <w:trHeight w:val="278"/>
        </w:trPr>
        <w:tc>
          <w:tcPr>
            <w:tcW w:w="2610" w:type="dxa"/>
            <w:vMerge w:val="restart"/>
            <w:vAlign w:val="bottom"/>
          </w:tcPr>
          <w:p w14:paraId="328FB35B" w14:textId="77777777" w:rsidR="000F0C19" w:rsidRPr="00920158" w:rsidRDefault="000F0C19" w:rsidP="0009576A">
            <w:pPr>
              <w:tabs>
                <w:tab w:val="left" w:pos="1595"/>
                <w:tab w:val="left" w:pos="2405"/>
              </w:tabs>
              <w:spacing w:line="203" w:lineRule="exact"/>
              <w:ind w:left="-115" w:right="155"/>
              <w:jc w:val="right"/>
              <w:rPr>
                <w:rFonts w:ascii="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z w:val="18"/>
                <w:szCs w:val="18"/>
              </w:rPr>
              <w:t>Ad</w:t>
            </w:r>
            <w:r>
              <w:rPr>
                <w:rFonts w:ascii="Arial" w:eastAsia="Arial" w:hAnsi="Arial" w:cs="Arial"/>
                <w:i/>
                <w:color w:val="231F20"/>
                <w:spacing w:val="-1"/>
                <w:sz w:val="18"/>
                <w:szCs w:val="18"/>
              </w:rPr>
              <w:t>j</w:t>
            </w:r>
            <w:r>
              <w:rPr>
                <w:rFonts w:ascii="Arial" w:eastAsia="Arial" w:hAnsi="Arial" w:cs="Arial"/>
                <w:i/>
                <w:color w:val="231F20"/>
                <w:sz w:val="18"/>
                <w:szCs w:val="18"/>
              </w:rPr>
              <w:t>udi</w:t>
            </w:r>
            <w:r>
              <w:rPr>
                <w:rFonts w:ascii="Arial" w:eastAsia="Arial" w:hAnsi="Arial" w:cs="Arial"/>
                <w:i/>
                <w:color w:val="231F20"/>
                <w:spacing w:val="1"/>
                <w:sz w:val="18"/>
                <w:szCs w:val="18"/>
              </w:rPr>
              <w:t>c</w:t>
            </w:r>
            <w:r>
              <w:rPr>
                <w:rFonts w:ascii="Arial" w:eastAsia="Arial" w:hAnsi="Arial" w:cs="Arial"/>
                <w:i/>
                <w:color w:val="231F20"/>
                <w:spacing w:val="-3"/>
                <w:sz w:val="18"/>
                <w:szCs w:val="18"/>
              </w:rPr>
              <w:t>a</w:t>
            </w:r>
            <w:r>
              <w:rPr>
                <w:rFonts w:ascii="Arial" w:eastAsia="Arial" w:hAnsi="Arial" w:cs="Arial"/>
                <w:i/>
                <w:color w:val="231F20"/>
                <w:sz w:val="18"/>
                <w:szCs w:val="18"/>
              </w:rPr>
              <w:t>t</w:t>
            </w:r>
            <w:r>
              <w:rPr>
                <w:rFonts w:ascii="Arial" w:eastAsia="Arial" w:hAnsi="Arial" w:cs="Arial"/>
                <w:i/>
                <w:color w:val="231F20"/>
                <w:spacing w:val="1"/>
                <w:sz w:val="18"/>
                <w:szCs w:val="18"/>
              </w:rPr>
              <w:t>o</w:t>
            </w:r>
            <w:r>
              <w:rPr>
                <w:rFonts w:ascii="Arial" w:eastAsia="Arial" w:hAnsi="Arial" w:cs="Arial"/>
                <w:i/>
                <w:color w:val="231F20"/>
                <w:sz w:val="18"/>
                <w:szCs w:val="18"/>
              </w:rPr>
              <w:t>r</w:t>
            </w:r>
            <w:r>
              <w:rPr>
                <w:rFonts w:ascii="Arial" w:eastAsia="Arial" w:hAnsi="Arial" w:cs="Arial"/>
                <w:i/>
                <w:color w:val="231F20"/>
                <w:spacing w:val="-13"/>
                <w:sz w:val="18"/>
                <w:szCs w:val="18"/>
              </w:rPr>
              <w:t xml:space="preserve"> </w:t>
            </w:r>
            <w:r>
              <w:rPr>
                <w:rFonts w:ascii="Arial" w:eastAsia="Arial" w:hAnsi="Arial" w:cs="Arial"/>
                <w:i/>
                <w:color w:val="231F20"/>
                <w:sz w:val="18"/>
                <w:szCs w:val="18"/>
              </w:rPr>
              <w:t>n</w:t>
            </w:r>
            <w:r>
              <w:rPr>
                <w:rFonts w:ascii="Arial" w:eastAsia="Arial" w:hAnsi="Arial" w:cs="Arial"/>
                <w:i/>
                <w:color w:val="231F20"/>
                <w:spacing w:val="1"/>
                <w:sz w:val="18"/>
                <w:szCs w:val="18"/>
              </w:rPr>
              <w:t>o</w:t>
            </w:r>
            <w:r>
              <w:rPr>
                <w:rFonts w:ascii="Arial" w:eastAsia="Arial" w:hAnsi="Arial" w:cs="Arial"/>
                <w:i/>
                <w:color w:val="231F20"/>
                <w:sz w:val="18"/>
                <w:szCs w:val="18"/>
              </w:rPr>
              <w:t>min</w:t>
            </w:r>
            <w:r>
              <w:rPr>
                <w:rFonts w:ascii="Arial" w:eastAsia="Arial" w:hAnsi="Arial" w:cs="Arial"/>
                <w:i/>
                <w:color w:val="231F20"/>
                <w:spacing w:val="-3"/>
                <w:sz w:val="18"/>
                <w:szCs w:val="18"/>
              </w:rPr>
              <w:t>a</w:t>
            </w:r>
            <w:r>
              <w:rPr>
                <w:rFonts w:ascii="Arial" w:eastAsia="Arial" w:hAnsi="Arial" w:cs="Arial"/>
                <w:i/>
                <w:color w:val="231F20"/>
                <w:sz w:val="18"/>
                <w:szCs w:val="18"/>
              </w:rPr>
              <w:t xml:space="preserve">ting </w:t>
            </w:r>
            <w:r>
              <w:rPr>
                <w:rFonts w:ascii="Arial" w:eastAsia="Arial" w:hAnsi="Arial" w:cs="Arial"/>
                <w:i/>
                <w:color w:val="231F20"/>
                <w:spacing w:val="2"/>
                <w:sz w:val="18"/>
                <w:szCs w:val="18"/>
              </w:rPr>
              <w:t>bo</w:t>
            </w:r>
            <w:r>
              <w:rPr>
                <w:rFonts w:ascii="Arial" w:eastAsia="Arial" w:hAnsi="Arial" w:cs="Arial"/>
                <w:i/>
                <w:color w:val="231F20"/>
                <w:spacing w:val="1"/>
                <w:sz w:val="18"/>
                <w:szCs w:val="18"/>
              </w:rPr>
              <w:t>d</w:t>
            </w:r>
            <w:r>
              <w:rPr>
                <w:rFonts w:ascii="Arial" w:eastAsia="Arial" w:hAnsi="Arial" w:cs="Arial"/>
                <w:i/>
                <w:color w:val="231F20"/>
                <w:sz w:val="18"/>
                <w:szCs w:val="18"/>
              </w:rPr>
              <w:t>y</w:t>
            </w:r>
            <w:r>
              <w:rPr>
                <w:rFonts w:ascii="Arial" w:eastAsia="Arial" w:hAnsi="Arial" w:cs="Arial"/>
                <w:i/>
                <w:color w:val="231F20"/>
                <w:spacing w:val="-11"/>
                <w:sz w:val="18"/>
                <w:szCs w:val="18"/>
              </w:rPr>
              <w:t xml:space="preserve"> </w:t>
            </w:r>
            <w:r>
              <w:rPr>
                <w:rFonts w:ascii="Arial" w:eastAsia="Arial" w:hAnsi="Arial" w:cs="Arial"/>
                <w:color w:val="231F20"/>
                <w:sz w:val="18"/>
                <w:szCs w:val="18"/>
              </w:rPr>
              <w:t>is</w:t>
            </w:r>
          </w:p>
        </w:tc>
        <w:tc>
          <w:tcPr>
            <w:tcW w:w="270" w:type="dxa"/>
            <w:vMerge w:val="restart"/>
          </w:tcPr>
          <w:p w14:paraId="4DE066D3" w14:textId="77777777" w:rsidR="000F0C19" w:rsidRPr="00920158" w:rsidRDefault="000F0C19" w:rsidP="0009576A">
            <w:pPr>
              <w:spacing w:line="203" w:lineRule="exact"/>
              <w:ind w:left="-115" w:right="-20"/>
              <w:rPr>
                <w:rFonts w:ascii="Arial" w:hAnsi="Arial" w:cs="Arial"/>
                <w:sz w:val="18"/>
                <w:szCs w:val="18"/>
              </w:rPr>
            </w:pPr>
          </w:p>
        </w:tc>
        <w:tc>
          <w:tcPr>
            <w:tcW w:w="5760" w:type="dxa"/>
            <w:tcBorders>
              <w:bottom w:val="single" w:sz="4" w:space="0" w:color="auto"/>
            </w:tcBorders>
          </w:tcPr>
          <w:p w14:paraId="34D59268" w14:textId="77777777" w:rsidR="000F0C19" w:rsidRPr="00920158" w:rsidRDefault="000F0C19" w:rsidP="0009576A">
            <w:pPr>
              <w:spacing w:line="203" w:lineRule="exact"/>
              <w:ind w:left="-115" w:right="-20"/>
              <w:rPr>
                <w:rFonts w:ascii="Arial" w:hAnsi="Arial" w:cs="Arial"/>
                <w:sz w:val="18"/>
                <w:szCs w:val="18"/>
              </w:rPr>
            </w:pPr>
          </w:p>
        </w:tc>
      </w:tr>
      <w:tr w:rsidR="000F0C19" w:rsidRPr="00920158" w14:paraId="771D7518" w14:textId="77777777" w:rsidTr="0009576A">
        <w:trPr>
          <w:trHeight w:val="308"/>
        </w:trPr>
        <w:tc>
          <w:tcPr>
            <w:tcW w:w="2610" w:type="dxa"/>
            <w:vMerge/>
          </w:tcPr>
          <w:p w14:paraId="4183F06B" w14:textId="77777777" w:rsidR="000F0C19" w:rsidRPr="00920158" w:rsidRDefault="000F0C19" w:rsidP="0009576A">
            <w:pPr>
              <w:tabs>
                <w:tab w:val="left" w:pos="1595"/>
                <w:tab w:val="left" w:pos="2405"/>
              </w:tabs>
              <w:spacing w:line="203" w:lineRule="exact"/>
              <w:ind w:left="1405" w:right="155" w:hanging="1520"/>
              <w:rPr>
                <w:rFonts w:ascii="Arial" w:eastAsia="Arial" w:hAnsi="Arial" w:cs="Arial"/>
                <w:color w:val="231F20"/>
                <w:spacing w:val="3"/>
                <w:sz w:val="18"/>
                <w:szCs w:val="18"/>
              </w:rPr>
            </w:pPr>
          </w:p>
        </w:tc>
        <w:tc>
          <w:tcPr>
            <w:tcW w:w="270" w:type="dxa"/>
            <w:vMerge/>
            <w:tcBorders>
              <w:right w:val="single" w:sz="4" w:space="0" w:color="auto"/>
            </w:tcBorders>
          </w:tcPr>
          <w:p w14:paraId="7DAB1C4D" w14:textId="77777777" w:rsidR="000F0C19" w:rsidRPr="00920158" w:rsidRDefault="000F0C19" w:rsidP="0009576A">
            <w:pPr>
              <w:spacing w:line="203" w:lineRule="exact"/>
              <w:ind w:left="-115" w:right="-20"/>
              <w:rPr>
                <w:rFonts w:ascii="Arial" w:hAnsi="Arial" w:cs="Arial"/>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045587790"/>
              <w:placeholder>
                <w:docPart w:val="939EFF39BD9B4981810C1E052ABF33D0"/>
              </w:placeholder>
            </w:sdtPr>
            <w:sdtContent>
              <w:p w14:paraId="28699FA0" w14:textId="4540A088" w:rsidR="000F0C19" w:rsidRPr="00920158" w:rsidRDefault="00115E77" w:rsidP="0009576A">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tc>
      </w:tr>
    </w:tbl>
    <w:p w14:paraId="40220DDC" w14:textId="77777777" w:rsidR="000F0C19" w:rsidRPr="00920158" w:rsidRDefault="000F0C19" w:rsidP="000F0C19">
      <w:pPr>
        <w:spacing w:before="9"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63905A2E" w14:textId="77777777" w:rsidTr="0009576A">
        <w:trPr>
          <w:trHeight w:val="372"/>
        </w:trPr>
        <w:tc>
          <w:tcPr>
            <w:tcW w:w="2610" w:type="dxa"/>
            <w:vAlign w:val="bottom"/>
          </w:tcPr>
          <w:p w14:paraId="757A7960" w14:textId="77777777" w:rsidR="000F0C19" w:rsidRPr="00920158" w:rsidRDefault="000F0C19" w:rsidP="0009576A">
            <w:pPr>
              <w:spacing w:line="203" w:lineRule="exact"/>
              <w:ind w:left="-115" w:right="-20" w:firstLine="990"/>
              <w:jc w:val="right"/>
              <w:rPr>
                <w:rFonts w:ascii="Arial" w:hAnsi="Arial" w:cs="Arial"/>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spacing w:val="1"/>
                <w:position w:val="-1"/>
                <w:sz w:val="18"/>
                <w:szCs w:val="18"/>
              </w:rPr>
              <w:t>tr</w:t>
            </w:r>
            <w:r>
              <w:rPr>
                <w:rFonts w:ascii="Arial" w:eastAsia="Arial" w:hAnsi="Arial" w:cs="Arial"/>
                <w:i/>
                <w:color w:val="231F20"/>
                <w:position w:val="-1"/>
                <w:sz w:val="18"/>
                <w:szCs w:val="18"/>
              </w:rPr>
              <w:t>i</w:t>
            </w:r>
            <w:r>
              <w:rPr>
                <w:rFonts w:ascii="Arial" w:eastAsia="Arial" w:hAnsi="Arial" w:cs="Arial"/>
                <w:i/>
                <w:color w:val="231F20"/>
                <w:spacing w:val="1"/>
                <w:position w:val="-1"/>
                <w:sz w:val="18"/>
                <w:szCs w:val="18"/>
              </w:rPr>
              <w:t>b</w:t>
            </w:r>
            <w:r>
              <w:rPr>
                <w:rFonts w:ascii="Arial" w:eastAsia="Arial" w:hAnsi="Arial" w:cs="Arial"/>
                <w:i/>
                <w:color w:val="231F20"/>
                <w:position w:val="-1"/>
                <w:sz w:val="18"/>
                <w:szCs w:val="18"/>
              </w:rPr>
              <w:t>unal</w:t>
            </w:r>
            <w:r>
              <w:rPr>
                <w:rFonts w:ascii="Arial" w:eastAsia="Arial" w:hAnsi="Arial" w:cs="Arial"/>
                <w:i/>
                <w:color w:val="231F20"/>
                <w:spacing w:val="-2"/>
                <w:position w:val="-1"/>
                <w:sz w:val="18"/>
                <w:szCs w:val="18"/>
              </w:rPr>
              <w:t xml:space="preserve"> </w:t>
            </w:r>
            <w:r>
              <w:rPr>
                <w:rFonts w:ascii="Arial" w:eastAsia="Arial" w:hAnsi="Arial" w:cs="Arial"/>
                <w:color w:val="231F20"/>
                <w:position w:val="-1"/>
                <w:sz w:val="18"/>
                <w:szCs w:val="18"/>
              </w:rPr>
              <w:t>is</w:t>
            </w:r>
          </w:p>
        </w:tc>
        <w:tc>
          <w:tcPr>
            <w:tcW w:w="270" w:type="dxa"/>
            <w:tcBorders>
              <w:left w:val="nil"/>
              <w:right w:val="single" w:sz="4" w:space="0" w:color="auto"/>
            </w:tcBorders>
            <w:vAlign w:val="bottom"/>
          </w:tcPr>
          <w:p w14:paraId="768F4A83" w14:textId="77777777" w:rsidR="000F0C19" w:rsidRPr="00920158" w:rsidRDefault="000F0C19" w:rsidP="0009576A">
            <w:pPr>
              <w:spacing w:line="203" w:lineRule="exact"/>
              <w:ind w:left="-115" w:right="-20" w:firstLine="990"/>
              <w:rPr>
                <w:rFonts w:ascii="Arial" w:hAnsi="Arial" w:cs="Arial"/>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86578411"/>
              <w:placeholder>
                <w:docPart w:val="0890206E76B7457CB21A22B1901AC668"/>
              </w:placeholder>
            </w:sdtPr>
            <w:sdtContent>
              <w:p w14:paraId="722A807E" w14:textId="290A9837" w:rsidR="000F0C19" w:rsidRPr="00920158" w:rsidRDefault="00115E77" w:rsidP="0009576A">
                <w:pPr>
                  <w:spacing w:before="36" w:line="203" w:lineRule="exact"/>
                  <w:ind w:right="-20"/>
                  <w:rPr>
                    <w:rFonts w:ascii="Arial" w:hAnsi="Arial" w:cs="Arial"/>
                    <w:sz w:val="18"/>
                    <w:szCs w:val="18"/>
                  </w:rPr>
                </w:pPr>
                <w:r>
                  <w:rPr>
                    <w:rFonts w:ascii="Arial" w:hAnsi="Arial" w:cs="Arial"/>
                    <w:sz w:val="18"/>
                    <w:szCs w:val="18"/>
                  </w:rPr>
                  <w:t>Arbitration</w:t>
                </w:r>
              </w:p>
            </w:sdtContent>
          </w:sdt>
        </w:tc>
      </w:tr>
    </w:tbl>
    <w:p w14:paraId="33E09305" w14:textId="77777777" w:rsidR="000F0C19" w:rsidRPr="00920158" w:rsidRDefault="000F0C19" w:rsidP="000F0C19">
      <w:pPr>
        <w:spacing w:before="9"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40FBEA8D" w14:textId="77777777" w:rsidTr="0009576A">
        <w:trPr>
          <w:trHeight w:val="362"/>
        </w:trPr>
        <w:tc>
          <w:tcPr>
            <w:tcW w:w="2610" w:type="dxa"/>
          </w:tcPr>
          <w:p w14:paraId="4974E768" w14:textId="77777777" w:rsidR="000F0C19" w:rsidRPr="00920158" w:rsidRDefault="000F0C19" w:rsidP="0009576A">
            <w:pPr>
              <w:spacing w:line="203" w:lineRule="exact"/>
              <w:ind w:left="-115" w:right="-20"/>
              <w:jc w:val="right"/>
              <w:rPr>
                <w:rFonts w:ascii="Arial" w:hAnsi="Arial" w:cs="Arial"/>
                <w:sz w:val="18"/>
                <w:szCs w:val="18"/>
              </w:rPr>
            </w:pPr>
            <w:r>
              <w:rPr>
                <w:rFonts w:ascii="Arial" w:eastAsia="Arial" w:hAnsi="Arial" w:cs="Arial"/>
                <w:color w:val="231F20"/>
                <w:spacing w:val="2"/>
                <w:sz w:val="18"/>
                <w:szCs w:val="18"/>
              </w:rPr>
              <w:t>I</w:t>
            </w:r>
            <w:r>
              <w:rPr>
                <w:rFonts w:ascii="Arial" w:eastAsia="Arial" w:hAnsi="Arial" w:cs="Arial"/>
                <w:color w:val="231F20"/>
                <w:sz w:val="18"/>
                <w:szCs w:val="18"/>
              </w:rPr>
              <w:t xml:space="preserve">f </w:t>
            </w:r>
            <w:r>
              <w:rPr>
                <w:rFonts w:ascii="Arial" w:eastAsia="Arial" w:hAnsi="Arial" w:cs="Arial"/>
                <w:color w:val="231F20"/>
                <w:spacing w:val="1"/>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i/>
                <w:color w:val="231F20"/>
                <w:spacing w:val="1"/>
                <w:sz w:val="18"/>
                <w:szCs w:val="18"/>
              </w:rPr>
              <w:t>tr</w:t>
            </w:r>
            <w:r>
              <w:rPr>
                <w:rFonts w:ascii="Arial" w:eastAsia="Arial" w:hAnsi="Arial" w:cs="Arial"/>
                <w:i/>
                <w:color w:val="231F20"/>
                <w:sz w:val="18"/>
                <w:szCs w:val="18"/>
              </w:rPr>
              <w:t>i</w:t>
            </w:r>
            <w:r>
              <w:rPr>
                <w:rFonts w:ascii="Arial" w:eastAsia="Arial" w:hAnsi="Arial" w:cs="Arial"/>
                <w:i/>
                <w:color w:val="231F20"/>
                <w:spacing w:val="1"/>
                <w:sz w:val="18"/>
                <w:szCs w:val="18"/>
              </w:rPr>
              <w:t>b</w:t>
            </w:r>
            <w:r>
              <w:rPr>
                <w:rFonts w:ascii="Arial" w:eastAsia="Arial" w:hAnsi="Arial" w:cs="Arial"/>
                <w:i/>
                <w:color w:val="231F20"/>
                <w:sz w:val="18"/>
                <w:szCs w:val="18"/>
              </w:rPr>
              <w:t>unal</w:t>
            </w:r>
            <w:r>
              <w:rPr>
                <w:rFonts w:ascii="Arial" w:eastAsia="Arial" w:hAnsi="Arial" w:cs="Arial"/>
                <w:i/>
                <w:color w:val="231F20"/>
                <w:spacing w:val="-2"/>
                <w:sz w:val="18"/>
                <w:szCs w:val="18"/>
              </w:rPr>
              <w:t xml:space="preserve"> </w:t>
            </w:r>
            <w:r>
              <w:rPr>
                <w:rFonts w:ascii="Arial" w:eastAsia="Arial" w:hAnsi="Arial" w:cs="Arial"/>
                <w:color w:val="231F20"/>
                <w:sz w:val="18"/>
                <w:szCs w:val="18"/>
              </w:rPr>
              <w:t>is</w:t>
            </w:r>
            <w:r>
              <w:rPr>
                <w:rFonts w:ascii="Arial" w:eastAsia="Arial" w:hAnsi="Arial" w:cs="Arial"/>
                <w:color w:val="231F20"/>
                <w:spacing w:val="8"/>
                <w:sz w:val="18"/>
                <w:szCs w:val="18"/>
              </w:rPr>
              <w:t xml:space="preserve"> </w:t>
            </w:r>
            <w:r>
              <w:rPr>
                <w:rFonts w:ascii="Arial" w:eastAsia="Arial" w:hAnsi="Arial" w:cs="Arial"/>
                <w:color w:val="231F20"/>
                <w:sz w:val="18"/>
                <w:szCs w:val="18"/>
              </w:rPr>
              <w:t>a</w:t>
            </w:r>
            <w:r>
              <w:rPr>
                <w:rFonts w:ascii="Arial" w:eastAsia="Arial" w:hAnsi="Arial" w:cs="Arial"/>
                <w:color w:val="231F20"/>
                <w:spacing w:val="1"/>
                <w:sz w:val="18"/>
                <w:szCs w:val="18"/>
              </w:rPr>
              <w:t>rb</w:t>
            </w:r>
            <w:r>
              <w:rPr>
                <w:rFonts w:ascii="Arial" w:eastAsia="Arial" w:hAnsi="Arial" w:cs="Arial"/>
                <w:color w:val="231F20"/>
                <w:sz w:val="18"/>
                <w:szCs w:val="18"/>
              </w:rPr>
              <w:t>i</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z w:val="18"/>
                <w:szCs w:val="18"/>
              </w:rPr>
              <w:t>a</w:t>
            </w:r>
            <w:r>
              <w:rPr>
                <w:rFonts w:ascii="Arial" w:eastAsia="Arial" w:hAnsi="Arial" w:cs="Arial"/>
                <w:color w:val="231F20"/>
                <w:spacing w:val="1"/>
                <w:sz w:val="18"/>
                <w:szCs w:val="18"/>
              </w:rPr>
              <w:t>tio</w:t>
            </w:r>
            <w:r>
              <w:rPr>
                <w:rFonts w:ascii="Arial" w:eastAsia="Arial" w:hAnsi="Arial" w:cs="Arial"/>
                <w:color w:val="231F20"/>
                <w:spacing w:val="-2"/>
                <w:sz w:val="18"/>
                <w:szCs w:val="18"/>
              </w:rPr>
              <w:t>n</w:t>
            </w:r>
            <w:r>
              <w:rPr>
                <w:rFonts w:ascii="Arial" w:eastAsia="Arial" w:hAnsi="Arial" w:cs="Arial"/>
                <w:color w:val="231F20"/>
                <w:sz w:val="18"/>
                <w:szCs w:val="18"/>
              </w:rPr>
              <w:t xml:space="preserve">, </w:t>
            </w:r>
            <w:r>
              <w:rPr>
                <w:rFonts w:ascii="Arial" w:eastAsia="Arial" w:hAnsi="Arial" w:cs="Arial"/>
                <w:color w:val="231F20"/>
                <w:spacing w:val="1"/>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z w:val="18"/>
                <w:szCs w:val="18"/>
              </w:rPr>
              <w:t>a</w:t>
            </w:r>
            <w:r>
              <w:rPr>
                <w:rFonts w:ascii="Arial" w:eastAsia="Arial" w:hAnsi="Arial" w:cs="Arial"/>
                <w:color w:val="231F20"/>
                <w:spacing w:val="1"/>
                <w:sz w:val="18"/>
                <w:szCs w:val="18"/>
              </w:rPr>
              <w:t>rb</w:t>
            </w:r>
            <w:r>
              <w:rPr>
                <w:rFonts w:ascii="Arial" w:eastAsia="Arial" w:hAnsi="Arial" w:cs="Arial"/>
                <w:color w:val="231F20"/>
                <w:sz w:val="18"/>
                <w:szCs w:val="18"/>
              </w:rPr>
              <w:t>i</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z w:val="18"/>
                <w:szCs w:val="18"/>
              </w:rPr>
              <w:t>a</w:t>
            </w:r>
            <w:r>
              <w:rPr>
                <w:rFonts w:ascii="Arial" w:eastAsia="Arial" w:hAnsi="Arial" w:cs="Arial"/>
                <w:color w:val="231F20"/>
                <w:spacing w:val="1"/>
                <w:sz w:val="18"/>
                <w:szCs w:val="18"/>
              </w:rPr>
              <w:t>tio</w:t>
            </w:r>
            <w:r>
              <w:rPr>
                <w:rFonts w:ascii="Arial" w:eastAsia="Arial" w:hAnsi="Arial" w:cs="Arial"/>
                <w:color w:val="231F20"/>
                <w:sz w:val="18"/>
                <w:szCs w:val="18"/>
              </w:rPr>
              <w:t>n</w:t>
            </w:r>
            <w:r>
              <w:rPr>
                <w:rFonts w:ascii="Arial" w:eastAsia="Arial" w:hAnsi="Arial" w:cs="Arial"/>
                <w:color w:val="231F20"/>
                <w:spacing w:val="-3"/>
                <w:sz w:val="18"/>
                <w:szCs w:val="18"/>
              </w:rPr>
              <w:t xml:space="preserve"> </w:t>
            </w:r>
            <w:r>
              <w:rPr>
                <w:rFonts w:ascii="Arial" w:eastAsia="Arial" w:hAnsi="Arial" w:cs="Arial"/>
                <w:color w:val="231F20"/>
                <w:sz w:val="18"/>
                <w:szCs w:val="18"/>
              </w:rPr>
              <w:t>p</w:t>
            </w:r>
            <w:r>
              <w:rPr>
                <w:rFonts w:ascii="Arial" w:eastAsia="Arial" w:hAnsi="Arial" w:cs="Arial"/>
                <w:color w:val="231F20"/>
                <w:spacing w:val="-1"/>
                <w:sz w:val="18"/>
                <w:szCs w:val="18"/>
              </w:rPr>
              <w:t>r</w:t>
            </w:r>
            <w:r>
              <w:rPr>
                <w:rFonts w:ascii="Arial" w:eastAsia="Arial" w:hAnsi="Arial" w:cs="Arial"/>
                <w:color w:val="231F20"/>
                <w:spacing w:val="2"/>
                <w:sz w:val="18"/>
                <w:szCs w:val="18"/>
              </w:rPr>
              <w:t>o</w:t>
            </w:r>
            <w:r>
              <w:rPr>
                <w:rFonts w:ascii="Arial" w:eastAsia="Arial" w:hAnsi="Arial" w:cs="Arial"/>
                <w:color w:val="231F20"/>
                <w:spacing w:val="-1"/>
                <w:sz w:val="18"/>
                <w:szCs w:val="18"/>
              </w:rPr>
              <w:t>c</w:t>
            </w:r>
            <w:r>
              <w:rPr>
                <w:rFonts w:ascii="Arial" w:eastAsia="Arial" w:hAnsi="Arial" w:cs="Arial"/>
                <w:color w:val="231F20"/>
                <w:spacing w:val="1"/>
                <w:sz w:val="18"/>
                <w:szCs w:val="18"/>
              </w:rPr>
              <w:t>e</w:t>
            </w:r>
            <w:r>
              <w:rPr>
                <w:rFonts w:ascii="Arial" w:eastAsia="Arial" w:hAnsi="Arial" w:cs="Arial"/>
                <w:color w:val="231F20"/>
                <w:sz w:val="18"/>
                <w:szCs w:val="18"/>
              </w:rPr>
              <w:t>dure</w:t>
            </w:r>
            <w:r>
              <w:rPr>
                <w:rFonts w:ascii="Arial" w:eastAsia="Arial" w:hAnsi="Arial" w:cs="Arial"/>
                <w:color w:val="231F20"/>
                <w:spacing w:val="10"/>
                <w:sz w:val="18"/>
                <w:szCs w:val="18"/>
              </w:rPr>
              <w:t xml:space="preserve"> </w:t>
            </w:r>
            <w:r>
              <w:rPr>
                <w:rFonts w:ascii="Arial" w:eastAsia="Arial" w:hAnsi="Arial" w:cs="Arial"/>
                <w:color w:val="231F20"/>
                <w:sz w:val="18"/>
                <w:szCs w:val="18"/>
              </w:rPr>
              <w:t>is</w:t>
            </w:r>
          </w:p>
        </w:tc>
        <w:tc>
          <w:tcPr>
            <w:tcW w:w="270" w:type="dxa"/>
            <w:tcBorders>
              <w:left w:val="nil"/>
              <w:right w:val="single" w:sz="4" w:space="0" w:color="auto"/>
            </w:tcBorders>
          </w:tcPr>
          <w:p w14:paraId="24DE4A4A" w14:textId="77777777" w:rsidR="000F0C19" w:rsidRPr="00920158" w:rsidRDefault="000F0C19" w:rsidP="0009576A">
            <w:pPr>
              <w:spacing w:line="203" w:lineRule="exact"/>
              <w:ind w:left="-115" w:right="-20"/>
              <w:rPr>
                <w:rFonts w:ascii="Arial" w:hAnsi="Arial" w:cs="Arial"/>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12857949"/>
              <w:placeholder>
                <w:docPart w:val="E03FC692205E4F2785C103523894C134"/>
              </w:placeholder>
            </w:sdtPr>
            <w:sdtContent>
              <w:p w14:paraId="7ED4B3A0" w14:textId="5FCAE79E" w:rsidR="000F0C19" w:rsidRPr="00920158" w:rsidRDefault="00115E77" w:rsidP="0009576A">
                <w:pPr>
                  <w:spacing w:before="36" w:line="203" w:lineRule="exact"/>
                  <w:ind w:right="-20"/>
                  <w:rPr>
                    <w:rFonts w:ascii="Arial" w:hAnsi="Arial" w:cs="Arial"/>
                    <w:sz w:val="18"/>
                    <w:szCs w:val="18"/>
                  </w:rPr>
                </w:pPr>
                <w:r>
                  <w:rPr>
                    <w:rFonts w:ascii="Arial" w:hAnsi="Arial" w:cs="Arial"/>
                    <w:sz w:val="18"/>
                    <w:szCs w:val="18"/>
                  </w:rPr>
                  <w:t xml:space="preserve">The latest version of the Institution of Civil Engineers Arbitration Procedure </w:t>
                </w:r>
                <w:proofErr w:type="gramStart"/>
                <w:r>
                  <w:rPr>
                    <w:rFonts w:ascii="Arial" w:hAnsi="Arial" w:cs="Arial"/>
                    <w:sz w:val="18"/>
                    <w:szCs w:val="18"/>
                  </w:rPr>
                  <w:t>in</w:t>
                </w:r>
                <w:proofErr w:type="gramEnd"/>
                <w:r>
                  <w:rPr>
                    <w:rFonts w:ascii="Arial" w:hAnsi="Arial" w:cs="Arial"/>
                    <w:sz w:val="18"/>
                    <w:szCs w:val="18"/>
                  </w:rPr>
                  <w:t xml:space="preserve"> force when arbitrator is appointed. </w:t>
                </w:r>
              </w:p>
            </w:sdtContent>
          </w:sdt>
        </w:tc>
      </w:tr>
    </w:tbl>
    <w:p w14:paraId="1B61EC94" w14:textId="77777777" w:rsidR="000F0C19" w:rsidRPr="00920158" w:rsidRDefault="000F0C19" w:rsidP="000F0C19">
      <w:pPr>
        <w:spacing w:after="0" w:line="255" w:lineRule="auto"/>
        <w:ind w:left="2017" w:right="6576" w:hanging="1607"/>
        <w:rPr>
          <w:rFonts w:ascii="Arial" w:eastAsia="Arial" w:hAnsi="Arial" w:cs="Arial"/>
          <w:sz w:val="18"/>
          <w:szCs w:val="18"/>
        </w:rPr>
      </w:pPr>
    </w:p>
    <w:p w14:paraId="16BDBCF0" w14:textId="77777777" w:rsidR="00231771" w:rsidRPr="00920158" w:rsidRDefault="00231771" w:rsidP="000F0C19">
      <w:pPr>
        <w:spacing w:before="36" w:after="0" w:line="240" w:lineRule="auto"/>
        <w:ind w:right="1054"/>
        <w:jc w:val="right"/>
        <w:rPr>
          <w:rFonts w:ascii="Arial" w:hAnsi="Arial" w:cs="Arial"/>
        </w:rPr>
        <w:sectPr w:rsidR="00231771" w:rsidRPr="00920158" w:rsidSect="00231771">
          <w:footerReference w:type="default" r:id="rId18"/>
          <w:pgSz w:w="11907" w:h="16839" w:code="9"/>
          <w:pgMar w:top="1620" w:right="2250" w:bottom="274" w:left="1260" w:header="720" w:footer="720" w:gutter="0"/>
          <w:pgNumType w:start="3"/>
          <w:cols w:space="720"/>
          <w:docGrid w:linePitch="299"/>
        </w:sectPr>
      </w:pPr>
    </w:p>
    <w:p w14:paraId="08060E7F" w14:textId="77777777" w:rsidR="000F0C19" w:rsidRPr="00920158" w:rsidRDefault="000F0C19" w:rsidP="000F0C19">
      <w:pPr>
        <w:spacing w:before="36" w:after="0" w:line="240" w:lineRule="auto"/>
        <w:ind w:right="1054"/>
        <w:jc w:val="right"/>
        <w:rPr>
          <w:rFonts w:ascii="Arial" w:hAnsi="Arial" w:cs="Arial"/>
        </w:rPr>
        <w:sectPr w:rsidR="000F0C19" w:rsidRPr="00920158" w:rsidSect="00231771">
          <w:type w:val="continuous"/>
          <w:pgSz w:w="11907" w:h="16839" w:code="9"/>
          <w:pgMar w:top="1620" w:right="2250" w:bottom="274" w:left="1260" w:header="720" w:footer="720" w:gutter="0"/>
          <w:cols w:space="720"/>
          <w:docGrid w:linePitch="299"/>
        </w:sectPr>
      </w:pPr>
    </w:p>
    <w:p w14:paraId="6B66C04D" w14:textId="5178CED4" w:rsidR="000F0C19" w:rsidRPr="00920158" w:rsidRDefault="00E12FD5" w:rsidP="000F0C19">
      <w:pPr>
        <w:spacing w:before="21" w:after="0" w:line="240" w:lineRule="auto"/>
        <w:ind w:left="107"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55" behindDoc="1" locked="0" layoutInCell="1" allowOverlap="1" wp14:anchorId="419D8FC4" wp14:editId="1B63747E">
                <wp:simplePos x="0" y="0"/>
                <wp:positionH relativeFrom="column">
                  <wp:posOffset>-160655</wp:posOffset>
                </wp:positionH>
                <wp:positionV relativeFrom="paragraph">
                  <wp:posOffset>-71755</wp:posOffset>
                </wp:positionV>
                <wp:extent cx="6155690" cy="8604250"/>
                <wp:effectExtent l="10795" t="13970" r="5715" b="11430"/>
                <wp:wrapNone/>
                <wp:docPr id="883220959"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4250"/>
                          <a:chOff x="487" y="876"/>
                          <a:chExt cx="9694" cy="13550"/>
                        </a:xfrm>
                      </wpg:grpSpPr>
                      <wpg:grpSp>
                        <wpg:cNvPr id="1365808681" name="Group 555"/>
                        <wpg:cNvGrpSpPr>
                          <a:grpSpLocks/>
                        </wpg:cNvGrpSpPr>
                        <wpg:grpSpPr bwMode="auto">
                          <a:xfrm>
                            <a:off x="495" y="876"/>
                            <a:ext cx="2" cy="13550"/>
                            <a:chOff x="495" y="876"/>
                            <a:chExt cx="2" cy="13550"/>
                          </a:xfrm>
                        </wpg:grpSpPr>
                        <wps:wsp>
                          <wps:cNvPr id="1852739024" name="Freeform 556"/>
                          <wps:cNvSpPr>
                            <a:spLocks/>
                          </wps:cNvSpPr>
                          <wps:spPr bwMode="auto">
                            <a:xfrm>
                              <a:off x="495"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473065" name="Group 557"/>
                        <wpg:cNvGrpSpPr>
                          <a:grpSpLocks/>
                        </wpg:cNvGrpSpPr>
                        <wpg:grpSpPr bwMode="auto">
                          <a:xfrm>
                            <a:off x="487" y="14424"/>
                            <a:ext cx="9694" cy="2"/>
                            <a:chOff x="663" y="2573"/>
                            <a:chExt cx="9694" cy="2"/>
                          </a:xfrm>
                        </wpg:grpSpPr>
                        <wps:wsp>
                          <wps:cNvPr id="439139929" name="Freeform 558"/>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DD5CC5" id="Group 554" o:spid="_x0000_s1026" style="position:absolute;margin-left:-12.65pt;margin-top:-5.65pt;width:484.7pt;height:677.5pt;z-index:-251658225" coordorigin="487,876" coordsize="9694,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jPIAQQAADMNAAAOAAAAZHJzL2Uyb0RvYy54bWzsV8uO2zYU3RfIPxBapsjoLVvCeIIiyQwK pG2AuB9AS9QDlUSVlC1Pv76HpCTLnknaOElXXVigdC/v89xD+vb1sanJgQlZ8XZjuTeORVib8qxq i431+/b+1doisqdtRmveso31yKT1+u7FD7dDlzCPl7zOmCAw0spk6DZW2fddYtsyLVlD5Q3vWAth zkVDe7yKws4EHWC9qW3PcSJ74CLrBE+ZlPj61gitO20/z1na/5bnkvWk3liIrddPoZ879bTvbmlS CNqVVTqGQa+IoqFVC6ezqbe0p2QvqiemmioVXPK8v0l5Y/M8r1Kmc0A2rnORzYPg+07nUiRD0c1l Qmkv6nS12fTXw4PoPnYfhIkey/c8/UOiLvbQFclSrt4Lo0x2wy88Qz/pvuc68WMuGmUCKZGjru/j XF927EmKj5EbhlGMNqSQrSMn8MKxA2mJNql9wXplESVdRaY3aflu3B1HcWC2un5oNto0MX51rGNs qvdjoGaJHD4IUmXApx+Fa2cdrV2LtLRB/LrEJAxD5e0yYdXOb1WQIA7PE5uK4l3kRJNTMS73nIpx ueuTlcBYyRNy5Nch52NJO6YBKRUypqquQ2/lx46H9piq3gvG1MyisLqNQ6f1J5jJJcYWEqUmAcV/ RNe/LuZcFlR1L/sHxjVI6eG97M3oZ1hp6Gdj7FvgM29qsMCPr4hDAET1G4liVgKAjNJLW6uUZAYl UDOroU0LW24AxD9nzZ/UYM0oLewhh2KKkpZT4OmxHSPHilBFt44exI7L0wBuXRU4LEBJZflZXX+p a/aMLgR49JJBhUXAoDtTmI72KjLlQi1JqWZNDan60vAD23It60+h6cmHl5O0bp9qwUoQj3EZObYo Fzqr2a2KdtHflt9Xda0bXLdk2Fhx6IU6FsnrKlNCFY4Uxe5NLciB4nTwfPfem4I6UwMLt5k2VjKa vRvXPa1qs4bzGtUFBxn4KiKRyY5nj4Cy4ObMwRmJRcnFXxYZcN5sLPnnngpmkfrnFmMZo+/qgNIv QbhCKEQsJbulhLYpTG2s3kLr1fJNbw61fSeqooQnV6fb8p9A0HmlwK7jM1GNL2AGvTpjS015MxdO I75yg5XvROCwc95cqd58V94cDwQ1FoEB28ScpwPBM4KZOKMIE4VTxAtXGtRAxzPHiN6F5j1/hPwH xBn4sevHsRdPVV3w5toUdsGOwOvX8ubTunyilnNVzufqC3gTrohyp+fmRIhL3tw6ZCC6iRdKF6zp +OHqOVtL1tx6C1uI/grGBFcqzEwU8FnG3Bp8nenCK/Zcy5iKpNQF53rCNOOwyOB/vsR90jDpd+JL fe3EzRwsqu6K+l+Euvov3zXDJvN/nbu/AQAA//8DAFBLAwQUAAYACAAAACEA7g4iRuIAAAAMAQAA DwAAAGRycy9kb3ducmV2LnhtbEyPTWvDMAyG74P9B6PBbq3jJt1HFqeUsu1UCmsHYzc3UZPQWA6x m6T/ftppu71CD68eZavJtmLA3jeONKh5BAKpcGVDlYbPw9vsCYQPhkrTOkINV/Swym9vMpOWbqQP HPahElxCPjUa6hC6VEpf1GiNn7sOiXcn11sTeOwrWfZm5HLbykUUPUhrGuILtelwU2Nx3l+shvfR jOtYvQ7b82lz/T4sd19bhVrf303rFxABp/AHw68+q0POTkd3odKLVsNssYwZ5aAUByaek0SBODIa J/EjyDyT/5/IfwAAAP//AwBQSwECLQAUAAYACAAAACEAtoM4kv4AAADhAQAAEwAAAAAAAAAAAAAA AAAAAAAAW0NvbnRlbnRfVHlwZXNdLnhtbFBLAQItABQABgAIAAAAIQA4/SH/1gAAAJQBAAALAAAA AAAAAAAAAAAAAC8BAABfcmVscy8ucmVsc1BLAQItABQABgAIAAAAIQC/xjPIAQQAADMNAAAOAAAA AAAAAAAAAAAAAC4CAABkcnMvZTJvRG9jLnhtbFBLAQItABQABgAIAAAAIQDuDiJG4gAAAAwBAAAP AAAAAAAAAAAAAAAAAFsGAABkcnMvZG93bnJldi54bWxQSwUGAAAAAAQABADzAAAAagcAAAAA ">
                <v:group id="Group 555" o:spid="_x0000_s1027" style="position:absolute;left:495;top:876;width:2;height:13550" coordorigin="495,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WRLxwAAAOMAAAAPAAAAZHJzL2Rvd25yZXYueG1sRE/NasJA EL4LfYdlBG+6iWII0VVEavEghapQehuyYxLMzobsNolv7wqFHuf7n/V2MLXoqHWVZQXxLAJBnFtd caHgejlMUxDOI2usLZOCBznYbt5Ga8y07fmLurMvRAhhl6GC0vsmk9LlJRl0M9sQB+5mW4M+nG0h dYt9CDe1nEdRIg1WHBpKbGhfUn4//xoFHz32u0X83p3ut/3j57L8/D7FpNRkPOxWIDwN/l/85z7q MH+RLNMoTdIYXj8FAOTmCQAA//8DAFBLAQItABQABgAIAAAAIQDb4fbL7gAAAIUBAAATAAAAAAAA AAAAAAAAAAAAAABbQ29udGVudF9UeXBlc10ueG1sUEsBAi0AFAAGAAgAAAAhAFr0LFu/AAAAFQEA AAsAAAAAAAAAAAAAAAAAHwEAAF9yZWxzLy5yZWxzUEsBAi0AFAAGAAgAAAAhALT9ZEvHAAAA4wAA AA8AAAAAAAAAAAAAAAAABwIAAGRycy9kb3ducmV2LnhtbFBLBQYAAAAAAwADALcAAAD7AgAAAAA= ">
                  <v:shape id="Freeform 556" o:spid="_x0000_s1028" style="position:absolute;left:495;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Xt7ZygAAAOMAAAAPAAAAZHJzL2Rvd25yZXYueG1sRE9LT8JA EL6b+B82Y+KFwNYir8pCCIHQExHw4HHoDm21O1u7K5R/z5qQeJzvPdN5aypxpsaVlhW89CIQxJnV JecKPg7r7hiE88gaK8uk4EoO5rPHhykm2l54R+e9z0UIYZeggsL7OpHSZQUZdD1bEwfuZBuDPpxN LnWDlxBuKhlH0VAaLDk0FFjTsqDse/9rFBzKz22++Vkfs85q+775GqRH3U+Ven5qF28gPLX+X3x3 pzrMHw/iUX8Sxa/w91MAQM5uAAAA//8DAFBLAQItABQABgAIAAAAIQDb4fbL7gAAAIUBAAATAAAA AAAAAAAAAAAAAAAAAABbQ29udGVudF9UeXBlc10ueG1sUEsBAi0AFAAGAAgAAAAhAFr0LFu/AAAA FQEAAAsAAAAAAAAAAAAAAAAAHwEAAF9yZWxzLy5yZWxzUEsBAi0AFAAGAAgAAAAhAC1e3tnKAAAA 4wAAAA8AAAAAAAAAAAAAAAAABwIAAGRycy9kb3ducmV2LnhtbFBLBQYAAAAAAwADALcAAAD+AgAA AAA= " path="m,l,13549e" filled="f" strokecolor="#231f20">
                    <v:path arrowok="t" o:connecttype="custom" o:connectlocs="0,876;0,14425" o:connectangles="0,0"/>
                  </v:shape>
                </v:group>
                <v:group id="Group 557" o:spid="_x0000_s1029" style="position:absolute;left:487;top:14424;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gEovxwAAAOIAAAAPAAAAZHJzL2Rvd25yZXYueG1sRE/LasJA FN0L/sNwC+50Eq0PUkcRsaULEdRCcXfJXJNg5k7ITJP49x1BcHk47+W6M6VoqHaFZQXxKAJBnFpd cKbg5/w5XIBwHlljaZkU3MnBetXvLTHRtuUjNSefiRDCLkEFufdVIqVLczLoRrYiDtzV1gZ9gHUm dY1tCDelHEfRTBosODTkWNE2p/R2+jMKvlpsN5N41+xv1+39cp4efvcxKTV46zYfIDx1/iV+ur91 mD+P3+eTaDaFx6WAQa7+AQAA//8DAFBLAQItABQABgAIAAAAIQDb4fbL7gAAAIUBAAATAAAAAAAA AAAAAAAAAAAAAABbQ29udGVudF9UeXBlc10ueG1sUEsBAi0AFAAGAAgAAAAhAFr0LFu/AAAAFQEA AAsAAAAAAAAAAAAAAAAAHwEAAF9yZWxzLy5yZWxzUEsBAi0AFAAGAAgAAAAhAO2ASi/HAAAA4gAA AA8AAAAAAAAAAAAAAAAABwIAAGRycy9kb3ducmV2LnhtbFBLBQYAAAAAAwADALcAAAD7AgAAAAA= ">
                  <v:shape id="Freeform 558" o:spid="_x0000_s1030"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0LOgVywAAAOIAAAAPAAAAZHJzL2Rvd25yZXYueG1sRI9Pa8JA FMTvQr/D8gredKMRcVNXKfUPPfSiFXp9ZF+TYPZtyK5J7KfvFgoeh5n5DbPeDrYWHbW+cqxhNk1A EOfOVFxouHweJisQPiAbrB2Thjt52G6eRmvMjOv5RN05FCJC2GeooQyhyaT0eUkW/dQ1xNH7dq3F EGVbSNNiH+G2lvMkWUqLFceFEht6Kym/nm9Wg73s6bbb7zp1TPvr4uer/zjeC63Hz8PrC4hAQ3iE /9vvRsMiVbNUqbmCv0vxDsjNLwAAAP//AwBQSwECLQAUAAYACAAAACEA2+H2y+4AAACFAQAAEwAA AAAAAAAAAAAAAAAAAAAAW0NvbnRlbnRfVHlwZXNdLnhtbFBLAQItABQABgAIAAAAIQBa9CxbvwAA ABUBAAALAAAAAAAAAAAAAAAAAB8BAABfcmVscy8ucmVsc1BLAQItABQABgAIAAAAIQD0LOgVywAA AOIAAAAPAAAAAAAAAAAAAAAAAAcCAABkcnMvZG93bnJldi54bWxQSwUGAAAAAAMAAwC3AAAA/wIA AAAA "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53" behindDoc="1" locked="0" layoutInCell="1" allowOverlap="1" wp14:anchorId="54A120F4" wp14:editId="766B4E53">
                <wp:simplePos x="0" y="0"/>
                <wp:positionH relativeFrom="column">
                  <wp:posOffset>5990590</wp:posOffset>
                </wp:positionH>
                <wp:positionV relativeFrom="paragraph">
                  <wp:posOffset>-71755</wp:posOffset>
                </wp:positionV>
                <wp:extent cx="1270" cy="8604250"/>
                <wp:effectExtent l="8890" t="13970" r="8890" b="11430"/>
                <wp:wrapNone/>
                <wp:docPr id="107070558"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174" y="876"/>
                          <a:chExt cx="2" cy="13550"/>
                        </a:xfrm>
                      </wpg:grpSpPr>
                      <wps:wsp>
                        <wps:cNvPr id="2062126586" name="Freeform 551"/>
                        <wps:cNvSpPr>
                          <a:spLocks/>
                        </wps:cNvSpPr>
                        <wps:spPr bwMode="auto">
                          <a:xfrm>
                            <a:off x="10174"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DA2C9" id="Group 550" o:spid="_x0000_s1026" style="position:absolute;margin-left:471.7pt;margin-top:-5.65pt;width:.1pt;height:677.5pt;z-index:-251658227" coordorigin="10174,876" coordsize="2,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B6Hd/wIAAOsGAAAOAAAAZHJzL2Uyb0RvYy54bWykVdtu2zAMfR+wfxD0uKH1JXHSGnWKoW2K Ad1WoNkHKLJ8wWxJk5Q43dePkmzHvWwDuoe6lEmRh+fQzMXloW3QnildC57h6DTEiHEq8pqXGf6+ WZ+cYaQN4TlpBGcZfmQaX67ev7voZMpiUYkmZwpBEq7TTma4MkamQaBpxVqiT4VkHJyFUC0xcFRl kCvSQfa2CeIwXASdULlUgjKt4e21d+KVy18UjJpvRaGZQU2GAZtxT+WeW/sMVhckLRWRVU17GOQN KFpScyg6promhqCdql+kamuqhBaFOaWiDURR1JS5HqCbKHzWza0SO+l6KdOulCNNQO0znt6cln7d 3yr5IO+VRw/mnaA/NPASdLJMp357Ln0w2nZfRA56kp0RrvFDoVqbAlpCB8fv48gvOxhE4WUUL0ED Co6zRTiPk55+WoFG9lIURss5Rta/XHhpaHXTX479zWiW+HsBSX1Nh7PHZXWHQdJHrvT/cfVQEcmc BNpyca9QnWc4DhdxFC+SswVGnLTAw1oxZqcUJUlkkVsYED8Qq6esTjw2TAP5/+TzFWoGVv9IDEnp TptbJpwwZH+njR/3HCwnd96j34AsRdvA5H88QSEC9u1f/3GMQdEQ9CFwIRUaxYDBH8MAzyRXNAeh X8s2G8Igmw+a5ANxywElqQbg9MB75GAhYldM6IZPCn0cuo0TADJAkO3yr7Ez2+QQ6//3JRTsjudb Q2EEW2PriZHEWGS2hDVRBQPshtO+acWebYTzmSM0N/BQ5eht+MsoyDI/73F5P1yxJRzSsaxFO9GX i3XdNE7ghqMuw+dJnDh2tGjq3DotHK3K7VWj0J7ARoxn0ToeQD0Jg83Dc5esYiS/6W1D6sbbULwB duHb8wPsJ34r8kcYZiX8noXfBTAqoX5h1MGOzbD+uSOKYdR85vBhnoPudim7wzxZAhSkpp7t1EM4 hVQZNhikt+aV8Yt8J1VdVlApcu1y8QmWUlHbYXf4PKr+ALvBWW6jgvVkZU/PLur4G7X6DQAA//8D AFBLAwQUAAYACAAAACEAa8OVj+IAAAAMAQAADwAAAGRycy9kb3ducmV2LnhtbEyPwU7DMAyG70i8 Q2QkblsaUsYoTadpAk4TEhsS2i1rvLZak1RN1nZvjznB0fan39+frybbsgH70HinQMwTYOhKbxpX Kfjav82WwELUzujWO1RwxQCr4vYm15nxo/vEYRcrRiEuZFpBHWOXcR7KGq0Oc9+ho9vJ91ZHGvuK m16PFG5b/pAkC2514+hDrTvc1Fiedxer4H3U41qK12F7Pm2uh/3jx/dWoFL3d9P6BVjEKf7B8KtP 6lCQ09FfnAmsVfCcypRQBTMhJDAiaLMAdiRUpvIJeJHz/yWKHwAAAP//AwBQSwECLQAUAAYACAAA ACEAtoM4kv4AAADhAQAAEwAAAAAAAAAAAAAAAAAAAAAAW0NvbnRlbnRfVHlwZXNdLnhtbFBLAQIt ABQABgAIAAAAIQA4/SH/1gAAAJQBAAALAAAAAAAAAAAAAAAAAC8BAABfcmVscy8ucmVsc1BLAQIt ABQABgAIAAAAIQDrB6Hd/wIAAOsGAAAOAAAAAAAAAAAAAAAAAC4CAABkcnMvZTJvRG9jLnhtbFBL AQItABQABgAIAAAAIQBrw5WP4gAAAAwBAAAPAAAAAAAAAAAAAAAAAFkFAABkcnMvZG93bnJldi54 bWxQSwUGAAAAAAQABADzAAAAaAYAAAAA ">
                <v:shape id="Freeform 551" o:spid="_x0000_s1027" style="position:absolute;left:10174;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16TzAAAAOMAAAAPAAAAZHJzL2Rvd25yZXYueG1sRI9Ba8JA FITvgv9heYIXqRsjBkldpRTFnKRqDz0+s69J2uzbmF01/ntXKPQ4zMw3zGLVmVpcqXWVZQWTcQSC OLe64kLB53HzMgfhPLLG2jIpuJOD1bLfW2Cq7Y33dD34QgQIuxQVlN43qZQuL8mgG9uGOHjftjXo g2wLqVu8BbipZRxFiTRYcVgosaH3kvLfw8UoOFZfu2J73pzy0Xr3sf2ZZSc9zZQaDrq3VxCeOv8f /mtnWkEcJfEkTmbzBJ6fwh+QywcAAAD//wMAUEsBAi0AFAAGAAgAAAAhANvh9svuAAAAhQEAABMA AAAAAAAAAAAAAAAAAAAAAFtDb250ZW50X1R5cGVzXS54bWxQSwECLQAUAAYACAAAACEAWvQsW78A AAAVAQAACwAAAAAAAAAAAAAAAAAfAQAAX3JlbHMvLnJlbHNQSwECLQAUAAYACAAAACEABf9ek8wA AADjAAAADwAAAAAAAAAAAAAAAAAHAgAAZHJzL2Rvd25yZXYueG1sUEsFBgAAAAADAAMAtwAAAAAD AAAAAA== " path="m,l,13549e" filled="f" strokecolor="#231f20">
                  <v:path arrowok="t" o:connecttype="custom" o:connectlocs="0,876;0,14425" o:connectangles="0,0"/>
                </v:shape>
              </v:group>
            </w:pict>
          </mc:Fallback>
        </mc:AlternateContent>
      </w:r>
      <w:r>
        <w:rPr>
          <w:rFonts w:ascii="Arial" w:hAnsi="Arial" w:cs="Arial"/>
          <w:noProof/>
        </w:rPr>
        <mc:AlternateContent>
          <mc:Choice Requires="wpg">
            <w:drawing>
              <wp:anchor distT="0" distB="0" distL="114300" distR="114300" simplePos="0" relativeHeight="251658251" behindDoc="1" locked="0" layoutInCell="1" allowOverlap="1" wp14:anchorId="447A06CF" wp14:editId="57FA6FB4">
                <wp:simplePos x="0" y="0"/>
                <wp:positionH relativeFrom="column">
                  <wp:posOffset>-160655</wp:posOffset>
                </wp:positionH>
                <wp:positionV relativeFrom="paragraph">
                  <wp:posOffset>-71755</wp:posOffset>
                </wp:positionV>
                <wp:extent cx="6155690" cy="541655"/>
                <wp:effectExtent l="1270" t="4445" r="0" b="0"/>
                <wp:wrapNone/>
                <wp:docPr id="249504665"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87" y="876"/>
                          <a:chExt cx="9694" cy="853"/>
                        </a:xfrm>
                      </wpg:grpSpPr>
                      <wps:wsp>
                        <wps:cNvPr id="664453887" name="Freeform 547"/>
                        <wps:cNvSpPr>
                          <a:spLocks/>
                        </wps:cNvSpPr>
                        <wps:spPr bwMode="auto">
                          <a:xfrm>
                            <a:off x="487" y="876"/>
                            <a:ext cx="9694" cy="853"/>
                          </a:xfrm>
                          <a:custGeom>
                            <a:avLst/>
                            <a:gdLst>
                              <a:gd name="T0" fmla="+- 0 487 487"/>
                              <a:gd name="T1" fmla="*/ T0 w 9694"/>
                              <a:gd name="T2" fmla="+- 0 1728 876"/>
                              <a:gd name="T3" fmla="*/ 1728 h 853"/>
                              <a:gd name="T4" fmla="+- 0 10182 487"/>
                              <a:gd name="T5" fmla="*/ T4 w 9694"/>
                              <a:gd name="T6" fmla="+- 0 1728 876"/>
                              <a:gd name="T7" fmla="*/ 1728 h 853"/>
                              <a:gd name="T8" fmla="+- 0 10182 487"/>
                              <a:gd name="T9" fmla="*/ T8 w 9694"/>
                              <a:gd name="T10" fmla="+- 0 876 876"/>
                              <a:gd name="T11" fmla="*/ 876 h 853"/>
                              <a:gd name="T12" fmla="+- 0 487 487"/>
                              <a:gd name="T13" fmla="*/ T12 w 9694"/>
                              <a:gd name="T14" fmla="+- 0 876 876"/>
                              <a:gd name="T15" fmla="*/ 876 h 853"/>
                              <a:gd name="T16" fmla="+- 0 487 487"/>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82050B" id="Group 546" o:spid="_x0000_s1026" style="position:absolute;margin-left:-12.65pt;margin-top:-5.65pt;width:484.7pt;height:42.65pt;z-index:-251658229" coordorigin="487,876"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aIrNnQMAACYKAAAOAAAAZHJzL2Uyb0RvYy54bWykVm1vmzAQ/j5p/8Hyx00tMQVCoqbTtK7V pG6rVPYDHDAvGmBmOyHdr9/ZxglJSzttH5KY3MPdc8/Zd778sGtqtGVCVrxdYXI+w4i1Kc+qtljh H8nNWYyRVLTNaM1btsKPTOIPV2/fXPbdkvm85HXGBAInrVz23QqXSnVLz5NpyRoqz3nHWjDmXDRU waMovEzQHrw3tefPZpHXc5F1gqdMSvj32hrxlfGf5yxV3/NcMoXqFQZuynwL873W397VJV0WgnZl lQ406D+waGjVQtC9q2uqKNqI6omrpkoFlzxX5ylvPJ7nVcpMDpANmZ1kcyv4pjO5FMu+6PYygbQn Ov2z2/Tb9lZ0D929sOxhecfTnxJ08fquWI7t+rmwYLTuv/IM6kk3ipvEd7lotAtICe2Mvo97fdlO oRT+jEgYRgsoQwq2MCBRGNoCpCVUSb8WxHOMwBjPI2f5PLy8iBaBfTMOL7TRo0sb1BAdiOnCw06S B7Hk/4n1UNKOmRpILca9QFUGmURBEF7Emm1LG9DhRjCmdykKg7kmp1kA3Akrx6qOLBomQfxX9Xwi jNN0Wha6TDdS3TJu6kK3d1LZ3Z7BylQ7G8gnUJK8qWHjvz9DMwSx9McWoNiDiAO981AyQz0yoQeX zpPvQMYTmfsx2tfy4OrCocCVwZRoKCqcoH1AKPeIFZmR2H+OV+hgmlcwwStyoBd5QTltxBd5QUv7 G14LB9O84gle5Fh60Oo5vchYe415Vi9yLP5UGcfiJ8SfInas/hSxsfjTxI7VnyI2Vj8h0RSxE/kn thgZy3+8x6BxFO4M0NIdi3TXDucCVojq+TUzna3jUremBGoAnSlxvQdQ+hBNgEEXDTaHCOK9DAaq GgxVtm3tZTSBAhq4aZ6vOie2oyYgyMi7fW1IWMCYPB2QAiMYkGvbBDqqtE46X71E/QrbvlNCq4Zu rA0N37KEG4g6TIA49IewB3vdjnHgyIp1gDqA++2Mwz3QTG1IwJndr4XBgQJ1/gZzGhBc6uzMZNln rIUatVHJ6yq7qepaJypFsf5UC7SlcLvwL8iN78IewWqzUVquX7Ml0P/A1LK93w6LNc8eYQ4Ibq8o cKWCRcnFb4x6uJ6ssPy1oYJhVH9pYaQtSBBApso8BOEcIiMxtqzHFtqm4GqFFYaNrZeflL0DbTpR FSVEIqaGLf8I8zyv9KAw/Cyr4QGmqlmZywisjm4742eDOlzvrv4AAAD//wMAUEsDBBQABgAIAAAA IQAr9tJl4QAAAAoBAAAPAAAAZHJzL2Rvd25yZXYueG1sTI/BTsJAEIbvJr7DZky8wXahKNZuCSHq iZAIJsTb0g5tQ3e26S5teXvHk97+yXz555t0NdpG9Nj52pEGNY1AIOWuqKnU8HV4nyxB+GCoMI0j 1HBDD6vs/i41SeEG+sR+H0rBJeQTo6EKoU2k9HmF1vipa5F4d3adNYHHrpRFZwYut42cRdGTtKYm vlCZFjcV5pf91Wr4GMywnqu3fns5b27fh8XuuFWo9ePDuH4FEXAMfzD86rM6ZOx0clcqvGg0TGaL OaMclOLAxEscKxAnDc9xBDJL5f8Xsh8AAAD//wMAUEsBAi0AFAAGAAgAAAAhALaDOJL+AAAA4QEA ABMAAAAAAAAAAAAAAAAAAAAAAFtDb250ZW50X1R5cGVzXS54bWxQSwECLQAUAAYACAAAACEAOP0h /9YAAACUAQAACwAAAAAAAAAAAAAAAAAvAQAAX3JlbHMvLnJlbHNQSwECLQAUAAYACAAAACEAnWiK zZ0DAAAmCgAADgAAAAAAAAAAAAAAAAAuAgAAZHJzL2Uyb0RvYy54bWxQSwECLQAUAAYACAAAACEA K/bSZeEAAAAKAQAADwAAAAAAAAAAAAAAAAD3BQAAZHJzL2Rvd25yZXYueG1sUEsFBgAAAAAEAAQA 8wAAAAUHAAAAAA== ">
                <v:shape id="Freeform 547" o:spid="_x0000_s1027" style="position:absolute;left:487;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7yygAAAOIAAAAPAAAAZHJzL2Rvd25yZXYueG1sRI9PSwMx FMTvQr9DeAVvNlutcVmbliKKFvVg/9wfm2eydPOybGK79dMbQfA4zMxvmPly8K04Uh+bwBqmkwIE cR1Mw1bDbvt0VYKICdlgG5g0nCnCcjG6mGNlwok/6LhJVmQIxwo1uJS6SspYO/IYJ6Ejzt5n6D2m LHsrTY+nDPetvC4KJT02nBccdvTgqD5svryG172ypVV7tX5+P9dN8fa4dt8HrS/Hw+oeRKIh/Yf/ 2i9Gg1Kz2e1NWd7B76V8B+TiBwAA//8DAFBLAQItABQABgAIAAAAIQDb4fbL7gAAAIUBAAATAAAA AAAAAAAAAAAAAAAAAABbQ29udGVudF9UeXBlc10ueG1sUEsBAi0AFAAGAAgAAAAhAFr0LFu/AAAA FQEAAAsAAAAAAAAAAAAAAAAAHwEAAF9yZWxzLy5yZWxzUEsBAi0AFAAGAAgAAAAhAKX//vLKAAAA 4gAAAA8AAAAAAAAAAAAAAAAABwIAAGRycy9kb3ducmV2LnhtbFBLBQYAAAAAAwADALcAAAD+AgAA AAA= " path="m,852r9695,l9695,,,,,852e" fillcolor="#231f20" stroked="f">
                  <v:path arrowok="t" o:connecttype="custom" o:connectlocs="0,1728;9695,1728;9695,876;0,876;0,1728" o:connectangles="0,0,0,0,0"/>
                </v:shape>
              </v:group>
            </w:pict>
          </mc:Fallback>
        </mc:AlternateContent>
      </w:r>
      <w:r>
        <w:rPr>
          <w:rFonts w:ascii="Arial" w:eastAsia="Arial" w:hAnsi="Arial" w:cs="Arial"/>
          <w:color w:val="FFFFFF"/>
          <w:spacing w:val="-30"/>
          <w:sz w:val="56"/>
          <w:szCs w:val="56"/>
        </w:rPr>
        <w:t>C</w:t>
      </w:r>
      <w:r>
        <w:rPr>
          <w:rFonts w:ascii="Arial" w:eastAsia="Arial" w:hAnsi="Arial" w:cs="Arial"/>
          <w:color w:val="FFFFFF"/>
          <w:spacing w:val="-7"/>
          <w:sz w:val="56"/>
          <w:szCs w:val="56"/>
        </w:rPr>
        <w:t>o</w:t>
      </w:r>
      <w:r>
        <w:rPr>
          <w:rFonts w:ascii="Arial" w:eastAsia="Arial" w:hAnsi="Arial" w:cs="Arial"/>
          <w:color w:val="FFFFFF"/>
          <w:spacing w:val="-15"/>
          <w:sz w:val="56"/>
          <w:szCs w:val="56"/>
        </w:rPr>
        <w:t>n</w:t>
      </w:r>
      <w:r>
        <w:rPr>
          <w:rFonts w:ascii="Arial" w:eastAsia="Arial" w:hAnsi="Arial" w:cs="Arial"/>
          <w:color w:val="FFFFFF"/>
          <w:spacing w:val="-9"/>
          <w:sz w:val="56"/>
          <w:szCs w:val="56"/>
        </w:rPr>
        <w:t>t</w:t>
      </w:r>
      <w:r>
        <w:rPr>
          <w:rFonts w:ascii="Arial" w:eastAsia="Arial" w:hAnsi="Arial" w:cs="Arial"/>
          <w:color w:val="FFFFFF"/>
          <w:spacing w:val="-14"/>
          <w:sz w:val="56"/>
          <w:szCs w:val="56"/>
        </w:rPr>
        <w:t>r</w:t>
      </w:r>
      <w:r>
        <w:rPr>
          <w:rFonts w:ascii="Arial" w:eastAsia="Arial" w:hAnsi="Arial" w:cs="Arial"/>
          <w:color w:val="FFFFFF"/>
          <w:spacing w:val="-7"/>
          <w:sz w:val="56"/>
          <w:szCs w:val="56"/>
        </w:rPr>
        <w:t>a</w:t>
      </w:r>
      <w:r>
        <w:rPr>
          <w:rFonts w:ascii="Arial" w:eastAsia="Arial" w:hAnsi="Arial" w:cs="Arial"/>
          <w:color w:val="FFFFFF"/>
          <w:spacing w:val="6"/>
          <w:sz w:val="56"/>
          <w:szCs w:val="56"/>
        </w:rPr>
        <w:t>c</w:t>
      </w:r>
      <w:r>
        <w:rPr>
          <w:rFonts w:ascii="Arial" w:eastAsia="Arial" w:hAnsi="Arial" w:cs="Arial"/>
          <w:color w:val="FFFFFF"/>
          <w:sz w:val="56"/>
          <w:szCs w:val="56"/>
        </w:rPr>
        <w:t>t</w:t>
      </w:r>
      <w:r>
        <w:rPr>
          <w:rFonts w:ascii="Arial" w:eastAsia="Arial" w:hAnsi="Arial" w:cs="Arial"/>
          <w:color w:val="FFFFFF"/>
          <w:spacing w:val="-44"/>
          <w:sz w:val="56"/>
          <w:szCs w:val="56"/>
        </w:rPr>
        <w:t xml:space="preserve"> </w:t>
      </w:r>
      <w:r>
        <w:rPr>
          <w:rFonts w:ascii="Arial" w:eastAsia="Arial" w:hAnsi="Arial" w:cs="Arial"/>
          <w:color w:val="FFFFFF"/>
          <w:spacing w:val="-15"/>
          <w:sz w:val="56"/>
          <w:szCs w:val="56"/>
        </w:rPr>
        <w:t>D</w:t>
      </w:r>
      <w:r>
        <w:rPr>
          <w:rFonts w:ascii="Arial" w:eastAsia="Arial" w:hAnsi="Arial" w:cs="Arial"/>
          <w:color w:val="FFFFFF"/>
          <w:spacing w:val="-11"/>
          <w:sz w:val="56"/>
          <w:szCs w:val="56"/>
        </w:rPr>
        <w:t>a</w:t>
      </w:r>
      <w:r>
        <w:rPr>
          <w:rFonts w:ascii="Arial" w:eastAsia="Arial" w:hAnsi="Arial" w:cs="Arial"/>
          <w:color w:val="FFFFFF"/>
          <w:spacing w:val="-2"/>
          <w:sz w:val="56"/>
          <w:szCs w:val="56"/>
        </w:rPr>
        <w:t>t</w:t>
      </w:r>
      <w:r>
        <w:rPr>
          <w:rFonts w:ascii="Arial" w:eastAsia="Arial" w:hAnsi="Arial" w:cs="Arial"/>
          <w:color w:val="FFFFFF"/>
          <w:sz w:val="56"/>
          <w:szCs w:val="56"/>
        </w:rPr>
        <w:t>a</w:t>
      </w:r>
    </w:p>
    <w:p w14:paraId="5FEC4394" w14:textId="42C14778" w:rsidR="000F0C19" w:rsidRPr="00920158" w:rsidRDefault="00E12FD5" w:rsidP="000F0C19">
      <w:pPr>
        <w:spacing w:before="9"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52" behindDoc="1" locked="0" layoutInCell="1" allowOverlap="1" wp14:anchorId="186408B2" wp14:editId="5868ACFD">
                <wp:simplePos x="0" y="0"/>
                <wp:positionH relativeFrom="column">
                  <wp:posOffset>-160655</wp:posOffset>
                </wp:positionH>
                <wp:positionV relativeFrom="paragraph">
                  <wp:posOffset>46990</wp:posOffset>
                </wp:positionV>
                <wp:extent cx="6155690" cy="541655"/>
                <wp:effectExtent l="1270" t="2540" r="0" b="0"/>
                <wp:wrapNone/>
                <wp:docPr id="1390005326"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87" y="1728"/>
                          <a:chExt cx="9694" cy="853"/>
                        </a:xfrm>
                      </wpg:grpSpPr>
                      <wps:wsp>
                        <wps:cNvPr id="261425197" name="Freeform 549"/>
                        <wps:cNvSpPr>
                          <a:spLocks/>
                        </wps:cNvSpPr>
                        <wps:spPr bwMode="auto">
                          <a:xfrm>
                            <a:off x="487" y="1728"/>
                            <a:ext cx="9694" cy="853"/>
                          </a:xfrm>
                          <a:custGeom>
                            <a:avLst/>
                            <a:gdLst>
                              <a:gd name="T0" fmla="+- 0 487 487"/>
                              <a:gd name="T1" fmla="*/ T0 w 9694"/>
                              <a:gd name="T2" fmla="+- 0 2581 1728"/>
                              <a:gd name="T3" fmla="*/ 2581 h 853"/>
                              <a:gd name="T4" fmla="+- 0 10182 487"/>
                              <a:gd name="T5" fmla="*/ T4 w 9694"/>
                              <a:gd name="T6" fmla="+- 0 2581 1728"/>
                              <a:gd name="T7" fmla="*/ 2581 h 853"/>
                              <a:gd name="T8" fmla="+- 0 10182 487"/>
                              <a:gd name="T9" fmla="*/ T8 w 9694"/>
                              <a:gd name="T10" fmla="+- 0 1728 1728"/>
                              <a:gd name="T11" fmla="*/ 1728 h 853"/>
                              <a:gd name="T12" fmla="+- 0 487 487"/>
                              <a:gd name="T13" fmla="*/ T12 w 9694"/>
                              <a:gd name="T14" fmla="+- 0 1728 1728"/>
                              <a:gd name="T15" fmla="*/ 1728 h 853"/>
                              <a:gd name="T16" fmla="+- 0 487 487"/>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7D10C" id="Group 548" o:spid="_x0000_s1026" style="position:absolute;margin-left:-12.65pt;margin-top:3.7pt;width:484.7pt;height:42.65pt;z-index:-251658228" coordorigin="487,1728"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Y6l6ngMAADEKAAAOAAAAZHJzL2Uyb0RvYy54bWykVl1P2zAUfZ+0/2D5cdNIHZLSVgSEYKBJ bEMi+wFu4nxoSZzZblP263dtx21aSEHsoa1Tn1yfe459r88vN3WF1kzIkjcRJicTjFiT8LRs8gj/ im+/zDCSijYprXjDIvzEJL68+PjhvGsXzOcFr1ImEARp5KJrI1wo1S48TyYFq6k84S1rYDLjoqYK HkXupYJ2EL2uPH8ymXodF2kreMKkhH9v7CS+MPGzjCXqZ5ZJplAVYeCmzLcw30v97V2c00UuaFuU SU+DvoNFTcsGFt2GuqGKopUon4Wqy0RwyTN1kvDa41lWJszkANmQyUE2d4KvWpNLvujydisTSHug 07vDJj/Wd6J9bB+EZQ/De578lqCL17X5Yjivn3MLRsvuO0/BT7pS3CS+yUStQ0BKaGP0fdrqyzYK JfDnlIThdA42JDAXBmQahtaApACX9GvB7AwjmCRn/sxNfe3fnk/ngX11Fp7qSY8u7KqGac9MOw9b Se7Ukv+n1mNBW2ZMkFqNB4HKNML+lAR+SOZAt6E1CHErGNPbFIXBXJPTLADulJVDWQczGiZB/VcF fa6MU3VcF7pIVlLdMW6coet7qex+T2Fk/E579jGYktUVbP3PX9AEwWL6Yx3ItyDiQJ88FE9Qh8zS fUgXyXcgE8kPZwTt3NzFOnUwiGVABepthUO0XREMH9AiEzLzXyIWOpgmFowQmzrQcWLgqF3yKDEo a28hNncwTWw2Qozsi6/VelEyMtTfoF7UjOw7MObl0ICY+GPcDhwY5Ta04Ai3fRPGuA09iMl0jNu+ CaNbjQxd2N9rUEJydxho4c5Hsmn6AwIjRHUrm5gi13Kpq1QMRkCRil0VApQ+TSNgUEaDzWmC9Y6D gaoGg9W2wB1HEzDRwE0dfTU4scU1BkEG0e1rfcICOuZhrxQYQa9c2mrQUqV10vnqIeoibAtQEWF9 gPVEzdcs5gaids1gV7V381UzxEEgK9YO6gDutzUBt0DTwCEBN+1+LQzOFajzFszhghBSZ2d6zDZj LdSgnkpeleltWVU6USny5XUl0JrCRePq7Gp+dd1rvAerzEZpuH7NWqD/gf5lu4BtG0uePkFHENze VuB2BYOCi78YdXBTibD8s6KCYVR9a6C5zUkQQKbKPAThmQ8PYjizHM7QJoFQEVYYNrYeXit7HVq1 oswLWIkYDxt+Ba09K3XHMPwsq/4B+qsZmXsJjPYuPsNng9rd9C7+AQAA//8DAFBLAwQUAAYACAAA ACEAmfzzweAAAAAIAQAADwAAAGRycy9kb3ducmV2LnhtbEyPQUvDQBCF74L/YRnBW7tJmlqN2ZRS 1FMRbAXxNs1Ok9Dsbshuk/TfO5709ob3eO+bfD2ZVgzU+8ZZBfE8AkG2dLqxlYLPw+vsEYQPaDW2 zpKCK3lYF7c3OWbajfaDhn2oBJdYn6GCOoQuk9KXNRn0c9eRZe/keoOBz76SuseRy00rkyh6kAYb yws1drStqTzvL0bB24jjZhG/DLvzaXv9Pizfv3YxKXV/N22eQQSawl8YfvEZHQpmOrqL1V60CmbJ csFRBasUBPtPaRqDOLJIViCLXP5/oPgBAAD//wMAUEsBAi0AFAAGAAgAAAAhALaDOJL+AAAA4QEA ABMAAAAAAAAAAAAAAAAAAAAAAFtDb250ZW50X1R5cGVzXS54bWxQSwECLQAUAAYACAAAACEAOP0h /9YAAACUAQAACwAAAAAAAAAAAAAAAAAvAQAAX3JlbHMvLnJlbHNQSwECLQAUAAYACAAAACEAfWOp ep4DAAAxCgAADgAAAAAAAAAAAAAAAAAuAgAAZHJzL2Uyb0RvYy54bWxQSwECLQAUAAYACAAAACEA mfzzweAAAAAIAQAADwAAAAAAAAAAAAAAAAD4BQAAZHJzL2Rvd25yZXYueG1sUEsFBgAAAAAEAAQA 8wAAAAUHAAAAAA== ">
                <v:shape id="Freeform 549" o:spid="_x0000_s1027" style="position:absolute;left:487;top:1728;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fHBIzAAAAOIAAAAPAAAAZHJzL2Rvd25yZXYueG1sRI9BS8NA FITvgv9heYI3u0nU1sZui0jUUqXQ2EKPj+xrEpp9G3bXNv57VxA8DjPzDTNbDKYTJ3K+tawgHSUg iCurW64VbD9fbh5A+ICssbNMCr7Jw2J+eTHDXNszb+hUhlpECPscFTQh9LmUvmrIoB/Znjh6B+sM hihdLbXDc4SbTmZJMpYGW44LDfb03FB1LL+Mgq6c3NbrfVEcdm1xfHv9WEn3vlLq+mp4egQRaAj/ 4b/2UivIxulddp9OJ/B7Kd4BOf8BAAD//wMAUEsBAi0AFAAGAAgAAAAhANvh9svuAAAAhQEAABMA AAAAAAAAAAAAAAAAAAAAAFtDb250ZW50X1R5cGVzXS54bWxQSwECLQAUAAYACAAAACEAWvQsW78A AAAVAQAACwAAAAAAAAAAAAAAAAAfAQAAX3JlbHMvLnJlbHNQSwECLQAUAAYACAAAACEA8HxwSMwA AADiAAAADwAAAAAAAAAAAAAAAAAHAgAAZHJzL2Rvd25yZXYueG1sUEsFBgAAAAADAAMAtwAAAAAD AAAAAA== " path="m,853r9695,l9695,,,,,853e" fillcolor="#a7a9ac" stroked="f">
                  <v:path arrowok="t" o:connecttype="custom" o:connectlocs="0,2581;9695,2581;9695,1728;0,1728;0,2581" o:connectangles="0,0,0,0,0"/>
                </v:shape>
              </v:group>
            </w:pict>
          </mc:Fallback>
        </mc:AlternateContent>
      </w:r>
    </w:p>
    <w:p w14:paraId="05E97D7B" w14:textId="77777777" w:rsidR="000F0C19" w:rsidRPr="00920158" w:rsidRDefault="000F0C19" w:rsidP="000F0C19">
      <w:pPr>
        <w:spacing w:after="0" w:line="633" w:lineRule="exact"/>
        <w:ind w:left="107" w:right="-20"/>
        <w:rPr>
          <w:rFonts w:ascii="Arial" w:eastAsia="Arial" w:hAnsi="Arial" w:cs="Arial"/>
          <w:sz w:val="56"/>
          <w:szCs w:val="56"/>
        </w:rPr>
      </w:pPr>
      <w:r>
        <w:rPr>
          <w:rFonts w:ascii="Arial" w:eastAsia="Arial" w:hAnsi="Arial" w:cs="Arial"/>
          <w:color w:val="231F20"/>
          <w:spacing w:val="-2"/>
          <w:position w:val="-2"/>
          <w:sz w:val="56"/>
          <w:szCs w:val="56"/>
        </w:rPr>
        <w:t>T</w:t>
      </w:r>
      <w:r>
        <w:rPr>
          <w:rFonts w:ascii="Arial" w:eastAsia="Arial" w:hAnsi="Arial" w:cs="Arial"/>
          <w:color w:val="231F20"/>
          <w:spacing w:val="-7"/>
          <w:position w:val="-2"/>
          <w:sz w:val="56"/>
          <w:szCs w:val="56"/>
        </w:rPr>
        <w:t>h</w:t>
      </w:r>
      <w:r>
        <w:rPr>
          <w:rFonts w:ascii="Arial" w:eastAsia="Arial" w:hAnsi="Arial" w:cs="Arial"/>
          <w:color w:val="231F20"/>
          <w:position w:val="-2"/>
          <w:sz w:val="56"/>
          <w:szCs w:val="56"/>
        </w:rPr>
        <w:t>e</w:t>
      </w:r>
      <w:r>
        <w:rPr>
          <w:rFonts w:ascii="Arial" w:eastAsia="Arial" w:hAnsi="Arial" w:cs="Arial"/>
          <w:color w:val="231F20"/>
          <w:spacing w:val="20"/>
          <w:position w:val="-2"/>
          <w:sz w:val="56"/>
          <w:szCs w:val="56"/>
        </w:rPr>
        <w:t xml:space="preserve"> </w:t>
      </w:r>
      <w:r>
        <w:rPr>
          <w:rFonts w:ascii="Arial" w:eastAsia="Arial" w:hAnsi="Arial" w:cs="Arial"/>
          <w:i/>
          <w:color w:val="231F20"/>
          <w:spacing w:val="-9"/>
          <w:position w:val="-2"/>
          <w:sz w:val="56"/>
          <w:szCs w:val="56"/>
        </w:rPr>
        <w:t>Cli</w:t>
      </w:r>
      <w:r>
        <w:rPr>
          <w:rFonts w:ascii="Arial" w:eastAsia="Arial" w:hAnsi="Arial" w:cs="Arial"/>
          <w:i/>
          <w:color w:val="231F20"/>
          <w:spacing w:val="-3"/>
          <w:position w:val="-2"/>
          <w:sz w:val="56"/>
          <w:szCs w:val="56"/>
        </w:rPr>
        <w:t>e</w:t>
      </w:r>
      <w:r>
        <w:rPr>
          <w:rFonts w:ascii="Arial" w:eastAsia="Arial" w:hAnsi="Arial" w:cs="Arial"/>
          <w:i/>
          <w:color w:val="231F20"/>
          <w:spacing w:val="-19"/>
          <w:position w:val="-2"/>
          <w:sz w:val="56"/>
          <w:szCs w:val="56"/>
        </w:rPr>
        <w:t>n</w:t>
      </w:r>
      <w:r>
        <w:rPr>
          <w:rFonts w:ascii="Arial" w:eastAsia="Arial" w:hAnsi="Arial" w:cs="Arial"/>
          <w:i/>
          <w:color w:val="231F20"/>
          <w:spacing w:val="12"/>
          <w:position w:val="-2"/>
          <w:sz w:val="56"/>
          <w:szCs w:val="56"/>
        </w:rPr>
        <w:t>t</w:t>
      </w:r>
      <w:r>
        <w:rPr>
          <w:rFonts w:ascii="Arial" w:eastAsia="Arial" w:hAnsi="Arial" w:cs="Arial"/>
          <w:i/>
          <w:color w:val="231F20"/>
          <w:spacing w:val="-21"/>
          <w:position w:val="-2"/>
          <w:sz w:val="56"/>
          <w:szCs w:val="56"/>
        </w:rPr>
        <w:t>’</w:t>
      </w:r>
      <w:r>
        <w:rPr>
          <w:rFonts w:ascii="Arial" w:eastAsia="Arial" w:hAnsi="Arial" w:cs="Arial"/>
          <w:i/>
          <w:color w:val="231F20"/>
          <w:position w:val="-2"/>
          <w:sz w:val="56"/>
          <w:szCs w:val="56"/>
        </w:rPr>
        <w:t xml:space="preserve">s </w:t>
      </w:r>
      <w:r>
        <w:rPr>
          <w:rFonts w:ascii="Arial" w:eastAsia="Arial" w:hAnsi="Arial" w:cs="Arial"/>
          <w:color w:val="231F20"/>
          <w:spacing w:val="-30"/>
          <w:position w:val="-2"/>
          <w:sz w:val="56"/>
          <w:szCs w:val="56"/>
        </w:rPr>
        <w:t>C</w:t>
      </w:r>
      <w:r>
        <w:rPr>
          <w:rFonts w:ascii="Arial" w:eastAsia="Arial" w:hAnsi="Arial" w:cs="Arial"/>
          <w:color w:val="231F20"/>
          <w:spacing w:val="-7"/>
          <w:position w:val="-2"/>
          <w:sz w:val="56"/>
          <w:szCs w:val="56"/>
        </w:rPr>
        <w:t>o</w:t>
      </w:r>
      <w:r>
        <w:rPr>
          <w:rFonts w:ascii="Arial" w:eastAsia="Arial" w:hAnsi="Arial" w:cs="Arial"/>
          <w:color w:val="231F20"/>
          <w:spacing w:val="-15"/>
          <w:position w:val="-2"/>
          <w:sz w:val="56"/>
          <w:szCs w:val="56"/>
        </w:rPr>
        <w:t>n</w:t>
      </w:r>
      <w:r>
        <w:rPr>
          <w:rFonts w:ascii="Arial" w:eastAsia="Arial" w:hAnsi="Arial" w:cs="Arial"/>
          <w:color w:val="231F20"/>
          <w:spacing w:val="-9"/>
          <w:position w:val="-2"/>
          <w:sz w:val="56"/>
          <w:szCs w:val="56"/>
        </w:rPr>
        <w:t>t</w:t>
      </w:r>
      <w:r>
        <w:rPr>
          <w:rFonts w:ascii="Arial" w:eastAsia="Arial" w:hAnsi="Arial" w:cs="Arial"/>
          <w:color w:val="231F20"/>
          <w:spacing w:val="-14"/>
          <w:position w:val="-2"/>
          <w:sz w:val="56"/>
          <w:szCs w:val="56"/>
        </w:rPr>
        <w:t>r</w:t>
      </w:r>
      <w:r>
        <w:rPr>
          <w:rFonts w:ascii="Arial" w:eastAsia="Arial" w:hAnsi="Arial" w:cs="Arial"/>
          <w:color w:val="231F20"/>
          <w:spacing w:val="-7"/>
          <w:position w:val="-2"/>
          <w:sz w:val="56"/>
          <w:szCs w:val="56"/>
        </w:rPr>
        <w:t>a</w:t>
      </w:r>
      <w:r>
        <w:rPr>
          <w:rFonts w:ascii="Arial" w:eastAsia="Arial" w:hAnsi="Arial" w:cs="Arial"/>
          <w:color w:val="231F20"/>
          <w:spacing w:val="6"/>
          <w:position w:val="-2"/>
          <w:sz w:val="56"/>
          <w:szCs w:val="56"/>
        </w:rPr>
        <w:t>c</w:t>
      </w:r>
      <w:r>
        <w:rPr>
          <w:rFonts w:ascii="Arial" w:eastAsia="Arial" w:hAnsi="Arial" w:cs="Arial"/>
          <w:color w:val="231F20"/>
          <w:position w:val="-2"/>
          <w:sz w:val="56"/>
          <w:szCs w:val="56"/>
        </w:rPr>
        <w:t>t</w:t>
      </w:r>
      <w:r>
        <w:rPr>
          <w:rFonts w:ascii="Arial" w:eastAsia="Arial" w:hAnsi="Arial" w:cs="Arial"/>
          <w:color w:val="231F20"/>
          <w:spacing w:val="-44"/>
          <w:position w:val="-2"/>
          <w:sz w:val="56"/>
          <w:szCs w:val="56"/>
        </w:rPr>
        <w:t xml:space="preserve"> </w:t>
      </w:r>
      <w:r>
        <w:rPr>
          <w:rFonts w:ascii="Arial" w:eastAsia="Arial" w:hAnsi="Arial" w:cs="Arial"/>
          <w:color w:val="231F20"/>
          <w:spacing w:val="-15"/>
          <w:position w:val="-2"/>
          <w:sz w:val="56"/>
          <w:szCs w:val="56"/>
        </w:rPr>
        <w:t>D</w:t>
      </w:r>
      <w:r>
        <w:rPr>
          <w:rFonts w:ascii="Arial" w:eastAsia="Arial" w:hAnsi="Arial" w:cs="Arial"/>
          <w:color w:val="231F20"/>
          <w:spacing w:val="-11"/>
          <w:position w:val="-2"/>
          <w:sz w:val="56"/>
          <w:szCs w:val="56"/>
        </w:rPr>
        <w:t>a</w:t>
      </w:r>
      <w:r>
        <w:rPr>
          <w:rFonts w:ascii="Arial" w:eastAsia="Arial" w:hAnsi="Arial" w:cs="Arial"/>
          <w:color w:val="231F20"/>
          <w:spacing w:val="-2"/>
          <w:position w:val="-2"/>
          <w:sz w:val="56"/>
          <w:szCs w:val="56"/>
        </w:rPr>
        <w:t>t</w:t>
      </w:r>
      <w:r>
        <w:rPr>
          <w:rFonts w:ascii="Arial" w:eastAsia="Arial" w:hAnsi="Arial" w:cs="Arial"/>
          <w:color w:val="231F20"/>
          <w:position w:val="-2"/>
          <w:sz w:val="56"/>
          <w:szCs w:val="56"/>
        </w:rPr>
        <w:t>a</w:t>
      </w:r>
    </w:p>
    <w:p w14:paraId="697F7CB2" w14:textId="232B53D6" w:rsidR="000F0C19" w:rsidRPr="00920158" w:rsidRDefault="00E12FD5" w:rsidP="000F0C19">
      <w:pPr>
        <w:spacing w:before="6" w:after="0" w:line="100" w:lineRule="exact"/>
        <w:rPr>
          <w:rFonts w:ascii="Arial" w:hAnsi="Arial" w:cs="Arial"/>
          <w:sz w:val="10"/>
          <w:szCs w:val="10"/>
        </w:rPr>
      </w:pPr>
      <w:r>
        <w:rPr>
          <w:rFonts w:ascii="Arial" w:hAnsi="Arial" w:cs="Arial"/>
          <w:noProof/>
          <w:sz w:val="10"/>
          <w:szCs w:val="10"/>
        </w:rPr>
        <mc:AlternateContent>
          <mc:Choice Requires="wpg">
            <w:drawing>
              <wp:anchor distT="0" distB="0" distL="114300" distR="114300" simplePos="0" relativeHeight="251658254" behindDoc="1" locked="0" layoutInCell="1" allowOverlap="1" wp14:anchorId="50AE51CE" wp14:editId="35E812F0">
                <wp:simplePos x="0" y="0"/>
                <wp:positionH relativeFrom="column">
                  <wp:posOffset>-160655</wp:posOffset>
                </wp:positionH>
                <wp:positionV relativeFrom="paragraph">
                  <wp:posOffset>50165</wp:posOffset>
                </wp:positionV>
                <wp:extent cx="6155690" cy="1270"/>
                <wp:effectExtent l="10795" t="6985" r="5715" b="10795"/>
                <wp:wrapNone/>
                <wp:docPr id="213407696"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87" y="2574"/>
                          <a:chExt cx="9694" cy="2"/>
                        </a:xfrm>
                      </wpg:grpSpPr>
                      <wps:wsp>
                        <wps:cNvPr id="1505554771" name="Freeform 553"/>
                        <wps:cNvSpPr>
                          <a:spLocks/>
                        </wps:cNvSpPr>
                        <wps:spPr bwMode="auto">
                          <a:xfrm>
                            <a:off x="487" y="2574"/>
                            <a:ext cx="9694" cy="2"/>
                          </a:xfrm>
                          <a:custGeom>
                            <a:avLst/>
                            <a:gdLst>
                              <a:gd name="T0" fmla="+- 0 487 487"/>
                              <a:gd name="T1" fmla="*/ T0 w 9694"/>
                              <a:gd name="T2" fmla="+- 0 10182 487"/>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EA5D8" id="Group 552" o:spid="_x0000_s1026" style="position:absolute;margin-left:-12.65pt;margin-top:3.95pt;width:484.7pt;height:.1pt;z-index:-251658226" coordorigin="487,2574"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FhnP/wIAAN8GAAAOAAAAZHJzL2Uyb0RvYy54bWykVdtu2zAMfR+wfxD0uGH1pXHSGHWKoTcM 6LYCzT5AkeULJkuapMTpvn6UZKduumJA9xCDNqnDw0OKOb/YdxztmDatFAVOTmKMmKCybEVd4B/r m09nGBlLREm4FKzAj8zgi9X7d+e9ylkqG8lLphGACJP3qsCNtSqPIkMb1hFzIhUT4Kyk7oiFV11H pSY9oHc8SuN4HvVSl0pLyoyBr1fBiVcev6oYtd+ryjCLeIGBm/VP7Z8b94xW5ySvNVFNSwca5A0s OtIKSHqAuiKWoK1uX0B1LdXSyMqeUNlFsqpaynwNUE0SH1Vzq+VW+VrqvK/VQSaQ9kinN8PSb7tb rR7UvQ7swbyT9KcBXaJe1fnU797rEIw2/VdZQj/J1kpf+L7SnYOAktDe6/t40JftLaLwcZ5k2XwJ baDgS9LFID9toEfu0OxsgRG40mwxC52hzfVwdjlfzsLB1LkikoeMnuXAynUdxsg8KWX+T6mHhijm G2CcEvcatSUwz+Isy2aLRYKRIB2ocKMZczOKsuzUsXM0IH6U1Uw1nXhcmAHp/6nmS2FGSV+TheR0 a+wtk74pZHdnbBj1Eizf6nLgvoZ+VB2Hqf/4CcUIUrnfcDEOQVBqCPoQoXWMeuQTD5AjUjoGeaQk Ts7Sv2GdjmEOK51gQVPrkR9pRsp0LwbOYCHiFkvsR05J46ZmDdzGWQMECHL1vRILuY9jw5khhYaN cbwrNEawKzZBEkWsY+ZSOBP1BfZSuA+d3LG19C57dAkgyZOXi2kUHM+esQpuOOES+FE/JHVcJ30V 8qbl3HeBC08lSzOvjZG8LZ3TsTG63lxyjXYEtmB6mtyk/uYB2LMw2Dai9GANI+X1YFvS8mBDPAdt 4caFsQ1zvpHlI4ywlmG3wn8BGI3UvzHqYa8W2PzaEs0w4l8EXMdlMpu5RexfZtkCqCA99WymHiIo QBXYYmi8My9tWN5bpdu6gUyJL1fIz7CIqtYNuecXWA0vsBG85bcoWM/W9PTdRz39L63+AAAA//8D AFBLAwQUAAYACAAAACEADZUK0N8AAAAHAQAADwAAAGRycy9kb3ducmV2LnhtbEyOTWvCQBRF94X+ h+EVutPJ+NFqmhcRabsSoVoQd8/kmQQzMyEzJvHfd7pql5d7Ofckq0HXouPWVdYgqHEEgk1m88oU CN+Hj9EChPNkcqqtYYQ7O1iljw8JxbntzRd3e1+IADEuJoTS+yaW0mUla3Jj27AJ3cW2mnyIbSHz lvoA17WcRNGL1FSZ8FBSw5uSs+v+phE+e+rXU/Xeba+Xzf10mO+OW8WIz0/D+g2E58H/jeFXP6hD GpzO9mZyJ2qE0WQ+DVOE1yWI0C9nMwXijLBQINNE/vdPfwAAAP//AwBQSwECLQAUAAYACAAAACEA toM4kv4AAADhAQAAEwAAAAAAAAAAAAAAAAAAAAAAW0NvbnRlbnRfVHlwZXNdLnhtbFBLAQItABQA BgAIAAAAIQA4/SH/1gAAAJQBAAALAAAAAAAAAAAAAAAAAC8BAABfcmVscy8ucmVsc1BLAQItABQA BgAIAAAAIQAjFhnP/wIAAN8GAAAOAAAAAAAAAAAAAAAAAC4CAABkcnMvZTJvRG9jLnhtbFBLAQIt ABQABgAIAAAAIQANlQrQ3wAAAAcBAAAPAAAAAAAAAAAAAAAAAFkFAABkcnMvZG93bnJldi54bWxQ SwUGAAAAAAQABADzAAAAZQYAAAAA ">
                <v:shape id="Freeform 553" o:spid="_x0000_s1027" style="position:absolute;left:487;top:2574;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Lu39yAAAAOMAAAAPAAAAZHJzL2Rvd25yZXYueG1sRE9La8JA EL4L/odlCr3pRmtqm7qK+MJDL7VCr0N2mgSzsyG7JtFf7wqCx/neM1t0phQN1a6wrGA0jEAQp1YX nCk4/m4HHyCcR9ZYWiYFF3KwmPd7M0y0bfmHmoPPRAhhl6CC3PsqkdKlORl0Q1sRB+7f1gZ9OOtM 6hrbEG5KOY6id2mw4NCQY0WrnNLT4WwUmOOGzuvNuvncvbWnyfWv/d5dMqVeX7rlFwhPnX+KH+69 DvPjKI7jyXQ6gvtPAQA5vwEAAP//AwBQSwECLQAUAAYACAAAACEA2+H2y+4AAACFAQAAEwAAAAAA AAAAAAAAAAAAAAAAW0NvbnRlbnRfVHlwZXNdLnhtbFBLAQItABQABgAIAAAAIQBa9CxbvwAAABUB AAALAAAAAAAAAAAAAAAAAB8BAABfcmVscy8ucmVsc1BLAQItABQABgAIAAAAIQDPLu39yAAAAOMA AAAPAAAAAAAAAAAAAAAAAAcCAABkcnMvZG93bnJldi54bWxQSwUGAAAAAAMAAwC3AAAA/AIAAAAA " path="m,l9695,e" filled="f" strokecolor="#231f20">
                  <v:path arrowok="t" o:connecttype="custom" o:connectlocs="0,0;9695,0" o:connectangles="0,0"/>
                </v:shape>
              </v:group>
            </w:pict>
          </mc:Fallback>
        </mc:AlternateContent>
      </w:r>
    </w:p>
    <w:p w14:paraId="5ADFAE86" w14:textId="77777777" w:rsidR="000F0C19" w:rsidRPr="00920158" w:rsidRDefault="000F0C19" w:rsidP="000F0C19">
      <w:pPr>
        <w:spacing w:after="0" w:line="200" w:lineRule="exact"/>
        <w:rPr>
          <w:rFonts w:ascii="Arial" w:hAnsi="Arial" w:cs="Arial"/>
          <w:sz w:val="20"/>
          <w:szCs w:val="20"/>
        </w:rPr>
      </w:pPr>
    </w:p>
    <w:p w14:paraId="5237402B" w14:textId="77777777" w:rsidR="000F0C19" w:rsidRPr="00920158" w:rsidRDefault="000F0C19" w:rsidP="000F0C19">
      <w:pPr>
        <w:spacing w:after="0" w:line="200" w:lineRule="exact"/>
        <w:rPr>
          <w:rFonts w:ascii="Arial" w:hAnsi="Arial" w:cs="Arial"/>
          <w:sz w:val="20"/>
          <w:szCs w:val="20"/>
        </w:rPr>
      </w:pPr>
    </w:p>
    <w:p w14:paraId="2CA58445" w14:textId="77777777" w:rsidR="000F0C19" w:rsidRPr="00920158" w:rsidRDefault="000F0C19" w:rsidP="00037279">
      <w:pPr>
        <w:spacing w:before="37" w:after="0" w:line="255" w:lineRule="auto"/>
        <w:ind w:left="232" w:right="307"/>
        <w:rPr>
          <w:rFonts w:ascii="Arial" w:eastAsia="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pacing w:val="-1"/>
          <w:sz w:val="18"/>
          <w:szCs w:val="18"/>
        </w:rPr>
        <w:t>c</w:t>
      </w:r>
      <w:r>
        <w:rPr>
          <w:rFonts w:ascii="Arial" w:eastAsia="Arial" w:hAnsi="Arial" w:cs="Arial"/>
          <w:i/>
          <w:color w:val="231F20"/>
          <w:spacing w:val="1"/>
          <w:sz w:val="18"/>
          <w:szCs w:val="18"/>
        </w:rPr>
        <w:t>o</w:t>
      </w:r>
      <w:r>
        <w:rPr>
          <w:rFonts w:ascii="Arial" w:eastAsia="Arial" w:hAnsi="Arial" w:cs="Arial"/>
          <w:i/>
          <w:color w:val="231F20"/>
          <w:sz w:val="18"/>
          <w:szCs w:val="18"/>
        </w:rPr>
        <w:t>nditi</w:t>
      </w:r>
      <w:r>
        <w:rPr>
          <w:rFonts w:ascii="Arial" w:eastAsia="Arial" w:hAnsi="Arial" w:cs="Arial"/>
          <w:i/>
          <w:color w:val="231F20"/>
          <w:spacing w:val="1"/>
          <w:sz w:val="18"/>
          <w:szCs w:val="18"/>
        </w:rPr>
        <w:t>o</w:t>
      </w:r>
      <w:r>
        <w:rPr>
          <w:rFonts w:ascii="Arial" w:eastAsia="Arial" w:hAnsi="Arial" w:cs="Arial"/>
          <w:i/>
          <w:color w:val="231F20"/>
          <w:spacing w:val="-1"/>
          <w:sz w:val="18"/>
          <w:szCs w:val="18"/>
        </w:rPr>
        <w:t>n</w:t>
      </w:r>
      <w:r>
        <w:rPr>
          <w:rFonts w:ascii="Arial" w:eastAsia="Arial" w:hAnsi="Arial" w:cs="Arial"/>
          <w:i/>
          <w:color w:val="231F20"/>
          <w:sz w:val="18"/>
          <w:szCs w:val="18"/>
        </w:rPr>
        <w:t xml:space="preserve">s </w:t>
      </w:r>
      <w:r>
        <w:rPr>
          <w:rFonts w:ascii="Arial" w:eastAsia="Arial" w:hAnsi="Arial" w:cs="Arial"/>
          <w:i/>
          <w:color w:val="231F20"/>
          <w:spacing w:val="-2"/>
          <w:sz w:val="18"/>
          <w:szCs w:val="18"/>
        </w:rPr>
        <w:t>o</w:t>
      </w:r>
      <w:r>
        <w:rPr>
          <w:rFonts w:ascii="Arial" w:eastAsia="Arial" w:hAnsi="Arial" w:cs="Arial"/>
          <w:i/>
          <w:color w:val="231F20"/>
          <w:sz w:val="18"/>
          <w:szCs w:val="18"/>
        </w:rPr>
        <w:t>f</w:t>
      </w:r>
      <w:r>
        <w:rPr>
          <w:rFonts w:ascii="Arial" w:eastAsia="Arial" w:hAnsi="Arial" w:cs="Arial"/>
          <w:i/>
          <w:color w:val="231F20"/>
          <w:spacing w:val="9"/>
          <w:sz w:val="18"/>
          <w:szCs w:val="18"/>
        </w:rPr>
        <w:t xml:space="preserve"> </w:t>
      </w:r>
      <w:r>
        <w:rPr>
          <w:rFonts w:ascii="Arial" w:eastAsia="Arial" w:hAnsi="Arial" w:cs="Arial"/>
          <w:i/>
          <w:color w:val="231F20"/>
          <w:spacing w:val="-1"/>
          <w:sz w:val="18"/>
          <w:szCs w:val="18"/>
        </w:rPr>
        <w:t>c</w:t>
      </w:r>
      <w:r>
        <w:rPr>
          <w:rFonts w:ascii="Arial" w:eastAsia="Arial" w:hAnsi="Arial" w:cs="Arial"/>
          <w:i/>
          <w:color w:val="231F20"/>
          <w:spacing w:val="1"/>
          <w:sz w:val="18"/>
          <w:szCs w:val="18"/>
        </w:rPr>
        <w:t>o</w:t>
      </w:r>
      <w:r>
        <w:rPr>
          <w:rFonts w:ascii="Arial" w:eastAsia="Arial" w:hAnsi="Arial" w:cs="Arial"/>
          <w:i/>
          <w:color w:val="231F20"/>
          <w:spacing w:val="-3"/>
          <w:sz w:val="18"/>
          <w:szCs w:val="18"/>
        </w:rPr>
        <w:t>n</w:t>
      </w:r>
      <w:r>
        <w:rPr>
          <w:rFonts w:ascii="Arial" w:eastAsia="Arial" w:hAnsi="Arial" w:cs="Arial"/>
          <w:i/>
          <w:color w:val="231F20"/>
          <w:spacing w:val="1"/>
          <w:sz w:val="18"/>
          <w:szCs w:val="18"/>
        </w:rPr>
        <w:t>tra</w:t>
      </w:r>
      <w:r>
        <w:rPr>
          <w:rFonts w:ascii="Arial" w:eastAsia="Arial" w:hAnsi="Arial" w:cs="Arial"/>
          <w:i/>
          <w:color w:val="231F20"/>
          <w:spacing w:val="4"/>
          <w:sz w:val="18"/>
          <w:szCs w:val="18"/>
        </w:rPr>
        <w:t>c</w:t>
      </w:r>
      <w:r>
        <w:rPr>
          <w:rFonts w:ascii="Arial" w:eastAsia="Arial" w:hAnsi="Arial" w:cs="Arial"/>
          <w:i/>
          <w:color w:val="231F20"/>
          <w:sz w:val="18"/>
          <w:szCs w:val="18"/>
        </w:rPr>
        <w:t>t</w:t>
      </w:r>
      <w:r>
        <w:rPr>
          <w:rFonts w:ascii="Arial" w:eastAsia="Arial" w:hAnsi="Arial" w:cs="Arial"/>
          <w:i/>
          <w:color w:val="231F20"/>
          <w:spacing w:val="-14"/>
          <w:sz w:val="18"/>
          <w:szCs w:val="18"/>
        </w:rPr>
        <w:t xml:space="preserve"> </w:t>
      </w:r>
      <w:r>
        <w:rPr>
          <w:rFonts w:ascii="Arial" w:eastAsia="Arial" w:hAnsi="Arial" w:cs="Arial"/>
          <w:color w:val="231F20"/>
          <w:sz w:val="18"/>
          <w:szCs w:val="18"/>
        </w:rPr>
        <w:t>are</w:t>
      </w:r>
      <w:r>
        <w:rPr>
          <w:rFonts w:ascii="Arial" w:eastAsia="Arial" w:hAnsi="Arial" w:cs="Arial"/>
          <w:color w:val="231F20"/>
          <w:spacing w:val="6"/>
          <w:sz w:val="18"/>
          <w:szCs w:val="18"/>
        </w:rPr>
        <w:t xml:space="preserve"> </w:t>
      </w:r>
      <w:r>
        <w:rPr>
          <w:rFonts w:ascii="Arial" w:eastAsia="Arial" w:hAnsi="Arial" w:cs="Arial"/>
          <w:color w:val="231F20"/>
          <w:spacing w:val="1"/>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pacing w:val="4"/>
          <w:sz w:val="18"/>
          <w:szCs w:val="18"/>
        </w:rPr>
        <w:t>N</w:t>
      </w:r>
      <w:r>
        <w:rPr>
          <w:rFonts w:ascii="Arial" w:eastAsia="Arial" w:hAnsi="Arial" w:cs="Arial"/>
          <w:color w:val="231F20"/>
          <w:spacing w:val="-1"/>
          <w:sz w:val="18"/>
          <w:szCs w:val="18"/>
        </w:rPr>
        <w:t>E</w:t>
      </w:r>
      <w:r>
        <w:rPr>
          <w:rFonts w:ascii="Arial" w:eastAsia="Arial" w:hAnsi="Arial" w:cs="Arial"/>
          <w:color w:val="231F20"/>
          <w:spacing w:val="-5"/>
          <w:sz w:val="18"/>
          <w:szCs w:val="18"/>
        </w:rPr>
        <w:t>C</w:t>
      </w:r>
      <w:r>
        <w:rPr>
          <w:rFonts w:ascii="Arial" w:eastAsia="Arial" w:hAnsi="Arial" w:cs="Arial"/>
          <w:color w:val="231F20"/>
          <w:sz w:val="18"/>
          <w:szCs w:val="18"/>
        </w:rPr>
        <w:t xml:space="preserve">4 </w:t>
      </w:r>
      <w:r>
        <w:rPr>
          <w:rFonts w:ascii="Arial" w:eastAsia="Arial" w:hAnsi="Arial" w:cs="Arial"/>
          <w:color w:val="231F20"/>
          <w:spacing w:val="2"/>
          <w:sz w:val="18"/>
          <w:szCs w:val="18"/>
        </w:rPr>
        <w:t>P</w:t>
      </w:r>
      <w:r>
        <w:rPr>
          <w:rFonts w:ascii="Arial" w:eastAsia="Arial" w:hAnsi="Arial" w:cs="Arial"/>
          <w:color w:val="231F20"/>
          <w:spacing w:val="-1"/>
          <w:sz w:val="18"/>
          <w:szCs w:val="18"/>
        </w:rPr>
        <w:t>ro</w:t>
      </w:r>
      <w:r>
        <w:rPr>
          <w:rFonts w:ascii="Arial" w:eastAsia="Arial" w:hAnsi="Arial" w:cs="Arial"/>
          <w:color w:val="231F20"/>
          <w:spacing w:val="-2"/>
          <w:sz w:val="18"/>
          <w:szCs w:val="18"/>
        </w:rPr>
        <w:t>f</w:t>
      </w:r>
      <w:r>
        <w:rPr>
          <w:rFonts w:ascii="Arial" w:eastAsia="Arial" w:hAnsi="Arial" w:cs="Arial"/>
          <w:color w:val="231F20"/>
          <w:spacing w:val="1"/>
          <w:sz w:val="18"/>
          <w:szCs w:val="18"/>
        </w:rPr>
        <w:t>e</w:t>
      </w:r>
      <w:r>
        <w:rPr>
          <w:rFonts w:ascii="Arial" w:eastAsia="Arial" w:hAnsi="Arial" w:cs="Arial"/>
          <w:color w:val="231F20"/>
          <w:spacing w:val="2"/>
          <w:sz w:val="18"/>
          <w:szCs w:val="18"/>
        </w:rPr>
        <w:t>s</w:t>
      </w:r>
      <w:r>
        <w:rPr>
          <w:rFonts w:ascii="Arial" w:eastAsia="Arial" w:hAnsi="Arial" w:cs="Arial"/>
          <w:color w:val="231F20"/>
          <w:sz w:val="18"/>
          <w:szCs w:val="18"/>
        </w:rPr>
        <w:t>s</w:t>
      </w:r>
      <w:r>
        <w:rPr>
          <w:rFonts w:ascii="Arial" w:eastAsia="Arial" w:hAnsi="Arial" w:cs="Arial"/>
          <w:color w:val="231F20"/>
          <w:spacing w:val="1"/>
          <w:sz w:val="18"/>
          <w:szCs w:val="18"/>
        </w:rPr>
        <w:t>io</w:t>
      </w:r>
      <w:r>
        <w:rPr>
          <w:rFonts w:ascii="Arial" w:eastAsia="Arial" w:hAnsi="Arial" w:cs="Arial"/>
          <w:color w:val="231F20"/>
          <w:spacing w:val="-1"/>
          <w:sz w:val="18"/>
          <w:szCs w:val="18"/>
        </w:rPr>
        <w:t>n</w:t>
      </w:r>
      <w:r>
        <w:rPr>
          <w:rFonts w:ascii="Arial" w:eastAsia="Arial" w:hAnsi="Arial" w:cs="Arial"/>
          <w:color w:val="231F20"/>
          <w:sz w:val="18"/>
          <w:szCs w:val="18"/>
        </w:rPr>
        <w:t xml:space="preserve">al </w:t>
      </w:r>
      <w:r>
        <w:rPr>
          <w:rFonts w:ascii="Arial" w:eastAsia="Arial" w:hAnsi="Arial" w:cs="Arial"/>
          <w:color w:val="231F20"/>
          <w:spacing w:val="2"/>
          <w:sz w:val="18"/>
          <w:szCs w:val="18"/>
        </w:rPr>
        <w:t>S</w:t>
      </w:r>
      <w:r>
        <w:rPr>
          <w:rFonts w:ascii="Arial" w:eastAsia="Arial" w:hAnsi="Arial" w:cs="Arial"/>
          <w:color w:val="231F20"/>
          <w:spacing w:val="1"/>
          <w:sz w:val="18"/>
          <w:szCs w:val="18"/>
        </w:rPr>
        <w:t>e</w:t>
      </w:r>
      <w:r>
        <w:rPr>
          <w:rFonts w:ascii="Arial" w:eastAsia="Arial" w:hAnsi="Arial" w:cs="Arial"/>
          <w:color w:val="231F20"/>
          <w:spacing w:val="6"/>
          <w:sz w:val="18"/>
          <w:szCs w:val="18"/>
        </w:rPr>
        <w:t>r</w:t>
      </w:r>
      <w:r>
        <w:rPr>
          <w:rFonts w:ascii="Arial" w:eastAsia="Arial" w:hAnsi="Arial" w:cs="Arial"/>
          <w:color w:val="231F20"/>
          <w:spacing w:val="2"/>
          <w:sz w:val="18"/>
          <w:szCs w:val="18"/>
        </w:rPr>
        <w:t>v</w:t>
      </w:r>
      <w:r>
        <w:rPr>
          <w:rFonts w:ascii="Arial" w:eastAsia="Arial" w:hAnsi="Arial" w:cs="Arial"/>
          <w:color w:val="231F20"/>
          <w:spacing w:val="1"/>
          <w:sz w:val="18"/>
          <w:szCs w:val="18"/>
        </w:rPr>
        <w:t>i</w:t>
      </w:r>
      <w:r>
        <w:rPr>
          <w:rFonts w:ascii="Arial" w:eastAsia="Arial" w:hAnsi="Arial" w:cs="Arial"/>
          <w:color w:val="231F20"/>
          <w:spacing w:val="-1"/>
          <w:sz w:val="18"/>
          <w:szCs w:val="18"/>
        </w:rPr>
        <w:t>c</w:t>
      </w:r>
      <w:r>
        <w:rPr>
          <w:rFonts w:ascii="Arial" w:eastAsia="Arial" w:hAnsi="Arial" w:cs="Arial"/>
          <w:color w:val="231F20"/>
          <w:sz w:val="18"/>
          <w:szCs w:val="18"/>
        </w:rPr>
        <w:t>e</w:t>
      </w:r>
      <w:r>
        <w:rPr>
          <w:rFonts w:ascii="Arial" w:eastAsia="Arial" w:hAnsi="Arial" w:cs="Arial"/>
          <w:color w:val="231F20"/>
          <w:spacing w:val="11"/>
          <w:sz w:val="18"/>
          <w:szCs w:val="18"/>
        </w:rPr>
        <w:t xml:space="preserve"> </w:t>
      </w:r>
      <w:r>
        <w:rPr>
          <w:rFonts w:ascii="Arial" w:eastAsia="Arial" w:hAnsi="Arial" w:cs="Arial"/>
          <w:color w:val="231F20"/>
          <w:sz w:val="18"/>
          <w:szCs w:val="18"/>
        </w:rPr>
        <w:t>S</w:t>
      </w:r>
      <w:r>
        <w:rPr>
          <w:rFonts w:ascii="Arial" w:eastAsia="Arial" w:hAnsi="Arial" w:cs="Arial"/>
          <w:color w:val="231F20"/>
          <w:spacing w:val="1"/>
          <w:sz w:val="18"/>
          <w:szCs w:val="18"/>
        </w:rPr>
        <w:t>ho</w:t>
      </w:r>
      <w:r>
        <w:rPr>
          <w:rFonts w:ascii="Arial" w:eastAsia="Arial" w:hAnsi="Arial" w:cs="Arial"/>
          <w:color w:val="231F20"/>
          <w:spacing w:val="6"/>
          <w:sz w:val="18"/>
          <w:szCs w:val="18"/>
        </w:rPr>
        <w:t>r</w:t>
      </w:r>
      <w:r>
        <w:rPr>
          <w:rFonts w:ascii="Arial" w:eastAsia="Arial" w:hAnsi="Arial" w:cs="Arial"/>
          <w:color w:val="231F20"/>
          <w:sz w:val="18"/>
          <w:szCs w:val="18"/>
        </w:rPr>
        <w:t xml:space="preserve">t </w:t>
      </w:r>
      <w:r>
        <w:rPr>
          <w:rFonts w:ascii="Arial" w:eastAsia="Arial" w:hAnsi="Arial" w:cs="Arial"/>
          <w:color w:val="231F20"/>
          <w:spacing w:val="-6"/>
          <w:sz w:val="18"/>
          <w:szCs w:val="18"/>
        </w:rPr>
        <w:t>C</w:t>
      </w:r>
      <w:r>
        <w:rPr>
          <w:rFonts w:ascii="Arial" w:eastAsia="Arial" w:hAnsi="Arial" w:cs="Arial"/>
          <w:color w:val="231F20"/>
          <w:spacing w:val="1"/>
          <w:sz w:val="18"/>
          <w:szCs w:val="18"/>
        </w:rPr>
        <w:t>o</w:t>
      </w:r>
      <w:r>
        <w:rPr>
          <w:rFonts w:ascii="Arial" w:eastAsia="Arial" w:hAnsi="Arial" w:cs="Arial"/>
          <w:color w:val="231F20"/>
          <w:spacing w:val="-1"/>
          <w:sz w:val="18"/>
          <w:szCs w:val="18"/>
        </w:rPr>
        <w:t>n</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pacing w:val="1"/>
          <w:sz w:val="18"/>
          <w:szCs w:val="18"/>
        </w:rPr>
        <w:t>a</w:t>
      </w:r>
      <w:r>
        <w:rPr>
          <w:rFonts w:ascii="Arial" w:eastAsia="Arial" w:hAnsi="Arial" w:cs="Arial"/>
          <w:color w:val="231F20"/>
          <w:spacing w:val="5"/>
          <w:sz w:val="18"/>
          <w:szCs w:val="18"/>
        </w:rPr>
        <w:t>c</w:t>
      </w:r>
      <w:r>
        <w:rPr>
          <w:rFonts w:ascii="Arial" w:eastAsia="Arial" w:hAnsi="Arial" w:cs="Arial"/>
          <w:color w:val="231F20"/>
          <w:sz w:val="18"/>
          <w:szCs w:val="18"/>
        </w:rPr>
        <w:t>t</w:t>
      </w:r>
      <w:r>
        <w:rPr>
          <w:rFonts w:ascii="Arial" w:eastAsia="Arial" w:hAnsi="Arial" w:cs="Arial"/>
          <w:color w:val="231F20"/>
          <w:spacing w:val="-13"/>
          <w:sz w:val="18"/>
          <w:szCs w:val="18"/>
        </w:rPr>
        <w:t xml:space="preserve"> </w:t>
      </w:r>
      <w:r>
        <w:rPr>
          <w:rFonts w:ascii="Arial" w:eastAsia="Arial" w:hAnsi="Arial" w:cs="Arial"/>
          <w:color w:val="231F20"/>
          <w:spacing w:val="1"/>
          <w:sz w:val="18"/>
          <w:szCs w:val="18"/>
        </w:rPr>
        <w:t>J</w:t>
      </w:r>
      <w:r>
        <w:rPr>
          <w:rFonts w:ascii="Arial" w:eastAsia="Arial" w:hAnsi="Arial" w:cs="Arial"/>
          <w:color w:val="231F20"/>
          <w:sz w:val="18"/>
          <w:szCs w:val="18"/>
        </w:rPr>
        <w:t>u</w:t>
      </w:r>
      <w:r>
        <w:rPr>
          <w:rFonts w:ascii="Arial" w:eastAsia="Arial" w:hAnsi="Arial" w:cs="Arial"/>
          <w:color w:val="231F20"/>
          <w:spacing w:val="1"/>
          <w:sz w:val="18"/>
          <w:szCs w:val="18"/>
        </w:rPr>
        <w:t>n</w:t>
      </w:r>
      <w:r>
        <w:rPr>
          <w:rFonts w:ascii="Arial" w:eastAsia="Arial" w:hAnsi="Arial" w:cs="Arial"/>
          <w:color w:val="231F20"/>
          <w:sz w:val="18"/>
          <w:szCs w:val="18"/>
        </w:rPr>
        <w:t xml:space="preserve">e </w:t>
      </w:r>
      <w:r>
        <w:rPr>
          <w:rFonts w:ascii="Arial" w:eastAsia="Arial" w:hAnsi="Arial" w:cs="Arial"/>
          <w:color w:val="231F20"/>
          <w:spacing w:val="-3"/>
          <w:sz w:val="18"/>
          <w:szCs w:val="18"/>
        </w:rPr>
        <w:t>2</w:t>
      </w:r>
      <w:r>
        <w:rPr>
          <w:rFonts w:ascii="Arial" w:eastAsia="Arial" w:hAnsi="Arial" w:cs="Arial"/>
          <w:color w:val="231F20"/>
          <w:spacing w:val="-6"/>
          <w:sz w:val="18"/>
          <w:szCs w:val="18"/>
        </w:rPr>
        <w:t>0</w:t>
      </w:r>
      <w:r>
        <w:rPr>
          <w:rFonts w:ascii="Arial" w:eastAsia="Arial" w:hAnsi="Arial" w:cs="Arial"/>
          <w:color w:val="231F20"/>
          <w:spacing w:val="-12"/>
          <w:sz w:val="18"/>
          <w:szCs w:val="18"/>
        </w:rPr>
        <w:t>1</w:t>
      </w:r>
      <w:r>
        <w:rPr>
          <w:rFonts w:ascii="Arial" w:eastAsia="Arial" w:hAnsi="Arial" w:cs="Arial"/>
          <w:color w:val="231F20"/>
          <w:sz w:val="18"/>
          <w:szCs w:val="18"/>
        </w:rPr>
        <w:t>7 (with amendments October 2020) and the following additional conditions</w:t>
      </w:r>
    </w:p>
    <w:p w14:paraId="64D00BF4" w14:textId="77777777" w:rsidR="000F0C19" w:rsidRPr="00920158" w:rsidRDefault="000F0C19" w:rsidP="000F0C19">
      <w:pPr>
        <w:spacing w:before="3" w:after="0" w:line="100" w:lineRule="exact"/>
        <w:rPr>
          <w:rFonts w:ascii="Arial" w:hAnsi="Arial" w:cs="Arial"/>
          <w:sz w:val="10"/>
          <w:szCs w:val="1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48011170" w14:textId="77777777" w:rsidTr="0009576A">
        <w:trPr>
          <w:trHeight w:val="327"/>
        </w:trPr>
        <w:tc>
          <w:tcPr>
            <w:tcW w:w="8640" w:type="dxa"/>
            <w:tcBorders>
              <w:top w:val="single" w:sz="4" w:space="0" w:color="auto"/>
              <w:left w:val="single" w:sz="4" w:space="0" w:color="auto"/>
              <w:bottom w:val="single" w:sz="4" w:space="0" w:color="auto"/>
              <w:right w:val="single" w:sz="4" w:space="0" w:color="auto"/>
            </w:tcBorders>
            <w:vAlign w:val="center"/>
          </w:tcPr>
          <w:p w14:paraId="1C677505" w14:textId="77777777" w:rsidR="000F0C19" w:rsidRPr="00920158" w:rsidRDefault="000F0C19" w:rsidP="0009576A">
            <w:pPr>
              <w:spacing w:line="203" w:lineRule="exact"/>
              <w:ind w:left="362" w:right="-20" w:hanging="362"/>
              <w:jc w:val="both"/>
              <w:rPr>
                <w:rFonts w:ascii="Arial" w:hAnsi="Arial" w:cs="Arial"/>
                <w:sz w:val="18"/>
                <w:szCs w:val="18"/>
              </w:rPr>
            </w:pPr>
            <w:r>
              <w:rPr>
                <w:rFonts w:ascii="Arial" w:eastAsia="Arial" w:hAnsi="Arial" w:cs="Arial"/>
                <w:b/>
                <w:bCs/>
                <w:color w:val="231F20"/>
                <w:spacing w:val="3"/>
                <w:position w:val="-1"/>
                <w:sz w:val="18"/>
                <w:szCs w:val="18"/>
              </w:rPr>
              <w:t>O</w:t>
            </w:r>
            <w:r>
              <w:rPr>
                <w:rFonts w:ascii="Arial" w:eastAsia="Arial" w:hAnsi="Arial" w:cs="Arial"/>
                <w:b/>
                <w:bCs/>
                <w:color w:val="231F20"/>
                <w:spacing w:val="1"/>
                <w:position w:val="-1"/>
                <w:sz w:val="18"/>
                <w:szCs w:val="18"/>
              </w:rPr>
              <w:t>nl</w:t>
            </w:r>
            <w:r>
              <w:rPr>
                <w:rFonts w:ascii="Arial" w:eastAsia="Arial" w:hAnsi="Arial" w:cs="Arial"/>
                <w:b/>
                <w:bCs/>
                <w:color w:val="231F20"/>
                <w:position w:val="-1"/>
                <w:sz w:val="18"/>
                <w:szCs w:val="18"/>
              </w:rPr>
              <w:t xml:space="preserve">y </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n</w:t>
            </w:r>
            <w:r>
              <w:rPr>
                <w:rFonts w:ascii="Arial" w:eastAsia="Arial" w:hAnsi="Arial" w:cs="Arial"/>
                <w:b/>
                <w:bCs/>
                <w:color w:val="231F20"/>
                <w:spacing w:val="1"/>
                <w:position w:val="-1"/>
                <w:sz w:val="18"/>
                <w:szCs w:val="18"/>
              </w:rPr>
              <w:t>t</w:t>
            </w:r>
            <w:r>
              <w:rPr>
                <w:rFonts w:ascii="Arial" w:eastAsia="Arial" w:hAnsi="Arial" w:cs="Arial"/>
                <w:b/>
                <w:bCs/>
                <w:color w:val="231F20"/>
                <w:spacing w:val="2"/>
                <w:position w:val="-1"/>
                <w:sz w:val="18"/>
                <w:szCs w:val="18"/>
              </w:rPr>
              <w:t>e</w:t>
            </w:r>
            <w:r>
              <w:rPr>
                <w:rFonts w:ascii="Arial" w:eastAsia="Arial" w:hAnsi="Arial" w:cs="Arial"/>
                <w:b/>
                <w:bCs/>
                <w:color w:val="231F20"/>
                <w:position w:val="-1"/>
                <w:sz w:val="18"/>
                <w:szCs w:val="18"/>
              </w:rPr>
              <w:t>r</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d</w:t>
            </w:r>
            <w:r>
              <w:rPr>
                <w:rFonts w:ascii="Arial" w:eastAsia="Arial" w:hAnsi="Arial" w:cs="Arial"/>
                <w:b/>
                <w:bCs/>
                <w:color w:val="231F20"/>
                <w:spacing w:val="1"/>
                <w:position w:val="-1"/>
                <w:sz w:val="18"/>
                <w:szCs w:val="18"/>
              </w:rPr>
              <w:t>e</w:t>
            </w:r>
            <w:r>
              <w:rPr>
                <w:rFonts w:ascii="Arial" w:eastAsia="Arial" w:hAnsi="Arial" w:cs="Arial"/>
                <w:b/>
                <w:bCs/>
                <w:color w:val="231F20"/>
                <w:spacing w:val="3"/>
                <w:position w:val="-1"/>
                <w:sz w:val="18"/>
                <w:szCs w:val="18"/>
              </w:rPr>
              <w:t>t</w:t>
            </w:r>
            <w:r>
              <w:rPr>
                <w:rFonts w:ascii="Arial" w:eastAsia="Arial" w:hAnsi="Arial" w:cs="Arial"/>
                <w:b/>
                <w:bCs/>
                <w:color w:val="231F20"/>
                <w:spacing w:val="1"/>
                <w:position w:val="-1"/>
                <w:sz w:val="18"/>
                <w:szCs w:val="18"/>
              </w:rPr>
              <w:t>ai</w:t>
            </w:r>
            <w:r>
              <w:rPr>
                <w:rFonts w:ascii="Arial" w:eastAsia="Arial" w:hAnsi="Arial" w:cs="Arial"/>
                <w:b/>
                <w:bCs/>
                <w:color w:val="231F20"/>
                <w:spacing w:val="2"/>
                <w:position w:val="-1"/>
                <w:sz w:val="18"/>
                <w:szCs w:val="18"/>
              </w:rPr>
              <w:t>l</w:t>
            </w:r>
            <w:r>
              <w:rPr>
                <w:rFonts w:ascii="Arial" w:eastAsia="Arial" w:hAnsi="Arial" w:cs="Arial"/>
                <w:b/>
                <w:bCs/>
                <w:color w:val="231F20"/>
                <w:position w:val="-1"/>
                <w:sz w:val="18"/>
                <w:szCs w:val="18"/>
              </w:rPr>
              <w:t xml:space="preserve">s </w:t>
            </w:r>
            <w:r>
              <w:rPr>
                <w:rFonts w:ascii="Arial" w:eastAsia="Arial" w:hAnsi="Arial" w:cs="Arial"/>
                <w:b/>
                <w:bCs/>
                <w:color w:val="231F20"/>
                <w:spacing w:val="2"/>
                <w:position w:val="-1"/>
                <w:sz w:val="18"/>
                <w:szCs w:val="18"/>
              </w:rPr>
              <w:t>her</w:t>
            </w:r>
            <w:r>
              <w:rPr>
                <w:rFonts w:ascii="Arial" w:eastAsia="Arial" w:hAnsi="Arial" w:cs="Arial"/>
                <w:b/>
                <w:bCs/>
                <w:color w:val="231F20"/>
                <w:position w:val="-1"/>
                <w:sz w:val="18"/>
                <w:szCs w:val="18"/>
              </w:rPr>
              <w:t>e if</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2"/>
                <w:position w:val="-1"/>
                <w:sz w:val="18"/>
                <w:szCs w:val="18"/>
              </w:rPr>
              <w:t>a</w:t>
            </w:r>
            <w:r>
              <w:rPr>
                <w:rFonts w:ascii="Arial" w:eastAsia="Arial" w:hAnsi="Arial" w:cs="Arial"/>
                <w:b/>
                <w:bCs/>
                <w:color w:val="231F20"/>
                <w:spacing w:val="3"/>
                <w:position w:val="-1"/>
                <w:sz w:val="18"/>
                <w:szCs w:val="18"/>
              </w:rPr>
              <w:t>d</w:t>
            </w:r>
            <w:r>
              <w:rPr>
                <w:rFonts w:ascii="Arial" w:eastAsia="Arial" w:hAnsi="Arial" w:cs="Arial"/>
                <w:b/>
                <w:bCs/>
                <w:color w:val="231F20"/>
                <w:spacing w:val="1"/>
                <w:position w:val="-1"/>
                <w:sz w:val="18"/>
                <w:szCs w:val="18"/>
              </w:rPr>
              <w:t>di</w:t>
            </w:r>
            <w:r>
              <w:rPr>
                <w:rFonts w:ascii="Arial" w:eastAsia="Arial" w:hAnsi="Arial" w:cs="Arial"/>
                <w:b/>
                <w:bCs/>
                <w:color w:val="231F20"/>
                <w:spacing w:val="2"/>
                <w:position w:val="-1"/>
                <w:sz w:val="18"/>
                <w:szCs w:val="18"/>
              </w:rPr>
              <w:t>t</w:t>
            </w:r>
            <w:r>
              <w:rPr>
                <w:rFonts w:ascii="Arial" w:eastAsia="Arial" w:hAnsi="Arial" w:cs="Arial"/>
                <w:b/>
                <w:bCs/>
                <w:color w:val="231F20"/>
                <w:spacing w:val="1"/>
                <w:position w:val="-1"/>
                <w:sz w:val="18"/>
                <w:szCs w:val="18"/>
              </w:rPr>
              <w:t>i</w:t>
            </w:r>
            <w:r>
              <w:rPr>
                <w:rFonts w:ascii="Arial" w:eastAsia="Arial" w:hAnsi="Arial" w:cs="Arial"/>
                <w:b/>
                <w:bCs/>
                <w:color w:val="231F20"/>
                <w:spacing w:val="2"/>
                <w:position w:val="-1"/>
                <w:sz w:val="18"/>
                <w:szCs w:val="18"/>
              </w:rPr>
              <w:t>o</w:t>
            </w:r>
            <w:r>
              <w:rPr>
                <w:rFonts w:ascii="Arial" w:eastAsia="Arial" w:hAnsi="Arial" w:cs="Arial"/>
                <w:b/>
                <w:bCs/>
                <w:color w:val="231F20"/>
                <w:spacing w:val="1"/>
                <w:position w:val="-1"/>
                <w:sz w:val="18"/>
                <w:szCs w:val="18"/>
              </w:rPr>
              <w:t>na</w:t>
            </w:r>
            <w:r>
              <w:rPr>
                <w:rFonts w:ascii="Arial" w:eastAsia="Arial" w:hAnsi="Arial" w:cs="Arial"/>
                <w:b/>
                <w:bCs/>
                <w:color w:val="231F20"/>
                <w:position w:val="-1"/>
                <w:sz w:val="18"/>
                <w:szCs w:val="18"/>
              </w:rPr>
              <w:t>l</w:t>
            </w:r>
            <w:r>
              <w:rPr>
                <w:rFonts w:ascii="Arial" w:eastAsia="Arial" w:hAnsi="Arial" w:cs="Arial"/>
                <w:b/>
                <w:bCs/>
                <w:color w:val="231F20"/>
                <w:spacing w:val="10"/>
                <w:position w:val="-1"/>
                <w:sz w:val="18"/>
                <w:szCs w:val="18"/>
              </w:rPr>
              <w:t xml:space="preserve"> </w:t>
            </w:r>
            <w:r>
              <w:rPr>
                <w:rFonts w:ascii="Arial" w:eastAsia="Arial" w:hAnsi="Arial" w:cs="Arial"/>
                <w:b/>
                <w:bCs/>
                <w:color w:val="231F20"/>
                <w:spacing w:val="1"/>
                <w:position w:val="-1"/>
                <w:sz w:val="18"/>
                <w:szCs w:val="18"/>
              </w:rPr>
              <w:t>c</w:t>
            </w:r>
            <w:r>
              <w:rPr>
                <w:rFonts w:ascii="Arial" w:eastAsia="Arial" w:hAnsi="Arial" w:cs="Arial"/>
                <w:b/>
                <w:bCs/>
                <w:color w:val="231F20"/>
                <w:spacing w:val="2"/>
                <w:position w:val="-1"/>
                <w:sz w:val="18"/>
                <w:szCs w:val="18"/>
              </w:rPr>
              <w:t>on</w:t>
            </w:r>
            <w:r>
              <w:rPr>
                <w:rFonts w:ascii="Arial" w:eastAsia="Arial" w:hAnsi="Arial" w:cs="Arial"/>
                <w:b/>
                <w:bCs/>
                <w:color w:val="231F20"/>
                <w:spacing w:val="1"/>
                <w:position w:val="-1"/>
                <w:sz w:val="18"/>
                <w:szCs w:val="18"/>
              </w:rPr>
              <w:t>di</w:t>
            </w:r>
            <w:r>
              <w:rPr>
                <w:rFonts w:ascii="Arial" w:eastAsia="Arial" w:hAnsi="Arial" w:cs="Arial"/>
                <w:b/>
                <w:bCs/>
                <w:color w:val="231F20"/>
                <w:spacing w:val="2"/>
                <w:position w:val="-1"/>
                <w:sz w:val="18"/>
                <w:szCs w:val="18"/>
              </w:rPr>
              <w:t>t</w:t>
            </w:r>
            <w:r>
              <w:rPr>
                <w:rFonts w:ascii="Arial" w:eastAsia="Arial" w:hAnsi="Arial" w:cs="Arial"/>
                <w:b/>
                <w:bCs/>
                <w:color w:val="231F20"/>
                <w:spacing w:val="1"/>
                <w:position w:val="-1"/>
                <w:sz w:val="18"/>
                <w:szCs w:val="18"/>
              </w:rPr>
              <w:t>i</w:t>
            </w:r>
            <w:r>
              <w:rPr>
                <w:rFonts w:ascii="Arial" w:eastAsia="Arial" w:hAnsi="Arial" w:cs="Arial"/>
                <w:b/>
                <w:bCs/>
                <w:color w:val="231F20"/>
                <w:spacing w:val="2"/>
                <w:position w:val="-1"/>
                <w:sz w:val="18"/>
                <w:szCs w:val="18"/>
              </w:rPr>
              <w:t>on</w:t>
            </w:r>
            <w:r>
              <w:rPr>
                <w:rFonts w:ascii="Arial" w:eastAsia="Arial" w:hAnsi="Arial" w:cs="Arial"/>
                <w:b/>
                <w:bCs/>
                <w:color w:val="231F20"/>
                <w:position w:val="-1"/>
                <w:sz w:val="18"/>
                <w:szCs w:val="18"/>
              </w:rPr>
              <w:t xml:space="preserve">s </w:t>
            </w:r>
            <w:r>
              <w:rPr>
                <w:rFonts w:ascii="Arial" w:eastAsia="Arial" w:hAnsi="Arial" w:cs="Arial"/>
                <w:b/>
                <w:bCs/>
                <w:color w:val="231F20"/>
                <w:spacing w:val="1"/>
                <w:position w:val="-1"/>
                <w:sz w:val="18"/>
                <w:szCs w:val="18"/>
              </w:rPr>
              <w:t>a</w:t>
            </w:r>
            <w:r>
              <w:rPr>
                <w:rFonts w:ascii="Arial" w:eastAsia="Arial" w:hAnsi="Arial" w:cs="Arial"/>
                <w:b/>
                <w:bCs/>
                <w:color w:val="231F20"/>
                <w:spacing w:val="2"/>
                <w:position w:val="-1"/>
                <w:sz w:val="18"/>
                <w:szCs w:val="18"/>
              </w:rPr>
              <w:t>r</w:t>
            </w:r>
            <w:r>
              <w:rPr>
                <w:rFonts w:ascii="Arial" w:eastAsia="Arial" w:hAnsi="Arial" w:cs="Arial"/>
                <w:b/>
                <w:bCs/>
                <w:color w:val="231F20"/>
                <w:position w:val="-1"/>
                <w:sz w:val="18"/>
                <w:szCs w:val="18"/>
              </w:rPr>
              <w:t xml:space="preserve">e </w:t>
            </w:r>
            <w:r>
              <w:rPr>
                <w:rFonts w:ascii="Arial" w:eastAsia="Arial" w:hAnsi="Arial" w:cs="Arial"/>
                <w:b/>
                <w:bCs/>
                <w:color w:val="231F20"/>
                <w:spacing w:val="2"/>
                <w:position w:val="-1"/>
                <w:sz w:val="18"/>
                <w:szCs w:val="18"/>
              </w:rPr>
              <w:t>r</w:t>
            </w:r>
            <w:r>
              <w:rPr>
                <w:rFonts w:ascii="Arial" w:eastAsia="Arial" w:hAnsi="Arial" w:cs="Arial"/>
                <w:b/>
                <w:bCs/>
                <w:color w:val="231F20"/>
                <w:spacing w:val="3"/>
                <w:position w:val="-1"/>
                <w:sz w:val="18"/>
                <w:szCs w:val="18"/>
              </w:rPr>
              <w:t>e</w:t>
            </w:r>
            <w:r>
              <w:rPr>
                <w:rFonts w:ascii="Arial" w:eastAsia="Arial" w:hAnsi="Arial" w:cs="Arial"/>
                <w:b/>
                <w:bCs/>
                <w:color w:val="231F20"/>
                <w:spacing w:val="1"/>
                <w:position w:val="-1"/>
                <w:sz w:val="18"/>
                <w:szCs w:val="18"/>
              </w:rPr>
              <w:t>qui</w:t>
            </w:r>
            <w:r>
              <w:rPr>
                <w:rFonts w:ascii="Arial" w:eastAsia="Arial" w:hAnsi="Arial" w:cs="Arial"/>
                <w:b/>
                <w:bCs/>
                <w:color w:val="231F20"/>
                <w:spacing w:val="2"/>
                <w:position w:val="-1"/>
                <w:sz w:val="18"/>
                <w:szCs w:val="18"/>
              </w:rPr>
              <w:t>r</w:t>
            </w:r>
            <w:r>
              <w:rPr>
                <w:rFonts w:ascii="Arial" w:eastAsia="Arial" w:hAnsi="Arial" w:cs="Arial"/>
                <w:b/>
                <w:bCs/>
                <w:color w:val="231F20"/>
                <w:spacing w:val="3"/>
                <w:position w:val="-1"/>
                <w:sz w:val="18"/>
                <w:szCs w:val="18"/>
              </w:rPr>
              <w:t>e</w:t>
            </w:r>
            <w:r>
              <w:rPr>
                <w:rFonts w:ascii="Arial" w:eastAsia="Arial" w:hAnsi="Arial" w:cs="Arial"/>
                <w:b/>
                <w:bCs/>
                <w:color w:val="231F20"/>
                <w:spacing w:val="2"/>
                <w:position w:val="-1"/>
                <w:sz w:val="18"/>
                <w:szCs w:val="18"/>
              </w:rPr>
              <w:t>d</w:t>
            </w:r>
            <w:r>
              <w:rPr>
                <w:rFonts w:ascii="Arial" w:eastAsia="Arial" w:hAnsi="Arial" w:cs="Arial"/>
                <w:b/>
                <w:bCs/>
                <w:color w:val="231F20"/>
                <w:position w:val="-1"/>
                <w:sz w:val="18"/>
                <w:szCs w:val="18"/>
              </w:rPr>
              <w:t>.</w:t>
            </w:r>
          </w:p>
        </w:tc>
      </w:tr>
    </w:tbl>
    <w:p w14:paraId="6C06E09C" w14:textId="77777777" w:rsidR="000F0C19" w:rsidRPr="00920158" w:rsidRDefault="000F0C19" w:rsidP="000F0C19">
      <w:pPr>
        <w:spacing w:before="9" w:after="0" w:line="130" w:lineRule="exact"/>
        <w:rPr>
          <w:rFonts w:ascii="Arial" w:hAnsi="Arial" w:cs="Arial"/>
          <w:sz w:val="13"/>
          <w:szCs w:val="13"/>
        </w:rPr>
      </w:pPr>
    </w:p>
    <w:p w14:paraId="5EE3A23A" w14:textId="77777777" w:rsidR="000F0C19" w:rsidRPr="00920158" w:rsidRDefault="000F0C19" w:rsidP="000F0C19">
      <w:pPr>
        <w:spacing w:before="3" w:after="0" w:line="100" w:lineRule="exact"/>
        <w:rPr>
          <w:rFonts w:ascii="Arial" w:hAnsi="Arial" w:cs="Arial"/>
          <w:sz w:val="10"/>
          <w:szCs w:val="1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14B2EF36" w14:textId="77777777" w:rsidTr="0009576A">
        <w:trPr>
          <w:trHeight w:val="1712"/>
        </w:trPr>
        <w:tc>
          <w:tcPr>
            <w:tcW w:w="864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75929025"/>
              <w:placeholder>
                <w:docPart w:val="F38D3CAA4AD44920A668CEB88336C4B7"/>
              </w:placeholder>
            </w:sdtPr>
            <w:sdtContent>
              <w:p w14:paraId="5DD37817" w14:textId="08F12774" w:rsidR="000F0C19" w:rsidRPr="00920158" w:rsidRDefault="004B6E17" w:rsidP="0009576A">
                <w:pPr>
                  <w:spacing w:before="36" w:line="203" w:lineRule="exact"/>
                  <w:ind w:right="-20"/>
                  <w:rPr>
                    <w:rFonts w:ascii="Arial" w:hAnsi="Arial" w:cs="Arial"/>
                    <w:sz w:val="18"/>
                    <w:szCs w:val="18"/>
                  </w:rPr>
                </w:pPr>
                <w:r>
                  <w:rPr>
                    <w:rFonts w:ascii="Arial" w:hAnsi="Arial" w:cs="Arial"/>
                    <w:sz w:val="18"/>
                    <w:szCs w:val="18"/>
                  </w:rPr>
                  <w:t>None required.</w:t>
                </w:r>
              </w:p>
            </w:sdtContent>
          </w:sdt>
        </w:tc>
      </w:tr>
    </w:tbl>
    <w:p w14:paraId="2F8FB0D4" w14:textId="77777777" w:rsidR="000F0C19" w:rsidRPr="00920158" w:rsidRDefault="000F0C19" w:rsidP="000F0C19">
      <w:pPr>
        <w:spacing w:after="0"/>
        <w:rPr>
          <w:rFonts w:ascii="Arial" w:eastAsia="Arial" w:hAnsi="Arial" w:cs="Arial"/>
          <w:color w:val="FFFFFF"/>
          <w:sz w:val="18"/>
          <w:szCs w:val="18"/>
        </w:rPr>
      </w:pPr>
      <w:r>
        <w:rPr>
          <w:rFonts w:ascii="Arial" w:eastAsia="Arial" w:hAnsi="Arial" w:cs="Arial"/>
          <w:color w:val="FFFFFF"/>
          <w:sz w:val="18"/>
          <w:szCs w:val="18"/>
        </w:rPr>
        <w:t>3</w:t>
      </w:r>
    </w:p>
    <w:p w14:paraId="367F700F" w14:textId="77777777" w:rsidR="000F0C19" w:rsidRPr="00920158" w:rsidRDefault="000F0C19" w:rsidP="000F0C19">
      <w:pPr>
        <w:spacing w:after="0"/>
        <w:rPr>
          <w:rFonts w:ascii="Arial" w:eastAsia="Arial" w:hAnsi="Arial" w:cs="Arial"/>
          <w:color w:val="FFFFFF"/>
          <w:sz w:val="18"/>
          <w:szCs w:val="18"/>
        </w:rPr>
      </w:pPr>
    </w:p>
    <w:p w14:paraId="51FACE62" w14:textId="77777777" w:rsidR="000F0C19" w:rsidRPr="00920158" w:rsidRDefault="000F0C19" w:rsidP="000F0C19">
      <w:pPr>
        <w:spacing w:after="0"/>
        <w:rPr>
          <w:rFonts w:ascii="Arial" w:eastAsia="Arial" w:hAnsi="Arial" w:cs="Arial"/>
          <w:color w:val="FFFFFF"/>
          <w:sz w:val="18"/>
          <w:szCs w:val="18"/>
        </w:rPr>
      </w:pPr>
    </w:p>
    <w:p w14:paraId="1DCC64C3" w14:textId="77777777" w:rsidR="000F0C19" w:rsidRPr="00920158" w:rsidRDefault="000F0C19" w:rsidP="000F0C19">
      <w:pPr>
        <w:spacing w:after="0"/>
        <w:rPr>
          <w:rFonts w:ascii="Arial" w:eastAsia="Arial" w:hAnsi="Arial" w:cs="Arial"/>
          <w:color w:val="FFFFFF"/>
          <w:sz w:val="18"/>
          <w:szCs w:val="18"/>
        </w:rPr>
      </w:pPr>
    </w:p>
    <w:p w14:paraId="45425A8A" w14:textId="77777777" w:rsidR="000F0C19" w:rsidRPr="00920158" w:rsidRDefault="000F0C19" w:rsidP="000F0C19">
      <w:pPr>
        <w:spacing w:after="0"/>
        <w:rPr>
          <w:rFonts w:ascii="Arial" w:eastAsia="Arial" w:hAnsi="Arial" w:cs="Arial"/>
          <w:color w:val="FFFFFF"/>
          <w:sz w:val="18"/>
          <w:szCs w:val="18"/>
        </w:rPr>
      </w:pPr>
    </w:p>
    <w:p w14:paraId="1D9847D6" w14:textId="77777777" w:rsidR="000F0C19" w:rsidRPr="00920158" w:rsidRDefault="000F0C19" w:rsidP="000F0C19">
      <w:pPr>
        <w:spacing w:after="0"/>
        <w:rPr>
          <w:rFonts w:ascii="Arial" w:eastAsia="Arial" w:hAnsi="Arial" w:cs="Arial"/>
          <w:color w:val="FFFFFF"/>
          <w:sz w:val="18"/>
          <w:szCs w:val="18"/>
        </w:rPr>
      </w:pPr>
    </w:p>
    <w:p w14:paraId="76089F33" w14:textId="77777777" w:rsidR="000F0C19" w:rsidRPr="00920158" w:rsidRDefault="000F0C19" w:rsidP="000F0C19">
      <w:pPr>
        <w:spacing w:after="0"/>
        <w:rPr>
          <w:rFonts w:ascii="Arial" w:eastAsia="Arial" w:hAnsi="Arial" w:cs="Arial"/>
          <w:color w:val="FFFFFF"/>
          <w:sz w:val="18"/>
          <w:szCs w:val="18"/>
        </w:rPr>
      </w:pPr>
    </w:p>
    <w:p w14:paraId="43D06C27" w14:textId="77777777" w:rsidR="000F0C19" w:rsidRPr="00920158" w:rsidRDefault="000F0C19" w:rsidP="000F0C19">
      <w:pPr>
        <w:spacing w:after="0"/>
        <w:rPr>
          <w:rFonts w:ascii="Arial" w:eastAsia="Arial" w:hAnsi="Arial" w:cs="Arial"/>
          <w:color w:val="FFFFFF"/>
          <w:sz w:val="18"/>
          <w:szCs w:val="18"/>
        </w:rPr>
      </w:pPr>
    </w:p>
    <w:p w14:paraId="2DD1DB20" w14:textId="77777777" w:rsidR="000F0C19" w:rsidRPr="00920158" w:rsidRDefault="000F0C19" w:rsidP="000F0C19">
      <w:pPr>
        <w:spacing w:after="0"/>
        <w:rPr>
          <w:rFonts w:ascii="Arial" w:eastAsia="Arial" w:hAnsi="Arial" w:cs="Arial"/>
          <w:color w:val="FFFFFF"/>
          <w:sz w:val="18"/>
          <w:szCs w:val="18"/>
        </w:rPr>
      </w:pPr>
    </w:p>
    <w:p w14:paraId="66D034FD" w14:textId="77777777" w:rsidR="000F0C19" w:rsidRPr="00920158" w:rsidRDefault="000F0C19" w:rsidP="000F0C19">
      <w:pPr>
        <w:spacing w:after="0"/>
        <w:rPr>
          <w:rFonts w:ascii="Arial" w:eastAsia="Arial" w:hAnsi="Arial" w:cs="Arial"/>
          <w:color w:val="FFFFFF"/>
          <w:sz w:val="18"/>
          <w:szCs w:val="18"/>
        </w:rPr>
      </w:pPr>
    </w:p>
    <w:p w14:paraId="5C8DA9FF" w14:textId="77777777" w:rsidR="000F0C19" w:rsidRPr="00920158" w:rsidRDefault="000F0C19" w:rsidP="000F0C19">
      <w:pPr>
        <w:spacing w:after="0"/>
        <w:rPr>
          <w:rFonts w:ascii="Arial" w:eastAsia="Arial" w:hAnsi="Arial" w:cs="Arial"/>
          <w:color w:val="FFFFFF"/>
          <w:sz w:val="18"/>
          <w:szCs w:val="18"/>
        </w:rPr>
      </w:pPr>
    </w:p>
    <w:p w14:paraId="41BF7E8B" w14:textId="77777777" w:rsidR="000F0C19" w:rsidRPr="00920158" w:rsidRDefault="000F0C19" w:rsidP="000F0C19">
      <w:pPr>
        <w:spacing w:after="0"/>
        <w:rPr>
          <w:rFonts w:ascii="Arial" w:eastAsia="Arial" w:hAnsi="Arial" w:cs="Arial"/>
          <w:color w:val="FFFFFF"/>
          <w:sz w:val="18"/>
          <w:szCs w:val="18"/>
        </w:rPr>
      </w:pPr>
    </w:p>
    <w:p w14:paraId="6A666B57" w14:textId="77777777" w:rsidR="000F0C19" w:rsidRPr="00920158" w:rsidRDefault="000F0C19" w:rsidP="000F0C19">
      <w:pPr>
        <w:spacing w:after="0"/>
        <w:rPr>
          <w:rFonts w:ascii="Arial" w:eastAsia="Arial" w:hAnsi="Arial" w:cs="Arial"/>
          <w:color w:val="FFFFFF"/>
          <w:sz w:val="18"/>
          <w:szCs w:val="18"/>
        </w:rPr>
      </w:pPr>
    </w:p>
    <w:p w14:paraId="7630E86E" w14:textId="77777777" w:rsidR="000F0C19" w:rsidRPr="00920158" w:rsidRDefault="000F0C19" w:rsidP="000F0C19">
      <w:pPr>
        <w:spacing w:after="0"/>
        <w:rPr>
          <w:rFonts w:ascii="Arial" w:eastAsia="Arial" w:hAnsi="Arial" w:cs="Arial"/>
          <w:color w:val="FFFFFF"/>
          <w:sz w:val="18"/>
          <w:szCs w:val="18"/>
        </w:rPr>
      </w:pPr>
    </w:p>
    <w:p w14:paraId="4D51BF84" w14:textId="77777777" w:rsidR="000F0C19" w:rsidRPr="00920158" w:rsidRDefault="000F0C19" w:rsidP="000F0C19">
      <w:pPr>
        <w:spacing w:after="0"/>
        <w:rPr>
          <w:rFonts w:ascii="Arial" w:eastAsia="Arial" w:hAnsi="Arial" w:cs="Arial"/>
          <w:color w:val="FFFFFF"/>
          <w:sz w:val="18"/>
          <w:szCs w:val="18"/>
        </w:rPr>
      </w:pPr>
    </w:p>
    <w:p w14:paraId="542D1906" w14:textId="77777777" w:rsidR="000F0C19" w:rsidRPr="00920158" w:rsidRDefault="000F0C19" w:rsidP="000F0C19">
      <w:pPr>
        <w:spacing w:after="0"/>
        <w:rPr>
          <w:rFonts w:ascii="Arial" w:eastAsia="Arial" w:hAnsi="Arial" w:cs="Arial"/>
          <w:color w:val="FFFFFF"/>
          <w:sz w:val="18"/>
          <w:szCs w:val="18"/>
        </w:rPr>
      </w:pPr>
    </w:p>
    <w:p w14:paraId="6125CE80" w14:textId="77777777" w:rsidR="000F0C19" w:rsidRPr="00920158" w:rsidRDefault="000F0C19" w:rsidP="000F0C19">
      <w:pPr>
        <w:spacing w:after="0"/>
        <w:rPr>
          <w:rFonts w:ascii="Arial" w:eastAsia="Arial" w:hAnsi="Arial" w:cs="Arial"/>
          <w:color w:val="FFFFFF"/>
          <w:sz w:val="18"/>
          <w:szCs w:val="18"/>
        </w:rPr>
      </w:pPr>
    </w:p>
    <w:p w14:paraId="026FDDBE" w14:textId="77777777" w:rsidR="000F0C19" w:rsidRPr="00920158" w:rsidRDefault="000F0C19" w:rsidP="000F0C19">
      <w:pPr>
        <w:spacing w:after="0"/>
        <w:rPr>
          <w:rFonts w:ascii="Arial" w:eastAsia="Arial" w:hAnsi="Arial" w:cs="Arial"/>
          <w:color w:val="FFFFFF"/>
          <w:sz w:val="18"/>
          <w:szCs w:val="18"/>
        </w:rPr>
      </w:pPr>
    </w:p>
    <w:p w14:paraId="189A8251" w14:textId="77777777" w:rsidR="000F0C19" w:rsidRPr="00920158" w:rsidRDefault="000F0C19" w:rsidP="000F0C19">
      <w:pPr>
        <w:spacing w:after="0"/>
        <w:rPr>
          <w:rFonts w:ascii="Arial" w:eastAsia="Arial" w:hAnsi="Arial" w:cs="Arial"/>
          <w:color w:val="FFFFFF"/>
          <w:sz w:val="18"/>
          <w:szCs w:val="18"/>
        </w:rPr>
      </w:pPr>
    </w:p>
    <w:p w14:paraId="7A860B0E" w14:textId="77777777" w:rsidR="000F0C19" w:rsidRPr="00920158" w:rsidRDefault="000F0C19" w:rsidP="000F0C19">
      <w:pPr>
        <w:spacing w:after="0"/>
        <w:rPr>
          <w:rFonts w:ascii="Arial" w:eastAsia="Arial" w:hAnsi="Arial" w:cs="Arial"/>
          <w:color w:val="FFFFFF"/>
          <w:sz w:val="18"/>
          <w:szCs w:val="18"/>
        </w:rPr>
      </w:pPr>
    </w:p>
    <w:p w14:paraId="036320AF" w14:textId="77777777" w:rsidR="000F0C19" w:rsidRPr="00920158" w:rsidRDefault="000F0C19" w:rsidP="000F0C19">
      <w:pPr>
        <w:spacing w:after="0"/>
        <w:rPr>
          <w:rFonts w:ascii="Arial" w:eastAsia="Arial" w:hAnsi="Arial" w:cs="Arial"/>
          <w:color w:val="FFFFFF"/>
          <w:sz w:val="18"/>
          <w:szCs w:val="18"/>
        </w:rPr>
      </w:pPr>
    </w:p>
    <w:p w14:paraId="0CE99226" w14:textId="77777777" w:rsidR="000F0C19" w:rsidRPr="00920158" w:rsidRDefault="000F0C19" w:rsidP="000F0C19">
      <w:pPr>
        <w:spacing w:after="0"/>
        <w:rPr>
          <w:rFonts w:ascii="Arial" w:eastAsia="Arial" w:hAnsi="Arial" w:cs="Arial"/>
          <w:color w:val="FFFFFF"/>
          <w:sz w:val="18"/>
          <w:szCs w:val="18"/>
        </w:rPr>
      </w:pPr>
    </w:p>
    <w:p w14:paraId="77987499" w14:textId="77777777" w:rsidR="000F0C19" w:rsidRPr="00920158" w:rsidRDefault="000F0C19" w:rsidP="000F0C19">
      <w:pPr>
        <w:spacing w:after="0"/>
        <w:rPr>
          <w:rFonts w:ascii="Arial" w:eastAsia="Arial" w:hAnsi="Arial" w:cs="Arial"/>
          <w:color w:val="FFFFFF"/>
          <w:sz w:val="18"/>
          <w:szCs w:val="18"/>
        </w:rPr>
      </w:pPr>
    </w:p>
    <w:p w14:paraId="2EBE05A6" w14:textId="77777777" w:rsidR="000F0C19" w:rsidRPr="00920158" w:rsidRDefault="000F0C19" w:rsidP="000F0C19">
      <w:pPr>
        <w:spacing w:after="0"/>
        <w:rPr>
          <w:rFonts w:ascii="Arial" w:eastAsia="Arial" w:hAnsi="Arial" w:cs="Arial"/>
          <w:color w:val="FFFFFF"/>
          <w:sz w:val="18"/>
          <w:szCs w:val="18"/>
        </w:rPr>
      </w:pPr>
    </w:p>
    <w:p w14:paraId="4AEB72B7" w14:textId="77777777" w:rsidR="000F0C19" w:rsidRPr="00920158" w:rsidRDefault="000F0C19" w:rsidP="000F0C19">
      <w:pPr>
        <w:spacing w:after="0"/>
        <w:rPr>
          <w:rFonts w:ascii="Arial" w:eastAsia="Arial" w:hAnsi="Arial" w:cs="Arial"/>
          <w:color w:val="FFFFFF"/>
          <w:sz w:val="18"/>
          <w:szCs w:val="18"/>
        </w:rPr>
      </w:pPr>
    </w:p>
    <w:p w14:paraId="459CC646" w14:textId="77777777" w:rsidR="000F0C19" w:rsidRPr="00920158" w:rsidRDefault="000F0C19" w:rsidP="000F0C19">
      <w:pPr>
        <w:spacing w:after="0"/>
        <w:rPr>
          <w:rFonts w:ascii="Arial" w:eastAsia="Arial" w:hAnsi="Arial" w:cs="Arial"/>
          <w:color w:val="FFFFFF"/>
          <w:sz w:val="18"/>
          <w:szCs w:val="18"/>
        </w:rPr>
      </w:pPr>
    </w:p>
    <w:p w14:paraId="2A6F4592" w14:textId="77777777" w:rsidR="000F0C19" w:rsidRPr="00920158" w:rsidRDefault="000F0C19" w:rsidP="000F0C19">
      <w:pPr>
        <w:spacing w:after="0"/>
        <w:rPr>
          <w:rFonts w:ascii="Arial" w:eastAsia="Arial" w:hAnsi="Arial" w:cs="Arial"/>
          <w:color w:val="FFFFFF"/>
          <w:sz w:val="18"/>
          <w:szCs w:val="18"/>
        </w:rPr>
      </w:pPr>
    </w:p>
    <w:p w14:paraId="09CCB939" w14:textId="77777777" w:rsidR="000F0C19" w:rsidRPr="00920158" w:rsidRDefault="000F0C19" w:rsidP="000F0C19">
      <w:pPr>
        <w:spacing w:after="0"/>
        <w:rPr>
          <w:rFonts w:ascii="Arial" w:eastAsia="Arial" w:hAnsi="Arial" w:cs="Arial"/>
          <w:color w:val="FFFFFF"/>
          <w:sz w:val="18"/>
          <w:szCs w:val="18"/>
        </w:rPr>
      </w:pPr>
    </w:p>
    <w:p w14:paraId="0DEA889E" w14:textId="77777777" w:rsidR="000F0C19" w:rsidRPr="00920158" w:rsidRDefault="000F0C19" w:rsidP="000F0C19">
      <w:pPr>
        <w:spacing w:after="0"/>
        <w:rPr>
          <w:rFonts w:ascii="Arial" w:eastAsia="Arial" w:hAnsi="Arial" w:cs="Arial"/>
          <w:color w:val="FFFFFF"/>
          <w:sz w:val="18"/>
          <w:szCs w:val="18"/>
        </w:rPr>
      </w:pPr>
    </w:p>
    <w:p w14:paraId="7987BEC1" w14:textId="77777777" w:rsidR="000F0C19" w:rsidRPr="00920158" w:rsidRDefault="000F0C19" w:rsidP="000F0C19">
      <w:pPr>
        <w:spacing w:after="0"/>
        <w:rPr>
          <w:rFonts w:ascii="Arial" w:eastAsia="Arial" w:hAnsi="Arial" w:cs="Arial"/>
          <w:color w:val="FFFFFF"/>
          <w:sz w:val="18"/>
          <w:szCs w:val="18"/>
        </w:rPr>
      </w:pPr>
    </w:p>
    <w:p w14:paraId="67ADFC81" w14:textId="77777777" w:rsidR="000F0C19" w:rsidRPr="00920158" w:rsidRDefault="000F0C19" w:rsidP="000F0C19">
      <w:pPr>
        <w:spacing w:after="0"/>
        <w:rPr>
          <w:rFonts w:ascii="Arial" w:eastAsia="Arial" w:hAnsi="Arial" w:cs="Arial"/>
          <w:color w:val="FFFFFF"/>
          <w:sz w:val="18"/>
          <w:szCs w:val="18"/>
        </w:rPr>
      </w:pPr>
    </w:p>
    <w:p w14:paraId="18BCCD96" w14:textId="77777777" w:rsidR="000F0C19" w:rsidRPr="00920158" w:rsidRDefault="000F0C19" w:rsidP="000F0C19">
      <w:pPr>
        <w:spacing w:after="0"/>
        <w:rPr>
          <w:rFonts w:ascii="Arial" w:eastAsia="Arial" w:hAnsi="Arial" w:cs="Arial"/>
          <w:color w:val="FFFFFF"/>
          <w:sz w:val="18"/>
          <w:szCs w:val="18"/>
        </w:rPr>
      </w:pPr>
    </w:p>
    <w:p w14:paraId="1E27BC7A" w14:textId="77777777" w:rsidR="00231771" w:rsidRPr="00920158" w:rsidRDefault="00231771" w:rsidP="000F0C19">
      <w:pPr>
        <w:spacing w:after="0"/>
        <w:rPr>
          <w:rFonts w:ascii="Arial" w:hAnsi="Arial" w:cs="Arial"/>
        </w:rPr>
        <w:sectPr w:rsidR="00231771" w:rsidRPr="00920158" w:rsidSect="00757257">
          <w:footerReference w:type="default" r:id="rId19"/>
          <w:pgSz w:w="11907" w:h="16839" w:code="9"/>
          <w:pgMar w:top="1620" w:right="1520" w:bottom="274" w:left="1170" w:header="720" w:footer="720" w:gutter="0"/>
          <w:cols w:space="720"/>
          <w:docGrid w:linePitch="299"/>
        </w:sectPr>
      </w:pPr>
    </w:p>
    <w:p w14:paraId="757644A5"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1520" w:bottom="274" w:left="1170" w:header="720" w:footer="720" w:gutter="0"/>
          <w:cols w:space="720"/>
          <w:docGrid w:linePitch="299"/>
        </w:sectPr>
      </w:pPr>
    </w:p>
    <w:p w14:paraId="55347436" w14:textId="24C3F04A" w:rsidR="000F0C19" w:rsidRPr="00920158" w:rsidRDefault="00E12FD5" w:rsidP="000F0C19">
      <w:pPr>
        <w:spacing w:before="21" w:after="0" w:line="240" w:lineRule="auto"/>
        <w:ind w:left="103" w:right="-20"/>
        <w:rPr>
          <w:rFonts w:ascii="Arial" w:eastAsia="Arial" w:hAnsi="Arial" w:cs="Arial"/>
          <w:sz w:val="56"/>
          <w:szCs w:val="56"/>
        </w:rPr>
      </w:pPr>
      <w:r>
        <w:rPr>
          <w:rFonts w:ascii="Arial" w:hAnsi="Arial" w:cs="Arial"/>
          <w:noProof/>
        </w:rPr>
        <w:lastRenderedPageBreak/>
        <mc:AlternateContent>
          <mc:Choice Requires="wps">
            <w:drawing>
              <wp:anchor distT="0" distB="0" distL="114300" distR="114300" simplePos="0" relativeHeight="251658288" behindDoc="1" locked="0" layoutInCell="1" allowOverlap="1" wp14:anchorId="4A852E11" wp14:editId="1B263B76">
                <wp:simplePos x="0" y="0"/>
                <wp:positionH relativeFrom="column">
                  <wp:posOffset>-47625</wp:posOffset>
                </wp:positionH>
                <wp:positionV relativeFrom="paragraph">
                  <wp:posOffset>5382895</wp:posOffset>
                </wp:positionV>
                <wp:extent cx="6155690" cy="3149600"/>
                <wp:effectExtent l="9525" t="0" r="6985" b="11430"/>
                <wp:wrapNone/>
                <wp:docPr id="1378953026" name="Freeform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55690" cy="314960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2CFA4" id="Freeform 657" o:spid="_x0000_s1026" style="position:absolute;margin-left:-3.75pt;margin-top:423.85pt;width:484.7pt;height:248pt;flip:y;z-index:-25165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1496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9H0GmQIAAIkFAAAOAAAAZHJzL2Uyb0RvYy54bWysVE1v2zAMvQ/YfxB03ND6I4m7GHWKoV2H Ad0H0Gx3RZZjY7KkSUqc9NePou3Uy3oadrBBmfTj4yPF65tDK8leWNdoVdDkMqZEKK7LRm0L+n19 f/GOEueZKpnUShT0KBy9Wb1+dd2ZXKS61rIUlgCIcnlnClp7b/IocrwWLXOX2ggFzkrblnk42m1U WtYBeiujNI6zqNO2NFZz4Rx8veuddIX4VSW4/1pVTngiCwrcPL4tvjfhHa2uWb61zNQNH2iwf2DR skZB0hPUHfOM7GzzF1TbcKudrvwl122kq6rhAmuAapL4rJrHmhmBtYA4zpxkcv8Pln/ZP5pvNlB3 5kHznw4UiTrj8pMnHBzEkE33WZfQQ7bzGos9VLYllWzMD2g9foGCyAHVPZ7UFQdPOHzMksUiW0IT OPhmyXyZxah/xPIAFCjwnfMfhUab7R+c79tTgoXilkSxFhisAaVqJXTq7QWJSZbNwjM08xSUjEFv IrKOSUeW2XJ+HpSOQYiUxLPF1UtYszEsYKUTLGC/HfmxeqTMD2rgDBZh4TLEKJDRLgi0Bm6jQoAA QVj+y7GQ+zy2/2dIYWHKz+fbUgLzvemrNcwHZiFFMElXUJQifGj1Xqw1uvxZ6yDJs1eqaRT+PmXV u+GPkAAmqDcwaeA66avS942U2FipkMoiXaA2TsumDM7Axtnt5lZasmdwc9NZcp+Ow/JHmNU7VSJY LVj5YbA9a2RvQ3IJ2uJEhyEOi8HlG10eYaCt7vcB7C8wam2fKOlgFxTU/doxKyiRnxRctmUyn4fl gYf54gqoEDv1bKYepjhAFdRTaHwwb32/cHbGNtsaMvV3Ren3cJGqJgw58utZDQe47yjjsJvCQpme Mep5g65+AwAA//8DAFBLAwQUAAYACAAAACEADDtAjeIAAAALAQAADwAAAGRycy9kb3ducmV2Lnht bEyPQU7DMBBF90jcwRokNqh1QkvchjhVQeoGJCRCD+DEJomIx5HtNimnZ1jBcvSf/n9T7GY7sLPx oXcoIV0mwAw2TvfYSjh+HBYbYCEq1GpwaCRcTIBdeX1VqFy7Cd/NuYotoxIMuZLQxTjmnIemM1aF pRsNUvbpvFWRTt9y7dVE5Xbg90mScat6pIVOjea5M81XdbIS/NvltZrr7/5pPyXibsoOR/eSSnl7 M+8fgUUzxz8YfvVJHUpyqt0JdWCDhIV4IFLCZi0EMAK2WboFVhO5Wq8E8LLg/38ofwAAAP//AwBQ SwECLQAUAAYACAAAACEAtoM4kv4AAADhAQAAEwAAAAAAAAAAAAAAAAAAAAAAW0NvbnRlbnRfVHlw ZXNdLnhtbFBLAQItABQABgAIAAAAIQA4/SH/1gAAAJQBAAALAAAAAAAAAAAAAAAAAC8BAABfcmVs cy8ucmVsc1BLAQItABQABgAIAAAAIQCp9H0GmQIAAIkFAAAOAAAAAAAAAAAAAAAAAC4CAABkcnMv ZTJvRG9jLnhtbFBLAQItABQABgAIAAAAIQAMO0CN4gAAAAsBAAAPAAAAAAAAAAAAAAAAAPMEAABk cnMvZG93bnJldi54bWxQSwUGAAAAAAQABADzAAAAAgYAAAAA " path="m,l9694,e" filled="f" strokecolor="#231f20">
                <v:path arrowok="t" o:connecttype="custom" o:connectlocs="0,0;6155690,0" o:connectangles="0,0"/>
              </v:shape>
            </w:pict>
          </mc:Fallback>
        </mc:AlternateContent>
      </w:r>
      <w:r>
        <w:rPr>
          <w:rFonts w:ascii="Arial" w:hAnsi="Arial" w:cs="Arial"/>
          <w:noProof/>
        </w:rPr>
        <mc:AlternateContent>
          <mc:Choice Requires="wps">
            <w:drawing>
              <wp:anchor distT="0" distB="0" distL="114300" distR="114300" simplePos="0" relativeHeight="251658287" behindDoc="1" locked="0" layoutInCell="1" allowOverlap="1" wp14:anchorId="72452108" wp14:editId="2D506ABC">
                <wp:simplePos x="0" y="0"/>
                <wp:positionH relativeFrom="column">
                  <wp:posOffset>6102350</wp:posOffset>
                </wp:positionH>
                <wp:positionV relativeFrom="paragraph">
                  <wp:posOffset>-71755</wp:posOffset>
                </wp:positionV>
                <wp:extent cx="1270" cy="8604250"/>
                <wp:effectExtent l="6350" t="13970" r="11430" b="11430"/>
                <wp:wrapNone/>
                <wp:docPr id="1335153199" name="Freeform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6042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1E5BA" id="Freeform 656" o:spid="_x0000_s1026" style="position:absolute;margin-left:480.5pt;margin-top:-5.65pt;width:.1pt;height:677.5pt;z-index:-251658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cgukkQIAAIQFAAAOAAAAZHJzL2Uyb0RvYy54bWysVNtu2zAMfR+wfxD0uKHxJbfWqFMM7ToM 6C5Asw9QZDk2JouapMTpvn6UfInXDnsY9mCDMunDw0OK1zenRpKjMLYGldNkFlMiFIeiVvucftve X1xSYh1TBZOgRE6fhKU3m9evrludiRQqkIUwBEGUzVqd08o5nUWR5ZVomJ2BFgqdJZiGOTyafVQY 1iJ6I6M0jldRC6bQBriwFr/edU66CfhlKbj7UpZWOCJzitxceJvw3vl3tLlm2d4wXdW8p8H+gUXD aoVJR6g75hg5mPoFVFNzAxZKN+PQRFCWNRehBqwmiZ9V81gxLUItKI7Vo0z2/8Hyz8dH/dV46lY/ AP9uUZGo1TYbPf5gMYbs2k9QYA/ZwUEo9lSaxv+JZZBT0PRp1FScHOH4MUnXqDtHx+UqXqTLIHnE suFffrDug4CAw44P1nUdKdAKehZEsQaTbhGlbCQ25+0FicnleuWfvn9jUDIEvYlCSEWS+bLLib0Z w9IhLGAlC+T1J7T5EIZoXdAED2vYDyxZNRDnJ9UzR4swfwvioJUGe9Zom3jiiIBBvsq/xs6nsd0/ fQqD4/18sA0lONi7ThjNnGfmU3iTVNiPoIf/0sBRbCH43Jna0J+zV6qXUYiyuOp5dX4k5lOEqsa0 nu2kvwruaylDg6UibU6vlukyqGNB1oV3ejrW7He30pAjw0ubzpP7dCD1W5iBgyoCWCVY8b63Hatl Z2NyieqGYfbz63eCzXZQPOEsG+hWAa4uNCowPylpcQ3k1P44MCMokR8V3rMr7LvfG+GwWK6RCjFT z27qYYojVE4dxdZ789Z1u+agTb2vMFMSylXwDu9QWfthD/w6Vv0Br3qQsV9LfpdMzyHqvDw3vwAA AP//AwBQSwMEFAAGAAgAAAAhAFIMJZzhAAAADAEAAA8AAABkcnMvZG93bnJldi54bWxMj8FOwzAM hu9IvENkJG5bmhUV1jWdGBIIkHbo4AGyxrQVjVM1WVd4eswJjrY//f7+Yju7Xkw4hs6TBrVMQCDV 3nbUaHh/e1zcgQjRkDW9J9TwhQG25eVFYXLrz1ThdIiN4BAKudHQxjjkUoa6RWfC0g9IfPvwozOR x7GRdjRnDne9XCVJJp3piD+0ZsCHFuvPw8lpSJrq6XuqnneqS19e/bzb91m11/r6ar7fgIg4xz8Y fvVZHUp2OvoT2SB6DetMcZeoYaFUCoIJ3qxAHBlNb9JbkGUh/5cofwAAAP//AwBQSwECLQAUAAYA CAAAACEAtoM4kv4AAADhAQAAEwAAAAAAAAAAAAAAAAAAAAAAW0NvbnRlbnRfVHlwZXNdLnhtbFBL AQItABQABgAIAAAAIQA4/SH/1gAAAJQBAAALAAAAAAAAAAAAAAAAAC8BAABfcmVscy8ucmVsc1BL AQItABQABgAIAAAAIQD5cgukkQIAAIQFAAAOAAAAAAAAAAAAAAAAAC4CAABkcnMvZTJvRG9jLnht bFBLAQItABQABgAIAAAAIQBSDCWc4QAAAAwBAAAPAAAAAAAAAAAAAAAAAOsEAABkcnMvZG93bnJl di54bWxQSwUGAAAAAAQABADzAAAA+QUAAAAA " path="m,l,13549e" filled="f" strokecolor="#231f20">
                <v:path arrowok="t" o:connecttype="custom" o:connectlocs="0,556260;0,9159875" o:connectangles="0,0"/>
              </v:shape>
            </w:pict>
          </mc:Fallback>
        </mc:AlternateContent>
      </w:r>
      <w:r>
        <w:rPr>
          <w:rFonts w:ascii="Arial" w:hAnsi="Arial" w:cs="Arial"/>
          <w:noProof/>
        </w:rPr>
        <mc:AlternateContent>
          <mc:Choice Requires="wpg">
            <w:drawing>
              <wp:anchor distT="0" distB="0" distL="114300" distR="114300" simplePos="0" relativeHeight="251658258" behindDoc="1" locked="0" layoutInCell="1" allowOverlap="1" wp14:anchorId="61112E75" wp14:editId="724BD305">
                <wp:simplePos x="0" y="0"/>
                <wp:positionH relativeFrom="column">
                  <wp:posOffset>-44450</wp:posOffset>
                </wp:positionH>
                <wp:positionV relativeFrom="paragraph">
                  <wp:posOffset>-71755</wp:posOffset>
                </wp:positionV>
                <wp:extent cx="1270" cy="8604250"/>
                <wp:effectExtent l="12700" t="13970" r="5080" b="11430"/>
                <wp:wrapNone/>
                <wp:docPr id="157284363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670" y="876"/>
                          <a:chExt cx="2" cy="13550"/>
                        </a:xfrm>
                      </wpg:grpSpPr>
                      <wps:wsp>
                        <wps:cNvPr id="460809255" name="Freeform 564"/>
                        <wps:cNvSpPr>
                          <a:spLocks/>
                        </wps:cNvSpPr>
                        <wps:spPr bwMode="auto">
                          <a:xfrm>
                            <a:off x="67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6D893" id="Group 563" o:spid="_x0000_s1026" style="position:absolute;margin-left:-3.5pt;margin-top:-5.65pt;width:.1pt;height:677.5pt;z-index:-251658222" coordorigin="670,876" coordsize="2,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ozpW+wIAAOYGAAAOAAAAZHJzL2Uyb0RvYy54bWykVdtu2zAMfR+wfxD0uKH1JXHaGHWKoW2K Ad1WoNkHKLJ8wWRJk5Q47dePkpzEbXcBuocYlHlEHh7SzMXlruNoy7RppShwchpjxASVZSvqAn9f LU/OMTKWiJJwKViBH5nBl4v37y56lbNUNpKXTCMIIkzeqwI31qo8igxtWEfMqVRMgLOSuiMWjrqO Sk16iN7xKI3jWdRLXSotKTMG3l4HJ174+FXFqP1WVYZZxAsM3Kx/av9cu2e0uCB5rYlqWjrQIG9g 0ZFWQNJDqGtiCdro9lWorqVaGlnZUyq7SFZVS5mvAapJ4hfV3Gq5Ub6WOu9rdZAJpH2h05vD0q/b W60e1L0O7MG8k/SHAV2iXtX52O/OdQCjdf9FltBPsrHSF76rdOdCQElo5/V9POjLdhZReJmkZ9AD Co7zWTxNs0F+2kCP3KWZczvv2Sw0hjY3w9U03EsmWbgVkTxk9CwHVq7rMEbmqJT5P6UeGqKYb4Bx Stxr1JYFns7i83ieZhlGgnQgwlIz5kYUZbOpI+5YAHyvqhlLOvI4mAHl/ynmK132gv5RFZLTjbG3 TPqekO2dsWHSS7B8p8uB+wokrzoOQ//xBMUIpHe/4bs4gJI96EPkIQ06dAJm/gADPqNYyRR6/Lto kz0MogXQKB50tt6zJM2eON2JgTlYiLjtEvu5U9Ic522VOOIQAUCuyr9iJ2NsuDOk0LA2Xi4MjREs jHUQRhHrmLkUzkQNzLafTPemk1u2kt5nj9T8rEOWo5eL1yiIMp0PvIIfrrgUvqpDWsd21F8hly3n vsFcoL7A8yzNvDpG8rZ0TkfH6Hp9xTXaEliG6SRZpntSz2CwdETpgzWMlDeDbUnLgw3JOagLH14Y 3zDva1k+wihrGVYs/CWA0Uj9hFEP67XA5ueGaIYR/yzgq5xD390+9odpdgZUkB571mMPERRCFdhi aL0zr2zY4Rul27qBTIkvV8hPsI+q1g275xdYDQdYDN7yyxSsZ9t6fPao49/T4hcAAAD//wMAUEsD BBQABgAIAAAAIQBOEaSq4QAAAAoBAAAPAAAAZHJzL2Rvd25yZXYueG1sTI/BSsNAEIbvgu+wjOAt 3cRoW9JsSinqqQi2gnjbZqdJaHY2ZLdJ+vaOJ3sahvn45/vz9WRbMWDvG0cKklkMAql0pqFKwdfh LVqC8EGT0a0jVHBFD+vi/i7XmXEjfeKwD5XgEPKZVlCH0GVS+rJGq/3MdUh8O7ne6sBrX0nT65HD bSuf4ngurW6IP9S6w22N5Xl/sQreRz1u0uR12J1P2+vP4eXje5egUo8P02YFIuAU/mH402d1KNjp 6C5kvGgVRAuuEngmSQqCgWjOVY4Mps/pAmSRy9sKxS8AAAD//wMAUEsBAi0AFAAGAAgAAAAhALaD OJL+AAAA4QEAABMAAAAAAAAAAAAAAAAAAAAAAFtDb250ZW50X1R5cGVzXS54bWxQSwECLQAUAAYA CAAAACEAOP0h/9YAAACUAQAACwAAAAAAAAAAAAAAAAAvAQAAX3JlbHMvLnJlbHNQSwECLQAUAAYA CAAAACEAX6M6VvsCAADmBgAADgAAAAAAAAAAAAAAAAAuAgAAZHJzL2Uyb0RvYy54bWxQSwECLQAU AAYACAAAACEAThGkquEAAAAKAQAADwAAAAAAAAAAAAAAAABVBQAAZHJzL2Rvd25yZXYueG1sUEsF BgAAAAAEAAQA8wAAAGMGAAAAAA== ">
                <v:shape id="Freeform 564" o:spid="_x0000_s1027" style="position:absolute;left:67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bOlezAAAAOIAAAAPAAAAZHJzL2Rvd25yZXYueG1sRI9BT8JA FITvJv6HzTPxYmBXtAQKCzFGQk9ECgeOj+6zrXbf1u4K9d+zJiQeJzPzTWa+7G0jTtT52rGGx6EC QVw4U3OpYb9bDSYgfEA22DgmDb/kYbm4vZljatyZt3TKQykihH2KGqoQ2lRKX1Rk0Q9dSxy9D9dZ DFF2pTQdniPcNnKk1FharDkuVNjSa0XFV/5jNezqw6Zcf6+OxcPb5n39mWRH85RpfX/Xv8xABOrD f/jazoyG57GaqOkoSeDvUrwDcnEBAAD//wMAUEsBAi0AFAAGAAgAAAAhANvh9svuAAAAhQEAABMA AAAAAAAAAAAAAAAAAAAAAFtDb250ZW50X1R5cGVzXS54bWxQSwECLQAUAAYACAAAACEAWvQsW78A AAAVAQAACwAAAAAAAAAAAAAAAAAfAQAAX3JlbHMvLnJlbHNQSwECLQAUAAYACAAAACEAGGzpXswA AADiAAAADwAAAAAAAAAAAAAAAAAHAgAAZHJzL2Rvd25yZXYueG1sUEsFBgAAAAADAAMAtwAAAAAD AAAAAA== " path="m,l,13549e" filled="f" strokecolor="#231f20">
                  <v:path arrowok="t" o:connecttype="custom" o:connectlocs="0,876;0,14425" o:connectangles="0,0"/>
                </v:shape>
              </v:group>
            </w:pict>
          </mc:Fallback>
        </mc:AlternateContent>
      </w:r>
      <w:r>
        <w:rPr>
          <w:rFonts w:ascii="Arial" w:hAnsi="Arial" w:cs="Arial"/>
          <w:noProof/>
        </w:rPr>
        <mc:AlternateContent>
          <mc:Choice Requires="wpg">
            <w:drawing>
              <wp:anchor distT="0" distB="0" distL="114300" distR="114300" simplePos="0" relativeHeight="251658256" behindDoc="1" locked="0" layoutInCell="1" allowOverlap="1" wp14:anchorId="6B3036C3" wp14:editId="60B53C1A">
                <wp:simplePos x="0" y="0"/>
                <wp:positionH relativeFrom="column">
                  <wp:posOffset>-48895</wp:posOffset>
                </wp:positionH>
                <wp:positionV relativeFrom="paragraph">
                  <wp:posOffset>-71755</wp:posOffset>
                </wp:positionV>
                <wp:extent cx="6155690" cy="541655"/>
                <wp:effectExtent l="0" t="4445" r="0" b="0"/>
                <wp:wrapNone/>
                <wp:docPr id="180713060"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663" y="876"/>
                          <a:chExt cx="9694" cy="853"/>
                        </a:xfrm>
                      </wpg:grpSpPr>
                      <wps:wsp>
                        <wps:cNvPr id="770648621" name="Freeform 560"/>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4CC8F" id="Group 559" o:spid="_x0000_s1026" style="position:absolute;margin-left:-3.85pt;margin-top:-5.65pt;width:484.7pt;height:42.65pt;z-index:-251658224" coordorigin="663,876"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WSmqngMAACYKAAAOAAAAZHJzL2Uyb0RvYy54bWykVttunDAQfa/Uf7D82KoBk4W9KKSq2iaq lF6k0g/wgrmogKntXTb9+o5tzLKbkFTtw7KGOR6fOWPP+OrtoanRnglZ8TbG5MLHiLUpz6q2iPGP 5ObNCiOpaJvRmrcsxvdM4rfXL19c9d2GBbzkdcYEAiet3PRdjEuluo3nybRkDZUXvGMtGHMuGqrg VRReJmgP3pvaC3w/8nousk7wlEkJXz9YI742/vOcpeprnkumUB1j4KbMU5jnVj+96yu6KQTtyiod aNB/YNHQqoVFR1cfqKJoJ6oHrpoqFVzyXF2kvPF4nlcpMzFANMQ/i+ZW8F1nYik2fdGNMoG0Zzr9 s9v0y/5WdN+7b8Kyh+EdT39K0MXru2Iztev3woLRtv/MM8gn3SluAj/kotEuICR0MPrej/qyg0Ip fIxIGEZrSEMKtnBBojC0CUhLyJKeFkWXGIFxtYyc5eMweR2tF3bmKrzURo9u7KKG6EBMJx52kjyK Jf9PrO8l7ZjJgdRifBOoymK8XPrRYhUFBKOWNqDDjWBM71IURmZTaRYAd8LKqaoTi4ZJEP9ZPR8I 4zSdl4Vu0p1Ut4ybvND9nVR2t2cwMtnOBvIJpCRvatj4r98gH8Fa+jecjREEsVrQKw8lPuqRWXpw 6TwFDmQ8kWWwQmMui9EVJHl0ZTAlGpIKJ2hEQbonrIh/GS4f4xU6mOa1mOEVOdCTvJYOBa7meUFJ +xteawfTvFYzvMip9KDVY3qRqfYa86he5FT8uTROxU9IMEfsVP05YlPx54mdqj9HbKp+QqI5Ymfy z2wxMpX/NJdQOAp3BmjpjkV6aIdzASNEdf/yTWXruNSlKYEcQGVKXO0BlD5EM2DQRYOXQ6F6GgxU NRiybMva02hiS2RCTPGEYJ6Bg6zG+3rq3U4bAhbQJs8bpMAIGuTWFoGOKq2TjlcPUR9jW3dKKNVQ jbWh4XuWcANRxw6wCoNh2aO9bqc46wgYHqEO4P4743AEmgILATiz+7cwOFDg7G8w5wuCSx2d6Sxj xFqoSRmVvK6ym6qudaBSFNv3tUB7CreL4JLcBG7ZE1htNkrL9TSbYP0Fupat/bZlbXl2D31AcHtF gSsVDEoufmPUw/UkxvLXjgqGUf2phZa2JosFRKrMyyJcwspITC3bqYW2KbiKscKwsfXwvbJ3oF0n qqKElYjJYcvfQT/PK90oDD/LaniBrmpG5jICo5PbzvTdoI7Xu+s/AAAA//8DAFBLAwQUAAYACAAA ACEAYAX7deAAAAAJAQAADwAAAGRycy9kb3ducmV2LnhtbEyPwU7DMAyG70i8Q2QkblsaBiuUptM0 AacJiQ0JcfMar63WJFWTtd3bY05wsmx/+v05X022FQP1ofFOg5onIMiV3jSu0vC5f509gggRncHW O9JwoQCr4voqx8z40X3QsIuV4BAXMtRQx9hlUoayJoth7jtyvDv63mLktq+k6XHkcNvKuyRZSouN 4ws1drSpqTztzlbD24jjeqFehu3puLl87x/ev7aKtL69mdbPICJN8Q+GX31Wh4KdDv7sTBCthlma MslVqQUIBp6WiicHDel9ArLI5f8Pih8AAAD//wMAUEsBAi0AFAAGAAgAAAAhALaDOJL+AAAA4QEA ABMAAAAAAAAAAAAAAAAAAAAAAFtDb250ZW50X1R5cGVzXS54bWxQSwECLQAUAAYACAAAACEAOP0h /9YAAACUAQAACwAAAAAAAAAAAAAAAAAvAQAAX3JlbHMvLnJlbHNQSwECLQAUAAYACAAAACEAG1kp qp4DAAAmCgAADgAAAAAAAAAAAAAAAAAuAgAAZHJzL2Uyb0RvYy54bWxQSwECLQAUAAYACAAAACEA YAX7deAAAAAJAQAADwAAAAAAAAAAAAAAAAD4BQAAZHJzL2Rvd25yZXYueG1sUEsFBgAAAAAEAAQA 8wAAAAUHAAAAAA== ">
                <v:shape id="Freeform 560" o:spid="_x0000_s1027" style="position:absolute;left:663;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oorxyQAAAOIAAAAPAAAAZHJzL2Rvd25yZXYueG1sRI9BSwMx FITvgv8hPMGbTVokXbZNi4iiRT1Y7f2xeU2Wbl6WTWy3/nojCB6HmfmGWa7H0IkjDamNbGA6USCI m2hbdgY+Px5vKhApI1vsIpOBMyVYry4vlljbeOJ3Om6zEwXCqUYDPue+ljI1ngKmSeyJi7ePQ8Bc 5OCkHfBU4KGTM6W0DNhyWfDY072n5rD9CgZedtpVTu/05unt3LTq9WHjvw/GXF+NdwsQmcb8H/5r P1sD87nSt5WeTeH3UrkDcvUDAAD//wMAUEsBAi0AFAAGAAgAAAAhANvh9svuAAAAhQEAABMAAAAA AAAAAAAAAAAAAAAAAFtDb250ZW50X1R5cGVzXS54bWxQSwECLQAUAAYACAAAACEAWvQsW78AAAAV AQAACwAAAAAAAAAAAAAAAAAfAQAAX3JlbHMvLnJlbHNQSwECLQAUAAYACAAAACEAU6KK8ckAAADi AAAADwAAAAAAAAAAAAAAAAAHAgAAZHJzL2Rvd25yZXYueG1sUEsFBgAAAAADAAMAtwAAAP0CAAAA AA== " path="m,852r9694,l9694,,,,,852e" fillcolor="#231f20" stroked="f">
                  <v:path arrowok="t" o:connecttype="custom" o:connectlocs="0,1728;9694,1728;9694,876;0,876;0,1728" o:connectangles="0,0,0,0,0"/>
                </v:shape>
              </v:group>
            </w:pict>
          </mc:Fallback>
        </mc:AlternateContent>
      </w:r>
      <w:r>
        <w:rPr>
          <w:rFonts w:ascii="Arial" w:eastAsia="Arial" w:hAnsi="Arial" w:cs="Arial"/>
          <w:color w:val="FFFFFF"/>
          <w:spacing w:val="-30"/>
          <w:sz w:val="56"/>
          <w:szCs w:val="56"/>
        </w:rPr>
        <w:t>C</w:t>
      </w:r>
      <w:r>
        <w:rPr>
          <w:rFonts w:ascii="Arial" w:eastAsia="Arial" w:hAnsi="Arial" w:cs="Arial"/>
          <w:color w:val="FFFFFF"/>
          <w:spacing w:val="-7"/>
          <w:sz w:val="56"/>
          <w:szCs w:val="56"/>
        </w:rPr>
        <w:t>o</w:t>
      </w:r>
      <w:r>
        <w:rPr>
          <w:rFonts w:ascii="Arial" w:eastAsia="Arial" w:hAnsi="Arial" w:cs="Arial"/>
          <w:color w:val="FFFFFF"/>
          <w:spacing w:val="-15"/>
          <w:sz w:val="56"/>
          <w:szCs w:val="56"/>
        </w:rPr>
        <w:t>n</w:t>
      </w:r>
      <w:r>
        <w:rPr>
          <w:rFonts w:ascii="Arial" w:eastAsia="Arial" w:hAnsi="Arial" w:cs="Arial"/>
          <w:color w:val="FFFFFF"/>
          <w:spacing w:val="-9"/>
          <w:sz w:val="56"/>
          <w:szCs w:val="56"/>
        </w:rPr>
        <w:t>t</w:t>
      </w:r>
      <w:r>
        <w:rPr>
          <w:rFonts w:ascii="Arial" w:eastAsia="Arial" w:hAnsi="Arial" w:cs="Arial"/>
          <w:color w:val="FFFFFF"/>
          <w:spacing w:val="-14"/>
          <w:sz w:val="56"/>
          <w:szCs w:val="56"/>
        </w:rPr>
        <w:t>r</w:t>
      </w:r>
      <w:r>
        <w:rPr>
          <w:rFonts w:ascii="Arial" w:eastAsia="Arial" w:hAnsi="Arial" w:cs="Arial"/>
          <w:color w:val="FFFFFF"/>
          <w:spacing w:val="-7"/>
          <w:sz w:val="56"/>
          <w:szCs w:val="56"/>
        </w:rPr>
        <w:t>a</w:t>
      </w:r>
      <w:r>
        <w:rPr>
          <w:rFonts w:ascii="Arial" w:eastAsia="Arial" w:hAnsi="Arial" w:cs="Arial"/>
          <w:color w:val="FFFFFF"/>
          <w:spacing w:val="6"/>
          <w:sz w:val="56"/>
          <w:szCs w:val="56"/>
        </w:rPr>
        <w:t>c</w:t>
      </w:r>
      <w:r>
        <w:rPr>
          <w:rFonts w:ascii="Arial" w:eastAsia="Arial" w:hAnsi="Arial" w:cs="Arial"/>
          <w:color w:val="FFFFFF"/>
          <w:sz w:val="56"/>
          <w:szCs w:val="56"/>
        </w:rPr>
        <w:t>t</w:t>
      </w:r>
      <w:r>
        <w:rPr>
          <w:rFonts w:ascii="Arial" w:eastAsia="Arial" w:hAnsi="Arial" w:cs="Arial"/>
          <w:color w:val="FFFFFF"/>
          <w:spacing w:val="-44"/>
          <w:sz w:val="56"/>
          <w:szCs w:val="56"/>
        </w:rPr>
        <w:t xml:space="preserve"> </w:t>
      </w:r>
      <w:r>
        <w:rPr>
          <w:rFonts w:ascii="Arial" w:eastAsia="Arial" w:hAnsi="Arial" w:cs="Arial"/>
          <w:color w:val="FFFFFF"/>
          <w:spacing w:val="-15"/>
          <w:sz w:val="56"/>
          <w:szCs w:val="56"/>
        </w:rPr>
        <w:t>D</w:t>
      </w:r>
      <w:r>
        <w:rPr>
          <w:rFonts w:ascii="Arial" w:eastAsia="Arial" w:hAnsi="Arial" w:cs="Arial"/>
          <w:color w:val="FFFFFF"/>
          <w:spacing w:val="-11"/>
          <w:sz w:val="56"/>
          <w:szCs w:val="56"/>
        </w:rPr>
        <w:t>a</w:t>
      </w:r>
      <w:r>
        <w:rPr>
          <w:rFonts w:ascii="Arial" w:eastAsia="Arial" w:hAnsi="Arial" w:cs="Arial"/>
          <w:color w:val="FFFFFF"/>
          <w:spacing w:val="-2"/>
          <w:sz w:val="56"/>
          <w:szCs w:val="56"/>
        </w:rPr>
        <w:t>t</w:t>
      </w:r>
      <w:r>
        <w:rPr>
          <w:rFonts w:ascii="Arial" w:eastAsia="Arial" w:hAnsi="Arial" w:cs="Arial"/>
          <w:color w:val="FFFFFF"/>
          <w:sz w:val="56"/>
          <w:szCs w:val="56"/>
        </w:rPr>
        <w:t>a</w:t>
      </w:r>
    </w:p>
    <w:p w14:paraId="585B28A3" w14:textId="225EA65C" w:rsidR="000F0C19" w:rsidRPr="00920158" w:rsidRDefault="00E12FD5" w:rsidP="000F0C19">
      <w:pPr>
        <w:spacing w:before="9"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57" behindDoc="1" locked="0" layoutInCell="1" allowOverlap="1" wp14:anchorId="33B1C523" wp14:editId="4682C8D0">
                <wp:simplePos x="0" y="0"/>
                <wp:positionH relativeFrom="column">
                  <wp:posOffset>-48895</wp:posOffset>
                </wp:positionH>
                <wp:positionV relativeFrom="paragraph">
                  <wp:posOffset>46990</wp:posOffset>
                </wp:positionV>
                <wp:extent cx="6155690" cy="541655"/>
                <wp:effectExtent l="0" t="2540" r="0" b="0"/>
                <wp:wrapNone/>
                <wp:docPr id="1084832602"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663" y="1728"/>
                          <a:chExt cx="9694" cy="853"/>
                        </a:xfrm>
                      </wpg:grpSpPr>
                      <wps:wsp>
                        <wps:cNvPr id="311391364" name="Freeform 562"/>
                        <wps:cNvSpPr>
                          <a:spLocks/>
                        </wps:cNvSpPr>
                        <wps:spPr bwMode="auto">
                          <a:xfrm>
                            <a:off x="663" y="1728"/>
                            <a:ext cx="9694" cy="853"/>
                          </a:xfrm>
                          <a:custGeom>
                            <a:avLst/>
                            <a:gdLst>
                              <a:gd name="T0" fmla="+- 0 663 663"/>
                              <a:gd name="T1" fmla="*/ T0 w 9694"/>
                              <a:gd name="T2" fmla="+- 0 2581 1728"/>
                              <a:gd name="T3" fmla="*/ 2581 h 853"/>
                              <a:gd name="T4" fmla="+- 0 10357 663"/>
                              <a:gd name="T5" fmla="*/ T4 w 9694"/>
                              <a:gd name="T6" fmla="+- 0 2581 1728"/>
                              <a:gd name="T7" fmla="*/ 2581 h 853"/>
                              <a:gd name="T8" fmla="+- 0 10357 663"/>
                              <a:gd name="T9" fmla="*/ T8 w 9694"/>
                              <a:gd name="T10" fmla="+- 0 1728 1728"/>
                              <a:gd name="T11" fmla="*/ 1728 h 853"/>
                              <a:gd name="T12" fmla="+- 0 663 663"/>
                              <a:gd name="T13" fmla="*/ T12 w 9694"/>
                              <a:gd name="T14" fmla="+- 0 1728 1728"/>
                              <a:gd name="T15" fmla="*/ 1728 h 853"/>
                              <a:gd name="T16" fmla="+- 0 663 663"/>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BA312" id="Group 561" o:spid="_x0000_s1026" style="position:absolute;margin-left:-3.85pt;margin-top:3.7pt;width:484.7pt;height:42.65pt;z-index:-251658223" coordorigin="663,1728"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DaerngMAADEKAAAOAAAAZHJzL2Uyb0RvYy54bWykVl1v2yAUfZ+0/4B43LQ6JLHzobpV1a7V pG6rVO8HEBt/aLbxgMTpfv0uYBInrdOqe0iCw/Hl3HPgXs4vt1WJNkzIgtchJmcjjFgd86SosxD/ im6/zDGSitYJLXnNQvzEJL68+PjhvG2WbMxzXiZMIAhSy2XbhDhXqll6noxzVlF5xhtWw2TKRUUV PIrMSwRtIXpVeuPRKPBaLpJG8JhJCf/e2El8YeKnKYvVzzSVTKEyxMBNmW9hvlf627s4p8tM0CYv 4o4GfQeLihY1LLoLdUMVRWtRPAtVFbHgkqfqLOaVx9O0iJnJAbIho6Ns7gRfNyaXbNlmzU4mkPZI p3eHjX9s7kTz2DwIyx6G9zz+LUEXr22yZX9eP2cWjFbtd56An3StuEl8m4pKh4CU0Nbo+7TTl20V iuHPgPh+sAAbYpjzpyTwfWtAnINL+rUgmGAEk2Q2nrupr93bi2Axta/O/Yme9OjSrmqYdsy087CV 5F4t+X9qPea0YcYEqdV4EKhIQjwhZLIgkwAY1bQCIW4FY3qbIj8Ya3KaBcCdsrIva29GwySo/6qg z5Vxqg7rQpfxWqo7xo0zdHMvld3vCYyM30nHPgJT0qqErf/5CxohWEx/rAPZDkQc6JOHohFqkVm6 C+kijR3IRBr7c4L2bu5jgc92QYhlQDnqbIVDtFsR5O3RIqOJP3uJmO9gmth0gFjgQKeJzRzsJDEo a28htnAwTWw+QIwciq/VelEy0tffoF7UjBw6MORl34CIjIe4HTkwyK1vwQluhyYMcet7EJFgiNuh CYNbjfRdONxrUEIydxho7s5HvK27AwIjRHUrG5ki13Cpq1QERkCRilwVApQ+TQNgUEaDZ13JOg0G qhoMVtsCdxpNbLWMiKmjkMwrcNDVRF/0o9vXuoQFdMzjXikwgl65stWgoUrrpPPVQ9SG2BagPMT6 AOuJim9YxA1E7ZvBvmrv58u6j7OBgOEe6gDutzEBd0DTwCEBN+1+LQzOFQR7C+Z4QQipszM9Zpex FqpXTyUvi+S2KEudqBTZ6roUaEPhonE1u1pcXXcaH8BKs1Fqrl+zBut/oH/ZLmDbxoonT9ARBLe3 FbhdwSDn4i9GLdxUQiz/rKlgGJXfamhuCzKdQqbKPEz92RgeRH9m1Z+hdQyhQqwwbGw9vFb2OrRu RJHlsBIxHtb8Clp7WuiOYfhZVt0D9FczMvcSGB1cfPrPBrW/6V38AwAA//8DAFBLAwQUAAYACAAA ACEAAKLt990AAAAHAQAADwAAAGRycy9kb3ducmV2LnhtbEyOQUvDQBSE74L/YXmCt3aTqo3GbEop 6qkItoJ4e01ek9Ds25DdJum/93nS2wwzzHzZarKtGqj3jWMD8TwCRVy4suHKwOf+dfYIygfkElvH ZOBCHlb59VWGaelG/qBhFyolI+xTNFCH0KVa+6Imi37uOmLJjq63GMT2lS57HGXctnoRRUttsWF5 qLGjTU3FaXe2Bt5GHNd38cuwPR03l+/9w/vXNiZjbm+m9TOoQFP4K8MvvqBDLkwHd+bSq9bALEmk aSC5ByXx0zIWfxCxSEDnmf7Pn/8AAAD//wMAUEsBAi0AFAAGAAgAAAAhALaDOJL+AAAA4QEAABMA AAAAAAAAAAAAAAAAAAAAAFtDb250ZW50X1R5cGVzXS54bWxQSwECLQAUAAYACAAAACEAOP0h/9YA AACUAQAACwAAAAAAAAAAAAAAAAAvAQAAX3JlbHMvLnJlbHNQSwECLQAUAAYACAAAACEAcw2nq54D AAAxCgAADgAAAAAAAAAAAAAAAAAuAgAAZHJzL2Uyb0RvYy54bWxQSwECLQAUAAYACAAAACEAAKLt 990AAAAHAQAADwAAAAAAAAAAAAAAAAD4BQAAZHJzL2Rvd25yZXYueG1sUEsFBgAAAAAEAAQA8wAA AAIHAAAAAA== ">
                <v:shape id="Freeform 562" o:spid="_x0000_s1027" style="position:absolute;left:663;top:1728;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PZwmzAAAAOIAAAAPAAAAZHJzL2Rvd25yZXYueG1sRI9BS8NA FITvBf/D8gRvdhMjtY3dFpGopYrQVMHjI/uahGbfht21jf++WxB6HGbmG2a+HEwnDuR8a1lBOk5A EFdWt1wr+Nq+3E5B+ICssbNMCv7Iw3JxNZpjru2RN3QoQy0ihH2OCpoQ+lxKXzVk0I9tTxy9nXUG Q5SultrhMcJNJ++SZCINthwXGuzpuaFqX/4aBV35kNWfP0Wx+26L/dvrx1q697VSN9fD0yOIQEO4 hP/bK60gS9NslmaTezhfindALk4AAAD//wMAUEsBAi0AFAAGAAgAAAAhANvh9svuAAAAhQEAABMA AAAAAAAAAAAAAAAAAAAAAFtDb250ZW50X1R5cGVzXS54bWxQSwECLQAUAAYACAAAACEAWvQsW78A AAAVAQAACwAAAAAAAAAAAAAAAAAfAQAAX3JlbHMvLnJlbHNQSwECLQAUAAYACAAAACEAAD2cJswA AADiAAAADwAAAAAAAAAAAAAAAAAHAgAAZHJzL2Rvd25yZXYueG1sUEsFBgAAAAADAAMAtwAAAAAD AAAAAA== " path="m,853r9694,l9694,,,,,853e" fillcolor="#a7a9ac" stroked="f">
                  <v:path arrowok="t" o:connecttype="custom" o:connectlocs="0,2581;9694,2581;9694,1728;0,1728;0,2581" o:connectangles="0,0,0,0,0"/>
                </v:shape>
              </v:group>
            </w:pict>
          </mc:Fallback>
        </mc:AlternateContent>
      </w:r>
    </w:p>
    <w:p w14:paraId="3C32DA12" w14:textId="77777777" w:rsidR="000F0C19" w:rsidRPr="00920158" w:rsidRDefault="000F0C19" w:rsidP="000F0C19">
      <w:pPr>
        <w:spacing w:after="0" w:line="633" w:lineRule="exact"/>
        <w:ind w:left="103" w:right="-20"/>
        <w:rPr>
          <w:rFonts w:ascii="Arial" w:eastAsia="Arial" w:hAnsi="Arial" w:cs="Arial"/>
          <w:sz w:val="56"/>
          <w:szCs w:val="56"/>
        </w:rPr>
      </w:pPr>
      <w:r>
        <w:rPr>
          <w:rFonts w:ascii="Arial" w:eastAsia="Arial" w:hAnsi="Arial" w:cs="Arial"/>
          <w:color w:val="231F20"/>
          <w:spacing w:val="-2"/>
          <w:position w:val="-2"/>
          <w:sz w:val="56"/>
          <w:szCs w:val="56"/>
        </w:rPr>
        <w:t>T</w:t>
      </w:r>
      <w:r>
        <w:rPr>
          <w:rFonts w:ascii="Arial" w:eastAsia="Arial" w:hAnsi="Arial" w:cs="Arial"/>
          <w:color w:val="231F20"/>
          <w:spacing w:val="-7"/>
          <w:position w:val="-2"/>
          <w:sz w:val="56"/>
          <w:szCs w:val="56"/>
        </w:rPr>
        <w:t>h</w:t>
      </w:r>
      <w:r>
        <w:rPr>
          <w:rFonts w:ascii="Arial" w:eastAsia="Arial" w:hAnsi="Arial" w:cs="Arial"/>
          <w:color w:val="231F20"/>
          <w:position w:val="-2"/>
          <w:sz w:val="56"/>
          <w:szCs w:val="56"/>
        </w:rPr>
        <w:t>e</w:t>
      </w:r>
      <w:r>
        <w:rPr>
          <w:rFonts w:ascii="Arial" w:eastAsia="Arial" w:hAnsi="Arial" w:cs="Arial"/>
          <w:color w:val="231F20"/>
          <w:spacing w:val="20"/>
          <w:position w:val="-2"/>
          <w:sz w:val="56"/>
          <w:szCs w:val="56"/>
        </w:rPr>
        <w:t xml:space="preserve"> </w:t>
      </w:r>
      <w:r>
        <w:rPr>
          <w:rFonts w:ascii="Arial" w:eastAsia="Arial" w:hAnsi="Arial" w:cs="Arial"/>
          <w:i/>
          <w:color w:val="231F20"/>
          <w:spacing w:val="-18"/>
          <w:position w:val="-2"/>
          <w:sz w:val="56"/>
          <w:szCs w:val="56"/>
        </w:rPr>
        <w:t>C</w:t>
      </w:r>
      <w:r>
        <w:rPr>
          <w:rFonts w:ascii="Arial" w:eastAsia="Arial" w:hAnsi="Arial" w:cs="Arial"/>
          <w:i/>
          <w:color w:val="231F20"/>
          <w:spacing w:val="-7"/>
          <w:position w:val="-2"/>
          <w:sz w:val="56"/>
          <w:szCs w:val="56"/>
        </w:rPr>
        <w:t>o</w:t>
      </w:r>
      <w:r>
        <w:rPr>
          <w:rFonts w:ascii="Arial" w:eastAsia="Arial" w:hAnsi="Arial" w:cs="Arial"/>
          <w:i/>
          <w:color w:val="231F20"/>
          <w:spacing w:val="-12"/>
          <w:position w:val="-2"/>
          <w:sz w:val="56"/>
          <w:szCs w:val="56"/>
        </w:rPr>
        <w:t>n</w:t>
      </w:r>
      <w:r>
        <w:rPr>
          <w:rFonts w:ascii="Arial" w:eastAsia="Arial" w:hAnsi="Arial" w:cs="Arial"/>
          <w:i/>
          <w:color w:val="231F20"/>
          <w:spacing w:val="-14"/>
          <w:position w:val="-2"/>
          <w:sz w:val="56"/>
          <w:szCs w:val="56"/>
        </w:rPr>
        <w:t>s</w:t>
      </w:r>
      <w:r>
        <w:rPr>
          <w:rFonts w:ascii="Arial" w:eastAsia="Arial" w:hAnsi="Arial" w:cs="Arial"/>
          <w:i/>
          <w:color w:val="231F20"/>
          <w:spacing w:val="-10"/>
          <w:position w:val="-2"/>
          <w:sz w:val="56"/>
          <w:szCs w:val="56"/>
        </w:rPr>
        <w:t>u</w:t>
      </w:r>
      <w:r>
        <w:rPr>
          <w:rFonts w:ascii="Arial" w:eastAsia="Arial" w:hAnsi="Arial" w:cs="Arial"/>
          <w:i/>
          <w:color w:val="231F20"/>
          <w:spacing w:val="-8"/>
          <w:position w:val="-2"/>
          <w:sz w:val="56"/>
          <w:szCs w:val="56"/>
        </w:rPr>
        <w:t>lt</w:t>
      </w:r>
      <w:r>
        <w:rPr>
          <w:rFonts w:ascii="Arial" w:eastAsia="Arial" w:hAnsi="Arial" w:cs="Arial"/>
          <w:i/>
          <w:color w:val="231F20"/>
          <w:spacing w:val="-10"/>
          <w:position w:val="-2"/>
          <w:sz w:val="56"/>
          <w:szCs w:val="56"/>
        </w:rPr>
        <w:t>a</w:t>
      </w:r>
      <w:r>
        <w:rPr>
          <w:rFonts w:ascii="Arial" w:eastAsia="Arial" w:hAnsi="Arial" w:cs="Arial"/>
          <w:i/>
          <w:color w:val="231F20"/>
          <w:spacing w:val="-18"/>
          <w:position w:val="-2"/>
          <w:sz w:val="56"/>
          <w:szCs w:val="56"/>
        </w:rPr>
        <w:t>n</w:t>
      </w:r>
      <w:r>
        <w:rPr>
          <w:rFonts w:ascii="Arial" w:eastAsia="Arial" w:hAnsi="Arial" w:cs="Arial"/>
          <w:i/>
          <w:color w:val="231F20"/>
          <w:spacing w:val="12"/>
          <w:position w:val="-2"/>
          <w:sz w:val="56"/>
          <w:szCs w:val="56"/>
        </w:rPr>
        <w:t>t</w:t>
      </w:r>
      <w:r>
        <w:rPr>
          <w:rFonts w:ascii="Arial" w:eastAsia="Arial" w:hAnsi="Arial" w:cs="Arial"/>
          <w:i/>
          <w:color w:val="231F20"/>
          <w:spacing w:val="-21"/>
          <w:position w:val="-2"/>
          <w:sz w:val="56"/>
          <w:szCs w:val="56"/>
        </w:rPr>
        <w:t>’</w:t>
      </w:r>
      <w:r>
        <w:rPr>
          <w:rFonts w:ascii="Arial" w:eastAsia="Arial" w:hAnsi="Arial" w:cs="Arial"/>
          <w:i/>
          <w:color w:val="231F20"/>
          <w:position w:val="-2"/>
          <w:sz w:val="56"/>
          <w:szCs w:val="56"/>
        </w:rPr>
        <w:t xml:space="preserve">s </w:t>
      </w:r>
      <w:r>
        <w:rPr>
          <w:rFonts w:ascii="Arial" w:eastAsia="Arial" w:hAnsi="Arial" w:cs="Arial"/>
          <w:color w:val="231F20"/>
          <w:spacing w:val="-30"/>
          <w:position w:val="-2"/>
          <w:sz w:val="56"/>
          <w:szCs w:val="56"/>
        </w:rPr>
        <w:t>C</w:t>
      </w:r>
      <w:r>
        <w:rPr>
          <w:rFonts w:ascii="Arial" w:eastAsia="Arial" w:hAnsi="Arial" w:cs="Arial"/>
          <w:color w:val="231F20"/>
          <w:spacing w:val="-7"/>
          <w:position w:val="-2"/>
          <w:sz w:val="56"/>
          <w:szCs w:val="56"/>
        </w:rPr>
        <w:t>o</w:t>
      </w:r>
      <w:r>
        <w:rPr>
          <w:rFonts w:ascii="Arial" w:eastAsia="Arial" w:hAnsi="Arial" w:cs="Arial"/>
          <w:color w:val="231F20"/>
          <w:spacing w:val="-15"/>
          <w:position w:val="-2"/>
          <w:sz w:val="56"/>
          <w:szCs w:val="56"/>
        </w:rPr>
        <w:t>n</w:t>
      </w:r>
      <w:r>
        <w:rPr>
          <w:rFonts w:ascii="Arial" w:eastAsia="Arial" w:hAnsi="Arial" w:cs="Arial"/>
          <w:color w:val="231F20"/>
          <w:spacing w:val="-9"/>
          <w:position w:val="-2"/>
          <w:sz w:val="56"/>
          <w:szCs w:val="56"/>
        </w:rPr>
        <w:t>t</w:t>
      </w:r>
      <w:r>
        <w:rPr>
          <w:rFonts w:ascii="Arial" w:eastAsia="Arial" w:hAnsi="Arial" w:cs="Arial"/>
          <w:color w:val="231F20"/>
          <w:spacing w:val="-14"/>
          <w:position w:val="-2"/>
          <w:sz w:val="56"/>
          <w:szCs w:val="56"/>
        </w:rPr>
        <w:t>r</w:t>
      </w:r>
      <w:r>
        <w:rPr>
          <w:rFonts w:ascii="Arial" w:eastAsia="Arial" w:hAnsi="Arial" w:cs="Arial"/>
          <w:color w:val="231F20"/>
          <w:spacing w:val="-7"/>
          <w:position w:val="-2"/>
          <w:sz w:val="56"/>
          <w:szCs w:val="56"/>
        </w:rPr>
        <w:t>a</w:t>
      </w:r>
      <w:r>
        <w:rPr>
          <w:rFonts w:ascii="Arial" w:eastAsia="Arial" w:hAnsi="Arial" w:cs="Arial"/>
          <w:color w:val="231F20"/>
          <w:spacing w:val="6"/>
          <w:position w:val="-2"/>
          <w:sz w:val="56"/>
          <w:szCs w:val="56"/>
        </w:rPr>
        <w:t>c</w:t>
      </w:r>
      <w:r>
        <w:rPr>
          <w:rFonts w:ascii="Arial" w:eastAsia="Arial" w:hAnsi="Arial" w:cs="Arial"/>
          <w:color w:val="231F20"/>
          <w:position w:val="-2"/>
          <w:sz w:val="56"/>
          <w:szCs w:val="56"/>
        </w:rPr>
        <w:t>t</w:t>
      </w:r>
      <w:r>
        <w:rPr>
          <w:rFonts w:ascii="Arial" w:eastAsia="Arial" w:hAnsi="Arial" w:cs="Arial"/>
          <w:color w:val="231F20"/>
          <w:spacing w:val="-44"/>
          <w:position w:val="-2"/>
          <w:sz w:val="56"/>
          <w:szCs w:val="56"/>
        </w:rPr>
        <w:t xml:space="preserve"> </w:t>
      </w:r>
      <w:r>
        <w:rPr>
          <w:rFonts w:ascii="Arial" w:eastAsia="Arial" w:hAnsi="Arial" w:cs="Arial"/>
          <w:color w:val="231F20"/>
          <w:spacing w:val="-15"/>
          <w:position w:val="-2"/>
          <w:sz w:val="56"/>
          <w:szCs w:val="56"/>
        </w:rPr>
        <w:t>D</w:t>
      </w:r>
      <w:r>
        <w:rPr>
          <w:rFonts w:ascii="Arial" w:eastAsia="Arial" w:hAnsi="Arial" w:cs="Arial"/>
          <w:color w:val="231F20"/>
          <w:spacing w:val="-11"/>
          <w:position w:val="-2"/>
          <w:sz w:val="56"/>
          <w:szCs w:val="56"/>
        </w:rPr>
        <w:t>a</w:t>
      </w:r>
      <w:r>
        <w:rPr>
          <w:rFonts w:ascii="Arial" w:eastAsia="Arial" w:hAnsi="Arial" w:cs="Arial"/>
          <w:color w:val="231F20"/>
          <w:spacing w:val="-2"/>
          <w:position w:val="-2"/>
          <w:sz w:val="56"/>
          <w:szCs w:val="56"/>
        </w:rPr>
        <w:t>t</w:t>
      </w:r>
      <w:r>
        <w:rPr>
          <w:rFonts w:ascii="Arial" w:eastAsia="Arial" w:hAnsi="Arial" w:cs="Arial"/>
          <w:color w:val="231F20"/>
          <w:position w:val="-2"/>
          <w:sz w:val="56"/>
          <w:szCs w:val="56"/>
        </w:rPr>
        <w:t>a</w:t>
      </w:r>
    </w:p>
    <w:p w14:paraId="05E4AAC0" w14:textId="208DA37C" w:rsidR="000F0C19" w:rsidRPr="00920158" w:rsidRDefault="00E12FD5" w:rsidP="000F0C19">
      <w:pPr>
        <w:spacing w:before="5" w:after="0" w:line="100" w:lineRule="exact"/>
        <w:rPr>
          <w:rFonts w:ascii="Arial" w:hAnsi="Arial" w:cs="Arial"/>
          <w:sz w:val="10"/>
          <w:szCs w:val="10"/>
        </w:rPr>
      </w:pPr>
      <w:r>
        <w:rPr>
          <w:rFonts w:ascii="Arial" w:hAnsi="Arial" w:cs="Arial"/>
          <w:noProof/>
          <w:sz w:val="10"/>
          <w:szCs w:val="10"/>
        </w:rPr>
        <mc:AlternateContent>
          <mc:Choice Requires="wpg">
            <w:drawing>
              <wp:anchor distT="0" distB="0" distL="114300" distR="114300" simplePos="0" relativeHeight="251658259" behindDoc="1" locked="0" layoutInCell="1" allowOverlap="1" wp14:anchorId="45E49194" wp14:editId="09FF41D8">
                <wp:simplePos x="0" y="0"/>
                <wp:positionH relativeFrom="column">
                  <wp:posOffset>-48895</wp:posOffset>
                </wp:positionH>
                <wp:positionV relativeFrom="paragraph">
                  <wp:posOffset>50165</wp:posOffset>
                </wp:positionV>
                <wp:extent cx="6155690" cy="1270"/>
                <wp:effectExtent l="8255" t="6985" r="8255" b="10795"/>
                <wp:wrapNone/>
                <wp:docPr id="283137916"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2574"/>
                          <a:chExt cx="9694" cy="2"/>
                        </a:xfrm>
                      </wpg:grpSpPr>
                      <wps:wsp>
                        <wps:cNvPr id="1074586648" name="Freeform 566"/>
                        <wps:cNvSpPr>
                          <a:spLocks/>
                        </wps:cNvSpPr>
                        <wps:spPr bwMode="auto">
                          <a:xfrm>
                            <a:off x="663" y="2574"/>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A1550" id="Group 565" o:spid="_x0000_s1026" style="position:absolute;margin-left:-3.85pt;margin-top:3.95pt;width:484.7pt;height:.1pt;z-index:-251658221" coordorigin="663,2574"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2qEpAAMAAN8GAAAOAAAAZHJzL2Uyb0RvYy54bWykVdtu2zAMfR+wfxD0uKH1pbHTGHWKoW2K Ad1WoNkHKLJ8wWxJk5Q47dePkuzUTVcM6B7iUCZ9eHhI0xeX+65FO6Z0I3iOo9MQI8apKBpe5fjn enVyjpE2hBekFZzl+JFpfLn8+OGilxmLRS3agikEIFxnvcxxbYzMgkDTmnVEnwrJODhLoTpi4Kiq oFCkB/SuDeIwTINeqEIqQZnWcPfaO/HS4Zclo+ZHWWpmUJtj4GbcVbnrxl6D5QXJKkVk3dCBBnkH i440HJIeoK6JIWirmldQXUOV0KI0p1R0gSjLhjJXA1QThUfV3Cqxla6WKusreZAJpD3S6d2w9Pvu VskHea88ezDvBP2lQZegl1U29dtz5YPRpv8mCugn2RrhCt+XqrMQUBLaO30fD/qyvUEUbqZRkqQL aAMFXxTPB/lpDT2yD6XpGUbgipP5zHeG1jfDs4t0MfMPxtYVkMxndCwHVrbrMEb6WSn9f0o91EQy 1wBtlbhXqCmAeTifJedpOoPZ5qQDFVaKMTujKElTy87SgPhRVj3VdOKxYRqk/6ear4UZJX1LFpLR rTa3TLimkN2dNn7UC7Bcq4uB+xr6UXYtTP3nExQiSGV/w4txCIrGoE8BWoeoRy7xADkixWOQQ4rC s2T+Nyxosk9oseIJFjS1GvmReqRM93zgDBYidrGEbuSk0HZq1sBtnDVAgCBb3xuxfsDc4I2x/n9I oWBjHO8KhRHsio2XRBJjmdkU1kR9jp0U9kYndmwtnMscvQSQ5Nnb8mmUb+GkAu+GJ2wCN+qHpJbr pK9crJq2dV1ouaOSxInTRou2KazTstGq2ly1Cu0IbMH4LFrFowAvwmDb8MKB1YwUN4NtSNN6G5K3 oC28cX5s/ZxvRPEII6yE363wLQCjFuoJox72ao717y1RDKP2K4fXcRHNZnYRu8MsmQMVpKaezdRD OAWoHBsMjbfmlfHLeytVU9WQKXLlcvEFFlHZ2CF3/Dyr4QAbwVlui4L1Yk1Pzy7q+bu0/AMAAP// AwBQSwMEFAAGAAgAAAAhAKf6Hs3dAAAABgEAAA8AAABkcnMvZG93bnJldi54bWxMjsFKw0AURfeC /zA8wV07GcWmjXkppairItgK4m6aeU1CM29CZpqkf++40uXlXs49+XqyrRio941jBDVPQBCXzjRc IXweXmdLED5oNrp1TAhX8rAubm9ynRk38gcN+1CJCGGfaYQ6hC6T0pc1We3nriOO3cn1VocY+0qa Xo8Rblv5kCQLaXXD8aHWHW1rKs/7i0V4G/W4eVQvw+582l6/D0/vXztFiPd30+YZRKAp/I3hVz+q QxGdju7CxosWYZamcYmQrkDEerVQMR8Rlgpkkcv/+sUPAAAA//8DAFBLAQItABQABgAIAAAAIQC2 gziS/gAAAOEBAAATAAAAAAAAAAAAAAAAAAAAAABbQ29udGVudF9UeXBlc10ueG1sUEsBAi0AFAAG AAgAAAAhADj9If/WAAAAlAEAAAsAAAAAAAAAAAAAAAAALwEAAF9yZWxzLy5yZWxzUEsBAi0AFAAG AAgAAAAhAJbaoSkAAwAA3wYAAA4AAAAAAAAAAAAAAAAALgIAAGRycy9lMm9Eb2MueG1sUEsBAi0A FAAGAAgAAAAhAKf6Hs3dAAAABgEAAA8AAAAAAAAAAAAAAAAAWgUAAGRycy9kb3ducmV2LnhtbFBL BQYAAAAABAAEAPMAAABkBgAAAAA= ">
                <v:shape id="Freeform 566" o:spid="_x0000_s1027" style="position:absolute;left:663;top:2574;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bh6tvzAAAAOMAAAAPAAAAZHJzL2Rvd25yZXYueG1sRI9BT8JA EIXvJv6HzZB4ky1aK1YWYgQJBy4giddJd2wburNNd2mLv945mHiceW/e+2axGl2jeupC7dnAbJqA Ii68rbk0cPr8uJ+DChHZYuOZDFwpwGp5e7PA3PqBD9QfY6kkhEOOBqoY21zrUFTkMEx9Syzat+8c Rhm7UtsOBwl3jX5Ikkw7rFkaKmzpvaLifLw4A+60oct6s+5fto/DOf35Gvbba2nM3WR8ewUVaYz/ 5r/rnRX85Dl9mmdZKtDykyxAL38BAAD//wMAUEsBAi0AFAAGAAgAAAAhANvh9svuAAAAhQEAABMA AAAAAAAAAAAAAAAAAAAAAFtDb250ZW50X1R5cGVzXS54bWxQSwECLQAUAAYACAAAACEAWvQsW78A AAAVAQAACwAAAAAAAAAAAAAAAAAfAQAAX3JlbHMvLnJlbHNQSwECLQAUAAYACAAAACEAm4erb8wA AADjAAAADwAAAAAAAAAAAAAAAAAHAgAAZHJzL2Rvd25yZXYueG1sUEsFBgAAAAADAAMAtwAAAAAD AAAAAA== " path="m,l9694,e" filled="f" strokecolor="#231f20">
                  <v:path arrowok="t" o:connecttype="custom" o:connectlocs="0,0;9694,0" o:connectangles="0,0"/>
                </v:shape>
              </v:group>
            </w:pict>
          </mc:Fallback>
        </mc:AlternateContent>
      </w:r>
    </w:p>
    <w:p w14:paraId="307742CB" w14:textId="77777777" w:rsidR="000F0C19" w:rsidRPr="00920158" w:rsidRDefault="000F0C19" w:rsidP="000F0C19">
      <w:pPr>
        <w:spacing w:after="0" w:line="200" w:lineRule="exact"/>
        <w:rPr>
          <w:rFonts w:ascii="Arial" w:hAnsi="Arial" w:cs="Arial"/>
          <w:sz w:val="20"/>
          <w:szCs w:val="20"/>
        </w:rPr>
      </w:pPr>
    </w:p>
    <w:p w14:paraId="6A4A44AE" w14:textId="77777777" w:rsidR="00757257" w:rsidRPr="00920158" w:rsidRDefault="00757257" w:rsidP="00757257">
      <w:pPr>
        <w:spacing w:before="10" w:after="0" w:line="140" w:lineRule="exact"/>
        <w:rPr>
          <w:rFonts w:ascii="Arial" w:hAnsi="Arial" w:cs="Arial"/>
          <w:sz w:val="14"/>
          <w:szCs w:val="14"/>
        </w:rPr>
      </w:pPr>
    </w:p>
    <w:p w14:paraId="3E39A65F" w14:textId="77777777" w:rsidR="000F0C19" w:rsidRPr="00920158" w:rsidRDefault="000F0C19" w:rsidP="000F0C19">
      <w:pPr>
        <w:spacing w:before="37" w:after="0" w:line="203" w:lineRule="exact"/>
        <w:ind w:left="2763" w:right="-20"/>
        <w:rPr>
          <w:rFonts w:ascii="Arial" w:eastAsia="Arial" w:hAnsi="Arial" w:cs="Arial"/>
          <w:sz w:val="18"/>
          <w:szCs w:val="18"/>
        </w:rPr>
      </w:pPr>
      <w:r>
        <w:rPr>
          <w:rFonts w:ascii="Arial" w:eastAsia="Arial" w:hAnsi="Arial" w:cs="Arial"/>
          <w:color w:val="231F20"/>
          <w:spacing w:val="3"/>
          <w:position w:val="-1"/>
          <w:sz w:val="18"/>
          <w:szCs w:val="18"/>
        </w:rPr>
        <w:t>T</w:t>
      </w:r>
      <w:r>
        <w:rPr>
          <w:rFonts w:ascii="Arial" w:eastAsia="Arial" w:hAnsi="Arial" w:cs="Arial"/>
          <w:color w:val="231F20"/>
          <w:spacing w:val="1"/>
          <w:position w:val="-1"/>
          <w:sz w:val="18"/>
          <w:szCs w:val="18"/>
        </w:rPr>
        <w:t>h</w:t>
      </w:r>
      <w:r>
        <w:rPr>
          <w:rFonts w:ascii="Arial" w:eastAsia="Arial" w:hAnsi="Arial" w:cs="Arial"/>
          <w:color w:val="231F20"/>
          <w:position w:val="-1"/>
          <w:sz w:val="18"/>
          <w:szCs w:val="18"/>
        </w:rPr>
        <w:t>e</w:t>
      </w:r>
      <w:r>
        <w:rPr>
          <w:rFonts w:ascii="Arial" w:eastAsia="Arial" w:hAnsi="Arial" w:cs="Arial"/>
          <w:color w:val="231F20"/>
          <w:spacing w:val="8"/>
          <w:position w:val="-1"/>
          <w:sz w:val="18"/>
          <w:szCs w:val="18"/>
        </w:rPr>
        <w:t xml:space="preserve"> </w:t>
      </w:r>
      <w:r>
        <w:rPr>
          <w:rFonts w:ascii="Arial" w:eastAsia="Arial" w:hAnsi="Arial" w:cs="Arial"/>
          <w:i/>
          <w:color w:val="231F20"/>
          <w:spacing w:val="-2"/>
          <w:position w:val="-1"/>
          <w:sz w:val="18"/>
          <w:szCs w:val="18"/>
        </w:rPr>
        <w:t>C</w:t>
      </w:r>
      <w:r>
        <w:rPr>
          <w:rFonts w:ascii="Arial" w:eastAsia="Arial" w:hAnsi="Arial" w:cs="Arial"/>
          <w:i/>
          <w:color w:val="231F20"/>
          <w:spacing w:val="1"/>
          <w:position w:val="-1"/>
          <w:sz w:val="18"/>
          <w:szCs w:val="18"/>
        </w:rPr>
        <w:t>o</w:t>
      </w:r>
      <w:r>
        <w:rPr>
          <w:rFonts w:ascii="Arial" w:eastAsia="Arial" w:hAnsi="Arial" w:cs="Arial"/>
          <w:i/>
          <w:color w:val="231F20"/>
          <w:spacing w:val="-1"/>
          <w:position w:val="-1"/>
          <w:sz w:val="18"/>
          <w:szCs w:val="18"/>
        </w:rPr>
        <w:t>ns</w:t>
      </w:r>
      <w:r>
        <w:rPr>
          <w:rFonts w:ascii="Arial" w:eastAsia="Arial" w:hAnsi="Arial" w:cs="Arial"/>
          <w:i/>
          <w:color w:val="231F20"/>
          <w:position w:val="-1"/>
          <w:sz w:val="18"/>
          <w:szCs w:val="18"/>
        </w:rPr>
        <w:t>u</w:t>
      </w:r>
      <w:r>
        <w:rPr>
          <w:rFonts w:ascii="Arial" w:eastAsia="Arial" w:hAnsi="Arial" w:cs="Arial"/>
          <w:i/>
          <w:color w:val="231F20"/>
          <w:spacing w:val="1"/>
          <w:position w:val="-1"/>
          <w:sz w:val="18"/>
          <w:szCs w:val="18"/>
        </w:rPr>
        <w:t>l</w:t>
      </w:r>
      <w:r>
        <w:rPr>
          <w:rFonts w:ascii="Arial" w:eastAsia="Arial" w:hAnsi="Arial" w:cs="Arial"/>
          <w:i/>
          <w:color w:val="231F20"/>
          <w:position w:val="-1"/>
          <w:sz w:val="18"/>
          <w:szCs w:val="18"/>
        </w:rPr>
        <w:t>ta</w:t>
      </w:r>
      <w:r>
        <w:rPr>
          <w:rFonts w:ascii="Arial" w:eastAsia="Arial" w:hAnsi="Arial" w:cs="Arial"/>
          <w:i/>
          <w:color w:val="231F20"/>
          <w:spacing w:val="-3"/>
          <w:position w:val="-1"/>
          <w:sz w:val="18"/>
          <w:szCs w:val="18"/>
        </w:rPr>
        <w:t>n</w:t>
      </w:r>
      <w:r>
        <w:rPr>
          <w:rFonts w:ascii="Arial" w:eastAsia="Arial" w:hAnsi="Arial" w:cs="Arial"/>
          <w:i/>
          <w:color w:val="231F20"/>
          <w:position w:val="-1"/>
          <w:sz w:val="18"/>
          <w:szCs w:val="18"/>
        </w:rPr>
        <w:t xml:space="preserve">t </w:t>
      </w:r>
      <w:r>
        <w:rPr>
          <w:rFonts w:ascii="Arial" w:eastAsia="Arial" w:hAnsi="Arial" w:cs="Arial"/>
          <w:color w:val="231F20"/>
          <w:position w:val="-1"/>
          <w:sz w:val="18"/>
          <w:szCs w:val="18"/>
        </w:rPr>
        <w:t>is</w:t>
      </w:r>
    </w:p>
    <w:p w14:paraId="44B05836"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53E8C082" w14:textId="77777777" w:rsidTr="0009576A">
        <w:trPr>
          <w:trHeight w:val="281"/>
        </w:trPr>
        <w:tc>
          <w:tcPr>
            <w:tcW w:w="2520" w:type="dxa"/>
            <w:tcBorders>
              <w:right w:val="single" w:sz="4" w:space="0" w:color="auto"/>
            </w:tcBorders>
          </w:tcPr>
          <w:p w14:paraId="3C34F752"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Pr>
                <w:rFonts w:ascii="Arial" w:eastAsia="Arial" w:hAnsi="Arial" w:cs="Arial"/>
                <w:color w:val="231F20"/>
                <w:spacing w:val="2"/>
                <w:position w:val="-1"/>
                <w:sz w:val="18"/>
                <w:szCs w:val="18"/>
              </w:rPr>
              <w:t>N</w:t>
            </w:r>
            <w:r>
              <w:rPr>
                <w:rFonts w:ascii="Arial" w:eastAsia="Arial" w:hAnsi="Arial" w:cs="Arial"/>
                <w:color w:val="231F20"/>
                <w:position w:val="-1"/>
                <w:sz w:val="18"/>
                <w:szCs w:val="18"/>
              </w:rPr>
              <w:t>a</w:t>
            </w:r>
            <w:r>
              <w:rPr>
                <w:rFonts w:ascii="Arial" w:eastAsia="Arial" w:hAnsi="Arial" w:cs="Arial"/>
                <w:color w:val="231F20"/>
                <w:spacing w:val="2"/>
                <w:position w:val="-1"/>
                <w:sz w:val="18"/>
                <w:szCs w:val="18"/>
              </w:rPr>
              <w:t>m</w:t>
            </w:r>
            <w:r>
              <w:rPr>
                <w:rFonts w:ascii="Arial" w:eastAsia="Arial" w:hAnsi="Arial" w:cs="Arial"/>
                <w:color w:val="231F20"/>
                <w:position w:val="-1"/>
                <w:sz w:val="18"/>
                <w:szCs w:val="18"/>
              </w:rPr>
              <w:t>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11228589"/>
              <w:placeholder>
                <w:docPart w:val="4394426320A64D928EF8B7DCE867CAC0"/>
              </w:placeholder>
            </w:sdtPr>
            <w:sdtContent>
              <w:p w14:paraId="5700C740" w14:textId="06066F7A" w:rsidR="000F0C19" w:rsidRPr="00920158" w:rsidRDefault="00E96230" w:rsidP="0009576A">
                <w:pPr>
                  <w:spacing w:before="36" w:line="203" w:lineRule="exact"/>
                  <w:ind w:right="-20"/>
                  <w:rPr>
                    <w:rFonts w:ascii="Arial" w:hAnsi="Arial" w:cs="Arial"/>
                    <w:sz w:val="18"/>
                    <w:szCs w:val="18"/>
                  </w:rPr>
                </w:pPr>
                <w:r>
                  <w:rPr>
                    <w:rFonts w:ascii="Arial" w:hAnsi="Arial" w:cs="Arial"/>
                    <w:i/>
                    <w:iCs/>
                    <w:color w:val="0070C0"/>
                    <w:sz w:val="18"/>
                    <w:szCs w:val="18"/>
                  </w:rPr>
                  <w:t>To be completed by the consultant</w:t>
                </w:r>
              </w:p>
            </w:sdtContent>
          </w:sdt>
        </w:tc>
      </w:tr>
    </w:tbl>
    <w:p w14:paraId="232E2866"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0274C140" w14:textId="77777777" w:rsidTr="0009576A">
        <w:trPr>
          <w:trHeight w:val="1505"/>
        </w:trPr>
        <w:tc>
          <w:tcPr>
            <w:tcW w:w="2520" w:type="dxa"/>
            <w:tcBorders>
              <w:right w:val="single" w:sz="4" w:space="0" w:color="auto"/>
            </w:tcBorders>
          </w:tcPr>
          <w:p w14:paraId="3CD09D7B"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d</w:t>
            </w:r>
            <w:r>
              <w:rPr>
                <w:rFonts w:ascii="Arial" w:eastAsia="Arial" w:hAnsi="Arial" w:cs="Arial"/>
                <w:color w:val="231F20"/>
                <w:position w:val="-1"/>
                <w:sz w:val="18"/>
                <w:szCs w:val="18"/>
              </w:rPr>
              <w:t>dr</w:t>
            </w:r>
            <w:r>
              <w:rPr>
                <w:rFonts w:ascii="Arial" w:eastAsia="Arial" w:hAnsi="Arial" w:cs="Arial"/>
                <w:color w:val="231F20"/>
                <w:spacing w:val="1"/>
                <w:position w:val="-1"/>
                <w:sz w:val="18"/>
                <w:szCs w:val="18"/>
              </w:rPr>
              <w:t>e</w:t>
            </w:r>
            <w:r>
              <w:rPr>
                <w:rFonts w:ascii="Arial" w:eastAsia="Arial" w:hAnsi="Arial" w:cs="Arial"/>
                <w:color w:val="231F20"/>
                <w:spacing w:val="2"/>
                <w:position w:val="-1"/>
                <w:sz w:val="18"/>
                <w:szCs w:val="18"/>
              </w:rPr>
              <w:t>s</w:t>
            </w:r>
            <w:r>
              <w:rPr>
                <w:rFonts w:ascii="Arial" w:eastAsia="Arial" w:hAnsi="Arial" w:cs="Arial"/>
                <w:color w:val="231F20"/>
                <w:position w:val="-1"/>
                <w:sz w:val="18"/>
                <w:szCs w:val="18"/>
              </w:rPr>
              <w:t>s</w:t>
            </w:r>
            <w:r>
              <w:rPr>
                <w:rFonts w:ascii="Arial" w:eastAsia="Arial" w:hAnsi="Arial" w:cs="Arial"/>
                <w:color w:val="231F20"/>
                <w:spacing w:val="5"/>
                <w:position w:val="-1"/>
                <w:sz w:val="18"/>
                <w:szCs w:val="18"/>
              </w:rPr>
              <w:t xml:space="preserve"> </w:t>
            </w:r>
            <w:r>
              <w:rPr>
                <w:rFonts w:ascii="Arial" w:eastAsia="Arial" w:hAnsi="Arial" w:cs="Arial"/>
                <w:color w:val="231F20"/>
                <w:spacing w:val="-2"/>
                <w:position w:val="-1"/>
                <w:sz w:val="18"/>
                <w:szCs w:val="18"/>
              </w:rPr>
              <w:t>f</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r</w:t>
            </w:r>
            <w:r>
              <w:rPr>
                <w:rFonts w:ascii="Arial" w:eastAsia="Arial" w:hAnsi="Arial" w:cs="Arial"/>
                <w:color w:val="231F20"/>
                <w:spacing w:val="9"/>
                <w:position w:val="-1"/>
                <w:sz w:val="18"/>
                <w:szCs w:val="18"/>
              </w:rPr>
              <w:t xml:space="preserve"> </w:t>
            </w:r>
            <w:r>
              <w:rPr>
                <w:rFonts w:ascii="Arial" w:eastAsia="Arial" w:hAnsi="Arial" w:cs="Arial"/>
                <w:color w:val="231F20"/>
                <w:spacing w:val="-1"/>
                <w:position w:val="-1"/>
                <w:sz w:val="18"/>
                <w:szCs w:val="18"/>
              </w:rPr>
              <w:t>c</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mmun</w:t>
            </w:r>
            <w:r>
              <w:rPr>
                <w:rFonts w:ascii="Arial" w:eastAsia="Arial" w:hAnsi="Arial" w:cs="Arial"/>
                <w:color w:val="231F20"/>
                <w:spacing w:val="1"/>
                <w:position w:val="-1"/>
                <w:sz w:val="18"/>
                <w:szCs w:val="18"/>
              </w:rPr>
              <w:t>i</w:t>
            </w:r>
            <w:r>
              <w:rPr>
                <w:rFonts w:ascii="Arial" w:eastAsia="Arial" w:hAnsi="Arial" w:cs="Arial"/>
                <w:color w:val="231F20"/>
                <w:spacing w:val="2"/>
                <w:position w:val="-1"/>
                <w:sz w:val="18"/>
                <w:szCs w:val="18"/>
              </w:rPr>
              <w:t>c</w:t>
            </w: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tio</w:t>
            </w:r>
            <w:r>
              <w:rPr>
                <w:rFonts w:ascii="Arial" w:eastAsia="Arial" w:hAnsi="Arial" w:cs="Arial"/>
                <w:color w:val="231F20"/>
                <w:spacing w:val="-1"/>
                <w:position w:val="-1"/>
                <w:sz w:val="18"/>
                <w:szCs w:val="18"/>
              </w:rPr>
              <w:t>n</w:t>
            </w:r>
            <w:r>
              <w:rPr>
                <w:rFonts w:ascii="Arial" w:eastAsia="Arial" w:hAnsi="Arial" w:cs="Arial"/>
                <w:color w:val="231F20"/>
                <w:position w:val="-1"/>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56043781"/>
              <w:placeholder>
                <w:docPart w:val="C1441776FB7A461594B8112F39EE2F7C"/>
              </w:placeholder>
            </w:sdtPr>
            <w:sdtContent>
              <w:p w14:paraId="2A365C04" w14:textId="77777777" w:rsidR="000F0C19" w:rsidRPr="00920158" w:rsidRDefault="000F0C19" w:rsidP="0009576A">
                <w:pPr>
                  <w:spacing w:before="36" w:line="203" w:lineRule="exact"/>
                  <w:ind w:right="-20"/>
                  <w:rPr>
                    <w:rFonts w:ascii="Arial" w:hAnsi="Arial" w:cs="Arial"/>
                    <w:sz w:val="18"/>
                    <w:szCs w:val="18"/>
                  </w:rPr>
                </w:pPr>
                <w:r>
                  <w:rPr>
                    <w:rFonts w:ascii="Arial" w:hAnsi="Arial" w:cs="Arial"/>
                    <w:sz w:val="18"/>
                    <w:szCs w:val="18"/>
                  </w:rPr>
                  <w:t xml:space="preserve"> </w:t>
                </w:r>
              </w:p>
            </w:sdtContent>
          </w:sdt>
        </w:tc>
      </w:tr>
    </w:tbl>
    <w:p w14:paraId="542665C7"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5FF6E542" w14:textId="77777777" w:rsidTr="0009576A">
        <w:trPr>
          <w:trHeight w:val="299"/>
        </w:trPr>
        <w:tc>
          <w:tcPr>
            <w:tcW w:w="2520" w:type="dxa"/>
            <w:tcBorders>
              <w:right w:val="single" w:sz="4" w:space="0" w:color="auto"/>
            </w:tcBorders>
          </w:tcPr>
          <w:p w14:paraId="601B5F9B"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Pr>
                <w:rFonts w:ascii="Arial" w:eastAsia="Arial" w:hAnsi="Arial" w:cs="Arial"/>
                <w:color w:val="231F20"/>
                <w:sz w:val="18"/>
                <w:szCs w:val="18"/>
              </w:rPr>
              <w:t>A</w:t>
            </w:r>
            <w:r>
              <w:rPr>
                <w:rFonts w:ascii="Arial" w:eastAsia="Arial" w:hAnsi="Arial" w:cs="Arial"/>
                <w:color w:val="231F20"/>
                <w:spacing w:val="1"/>
                <w:sz w:val="18"/>
                <w:szCs w:val="18"/>
              </w:rPr>
              <w:t>d</w:t>
            </w:r>
            <w:r>
              <w:rPr>
                <w:rFonts w:ascii="Arial" w:eastAsia="Arial" w:hAnsi="Arial" w:cs="Arial"/>
                <w:color w:val="231F20"/>
                <w:sz w:val="18"/>
                <w:szCs w:val="18"/>
              </w:rPr>
              <w:t>dr</w:t>
            </w:r>
            <w:r>
              <w:rPr>
                <w:rFonts w:ascii="Arial" w:eastAsia="Arial" w:hAnsi="Arial" w:cs="Arial"/>
                <w:color w:val="231F20"/>
                <w:spacing w:val="1"/>
                <w:sz w:val="18"/>
                <w:szCs w:val="18"/>
              </w:rPr>
              <w:t>e</w:t>
            </w:r>
            <w:r>
              <w:rPr>
                <w:rFonts w:ascii="Arial" w:eastAsia="Arial" w:hAnsi="Arial" w:cs="Arial"/>
                <w:color w:val="231F20"/>
                <w:spacing w:val="2"/>
                <w:sz w:val="18"/>
                <w:szCs w:val="18"/>
              </w:rPr>
              <w:t>s</w:t>
            </w:r>
            <w:r>
              <w:rPr>
                <w:rFonts w:ascii="Arial" w:eastAsia="Arial" w:hAnsi="Arial" w:cs="Arial"/>
                <w:color w:val="231F20"/>
                <w:sz w:val="18"/>
                <w:szCs w:val="18"/>
              </w:rPr>
              <w:t>s</w:t>
            </w:r>
            <w:r>
              <w:rPr>
                <w:rFonts w:ascii="Arial" w:eastAsia="Arial" w:hAnsi="Arial" w:cs="Arial"/>
                <w:color w:val="231F20"/>
                <w:spacing w:val="5"/>
                <w:sz w:val="18"/>
                <w:szCs w:val="18"/>
              </w:rPr>
              <w:t xml:space="preserve"> </w:t>
            </w:r>
            <w:r>
              <w:rPr>
                <w:rFonts w:ascii="Arial" w:eastAsia="Arial" w:hAnsi="Arial" w:cs="Arial"/>
                <w:color w:val="231F20"/>
                <w:spacing w:val="-2"/>
                <w:sz w:val="18"/>
                <w:szCs w:val="18"/>
              </w:rPr>
              <w:t>f</w:t>
            </w:r>
            <w:r>
              <w:rPr>
                <w:rFonts w:ascii="Arial" w:eastAsia="Arial" w:hAnsi="Arial" w:cs="Arial"/>
                <w:color w:val="231F20"/>
                <w:spacing w:val="1"/>
                <w:sz w:val="18"/>
                <w:szCs w:val="18"/>
              </w:rPr>
              <w:t>o</w:t>
            </w:r>
            <w:r>
              <w:rPr>
                <w:rFonts w:ascii="Arial" w:eastAsia="Arial" w:hAnsi="Arial" w:cs="Arial"/>
                <w:color w:val="231F20"/>
                <w:sz w:val="18"/>
                <w:szCs w:val="18"/>
              </w:rPr>
              <w:t>r</w:t>
            </w:r>
            <w:r>
              <w:rPr>
                <w:rFonts w:ascii="Arial" w:eastAsia="Arial" w:hAnsi="Arial" w:cs="Arial"/>
                <w:color w:val="231F20"/>
                <w:spacing w:val="9"/>
                <w:sz w:val="18"/>
                <w:szCs w:val="18"/>
              </w:rPr>
              <w:t xml:space="preserve"> </w:t>
            </w:r>
            <w:r>
              <w:rPr>
                <w:rFonts w:ascii="Arial" w:eastAsia="Arial" w:hAnsi="Arial" w:cs="Arial"/>
                <w:color w:val="231F20"/>
                <w:spacing w:val="1"/>
                <w:sz w:val="18"/>
                <w:szCs w:val="18"/>
              </w:rPr>
              <w:t>el</w:t>
            </w:r>
            <w:r>
              <w:rPr>
                <w:rFonts w:ascii="Arial" w:eastAsia="Arial" w:hAnsi="Arial" w:cs="Arial"/>
                <w:color w:val="231F20"/>
                <w:spacing w:val="2"/>
                <w:sz w:val="18"/>
                <w:szCs w:val="18"/>
              </w:rPr>
              <w:t>e</w:t>
            </w:r>
            <w:r>
              <w:rPr>
                <w:rFonts w:ascii="Arial" w:eastAsia="Arial" w:hAnsi="Arial" w:cs="Arial"/>
                <w:color w:val="231F20"/>
                <w:spacing w:val="5"/>
                <w:sz w:val="18"/>
                <w:szCs w:val="18"/>
              </w:rPr>
              <w:t>c</w:t>
            </w:r>
            <w:r>
              <w:rPr>
                <w:rFonts w:ascii="Arial" w:eastAsia="Arial" w:hAnsi="Arial" w:cs="Arial"/>
                <w:color w:val="231F20"/>
                <w:spacing w:val="1"/>
                <w:sz w:val="18"/>
                <w:szCs w:val="18"/>
              </w:rPr>
              <w:t>t</w:t>
            </w:r>
            <w:r>
              <w:rPr>
                <w:rFonts w:ascii="Arial" w:eastAsia="Arial" w:hAnsi="Arial" w:cs="Arial"/>
                <w:color w:val="231F20"/>
                <w:spacing w:val="-1"/>
                <w:sz w:val="18"/>
                <w:szCs w:val="18"/>
              </w:rPr>
              <w:t>r</w:t>
            </w:r>
            <w:r>
              <w:rPr>
                <w:rFonts w:ascii="Arial" w:eastAsia="Arial" w:hAnsi="Arial" w:cs="Arial"/>
                <w:color w:val="231F20"/>
                <w:spacing w:val="1"/>
                <w:sz w:val="18"/>
                <w:szCs w:val="18"/>
              </w:rPr>
              <w:t>o</w:t>
            </w:r>
            <w:r>
              <w:rPr>
                <w:rFonts w:ascii="Arial" w:eastAsia="Arial" w:hAnsi="Arial" w:cs="Arial"/>
                <w:color w:val="231F20"/>
                <w:sz w:val="18"/>
                <w:szCs w:val="18"/>
              </w:rPr>
              <w:t>n</w:t>
            </w:r>
            <w:r>
              <w:rPr>
                <w:rFonts w:ascii="Arial" w:eastAsia="Arial" w:hAnsi="Arial" w:cs="Arial"/>
                <w:color w:val="231F20"/>
                <w:spacing w:val="1"/>
                <w:sz w:val="18"/>
                <w:szCs w:val="18"/>
              </w:rPr>
              <w:t>i</w:t>
            </w:r>
            <w:r>
              <w:rPr>
                <w:rFonts w:ascii="Arial" w:eastAsia="Arial" w:hAnsi="Arial" w:cs="Arial"/>
                <w:color w:val="231F20"/>
                <w:sz w:val="18"/>
                <w:szCs w:val="18"/>
              </w:rPr>
              <w:t xml:space="preserve">c </w:t>
            </w:r>
            <w:r>
              <w:rPr>
                <w:rFonts w:ascii="Arial" w:eastAsia="Arial" w:hAnsi="Arial" w:cs="Arial"/>
                <w:color w:val="231F20"/>
                <w:spacing w:val="-1"/>
                <w:sz w:val="18"/>
                <w:szCs w:val="18"/>
              </w:rPr>
              <w:t>c</w:t>
            </w:r>
            <w:r>
              <w:rPr>
                <w:rFonts w:ascii="Arial" w:eastAsia="Arial" w:hAnsi="Arial" w:cs="Arial"/>
                <w:color w:val="231F20"/>
                <w:spacing w:val="1"/>
                <w:sz w:val="18"/>
                <w:szCs w:val="18"/>
              </w:rPr>
              <w:t>o</w:t>
            </w:r>
            <w:r>
              <w:rPr>
                <w:rFonts w:ascii="Arial" w:eastAsia="Arial" w:hAnsi="Arial" w:cs="Arial"/>
                <w:color w:val="231F20"/>
                <w:sz w:val="18"/>
                <w:szCs w:val="18"/>
              </w:rPr>
              <w:t>mmun</w:t>
            </w:r>
            <w:r>
              <w:rPr>
                <w:rFonts w:ascii="Arial" w:eastAsia="Arial" w:hAnsi="Arial" w:cs="Arial"/>
                <w:color w:val="231F20"/>
                <w:spacing w:val="1"/>
                <w:sz w:val="18"/>
                <w:szCs w:val="18"/>
              </w:rPr>
              <w:t>i</w:t>
            </w:r>
            <w:r>
              <w:rPr>
                <w:rFonts w:ascii="Arial" w:eastAsia="Arial" w:hAnsi="Arial" w:cs="Arial"/>
                <w:color w:val="231F20"/>
                <w:spacing w:val="2"/>
                <w:sz w:val="18"/>
                <w:szCs w:val="18"/>
              </w:rPr>
              <w:t>c</w:t>
            </w:r>
            <w:r>
              <w:rPr>
                <w:rFonts w:ascii="Arial" w:eastAsia="Arial" w:hAnsi="Arial" w:cs="Arial"/>
                <w:color w:val="231F20"/>
                <w:sz w:val="18"/>
                <w:szCs w:val="18"/>
              </w:rPr>
              <w:t>a</w:t>
            </w:r>
            <w:r>
              <w:rPr>
                <w:rFonts w:ascii="Arial" w:eastAsia="Arial" w:hAnsi="Arial" w:cs="Arial"/>
                <w:color w:val="231F20"/>
                <w:spacing w:val="1"/>
                <w:sz w:val="18"/>
                <w:szCs w:val="18"/>
              </w:rPr>
              <w:t>tio</w:t>
            </w:r>
            <w:r>
              <w:rPr>
                <w:rFonts w:ascii="Arial" w:eastAsia="Arial" w:hAnsi="Arial" w:cs="Arial"/>
                <w:color w:val="231F20"/>
                <w:spacing w:val="-1"/>
                <w:sz w:val="18"/>
                <w:szCs w:val="18"/>
              </w:rPr>
              <w:t>n</w:t>
            </w:r>
            <w:r>
              <w:rPr>
                <w:rFonts w:ascii="Arial" w:eastAsia="Arial" w:hAnsi="Arial" w:cs="Arial"/>
                <w:color w:val="231F20"/>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42514867"/>
              <w:placeholder>
                <w:docPart w:val="9E21B8B6F4AC424E82D3D8946B45E429"/>
              </w:placeholder>
              <w:showingPlcHdr/>
            </w:sdtPr>
            <w:sdtContent>
              <w:p w14:paraId="152FA5C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1DC5F064"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990"/>
        <w:gridCol w:w="5130"/>
      </w:tblGrid>
      <w:tr w:rsidR="000F0C19" w:rsidRPr="00920158" w14:paraId="77D40913" w14:textId="77777777" w:rsidTr="0009576A">
        <w:trPr>
          <w:trHeight w:val="299"/>
        </w:trPr>
        <w:tc>
          <w:tcPr>
            <w:tcW w:w="2520" w:type="dxa"/>
            <w:tcBorders>
              <w:right w:val="single" w:sz="4" w:space="0" w:color="auto"/>
            </w:tcBorders>
          </w:tcPr>
          <w:p w14:paraId="4DA3F6E2"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i/>
                <w:color w:val="231F20"/>
                <w:sz w:val="18"/>
                <w:szCs w:val="18"/>
              </w:rPr>
              <w:t>f</w:t>
            </w:r>
            <w:r>
              <w:rPr>
                <w:rFonts w:ascii="Arial" w:eastAsia="Arial" w:hAnsi="Arial" w:cs="Arial"/>
                <w:i/>
                <w:color w:val="231F20"/>
                <w:spacing w:val="3"/>
                <w:sz w:val="18"/>
                <w:szCs w:val="18"/>
              </w:rPr>
              <w:t>e</w:t>
            </w:r>
            <w:r>
              <w:rPr>
                <w:rFonts w:ascii="Arial" w:eastAsia="Arial" w:hAnsi="Arial" w:cs="Arial"/>
                <w:i/>
                <w:color w:val="231F20"/>
                <w:sz w:val="18"/>
                <w:szCs w:val="18"/>
              </w:rPr>
              <w:t>e</w:t>
            </w:r>
            <w:r>
              <w:rPr>
                <w:rFonts w:ascii="Arial" w:eastAsia="Arial" w:hAnsi="Arial" w:cs="Arial"/>
                <w:i/>
                <w:color w:val="231F20"/>
                <w:spacing w:val="-13"/>
                <w:sz w:val="18"/>
                <w:szCs w:val="18"/>
              </w:rPr>
              <w:t xml:space="preserve"> </w:t>
            </w:r>
            <w:r>
              <w:rPr>
                <w:rFonts w:ascii="Arial" w:eastAsia="Arial" w:hAnsi="Arial" w:cs="Arial"/>
                <w:i/>
                <w:color w:val="231F20"/>
                <w:spacing w:val="2"/>
                <w:sz w:val="18"/>
                <w:szCs w:val="18"/>
              </w:rPr>
              <w:t>pe</w:t>
            </w:r>
            <w:r>
              <w:rPr>
                <w:rFonts w:ascii="Arial" w:eastAsia="Arial" w:hAnsi="Arial" w:cs="Arial"/>
                <w:i/>
                <w:color w:val="231F20"/>
                <w:spacing w:val="1"/>
                <w:sz w:val="18"/>
                <w:szCs w:val="18"/>
              </w:rPr>
              <w:t>r</w:t>
            </w:r>
            <w:r>
              <w:rPr>
                <w:rFonts w:ascii="Arial" w:eastAsia="Arial" w:hAnsi="Arial" w:cs="Arial"/>
                <w:i/>
                <w:color w:val="231F20"/>
                <w:spacing w:val="-1"/>
                <w:sz w:val="18"/>
                <w:szCs w:val="18"/>
              </w:rPr>
              <w:t>c</w:t>
            </w:r>
            <w:r>
              <w:rPr>
                <w:rFonts w:ascii="Arial" w:eastAsia="Arial" w:hAnsi="Arial" w:cs="Arial"/>
                <w:i/>
                <w:color w:val="231F20"/>
                <w:spacing w:val="2"/>
                <w:sz w:val="18"/>
                <w:szCs w:val="18"/>
              </w:rPr>
              <w:t>e</w:t>
            </w:r>
            <w:r>
              <w:rPr>
                <w:rFonts w:ascii="Arial" w:eastAsia="Arial" w:hAnsi="Arial" w:cs="Arial"/>
                <w:i/>
                <w:color w:val="231F20"/>
                <w:spacing w:val="-3"/>
                <w:sz w:val="18"/>
                <w:szCs w:val="18"/>
              </w:rPr>
              <w:t>n</w:t>
            </w:r>
            <w:r>
              <w:rPr>
                <w:rFonts w:ascii="Arial" w:eastAsia="Arial" w:hAnsi="Arial" w:cs="Arial"/>
                <w:i/>
                <w:color w:val="231F20"/>
                <w:sz w:val="18"/>
                <w:szCs w:val="18"/>
              </w:rPr>
              <w:t>t</w:t>
            </w:r>
            <w:r>
              <w:rPr>
                <w:rFonts w:ascii="Arial" w:eastAsia="Arial" w:hAnsi="Arial" w:cs="Arial"/>
                <w:i/>
                <w:color w:val="231F20"/>
                <w:spacing w:val="1"/>
                <w:sz w:val="18"/>
                <w:szCs w:val="18"/>
              </w:rPr>
              <w:t>ag</w:t>
            </w:r>
            <w:r>
              <w:rPr>
                <w:rFonts w:ascii="Arial" w:eastAsia="Arial" w:hAnsi="Arial" w:cs="Arial"/>
                <w:i/>
                <w:color w:val="231F20"/>
                <w:sz w:val="18"/>
                <w:szCs w:val="18"/>
              </w:rPr>
              <w:t xml:space="preserve">e </w:t>
            </w:r>
            <w:r>
              <w:rPr>
                <w:rFonts w:ascii="Arial" w:eastAsia="Arial" w:hAnsi="Arial" w:cs="Arial"/>
                <w:color w:val="231F20"/>
                <w:sz w:val="18"/>
                <w:szCs w:val="18"/>
              </w:rPr>
              <w:t>is</w:t>
            </w:r>
          </w:p>
        </w:tc>
        <w:tc>
          <w:tcPr>
            <w:tcW w:w="9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63523643"/>
              <w:placeholder>
                <w:docPart w:val="B162BDB2C1464B1B91BB4DA0C5012DC6"/>
              </w:placeholder>
              <w:showingPlcHdr/>
            </w:sdtPr>
            <w:sdtContent>
              <w:p w14:paraId="26430BAD"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5130" w:type="dxa"/>
            <w:tcBorders>
              <w:left w:val="single" w:sz="4" w:space="0" w:color="auto"/>
            </w:tcBorders>
          </w:tcPr>
          <w:p w14:paraId="7523C1F0"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color w:val="231F20"/>
                <w:sz w:val="18"/>
                <w:szCs w:val="18"/>
              </w:rPr>
              <w:t>%</w:t>
            </w:r>
          </w:p>
        </w:tc>
      </w:tr>
    </w:tbl>
    <w:p w14:paraId="1C6D0588" w14:textId="77777777" w:rsidR="00757257" w:rsidRPr="00920158" w:rsidRDefault="00757257" w:rsidP="00757257">
      <w:pPr>
        <w:spacing w:before="10" w:after="0" w:line="140" w:lineRule="exact"/>
        <w:rPr>
          <w:rFonts w:ascii="Arial" w:hAnsi="Arial" w:cs="Arial"/>
          <w:sz w:val="14"/>
          <w:szCs w:val="14"/>
        </w:rPr>
      </w:pPr>
    </w:p>
    <w:p w14:paraId="1D79EDFA" w14:textId="77777777" w:rsidR="00757257" w:rsidRPr="00920158" w:rsidRDefault="00757257" w:rsidP="00757257">
      <w:pPr>
        <w:spacing w:before="10" w:after="0" w:line="140" w:lineRule="exact"/>
        <w:rPr>
          <w:rFonts w:ascii="Arial" w:hAnsi="Arial" w:cs="Arial"/>
          <w:sz w:val="14"/>
          <w:szCs w:val="14"/>
        </w:rPr>
      </w:pPr>
    </w:p>
    <w:p w14:paraId="69AB52CE" w14:textId="77777777" w:rsidR="000F0C19" w:rsidRPr="00920158" w:rsidRDefault="000F0C19" w:rsidP="000F0C19">
      <w:pPr>
        <w:spacing w:after="0" w:line="240" w:lineRule="auto"/>
        <w:ind w:left="223" w:right="-20"/>
        <w:rPr>
          <w:rFonts w:ascii="Arial" w:eastAsia="Arial" w:hAnsi="Arial" w:cs="Arial"/>
          <w:sz w:val="18"/>
          <w:szCs w:val="18"/>
        </w:rPr>
      </w:pPr>
      <w:r>
        <w:rPr>
          <w:rFonts w:ascii="Arial" w:eastAsia="Arial" w:hAnsi="Arial" w:cs="Arial"/>
          <w:color w:val="231F20"/>
          <w:spacing w:val="3"/>
          <w:sz w:val="18"/>
          <w:szCs w:val="18"/>
        </w:rPr>
        <w:t>T</w:t>
      </w:r>
      <w:r>
        <w:rPr>
          <w:rFonts w:ascii="Arial" w:eastAsia="Arial" w:hAnsi="Arial" w:cs="Arial"/>
          <w:color w:val="231F20"/>
          <w:spacing w:val="1"/>
          <w:sz w:val="18"/>
          <w:szCs w:val="18"/>
        </w:rPr>
        <w:t>h</w:t>
      </w:r>
      <w:r>
        <w:rPr>
          <w:rFonts w:ascii="Arial" w:eastAsia="Arial" w:hAnsi="Arial" w:cs="Arial"/>
          <w:color w:val="231F20"/>
          <w:sz w:val="18"/>
          <w:szCs w:val="18"/>
        </w:rPr>
        <w:t>e</w:t>
      </w:r>
      <w:r>
        <w:rPr>
          <w:rFonts w:ascii="Arial" w:eastAsia="Arial" w:hAnsi="Arial" w:cs="Arial"/>
          <w:color w:val="231F20"/>
          <w:spacing w:val="-3"/>
          <w:sz w:val="18"/>
          <w:szCs w:val="18"/>
        </w:rPr>
        <w:t xml:space="preserve"> </w:t>
      </w:r>
      <w:r>
        <w:rPr>
          <w:rFonts w:ascii="Arial" w:eastAsia="Arial" w:hAnsi="Arial" w:cs="Arial"/>
          <w:i/>
          <w:color w:val="231F20"/>
          <w:spacing w:val="2"/>
          <w:sz w:val="18"/>
          <w:szCs w:val="18"/>
        </w:rPr>
        <w:t>p</w:t>
      </w:r>
      <w:r>
        <w:rPr>
          <w:rFonts w:ascii="Arial" w:eastAsia="Arial" w:hAnsi="Arial" w:cs="Arial"/>
          <w:i/>
          <w:color w:val="231F20"/>
          <w:spacing w:val="3"/>
          <w:sz w:val="18"/>
          <w:szCs w:val="18"/>
        </w:rPr>
        <w:t>e</w:t>
      </w:r>
      <w:r>
        <w:rPr>
          <w:rFonts w:ascii="Arial" w:eastAsia="Arial" w:hAnsi="Arial" w:cs="Arial"/>
          <w:i/>
          <w:color w:val="231F20"/>
          <w:spacing w:val="1"/>
          <w:sz w:val="18"/>
          <w:szCs w:val="18"/>
        </w:rPr>
        <w:t>opl</w:t>
      </w:r>
      <w:r>
        <w:rPr>
          <w:rFonts w:ascii="Arial" w:eastAsia="Arial" w:hAnsi="Arial" w:cs="Arial"/>
          <w:i/>
          <w:color w:val="231F20"/>
          <w:sz w:val="18"/>
          <w:szCs w:val="18"/>
        </w:rPr>
        <w:t>e</w:t>
      </w:r>
      <w:r>
        <w:rPr>
          <w:rFonts w:ascii="Arial" w:eastAsia="Arial" w:hAnsi="Arial" w:cs="Arial"/>
          <w:i/>
          <w:color w:val="231F20"/>
          <w:spacing w:val="26"/>
          <w:sz w:val="18"/>
          <w:szCs w:val="18"/>
        </w:rPr>
        <w:t xml:space="preserve"> </w:t>
      </w:r>
      <w:r>
        <w:rPr>
          <w:rFonts w:ascii="Arial" w:eastAsia="Arial" w:hAnsi="Arial" w:cs="Arial"/>
          <w:i/>
          <w:color w:val="231F20"/>
          <w:spacing w:val="1"/>
          <w:sz w:val="18"/>
          <w:szCs w:val="18"/>
        </w:rPr>
        <w:t>r</w:t>
      </w:r>
      <w:r>
        <w:rPr>
          <w:rFonts w:ascii="Arial" w:eastAsia="Arial" w:hAnsi="Arial" w:cs="Arial"/>
          <w:i/>
          <w:color w:val="231F20"/>
          <w:spacing w:val="-3"/>
          <w:sz w:val="18"/>
          <w:szCs w:val="18"/>
        </w:rPr>
        <w:t>a</w:t>
      </w:r>
      <w:r>
        <w:rPr>
          <w:rFonts w:ascii="Arial" w:eastAsia="Arial" w:hAnsi="Arial" w:cs="Arial"/>
          <w:i/>
          <w:color w:val="231F20"/>
          <w:sz w:val="18"/>
          <w:szCs w:val="18"/>
        </w:rPr>
        <w:t>t</w:t>
      </w:r>
      <w:r>
        <w:rPr>
          <w:rFonts w:ascii="Arial" w:eastAsia="Arial" w:hAnsi="Arial" w:cs="Arial"/>
          <w:i/>
          <w:color w:val="231F20"/>
          <w:spacing w:val="1"/>
          <w:sz w:val="18"/>
          <w:szCs w:val="18"/>
        </w:rPr>
        <w:t>e</w:t>
      </w:r>
      <w:r>
        <w:rPr>
          <w:rFonts w:ascii="Arial" w:eastAsia="Arial" w:hAnsi="Arial" w:cs="Arial"/>
          <w:i/>
          <w:color w:val="231F20"/>
          <w:sz w:val="18"/>
          <w:szCs w:val="18"/>
        </w:rPr>
        <w:t xml:space="preserve">s </w:t>
      </w:r>
      <w:r>
        <w:rPr>
          <w:rFonts w:ascii="Arial" w:eastAsia="Arial" w:hAnsi="Arial" w:cs="Arial"/>
          <w:color w:val="231F20"/>
          <w:sz w:val="18"/>
          <w:szCs w:val="18"/>
        </w:rPr>
        <w:t>a</w:t>
      </w:r>
      <w:r>
        <w:rPr>
          <w:rFonts w:ascii="Arial" w:eastAsia="Arial" w:hAnsi="Arial" w:cs="Arial"/>
          <w:color w:val="231F20"/>
          <w:spacing w:val="-1"/>
          <w:sz w:val="18"/>
          <w:szCs w:val="18"/>
        </w:rPr>
        <w:t>re</w:t>
      </w:r>
    </w:p>
    <w:p w14:paraId="6C949182" w14:textId="77777777" w:rsidR="000F0C19" w:rsidRPr="00920158" w:rsidRDefault="000F0C19" w:rsidP="000F0C19">
      <w:pPr>
        <w:spacing w:before="3" w:after="0" w:line="180" w:lineRule="exact"/>
        <w:rPr>
          <w:rFonts w:ascii="Arial" w:hAnsi="Arial" w:cs="Arial"/>
          <w:sz w:val="18"/>
          <w:szCs w:val="18"/>
        </w:rPr>
      </w:pPr>
    </w:p>
    <w:p w14:paraId="1A9F1EEA" w14:textId="77777777" w:rsidR="000F0C19" w:rsidRPr="00920158" w:rsidRDefault="000F0C19" w:rsidP="000F0C19">
      <w:pPr>
        <w:tabs>
          <w:tab w:val="left" w:pos="2790"/>
          <w:tab w:val="left" w:pos="5310"/>
        </w:tabs>
        <w:spacing w:after="0" w:line="203" w:lineRule="exact"/>
        <w:ind w:left="222" w:right="-20"/>
        <w:rPr>
          <w:rFonts w:ascii="Arial" w:eastAsia="Arial" w:hAnsi="Arial" w:cs="Arial"/>
          <w:sz w:val="18"/>
          <w:szCs w:val="18"/>
        </w:rPr>
      </w:pPr>
      <w:r>
        <w:rPr>
          <w:rFonts w:ascii="Arial" w:eastAsia="Arial" w:hAnsi="Arial" w:cs="Arial"/>
          <w:color w:val="231F20"/>
          <w:spacing w:val="2"/>
          <w:position w:val="-1"/>
          <w:sz w:val="18"/>
          <w:szCs w:val="18"/>
        </w:rPr>
        <w:t>c</w:t>
      </w: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t</w:t>
      </w:r>
      <w:r>
        <w:rPr>
          <w:rFonts w:ascii="Arial" w:eastAsia="Arial" w:hAnsi="Arial" w:cs="Arial"/>
          <w:color w:val="231F20"/>
          <w:spacing w:val="1"/>
          <w:position w:val="-1"/>
          <w:sz w:val="18"/>
          <w:szCs w:val="18"/>
        </w:rPr>
        <w:t>e</w:t>
      </w:r>
      <w:r>
        <w:rPr>
          <w:rFonts w:ascii="Arial" w:eastAsia="Arial" w:hAnsi="Arial" w:cs="Arial"/>
          <w:color w:val="231F20"/>
          <w:spacing w:val="2"/>
          <w:position w:val="-1"/>
          <w:sz w:val="18"/>
          <w:szCs w:val="18"/>
        </w:rPr>
        <w:t>g</w:t>
      </w:r>
      <w:r>
        <w:rPr>
          <w:rFonts w:ascii="Arial" w:eastAsia="Arial" w:hAnsi="Arial" w:cs="Arial"/>
          <w:color w:val="231F20"/>
          <w:spacing w:val="1"/>
          <w:position w:val="-1"/>
          <w:sz w:val="18"/>
          <w:szCs w:val="18"/>
        </w:rPr>
        <w:t>o</w:t>
      </w:r>
      <w:r>
        <w:rPr>
          <w:rFonts w:ascii="Arial" w:eastAsia="Arial" w:hAnsi="Arial" w:cs="Arial"/>
          <w:color w:val="231F20"/>
          <w:spacing w:val="7"/>
          <w:position w:val="-1"/>
          <w:sz w:val="18"/>
          <w:szCs w:val="18"/>
        </w:rPr>
        <w:t>r</w:t>
      </w:r>
      <w:r>
        <w:rPr>
          <w:rFonts w:ascii="Arial" w:eastAsia="Arial" w:hAnsi="Arial" w:cs="Arial"/>
          <w:color w:val="231F20"/>
          <w:position w:val="-1"/>
          <w:sz w:val="18"/>
          <w:szCs w:val="18"/>
        </w:rPr>
        <w:t xml:space="preserve">y </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f</w:t>
      </w:r>
      <w:r>
        <w:rPr>
          <w:rFonts w:ascii="Arial" w:eastAsia="Arial" w:hAnsi="Arial" w:cs="Arial"/>
          <w:color w:val="231F20"/>
          <w:spacing w:val="9"/>
          <w:position w:val="-1"/>
          <w:sz w:val="18"/>
          <w:szCs w:val="18"/>
        </w:rPr>
        <w:t xml:space="preserve"> </w:t>
      </w:r>
      <w:r>
        <w:rPr>
          <w:rFonts w:ascii="Arial" w:eastAsia="Arial" w:hAnsi="Arial" w:cs="Arial"/>
          <w:color w:val="231F20"/>
          <w:spacing w:val="2"/>
          <w:position w:val="-1"/>
          <w:sz w:val="18"/>
          <w:szCs w:val="18"/>
        </w:rPr>
        <w:t>p</w:t>
      </w:r>
      <w:r>
        <w:rPr>
          <w:rFonts w:ascii="Arial" w:eastAsia="Arial" w:hAnsi="Arial" w:cs="Arial"/>
          <w:color w:val="231F20"/>
          <w:spacing w:val="1"/>
          <w:position w:val="-1"/>
          <w:sz w:val="18"/>
          <w:szCs w:val="18"/>
        </w:rPr>
        <w:t>e</w:t>
      </w:r>
      <w:r>
        <w:rPr>
          <w:rFonts w:ascii="Arial" w:eastAsia="Arial" w:hAnsi="Arial" w:cs="Arial"/>
          <w:color w:val="231F20"/>
          <w:spacing w:val="3"/>
          <w:position w:val="-1"/>
          <w:sz w:val="18"/>
          <w:szCs w:val="18"/>
        </w:rPr>
        <w:t>r</w:t>
      </w:r>
      <w:r>
        <w:rPr>
          <w:rFonts w:ascii="Arial" w:eastAsia="Arial" w:hAnsi="Arial" w:cs="Arial"/>
          <w:color w:val="231F20"/>
          <w:spacing w:val="2"/>
          <w:position w:val="-1"/>
          <w:sz w:val="18"/>
          <w:szCs w:val="18"/>
        </w:rPr>
        <w:t>s</w:t>
      </w:r>
      <w:r>
        <w:rPr>
          <w:rFonts w:ascii="Arial" w:eastAsia="Arial" w:hAnsi="Arial" w:cs="Arial"/>
          <w:color w:val="231F20"/>
          <w:spacing w:val="1"/>
          <w:position w:val="-1"/>
          <w:sz w:val="18"/>
          <w:szCs w:val="18"/>
        </w:rPr>
        <w:t>o</w:t>
      </w:r>
      <w:r>
        <w:rPr>
          <w:rFonts w:ascii="Arial" w:eastAsia="Arial" w:hAnsi="Arial" w:cs="Arial"/>
          <w:color w:val="231F20"/>
          <w:position w:val="-1"/>
          <w:sz w:val="18"/>
          <w:szCs w:val="18"/>
        </w:rPr>
        <w:t>n</w:t>
      </w:r>
      <w:r>
        <w:rPr>
          <w:rFonts w:ascii="Arial" w:eastAsia="Arial" w:hAnsi="Arial" w:cs="Arial"/>
          <w:color w:val="231F20"/>
          <w:position w:val="-1"/>
          <w:sz w:val="18"/>
          <w:szCs w:val="18"/>
        </w:rPr>
        <w:tab/>
        <w:t>unit</w:t>
      </w:r>
      <w:r>
        <w:rPr>
          <w:rFonts w:ascii="Arial" w:eastAsia="Arial" w:hAnsi="Arial" w:cs="Arial"/>
          <w:color w:val="231F20"/>
          <w:spacing w:val="-41"/>
          <w:position w:val="-1"/>
          <w:sz w:val="18"/>
          <w:szCs w:val="18"/>
        </w:rPr>
        <w:t xml:space="preserve"> </w:t>
      </w:r>
      <w:r>
        <w:rPr>
          <w:rFonts w:ascii="Arial" w:eastAsia="Arial" w:hAnsi="Arial" w:cs="Arial"/>
          <w:color w:val="231F20"/>
          <w:position w:val="-1"/>
          <w:sz w:val="18"/>
          <w:szCs w:val="18"/>
        </w:rPr>
        <w:tab/>
      </w:r>
      <w:r>
        <w:rPr>
          <w:rFonts w:ascii="Arial" w:eastAsia="Arial" w:hAnsi="Arial" w:cs="Arial"/>
          <w:color w:val="231F20"/>
          <w:spacing w:val="-1"/>
          <w:position w:val="-1"/>
          <w:sz w:val="18"/>
          <w:szCs w:val="18"/>
        </w:rPr>
        <w:t>r</w:t>
      </w:r>
      <w:r>
        <w:rPr>
          <w:rFonts w:ascii="Arial" w:eastAsia="Arial" w:hAnsi="Arial" w:cs="Arial"/>
          <w:color w:val="231F20"/>
          <w:position w:val="-1"/>
          <w:sz w:val="18"/>
          <w:szCs w:val="18"/>
        </w:rPr>
        <w:t>a</w:t>
      </w:r>
      <w:r>
        <w:rPr>
          <w:rFonts w:ascii="Arial" w:eastAsia="Arial" w:hAnsi="Arial" w:cs="Arial"/>
          <w:color w:val="231F20"/>
          <w:spacing w:val="-1"/>
          <w:position w:val="-1"/>
          <w:sz w:val="18"/>
          <w:szCs w:val="18"/>
        </w:rPr>
        <w:t>t</w:t>
      </w:r>
      <w:r>
        <w:rPr>
          <w:rFonts w:ascii="Arial" w:eastAsia="Arial" w:hAnsi="Arial" w:cs="Arial"/>
          <w:color w:val="231F20"/>
          <w:position w:val="-1"/>
          <w:sz w:val="18"/>
          <w:szCs w:val="18"/>
        </w:rPr>
        <w:t>e</w:t>
      </w:r>
    </w:p>
    <w:p w14:paraId="6571C60E" w14:textId="77777777" w:rsidR="000F0C19" w:rsidRPr="00920158" w:rsidRDefault="000F0C19" w:rsidP="000F0C19">
      <w:pPr>
        <w:spacing w:after="0" w:line="200" w:lineRule="exact"/>
        <w:rPr>
          <w:rFonts w:ascii="Arial" w:hAnsi="Arial" w:cs="Arial"/>
          <w:sz w:val="20"/>
          <w:szCs w:val="20"/>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626DF9B9" w14:textId="77777777" w:rsidTr="0009576A">
        <w:trPr>
          <w:trHeight w:val="299"/>
        </w:trPr>
        <w:tc>
          <w:tcPr>
            <w:tcW w:w="2520" w:type="dxa"/>
          </w:tcPr>
          <w:sdt>
            <w:sdtPr>
              <w:rPr>
                <w:rFonts w:ascii="Arial" w:hAnsi="Arial" w:cs="Arial"/>
                <w:sz w:val="18"/>
                <w:szCs w:val="18"/>
              </w:rPr>
              <w:id w:val="-368754575"/>
              <w:placeholder>
                <w:docPart w:val="37B4F5D1EC1B4BCE8900F68E1D630E30"/>
              </w:placeholder>
              <w:showingPlcHdr/>
            </w:sdtPr>
            <w:sdtContent>
              <w:p w14:paraId="58C7F920"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520" w:type="dxa"/>
          </w:tcPr>
          <w:sdt>
            <w:sdtPr>
              <w:rPr>
                <w:rFonts w:ascii="Arial" w:hAnsi="Arial" w:cs="Arial"/>
                <w:sz w:val="18"/>
                <w:szCs w:val="18"/>
              </w:rPr>
              <w:id w:val="1549790547"/>
              <w:placeholder>
                <w:docPart w:val="5852DA2B032A40F0A264AAA09D3882B8"/>
              </w:placeholder>
              <w:showingPlcHdr/>
            </w:sdtPr>
            <w:sdtContent>
              <w:p w14:paraId="0AAD2C00"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700" w:type="dxa"/>
          </w:tcPr>
          <w:sdt>
            <w:sdtPr>
              <w:rPr>
                <w:rFonts w:ascii="Arial" w:hAnsi="Arial" w:cs="Arial"/>
                <w:sz w:val="18"/>
                <w:szCs w:val="18"/>
              </w:rPr>
              <w:id w:val="707300179"/>
              <w:placeholder>
                <w:docPart w:val="53D3660DE015457E9A1A39F9671F6096"/>
              </w:placeholder>
              <w:showingPlcHdr/>
            </w:sdtPr>
            <w:sdtContent>
              <w:p w14:paraId="307DBAA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3012075F"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0C22222D" w14:textId="77777777" w:rsidTr="0009576A">
        <w:trPr>
          <w:trHeight w:val="299"/>
        </w:trPr>
        <w:tc>
          <w:tcPr>
            <w:tcW w:w="2520" w:type="dxa"/>
          </w:tcPr>
          <w:sdt>
            <w:sdtPr>
              <w:rPr>
                <w:rFonts w:ascii="Arial" w:hAnsi="Arial" w:cs="Arial"/>
                <w:sz w:val="18"/>
                <w:szCs w:val="18"/>
              </w:rPr>
              <w:id w:val="1053894010"/>
              <w:placeholder>
                <w:docPart w:val="9027585086EC452D8396BB4442AF171A"/>
              </w:placeholder>
              <w:showingPlcHdr/>
            </w:sdtPr>
            <w:sdtContent>
              <w:p w14:paraId="3EB1A732"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520" w:type="dxa"/>
          </w:tcPr>
          <w:sdt>
            <w:sdtPr>
              <w:rPr>
                <w:rFonts w:ascii="Arial" w:hAnsi="Arial" w:cs="Arial"/>
                <w:sz w:val="18"/>
                <w:szCs w:val="18"/>
              </w:rPr>
              <w:id w:val="-620918484"/>
              <w:placeholder>
                <w:docPart w:val="F47F3A99D8ED42018960F4BD76E47C8B"/>
              </w:placeholder>
              <w:showingPlcHdr/>
            </w:sdtPr>
            <w:sdtContent>
              <w:p w14:paraId="4068014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700" w:type="dxa"/>
          </w:tcPr>
          <w:sdt>
            <w:sdtPr>
              <w:rPr>
                <w:rFonts w:ascii="Arial" w:hAnsi="Arial" w:cs="Arial"/>
                <w:sz w:val="18"/>
                <w:szCs w:val="18"/>
              </w:rPr>
              <w:id w:val="-291286973"/>
              <w:placeholder>
                <w:docPart w:val="E9F0C50F3338446FBA7CE26DDD3B0C59"/>
              </w:placeholder>
              <w:showingPlcHdr/>
            </w:sdtPr>
            <w:sdtContent>
              <w:p w14:paraId="7105F202"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1485DE1C"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33C1C0DE" w14:textId="77777777" w:rsidTr="0009576A">
        <w:trPr>
          <w:trHeight w:val="299"/>
        </w:trPr>
        <w:tc>
          <w:tcPr>
            <w:tcW w:w="2520" w:type="dxa"/>
          </w:tcPr>
          <w:sdt>
            <w:sdtPr>
              <w:rPr>
                <w:rFonts w:ascii="Arial" w:hAnsi="Arial" w:cs="Arial"/>
                <w:sz w:val="18"/>
                <w:szCs w:val="18"/>
              </w:rPr>
              <w:id w:val="-1798896820"/>
              <w:placeholder>
                <w:docPart w:val="20E58D920B1C41BB9885C9FD50445D2B"/>
              </w:placeholder>
              <w:showingPlcHdr/>
            </w:sdtPr>
            <w:sdtContent>
              <w:p w14:paraId="6EA68FC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520" w:type="dxa"/>
          </w:tcPr>
          <w:sdt>
            <w:sdtPr>
              <w:rPr>
                <w:rFonts w:ascii="Arial" w:hAnsi="Arial" w:cs="Arial"/>
                <w:sz w:val="18"/>
                <w:szCs w:val="18"/>
              </w:rPr>
              <w:id w:val="-91251609"/>
              <w:placeholder>
                <w:docPart w:val="6BBB221791CB4C4786E75C3459300AB3"/>
              </w:placeholder>
              <w:showingPlcHdr/>
            </w:sdtPr>
            <w:sdtContent>
              <w:p w14:paraId="06E649DE"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700" w:type="dxa"/>
          </w:tcPr>
          <w:sdt>
            <w:sdtPr>
              <w:rPr>
                <w:rFonts w:ascii="Arial" w:hAnsi="Arial" w:cs="Arial"/>
                <w:sz w:val="18"/>
                <w:szCs w:val="18"/>
              </w:rPr>
              <w:id w:val="-2022763269"/>
              <w:placeholder>
                <w:docPart w:val="967E395B79984174BA5B590C3046BAD2"/>
              </w:placeholder>
              <w:showingPlcHdr/>
            </w:sdtPr>
            <w:sdtContent>
              <w:p w14:paraId="4BAC804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2B10CA69"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685CC6DB" w14:textId="77777777" w:rsidTr="0009576A">
        <w:trPr>
          <w:trHeight w:val="299"/>
        </w:trPr>
        <w:tc>
          <w:tcPr>
            <w:tcW w:w="2520" w:type="dxa"/>
          </w:tcPr>
          <w:sdt>
            <w:sdtPr>
              <w:rPr>
                <w:rFonts w:ascii="Arial" w:hAnsi="Arial" w:cs="Arial"/>
                <w:sz w:val="18"/>
                <w:szCs w:val="18"/>
              </w:rPr>
              <w:id w:val="608007436"/>
              <w:placeholder>
                <w:docPart w:val="01E60B9E49AA4089A48FD9A7B3E96EE3"/>
              </w:placeholder>
              <w:showingPlcHdr/>
            </w:sdtPr>
            <w:sdtContent>
              <w:p w14:paraId="3E31D5BE"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520" w:type="dxa"/>
          </w:tcPr>
          <w:sdt>
            <w:sdtPr>
              <w:rPr>
                <w:rFonts w:ascii="Arial" w:hAnsi="Arial" w:cs="Arial"/>
                <w:sz w:val="18"/>
                <w:szCs w:val="18"/>
              </w:rPr>
              <w:id w:val="-1634004325"/>
              <w:placeholder>
                <w:docPart w:val="423FEA9FFC514D1D8250F08DCA31835F"/>
              </w:placeholder>
              <w:showingPlcHdr/>
            </w:sdtPr>
            <w:sdtContent>
              <w:p w14:paraId="18E1AB5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700" w:type="dxa"/>
          </w:tcPr>
          <w:sdt>
            <w:sdtPr>
              <w:rPr>
                <w:rFonts w:ascii="Arial" w:hAnsi="Arial" w:cs="Arial"/>
                <w:sz w:val="18"/>
                <w:szCs w:val="18"/>
              </w:rPr>
              <w:id w:val="1057907105"/>
              <w:placeholder>
                <w:docPart w:val="A141A088514241E0B0CDD06823C3874B"/>
              </w:placeholder>
              <w:showingPlcHdr/>
            </w:sdtPr>
            <w:sdtContent>
              <w:p w14:paraId="247645B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4A45AFCD"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717A204C" w14:textId="77777777" w:rsidTr="0009576A">
        <w:trPr>
          <w:trHeight w:val="299"/>
        </w:trPr>
        <w:tc>
          <w:tcPr>
            <w:tcW w:w="2520" w:type="dxa"/>
          </w:tcPr>
          <w:sdt>
            <w:sdtPr>
              <w:rPr>
                <w:rFonts w:ascii="Arial" w:hAnsi="Arial" w:cs="Arial"/>
                <w:sz w:val="18"/>
                <w:szCs w:val="18"/>
              </w:rPr>
              <w:id w:val="-1324656808"/>
              <w:placeholder>
                <w:docPart w:val="4C14808637CD441C99DF589AF45079B7"/>
              </w:placeholder>
              <w:showingPlcHdr/>
            </w:sdtPr>
            <w:sdtContent>
              <w:p w14:paraId="6E76290E"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520" w:type="dxa"/>
          </w:tcPr>
          <w:sdt>
            <w:sdtPr>
              <w:rPr>
                <w:rFonts w:ascii="Arial" w:hAnsi="Arial" w:cs="Arial"/>
                <w:sz w:val="18"/>
                <w:szCs w:val="18"/>
              </w:rPr>
              <w:id w:val="350995860"/>
              <w:placeholder>
                <w:docPart w:val="FCBEDA91640846378416CEFDC7492C2D"/>
              </w:placeholder>
              <w:showingPlcHdr/>
            </w:sdtPr>
            <w:sdtContent>
              <w:p w14:paraId="4611F94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700" w:type="dxa"/>
          </w:tcPr>
          <w:sdt>
            <w:sdtPr>
              <w:rPr>
                <w:rFonts w:ascii="Arial" w:hAnsi="Arial" w:cs="Arial"/>
                <w:sz w:val="18"/>
                <w:szCs w:val="18"/>
              </w:rPr>
              <w:id w:val="481822603"/>
              <w:placeholder>
                <w:docPart w:val="C0DA5C3EC0F94B5581C716E258F3F2A7"/>
              </w:placeholder>
              <w:showingPlcHdr/>
            </w:sdtPr>
            <w:sdtContent>
              <w:p w14:paraId="3A94973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75360575"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37279" w:rsidRPr="00920158" w14:paraId="204E14BB" w14:textId="77777777" w:rsidTr="00037279">
        <w:trPr>
          <w:trHeight w:val="458"/>
        </w:trPr>
        <w:tc>
          <w:tcPr>
            <w:tcW w:w="6120" w:type="dxa"/>
            <w:tcBorders>
              <w:top w:val="single" w:sz="4" w:space="0" w:color="auto"/>
              <w:left w:val="single" w:sz="4" w:space="0" w:color="auto"/>
              <w:bottom w:val="single" w:sz="4" w:space="0" w:color="auto"/>
              <w:right w:val="single" w:sz="4" w:space="0" w:color="auto"/>
            </w:tcBorders>
          </w:tcPr>
          <w:p w14:paraId="347C5177" w14:textId="77777777" w:rsidR="00037279" w:rsidRPr="00920158" w:rsidRDefault="00037279" w:rsidP="00037279">
            <w:pPr>
              <w:autoSpaceDE w:val="0"/>
              <w:autoSpaceDN w:val="0"/>
              <w:adjustRightInd w:val="0"/>
              <w:spacing w:before="60" w:after="60"/>
              <w:rPr>
                <w:rFonts w:ascii="Arial" w:hAnsi="Arial" w:cs="Arial"/>
                <w:sz w:val="18"/>
                <w:szCs w:val="18"/>
              </w:rPr>
            </w:pPr>
            <w:r>
              <w:rPr>
                <w:rFonts w:ascii="Arial" w:hAnsi="Arial" w:cs="Arial"/>
                <w:b/>
                <w:bCs/>
                <w:sz w:val="18"/>
                <w:szCs w:val="18"/>
                <w:lang w:val="en-PH"/>
              </w:rPr>
              <w:t xml:space="preserve">If the work is to be carried out on a time change basis the </w:t>
            </w:r>
            <w:r>
              <w:rPr>
                <w:rFonts w:ascii="Arial" w:hAnsi="Arial" w:cs="Arial"/>
                <w:b/>
                <w:bCs/>
                <w:i/>
                <w:iCs/>
                <w:sz w:val="18"/>
                <w:szCs w:val="18"/>
                <w:lang w:val="en-PH"/>
              </w:rPr>
              <w:t xml:space="preserve">Consultant </w:t>
            </w:r>
            <w:r>
              <w:rPr>
                <w:rFonts w:ascii="Arial" w:hAnsi="Arial" w:cs="Arial"/>
                <w:b/>
                <w:bCs/>
                <w:sz w:val="18"/>
                <w:szCs w:val="18"/>
                <w:lang w:val="en-PH"/>
              </w:rPr>
              <w:t xml:space="preserve">includes </w:t>
            </w:r>
            <w:r>
              <w:rPr>
                <w:rFonts w:ascii="Arial" w:hAnsi="Arial" w:cs="Arial"/>
                <w:b/>
                <w:bCs/>
                <w:i/>
                <w:iCs/>
                <w:sz w:val="18"/>
                <w:szCs w:val="18"/>
                <w:lang w:val="en-PH"/>
              </w:rPr>
              <w:t xml:space="preserve">people rates </w:t>
            </w:r>
            <w:r>
              <w:rPr>
                <w:rFonts w:ascii="Arial" w:hAnsi="Arial" w:cs="Arial"/>
                <w:b/>
                <w:bCs/>
                <w:sz w:val="18"/>
                <w:szCs w:val="18"/>
                <w:lang w:val="en-PH"/>
              </w:rPr>
              <w:t>for its own people and people provided by a subcontractor</w:t>
            </w:r>
          </w:p>
        </w:tc>
      </w:tr>
    </w:tbl>
    <w:p w14:paraId="6E7DFCE2" w14:textId="77777777" w:rsidR="000F0C19" w:rsidRPr="00920158" w:rsidRDefault="000F0C19" w:rsidP="000F0C19">
      <w:pPr>
        <w:spacing w:after="0" w:line="200" w:lineRule="exact"/>
        <w:rPr>
          <w:rFonts w:ascii="Arial" w:hAnsi="Arial" w:cs="Arial"/>
          <w:sz w:val="20"/>
          <w:szCs w:val="20"/>
        </w:rPr>
      </w:pPr>
    </w:p>
    <w:p w14:paraId="725B57B8" w14:textId="77777777" w:rsidR="00757257" w:rsidRPr="00920158" w:rsidRDefault="00757257" w:rsidP="00757257">
      <w:pPr>
        <w:spacing w:after="100" w:line="200" w:lineRule="exact"/>
        <w:ind w:firstLine="3060"/>
        <w:rPr>
          <w:rFonts w:ascii="Arial" w:hAnsi="Arial" w:cs="Arial"/>
          <w:sz w:val="20"/>
          <w:szCs w:val="20"/>
        </w:rPr>
      </w:pPr>
      <w:r>
        <w:rPr>
          <w:rFonts w:ascii="Arial" w:hAnsi="Arial" w:cs="Arial"/>
          <w:sz w:val="18"/>
          <w:szCs w:val="18"/>
          <w:lang w:val="en-PH"/>
        </w:rPr>
        <w:t xml:space="preserve">The </w:t>
      </w:r>
      <w:r>
        <w:rPr>
          <w:rFonts w:ascii="Arial" w:hAnsi="Arial" w:cs="Arial"/>
          <w:i/>
          <w:iCs/>
          <w:sz w:val="18"/>
          <w:szCs w:val="18"/>
          <w:lang w:val="en-PH"/>
        </w:rPr>
        <w:t xml:space="preserve">key persons </w:t>
      </w:r>
      <w:r>
        <w:rPr>
          <w:rFonts w:ascii="Arial" w:hAnsi="Arial" w:cs="Arial"/>
          <w:sz w:val="18"/>
          <w:szCs w:val="18"/>
          <w:lang w:val="en-PH"/>
        </w:rPr>
        <w:t>are</w:t>
      </w: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0B3D90F7" w14:textId="77777777" w:rsidTr="00757257">
        <w:trPr>
          <w:trHeight w:val="161"/>
        </w:trPr>
        <w:tc>
          <w:tcPr>
            <w:tcW w:w="2700" w:type="dxa"/>
          </w:tcPr>
          <w:p w14:paraId="35412428"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1F14E52E"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Name (1)</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736852374"/>
              <w:placeholder>
                <w:docPart w:val="85F9E95EC28F462B929D9FFDFCE4C6B8"/>
              </w:placeholder>
              <w:showingPlcHdr/>
            </w:sdtPr>
            <w:sdtContent>
              <w:p w14:paraId="7FA8D698"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53EEFE10" w14:textId="77777777" w:rsidR="000F0C19" w:rsidRPr="00920158" w:rsidRDefault="000F0C1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22D8E0F4" w14:textId="77777777" w:rsidTr="00757257">
        <w:trPr>
          <w:trHeight w:val="197"/>
        </w:trPr>
        <w:tc>
          <w:tcPr>
            <w:tcW w:w="2700" w:type="dxa"/>
          </w:tcPr>
          <w:p w14:paraId="12959DB5"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10CFDFD4"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Job</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475376083"/>
              <w:placeholder>
                <w:docPart w:val="A84CC0B317C94E91A54C4AAB2B4C5515"/>
              </w:placeholder>
              <w:showingPlcHdr/>
            </w:sdtPr>
            <w:sdtContent>
              <w:p w14:paraId="11CA8EE7"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bdr w:val="single" w:sz="4" w:space="0" w:color="000000" w:themeColor="text1"/>
                  </w:rPr>
                  <w:t xml:space="preserve"> </w:t>
                </w:r>
              </w:p>
            </w:sdtContent>
          </w:sdt>
        </w:tc>
      </w:tr>
    </w:tbl>
    <w:p w14:paraId="753AAA7B"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71AA4971" w14:textId="77777777" w:rsidTr="00757257">
        <w:trPr>
          <w:trHeight w:val="134"/>
        </w:trPr>
        <w:tc>
          <w:tcPr>
            <w:tcW w:w="2700" w:type="dxa"/>
          </w:tcPr>
          <w:p w14:paraId="66AB3993"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51CCB736"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Responsibilities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934169075"/>
              <w:placeholder>
                <w:docPart w:val="8046D95F420241F6B3C25F22A9931548"/>
              </w:placeholder>
              <w:showingPlcHdr/>
            </w:sdtPr>
            <w:sdtContent>
              <w:p w14:paraId="359D614B"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2CD07408"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4206D8A8" w14:textId="77777777" w:rsidTr="00757257">
        <w:trPr>
          <w:trHeight w:val="170"/>
        </w:trPr>
        <w:tc>
          <w:tcPr>
            <w:tcW w:w="2700" w:type="dxa"/>
          </w:tcPr>
          <w:p w14:paraId="540013AC"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21FF933D"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Qualifications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29987084"/>
              <w:placeholder>
                <w:docPart w:val="C07B07A0519C42F89B54CFD9AAA318A0"/>
              </w:placeholder>
              <w:showingPlcHdr/>
            </w:sdtPr>
            <w:sdtContent>
              <w:p w14:paraId="64C05842"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1BB28877"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11E54AFE" w14:textId="77777777" w:rsidTr="00757257">
        <w:trPr>
          <w:trHeight w:val="74"/>
        </w:trPr>
        <w:tc>
          <w:tcPr>
            <w:tcW w:w="2700" w:type="dxa"/>
          </w:tcPr>
          <w:p w14:paraId="2B29F222"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033ABEF9"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Experience</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2115470436"/>
              <w:placeholder>
                <w:docPart w:val="3D0660E60CBB4C4AAA0A6637FA900B3E"/>
              </w:placeholder>
              <w:showingPlcHdr/>
            </w:sdtPr>
            <w:sdtContent>
              <w:p w14:paraId="7FBD07E8"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247AB87C"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523832B2" w14:textId="77777777" w:rsidTr="00757257">
        <w:trPr>
          <w:trHeight w:val="134"/>
        </w:trPr>
        <w:tc>
          <w:tcPr>
            <w:tcW w:w="2700" w:type="dxa"/>
          </w:tcPr>
          <w:p w14:paraId="13042818"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2182D94B"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Name (2)</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445914866"/>
              <w:placeholder>
                <w:docPart w:val="BBCDD267AC6A420FA1863B8200AE04CB"/>
              </w:placeholder>
              <w:showingPlcHdr/>
            </w:sdtPr>
            <w:sdtContent>
              <w:p w14:paraId="33D6CB0B"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50FDBE5D"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0450F248" w14:textId="77777777" w:rsidTr="00757257">
        <w:trPr>
          <w:trHeight w:val="170"/>
        </w:trPr>
        <w:tc>
          <w:tcPr>
            <w:tcW w:w="2700" w:type="dxa"/>
          </w:tcPr>
          <w:p w14:paraId="317CDE9C"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1E74E4EF"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Job</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188205803"/>
              <w:placeholder>
                <w:docPart w:val="A389FC3E9CD04593933FA34082E1DA2D"/>
              </w:placeholder>
              <w:showingPlcHdr/>
            </w:sdtPr>
            <w:sdtContent>
              <w:p w14:paraId="057F6BA3"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306B7220"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73EBDF9D" w14:textId="77777777" w:rsidTr="00757257">
        <w:trPr>
          <w:trHeight w:val="206"/>
        </w:trPr>
        <w:tc>
          <w:tcPr>
            <w:tcW w:w="2700" w:type="dxa"/>
          </w:tcPr>
          <w:p w14:paraId="2505F16B"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700B6DC2"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Responsibilities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616718683"/>
              <w:placeholder>
                <w:docPart w:val="C8E194308162481696470289ACB9229F"/>
              </w:placeholder>
              <w:showingPlcHdr/>
            </w:sdtPr>
            <w:sdtContent>
              <w:p w14:paraId="017EAE28"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3AEE74E2"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6FAA308F" w14:textId="77777777" w:rsidTr="00757257">
        <w:trPr>
          <w:trHeight w:val="152"/>
        </w:trPr>
        <w:tc>
          <w:tcPr>
            <w:tcW w:w="2700" w:type="dxa"/>
          </w:tcPr>
          <w:p w14:paraId="6906E83A"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4907E903"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Qualifications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331524207"/>
              <w:placeholder>
                <w:docPart w:val="D2F6ED9D3DB54CB5A54E389E301162AF"/>
              </w:placeholder>
              <w:showingPlcHdr/>
            </w:sdtPr>
            <w:sdtContent>
              <w:p w14:paraId="4F83002A"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6F15CDF7"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77CD5FED" w14:textId="77777777" w:rsidTr="00757257">
        <w:trPr>
          <w:trHeight w:val="179"/>
        </w:trPr>
        <w:tc>
          <w:tcPr>
            <w:tcW w:w="2700" w:type="dxa"/>
          </w:tcPr>
          <w:p w14:paraId="328B6BDA"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29B54C0F" w14:textId="77777777" w:rsidR="00037279" w:rsidRPr="00920158" w:rsidRDefault="00037279" w:rsidP="00037279">
            <w:pPr>
              <w:spacing w:before="36" w:line="203" w:lineRule="exact"/>
              <w:ind w:right="-20"/>
              <w:rPr>
                <w:rFonts w:ascii="Arial" w:hAnsi="Arial" w:cs="Arial"/>
                <w:sz w:val="18"/>
                <w:szCs w:val="18"/>
              </w:rPr>
            </w:pPr>
            <w:r>
              <w:rPr>
                <w:rFonts w:ascii="Arial" w:hAnsi="Arial" w:cs="Arial"/>
                <w:sz w:val="18"/>
                <w:szCs w:val="18"/>
                <w:lang w:val="en-PH"/>
              </w:rPr>
              <w:t>Experience</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122773742"/>
              <w:placeholder>
                <w:docPart w:val="1344D90E3D124034A85413CDAAF5EF52"/>
              </w:placeholder>
              <w:showingPlcHdr/>
            </w:sdtPr>
            <w:sdtContent>
              <w:p w14:paraId="2B33A854" w14:textId="77777777" w:rsidR="00037279" w:rsidRPr="00920158" w:rsidRDefault="00037279" w:rsidP="00037279">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1CE5F6E5" w14:textId="77777777" w:rsidR="000F0C19" w:rsidRPr="00920158" w:rsidRDefault="000F0C19" w:rsidP="000F0C19">
      <w:pPr>
        <w:spacing w:after="0" w:line="200" w:lineRule="exact"/>
        <w:rPr>
          <w:rFonts w:ascii="Arial" w:hAnsi="Arial" w:cs="Arial"/>
          <w:sz w:val="20"/>
          <w:szCs w:val="20"/>
        </w:rPr>
      </w:pPr>
    </w:p>
    <w:p w14:paraId="3D3D62F8" w14:textId="77777777" w:rsidR="00037279" w:rsidRPr="00920158" w:rsidRDefault="00037279" w:rsidP="00037279">
      <w:pPr>
        <w:spacing w:after="0" w:line="240" w:lineRule="auto"/>
        <w:rPr>
          <w:rFonts w:ascii="Arial" w:hAnsi="Arial" w:cs="Arial"/>
          <w:sz w:val="6"/>
          <w:szCs w:val="6"/>
        </w:rPr>
      </w:pPr>
    </w:p>
    <w:p w14:paraId="770A8B46" w14:textId="77777777" w:rsidR="000F0C19" w:rsidRPr="00920158" w:rsidRDefault="000F0C19" w:rsidP="000F0C19">
      <w:pPr>
        <w:spacing w:after="0" w:line="200" w:lineRule="exact"/>
        <w:jc w:val="right"/>
        <w:rPr>
          <w:rFonts w:ascii="Arial" w:hAnsi="Arial" w:cs="Arial"/>
          <w:sz w:val="20"/>
          <w:szCs w:val="20"/>
        </w:rPr>
      </w:pPr>
      <w:r>
        <w:rPr>
          <w:rFonts w:ascii="Arial" w:eastAsia="Arial" w:hAnsi="Arial" w:cs="Arial"/>
          <w:color w:val="FFFFFF"/>
          <w:sz w:val="18"/>
          <w:szCs w:val="18"/>
        </w:rPr>
        <w:t>5</w:t>
      </w:r>
    </w:p>
    <w:p w14:paraId="6A8DEBB2" w14:textId="77777777" w:rsidR="00231771" w:rsidRPr="00920158" w:rsidRDefault="000F0C19" w:rsidP="000F0C19">
      <w:pPr>
        <w:rPr>
          <w:rFonts w:ascii="Arial" w:eastAsia="Arial" w:hAnsi="Arial" w:cs="Arial"/>
          <w:sz w:val="18"/>
          <w:szCs w:val="18"/>
        </w:rPr>
        <w:sectPr w:rsidR="00231771" w:rsidRPr="00920158" w:rsidSect="00757257">
          <w:footerReference w:type="default" r:id="rId20"/>
          <w:pgSz w:w="11907" w:h="16839" w:code="9"/>
          <w:pgMar w:top="1710" w:right="2520" w:bottom="274" w:left="1080" w:header="720" w:footer="720" w:gutter="0"/>
          <w:cols w:space="720"/>
        </w:sectPr>
      </w:pPr>
      <w:r>
        <w:rPr>
          <w:rFonts w:ascii="Arial" w:eastAsia="Arial" w:hAnsi="Arial" w:cs="Arial"/>
          <w:sz w:val="18"/>
          <w:szCs w:val="18"/>
        </w:rPr>
        <w:br w:type="page"/>
      </w:r>
    </w:p>
    <w:p w14:paraId="619801D3" w14:textId="60350214" w:rsidR="000F0C19" w:rsidRPr="00920158" w:rsidRDefault="00E12FD5" w:rsidP="006B729A">
      <w:pPr>
        <w:spacing w:before="37" w:after="0" w:line="240" w:lineRule="auto"/>
        <w:ind w:left="112" w:right="-963"/>
        <w:rPr>
          <w:rFonts w:ascii="Arial" w:eastAsia="Arial" w:hAnsi="Arial" w:cs="Arial"/>
          <w:sz w:val="56"/>
          <w:szCs w:val="56"/>
        </w:rPr>
      </w:pPr>
      <w:r>
        <w:rPr>
          <w:rFonts w:ascii="Arial" w:hAnsi="Arial" w:cs="Arial"/>
          <w:noProof/>
        </w:rPr>
        <mc:AlternateContent>
          <mc:Choice Requires="wpg">
            <w:drawing>
              <wp:anchor distT="0" distB="0" distL="114300" distR="114300" simplePos="0" relativeHeight="251658286" behindDoc="1" locked="0" layoutInCell="1" allowOverlap="1" wp14:anchorId="6CB1A7A4" wp14:editId="6C2846E7">
                <wp:simplePos x="0" y="0"/>
                <wp:positionH relativeFrom="column">
                  <wp:posOffset>-157480</wp:posOffset>
                </wp:positionH>
                <wp:positionV relativeFrom="paragraph">
                  <wp:posOffset>-40640</wp:posOffset>
                </wp:positionV>
                <wp:extent cx="6155690" cy="8609330"/>
                <wp:effectExtent l="13970" t="6985" r="12065" b="13335"/>
                <wp:wrapNone/>
                <wp:docPr id="2102146466"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9330"/>
                          <a:chOff x="492" y="868"/>
                          <a:chExt cx="9694" cy="13558"/>
                        </a:xfrm>
                      </wpg:grpSpPr>
                      <wpg:grpSp>
                        <wpg:cNvPr id="269261055" name="Group 646"/>
                        <wpg:cNvGrpSpPr>
                          <a:grpSpLocks/>
                        </wpg:cNvGrpSpPr>
                        <wpg:grpSpPr bwMode="auto">
                          <a:xfrm>
                            <a:off x="492" y="876"/>
                            <a:ext cx="9694" cy="1485"/>
                            <a:chOff x="492" y="876"/>
                            <a:chExt cx="9694" cy="1485"/>
                          </a:xfrm>
                        </wpg:grpSpPr>
                        <wps:wsp>
                          <wps:cNvPr id="2001810419" name="Freeform 647"/>
                          <wps:cNvSpPr>
                            <a:spLocks/>
                          </wps:cNvSpPr>
                          <wps:spPr bwMode="auto">
                            <a:xfrm>
                              <a:off x="492" y="876"/>
                              <a:ext cx="9694" cy="1485"/>
                            </a:xfrm>
                            <a:custGeom>
                              <a:avLst/>
                              <a:gdLst>
                                <a:gd name="T0" fmla="+- 0 492 492"/>
                                <a:gd name="T1" fmla="*/ T0 w 9694"/>
                                <a:gd name="T2" fmla="+- 0 2361 876"/>
                                <a:gd name="T3" fmla="*/ 2361 h 1485"/>
                                <a:gd name="T4" fmla="+- 0 10187 492"/>
                                <a:gd name="T5" fmla="*/ T4 w 9694"/>
                                <a:gd name="T6" fmla="+- 0 2361 876"/>
                                <a:gd name="T7" fmla="*/ 2361 h 1485"/>
                                <a:gd name="T8" fmla="+- 0 10187 492"/>
                                <a:gd name="T9" fmla="*/ T8 w 9694"/>
                                <a:gd name="T10" fmla="+- 0 876 876"/>
                                <a:gd name="T11" fmla="*/ 876 h 1485"/>
                                <a:gd name="T12" fmla="+- 0 492 492"/>
                                <a:gd name="T13" fmla="*/ T12 w 9694"/>
                                <a:gd name="T14" fmla="+- 0 876 876"/>
                                <a:gd name="T15" fmla="*/ 876 h 1485"/>
                                <a:gd name="T16" fmla="+- 0 492 492"/>
                                <a:gd name="T17" fmla="*/ T16 w 9694"/>
                                <a:gd name="T18" fmla="+- 0 2361 876"/>
                                <a:gd name="T19" fmla="*/ 2361 h 1485"/>
                              </a:gdLst>
                              <a:ahLst/>
                              <a:cxnLst>
                                <a:cxn ang="0">
                                  <a:pos x="T1" y="T3"/>
                                </a:cxn>
                                <a:cxn ang="0">
                                  <a:pos x="T5" y="T7"/>
                                </a:cxn>
                                <a:cxn ang="0">
                                  <a:pos x="T9" y="T11"/>
                                </a:cxn>
                                <a:cxn ang="0">
                                  <a:pos x="T13" y="T15"/>
                                </a:cxn>
                                <a:cxn ang="0">
                                  <a:pos x="T17" y="T19"/>
                                </a:cxn>
                              </a:cxnLst>
                              <a:rect l="0" t="0" r="r" b="b"/>
                              <a:pathLst>
                                <a:path w="9694" h="1485">
                                  <a:moveTo>
                                    <a:pt x="0" y="1485"/>
                                  </a:moveTo>
                                  <a:lnTo>
                                    <a:pt x="9695" y="1485"/>
                                  </a:lnTo>
                                  <a:lnTo>
                                    <a:pt x="9695" y="0"/>
                                  </a:lnTo>
                                  <a:lnTo>
                                    <a:pt x="0" y="0"/>
                                  </a:lnTo>
                                  <a:lnTo>
                                    <a:pt x="0" y="1485"/>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4167868" name="Group 648"/>
                        <wpg:cNvGrpSpPr>
                          <a:grpSpLocks/>
                        </wpg:cNvGrpSpPr>
                        <wpg:grpSpPr bwMode="auto">
                          <a:xfrm>
                            <a:off x="492" y="868"/>
                            <a:ext cx="9694" cy="2"/>
                            <a:chOff x="492" y="868"/>
                            <a:chExt cx="9694" cy="2"/>
                          </a:xfrm>
                        </wpg:grpSpPr>
                        <wps:wsp>
                          <wps:cNvPr id="653550571" name="Freeform 649"/>
                          <wps:cNvSpPr>
                            <a:spLocks/>
                          </wps:cNvSpPr>
                          <wps:spPr bwMode="auto">
                            <a:xfrm>
                              <a:off x="492" y="868"/>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9860499" name="Group 650"/>
                        <wpg:cNvGrpSpPr>
                          <a:grpSpLocks/>
                        </wpg:cNvGrpSpPr>
                        <wpg:grpSpPr bwMode="auto">
                          <a:xfrm>
                            <a:off x="500" y="876"/>
                            <a:ext cx="2" cy="13550"/>
                            <a:chOff x="500" y="876"/>
                            <a:chExt cx="2" cy="13550"/>
                          </a:xfrm>
                        </wpg:grpSpPr>
                        <wps:wsp>
                          <wps:cNvPr id="703718926" name="Freeform 651"/>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1228609" name="Group 652"/>
                        <wpg:cNvGrpSpPr>
                          <a:grpSpLocks/>
                        </wpg:cNvGrpSpPr>
                        <wpg:grpSpPr bwMode="auto">
                          <a:xfrm>
                            <a:off x="10179" y="876"/>
                            <a:ext cx="2" cy="13550"/>
                            <a:chOff x="10179" y="876"/>
                            <a:chExt cx="2" cy="13550"/>
                          </a:xfrm>
                        </wpg:grpSpPr>
                        <wps:wsp>
                          <wps:cNvPr id="930376591" name="Freeform 653"/>
                          <wps:cNvSpPr>
                            <a:spLocks/>
                          </wps:cNvSpPr>
                          <wps:spPr bwMode="auto">
                            <a:xfrm>
                              <a:off x="10179"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9713032" name="Group 654"/>
                        <wpg:cNvGrpSpPr>
                          <a:grpSpLocks/>
                        </wpg:cNvGrpSpPr>
                        <wpg:grpSpPr bwMode="auto">
                          <a:xfrm>
                            <a:off x="492" y="2369"/>
                            <a:ext cx="9694" cy="2"/>
                            <a:chOff x="492" y="2369"/>
                            <a:chExt cx="9694" cy="2"/>
                          </a:xfrm>
                        </wpg:grpSpPr>
                        <wps:wsp>
                          <wps:cNvPr id="637930447" name="Freeform 655"/>
                          <wps:cNvSpPr>
                            <a:spLocks/>
                          </wps:cNvSpPr>
                          <wps:spPr bwMode="auto">
                            <a:xfrm>
                              <a:off x="492" y="2369"/>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CD7240" id="Group 645" o:spid="_x0000_s1026" style="position:absolute;margin-left:-12.4pt;margin-top:-3.2pt;width:484.7pt;height:677.9pt;z-index:-251658194" coordorigin="492,868" coordsize="9694,1355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gTb83QUAAB8gAAAOAAAAZHJzL2Uyb0RvYy54bWzsWdtu4zYQfS/QfyD02GJjUdbFMuIsguwm KLBtF1j3AxhJtoTKokrJcdKv7yEpypJj5eLNZVH4IY5sDofDmeGZM9Tpx9tVTm4SUWW8mFn0xLZI UkQ8zorlzPprfvlhYpGqZkXMcl4kM+suqayPZz//dLopp4nDU57HiSBQUlTTTTmz0roup6NRFaXJ ilUnvEwKDC64WLEaX8VyFAu2gfZVPnJs2x9tuIhLwaOkqvDrJz1onSn9i0US1X8uFlVSk3xmwbZa fQr1eS0/R2enbLoUrEyzqDGDHWDFimUFFm1VfWI1I2uR3VO1yiLBK76oTyK+GvHFIosStQfshto7 u7kSfF2qvSynm2XZugmu3fHTwWqjP26uRPmt/Cq09Xj8wqO/K/hltCmX0+64/L7UwuR68zuPEU+2 rrna+O1CrKQKbIncKv/etf5NbmsS4Uefep4fIgwRxia+HY7HTQSiFGGS89zQsYganejYROnnZnbo h66eSseep4ZHbKrXVbY2tsnYN4bqR+zhqyBZPLMcP3R8anueRQq2gvnKw8R3fbnY7n5lNF/KH+2+ ArUUmxqfdHblTjyz511vmFl7vdHMG3QGTla1TZ7q+5LnW8rKROVkJZPDONa26YTaLg2NZy9Fkshj C+cG2rlK3mRa1U2zzsimrKYVsvHRBHuGQ1vHsGm0ruqrhKtMZTdfqlqf/xhPKv/jJi/mSNLFKgcU /PqB2ASLyT8dnWUrRI3QLyMyt8mGqGA2Ko0m5HNHkzP2KZmYcG5VjY0UVCmZlNA2H7ZiOAAdZRRO D/YZhvzWYtIwd8Aw3wipLQ4ZFhiphw0DzD/FMKTH1rDJgGG073x4a5/HaNf7Uma/x2jf/0OR7Pp/ Tp0hy/r+H7Ks6/4HLOsHYMiybgDm1B+yrB+AoWjK89kGYCfPcEyW5iCw1JyN6LZoDgeeCJNl3VaA X/JKAvYcYQBez8fycEAFpORJGhCGZ6SwQoRHhWGrFEagn6KaIoRKXIHoo8op/KrEw652Pa3ZsAB7 2OUNwiLgDdcaCUpWSz/J/cpHsplZGs5TUCF5euXIit8kc65k6m1lNIcbC24F8qIrCFXaXR1ZI2H+ l0plK6mqKVSaYfNfi+FYYcdPkbm3InTKHaoIt7uWzurgacXzLL7M8lzutRLL64tckBsG4nUenIfn F42fe2K5SpaCy2k6yPIXVHNdBWRNrqbXPL5DRRBcszewTTykXPxrkQ2Y28yq/lkzkVgk/61AdQup 62KrtfrieoGDL6I7ct0dYUUEVTOrtpDc8vGi1vRwXYpsmWIlqsJY8HNQnUUmK4ayT1vVfEGBVU89 3qHYQ0srmkpJ7cClfjDxcWD7HEQxmjfhIFgbu9jHQZoS9zw6piYhGfZTsTdgH74HQmh7AaBIu7RD PtTxllkEsvLy5OMRT7ZO6Z+Ud2Eeg2ShV/q6lQ/WH14QDMw8XA80ZvdkJaq0NedgCB5GXrPYo7Br BDWIwqxHEbDFMYnAqhp4ji4CPdDrYaMzppdAKA1+PTE0f0WszmmasPhz81yzLNfPsOj/DpbhJESb 6IZtV9H0a55y2GtipWfragn61sdK0EnZvcoWVBmBbDW96705225tdxZi925oGdjjgE7QCN9HS09R rZdGy3t+Mb3voFcOhsshRt5hvQ0h38Zv213Bnm4T47qOt6/z6AImuAaE0HoYfYjsAaCpkw1cWuPA g6DZyPYIN1b9DtCUdFXZfzhqaqOgxTV8+gibuM3S7PPNOabvU8eRF2zmiBvcVFTtNXETLCPQfdtz kHPPrB8TO8MxwNP3wj1M01MH8qWxc49njui5ewdxRE/ZPB9J50t16GEYUBx00IFeh+65sjy/JnrK O2Z5R4ObOVVGn9Oib+dsoVPfRkm++v49+jgAeLp4GXCvR8frGOXX1+nRt34xwDnklYNZ59DVraGT T389cGzSNZabhvjYpP8wN5rqFSveQuOeU74YVW/M5Wvu7nd1BzpNzHv9s/8AAAD//wMAUEsDBBQA BgAIAAAAIQBPYKev4QAAAAsBAAAPAAAAZHJzL2Rvd25yZXYueG1sTI/BSsNAEIbvgu+wjOCt3aRd g43ZlFLUUxFsBfG2TaZJaHY2ZLdJ+vaOJ3ubYT7++f5sPdlWDNj7xpGGeB6BQCpc2VCl4evwNnsG 4YOh0rSOUMMVPazz+7vMpKUb6ROHfagEh5BPjYY6hC6V0hc1WuPnrkPi28n11gRe+0qWvRk53LZy EUWJtKYh/lCbDrc1Fuf9xWp4H824Wcavw+582l5/Dk8f37sYtX58mDYvIAJO4R+GP31Wh5ydju5C pRethtlCsXrgIVEgGFgplYA4MrlUKwUyz+Rth/wXAAD//wMAUEsBAi0AFAAGAAgAAAAhALaDOJL+ AAAA4QEAABMAAAAAAAAAAAAAAAAAAAAAAFtDb250ZW50X1R5cGVzXS54bWxQSwECLQAUAAYACAAA ACEAOP0h/9YAAACUAQAACwAAAAAAAAAAAAAAAAAvAQAAX3JlbHMvLnJlbHNQSwECLQAUAAYACAAA ACEAKYE2/N0FAAAfIAAADgAAAAAAAAAAAAAAAAAuAgAAZHJzL2Uyb0RvYy54bWxQSwECLQAUAAYA CAAAACEAT2Cnr+EAAAALAQAADwAAAAAAAAAAAAAAAAA3CAAAZHJzL2Rvd25yZXYueG1sUEsFBgAA AAAEAAQA8wAAAEUJAAAAAA== ">
                <v:group id="Group 646" o:spid="_x0000_s1027" style="position:absolute;left:492;top:876;width:9694;height:1485" coordorigin="492,876" coordsize="9694,14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GEBcywAAAOIAAAAPAAAAZHJzL2Rvd25yZXYueG1sRI9Ba8JA FITvQv/D8gq96SYpCW3qKiJt6UEEY6H09sg+k2D2bchuk/jvu4LgcZiZb5jlejKtGKh3jWUF8SIC QVxa3XCl4Pv4MX8B4TyyxtYyKbiQg/XqYbbEXNuRDzQUvhIBwi5HBbX3XS6lK2sy6Ba2Iw7eyfYG fZB9JXWPY4CbViZRlEmDDYeFGjva1lSeiz+j4HPEcfMcvw+782l7+T2m+59dTEo9PU6bNxCeJn8P 39pfWkGSvSZZHKUpXC+FOyBX/wAAAP//AwBQSwECLQAUAAYACAAAACEA2+H2y+4AAACFAQAAEwAA AAAAAAAAAAAAAAAAAAAAW0NvbnRlbnRfVHlwZXNdLnhtbFBLAQItABQABgAIAAAAIQBa9CxbvwAA ABUBAAALAAAAAAAAAAAAAAAAAB8BAABfcmVscy8ucmVsc1BLAQItABQABgAIAAAAIQC1GEBcywAA AOIAAAAPAAAAAAAAAAAAAAAAAAcCAABkcnMvZG93bnJldi54bWxQSwUGAAAAAAMAAwC3AAAA/wIA AAAA ">
                  <v:shape id="Freeform 647" o:spid="_x0000_s1028" style="position:absolute;left:492;top:876;width:9694;height:1485;visibility:visible;mso-wrap-style:square;v-text-anchor:top" coordsize="9694,14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sPn1yQAAAOMAAAAPAAAAZHJzL2Rvd25yZXYueG1sRI9BawIx FITvhf6H8ARvNRsRa1ejSEvFU6GrPXh7bp6bxc3Lsom6/vumUPA4zMw3zGLVu0ZcqQu1Zw1qlIEg Lr2pudKw332+zECEiGyw8Uwa7hRgtXx+WmBu/I2/6VrESiQIhxw12BjbXMpQWnIYRr4lTt7Jdw5j kl0lTYe3BHeNHGfZVDqsOS1YbOndUnkuLk7DD4VdsZ1u4uXjq9pbtT4exv5V6+GgX89BROrjI/zf 3hoNiahmKpuoN/j7lP6AXP4CAAD//wMAUEsBAi0AFAAGAAgAAAAhANvh9svuAAAAhQEAABMAAAAA AAAAAAAAAAAAAAAAAFtDb250ZW50X1R5cGVzXS54bWxQSwECLQAUAAYACAAAACEAWvQsW78AAAAV AQAACwAAAAAAAAAAAAAAAAAfAQAAX3JlbHMvLnJlbHNQSwECLQAUAAYACAAAACEAcrD59ckAAADj AAAADwAAAAAAAAAAAAAAAAAHAgAAZHJzL2Rvd25yZXYueG1sUEsFBgAAAAADAAMAtwAAAP0CAAAA AA== " path="m,1485r9695,l9695,,,,,1485e" fillcolor="#a7a9ac" stroked="f">
                    <v:path arrowok="t" o:connecttype="custom" o:connectlocs="0,2361;9695,2361;9695,876;0,876;0,2361" o:connectangles="0,0,0,0,0"/>
                  </v:shape>
                </v:group>
                <v:group id="Group 648" o:spid="_x0000_s1029" style="position:absolute;left:492;top:868;width:9694;height:2" coordorigin="492,868"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ywYWzAAAAOMAAAAPAAAAZHJzL2Rvd25yZXYueG1sRI9Pa8JA EMXvhX6HZQq91U36J0rqKiK19CCCWii9DdkxCWZnQ3ZN4rfvHAoeZ96b934zX46uUT11ofZsIJ0k oIgLb2suDXwfN08zUCEiW2w8k4ErBVgu7u/mmFs/8J76QyyVhHDI0UAVY5trHYqKHIaJb4lFO/nO YZSxK7XtcJBw1+jnJMm0w5qlocKW1hUV58PFGfgccFi9pB/99nxaX3+Pb7ufbUrGPD6Mq3dQkcZ4 M/9ff1nBT6avaTadZQItP8kC9OIPAAD//wMAUEsBAi0AFAAGAAgAAAAhANvh9svuAAAAhQEAABMA AAAAAAAAAAAAAAAAAAAAAFtDb250ZW50X1R5cGVzXS54bWxQSwECLQAUAAYACAAAACEAWvQsW78A AAAVAQAACwAAAAAAAAAAAAAAAAAfAQAAX3JlbHMvLnJlbHNQSwECLQAUAAYACAAAACEAwssGFswA AADjAAAADwAAAAAAAAAAAAAAAAAHAgAAZHJzL2Rvd25yZXYueG1sUEsFBgAAAAADAAMAtwAAAAAD AAAAAA== ">
                  <v:shape id="Freeform 649" o:spid="_x0000_s1030" style="position:absolute;left:492;top:868;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mUI3ywAAAOIAAAAPAAAAZHJzL2Rvd25yZXYueG1sRI9Pa8JA FMTvhX6H5RW81Y3aqE1dRdSKBy/+gV4f2dckmH0bsmsS++ndguBxmJnfMLNFZ0rRUO0KywoG/QgE cWp1wZmC8+n7fQrCeWSNpWVScCMHi/nrywwTbVs+UHP0mQgQdgkqyL2vEildmpNB17cVcfB+bW3Q B1lnUtfYBrgp5TCKxtJgwWEhx4pWOaWX49UoMOcNXdebdfO5HbWXj7+fdr+9ZUr13rrlFwhPnX+G H+2dVjCOR3EcxZMB/F8Kd0DO7wAAAP//AwBQSwECLQAUAAYACAAAACEA2+H2y+4AAACFAQAAEwAA AAAAAAAAAAAAAAAAAAAAW0NvbnRlbnRfVHlwZXNdLnhtbFBLAQItABQABgAIAAAAIQBa9CxbvwAA ABUBAAALAAAAAAAAAAAAAAAAAB8BAABfcmVscy8ucmVsc1BLAQItABQABgAIAAAAIQBgmUI3ywAA AOIAAAAPAAAAAAAAAAAAAAAAAAcCAABkcnMvZG93bnJldi54bWxQSwUGAAAAAAMAAwC3AAAA/wIA AAAA " path="m,l9695,e" filled="f" strokecolor="#231f20">
                    <v:path arrowok="t" o:connecttype="custom" o:connectlocs="0,0;9695,0" o:connectangles="0,0"/>
                  </v:shape>
                </v:group>
                <v:group id="Group 650" o:spid="_x0000_s1031" style="position:absolute;left:500;top:876;width:2;height:13550" coordorigin="500,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6oT3ywAAAOIAAAAPAAAAZHJzL2Rvd25yZXYueG1sRI9Ba8JA FITvhf6H5RV6q5u0NiSpq4i0xYMI1YJ4e2SfSTD7NmS3Sfz3rlDwOMzMN8xsMZpG9NS52rKCeBKB IC6srrlU8Lv/eklBOI+ssbFMCi7kYDF/fJhhru3AP9TvfCkChF2OCirv21xKV1Rk0E1sSxy8k+0M +iC7UuoOhwA3jXyNokQarDksVNjSqqLivPszCr4HHJZv8We/OZ9Wl+P+fXvYxKTU89O4/ADhafT3 8H97rRVkaZYm0TTL4HYp3AE5vwIAAP//AwBQSwECLQAUAAYACAAAACEA2+H2y+4AAACFAQAAEwAA AAAAAAAAAAAAAAAAAAAAW0NvbnRlbnRfVHlwZXNdLnhtbFBLAQItABQABgAIAAAAIQBa9CxbvwAA ABUBAAALAAAAAAAAAAAAAAAAAB8BAABfcmVscy8ucmVsc1BLAQItABQABgAIAAAAIQCL6oT3ywAA AOIAAAAPAAAAAAAAAAAAAAAAAAcCAABkcnMvZG93bnJldi54bWxQSwUGAAAAAAMAAwC3AAAA/wIA AAAA ">
                  <v:shape id="Freeform 651" o:spid="_x0000_s1032" style="position:absolute;left:50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Yd4SywAAAOIAAAAPAAAAZHJzL2Rvd25yZXYueG1sRI9Ba8JA FITvgv9heQUvUjcqVZu6ihTFnKRVDx6f2dckmn2bZldN/70rCD0OM/MNM503phRXql1hWUG/F4Eg Tq0uOFOw361eJyCcR9ZYWiYFf+RgPmu3phhre+Nvum59JgKEXYwKcu+rWEqX5mTQ9WxFHLwfWxv0 QdaZ1DXeAtyUchBFI2mw4LCQY0WfOaXn7cUo2BWHTbb+XR3T7nLztT69JUc9TJTqvDSLDxCeGv8f frYTrWAcDcf9yftgBI9L4Q7I2R0AAP//AwBQSwECLQAUAAYACAAAACEA2+H2y+4AAACFAQAAEwAA AAAAAAAAAAAAAAAAAAAAW0NvbnRlbnRfVHlwZXNdLnhtbFBLAQItABQABgAIAAAAIQBa9CxbvwAA ABUBAAALAAAAAAAAAAAAAAAAAB8BAABfcmVscy8ucmVsc1BLAQItABQABgAIAAAAIQBKYd4SywAA AOIAAAAPAAAAAAAAAAAAAAAAAAcCAABkcnMvZG93bnJldi54bWxQSwUGAAAAAAMAAwC3AAAA/wIA AAAA " path="m,l,13549e" filled="f" strokecolor="#231f20">
                    <v:path arrowok="t" o:connecttype="custom" o:connectlocs="0,876;0,14425" o:connectangles="0,0"/>
                  </v:shape>
                </v:group>
                <v:group id="Group 652" o:spid="_x0000_s1033" style="position:absolute;left:10179;top:876;width:2;height:13550" coordorigin="10179,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pcWCyAAAAOMAAAAPAAAAZHJzL2Rvd25yZXYueG1sRE/NasJA EL4XfIdlhN7qJikGja4i0hYPIlQL4m3IjkkwOxuy2yS+fbcgeJzvf5brwdSio9ZVlhXEkwgEcW51 xYWCn9Pn2wyE88gaa8uk4E4O1qvRyxIzbXv+pu7oCxFC2GWooPS+yaR0eUkG3cQ2xIG72tagD2db SN1iH8JNLZMoSqXBikNDiQ1tS8pvx1+j4KvHfvMef3T723V7v5ymh/M+JqVex8NmAcLT4J/ih3un w/w0jZNklkZz+P8pACBXfwAAAP//AwBQSwECLQAUAAYACAAAACEA2+H2y+4AAACFAQAAEwAAAAAA AAAAAAAAAAAAAAAAW0NvbnRlbnRfVHlwZXNdLnhtbFBLAQItABQABgAIAAAAIQBa9CxbvwAAABUB AAALAAAAAAAAAAAAAAAAAB8BAABfcmVscy8ucmVsc1BLAQItABQABgAIAAAAIQAEpcWCyAAAAOMA AAAPAAAAAAAAAAAAAAAAAAcCAABkcnMvZG93bnJldi54bWxQSwUGAAAAAAMAAwC3AAAA/AIAAAAA ">
                  <v:shape id="Freeform 653" o:spid="_x0000_s1034" style="position:absolute;left:10179;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4Lg2zAAAAOIAAAAPAAAAZHJzL2Rvd25yZXYueG1sRI9Ba8JA FITvhf6H5RW8SN1o0NbUVUQUcxKrPfT4zL4mabNvY3bV+O9dQehxmJlvmMmsNZU4U+NKywr6vQgE cWZ1ybmCr/3q9R2E88gaK8uk4EoOZtPnpwkm2l74k847n4sAYZeggsL7OpHSZQUZdD1bEwfvxzYG fZBNLnWDlwA3lRxE0UgaLDksFFjToqDsb3cyCvbl9yZfH1eHrLvcbNe/w/Sg41Spzks7/wDhqfX/ 4Uc71QrGcRS/jYbjPtwvhTsgpzcAAAD//wMAUEsBAi0AFAAGAAgAAAAhANvh9svuAAAAhQEAABMA AAAAAAAAAAAAAAAAAAAAAFtDb250ZW50X1R5cGVzXS54bWxQSwECLQAUAAYACAAAACEAWvQsW78A AAAVAQAACwAAAAAAAAAAAAAAAAAfAQAAX3JlbHMvLnJlbHNQSwECLQAUAAYACAAAACEAueC4NswA AADiAAAADwAAAAAAAAAAAAAAAAAHAgAAZHJzL2Rvd25yZXYueG1sUEsFBgAAAAADAAMAtwAAAAAD AAAAAA== " path="m,l,13549e" filled="f" strokecolor="#231f20">
                    <v:path arrowok="t" o:connecttype="custom" o:connectlocs="0,876;0,14425" o:connectangles="0,0"/>
                  </v:shape>
                </v:group>
                <v:group id="Group 654" o:spid="_x0000_s1035" style="position:absolute;left:492;top:2369;width:9694;height:2" coordorigin="492,2369"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fSBlyAAAAOMAAAAPAAAAZHJzL2Rvd25yZXYueG1sRE9fa8Iw EH8X9h3CDfY2k1rmZjWKyDb2IIOpIL4dzdkWm0tpsrZ++0UY+Hi//7dYDbYWHbW+cqwhGSsQxLkz FRcaDvuP5zcQPiAbrB2Thit5WC0fRgvMjOv5h7pdKEQMYZ+hhjKEJpPS5yVZ9GPXEEfu7FqLIZ5t IU2LfQy3tZwoNZUWK44NJTa0KSm/7H6ths8e+3WavHfby3lzPe1fvo/bhLR+ehzWcxCBhnAX/7u/ TJyvZrPXJFXpBG4/RQDk8g8AAP//AwBQSwECLQAUAAYACAAAACEA2+H2y+4AAACFAQAAEwAAAAAA AAAAAAAAAAAAAAAAW0NvbnRlbnRfVHlwZXNdLnhtbFBLAQItABQABgAIAAAAIQBa9CxbvwAAABUB AAALAAAAAAAAAAAAAAAAAB8BAABfcmVscy8ucmVsc1BLAQItABQABgAIAAAAIQDlfSBlyAAAAOMA AAAPAAAAAAAAAAAAAAAAAAcCAABkcnMvZG93bnJldi54bWxQSwUGAAAAAAMAAwC3AAAA/AIAAAAA ">
                  <v:shape id="Freeform 655" o:spid="_x0000_s1036" style="position:absolute;left:492;top:2369;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bEeoywAAAOIAAAAPAAAAZHJzL2Rvd25yZXYueG1sRI/Na8JA FMTvQv+H5RW81U2boDW6SqkfePDiB/T6yD6TYPZtyK5J7F/fFQoeh5n5DTNf9qYSLTWutKzgfRSB IM6sLjlXcD5t3j5BOI+ssbJMCu7kYLl4Gcwx1bbjA7VHn4sAYZeigsL7OpXSZQUZdCNbEwfvYhuD Psgml7rBLsBNJT+iaCwNlhwWCqzpu6DserwZBea8pttqvWqn27i7Jr8/3X57z5UavvZfMxCeev8M /7d3WsE4nkzjKEkm8LgU7oBc/AEAAP//AwBQSwECLQAUAAYACAAAACEA2+H2y+4AAACFAQAAEwAA AAAAAAAAAAAAAAAAAAAAW0NvbnRlbnRfVHlwZXNdLnhtbFBLAQItABQABgAIAAAAIQBa9CxbvwAA ABUBAAALAAAAAAAAAAAAAAAAAB8BAABfcmVscy8ucmVsc1BLAQItABQABgAIAAAAIQCYbEeoywAA AOIAAAAPAAAAAAAAAAAAAAAAAAcCAABkcnMvZG93bnJldi54bWxQSwUGAAAAAAMAAwC3AAAA/wIA AAAA " path="m,l9695,e" filled="f" strokecolor="#231f20">
                    <v:path arrowok="t" o:connecttype="custom" o:connectlocs="0,0;9695,0" o:connectangles="0,0"/>
                  </v:shape>
                </v:group>
              </v:group>
            </w:pict>
          </mc:Fallback>
        </mc:AlternateContent>
      </w:r>
      <w:r>
        <w:rPr>
          <w:rFonts w:ascii="Arial" w:eastAsia="Arial" w:hAnsi="Arial" w:cs="Arial"/>
          <w:color w:val="231F20"/>
          <w:sz w:val="56"/>
          <w:szCs w:val="56"/>
        </w:rPr>
        <w:t xml:space="preserve">The </w:t>
      </w:r>
      <w:r>
        <w:rPr>
          <w:rFonts w:ascii="Arial" w:eastAsia="Arial" w:hAnsi="Arial" w:cs="Arial"/>
          <w:i/>
          <w:color w:val="231F20"/>
          <w:sz w:val="56"/>
          <w:szCs w:val="56"/>
        </w:rPr>
        <w:t xml:space="preserve">Consultant’s </w:t>
      </w:r>
      <w:r>
        <w:rPr>
          <w:rFonts w:ascii="Arial" w:eastAsia="Arial" w:hAnsi="Arial" w:cs="Arial"/>
          <w:color w:val="231F20"/>
          <w:sz w:val="56"/>
          <w:szCs w:val="56"/>
        </w:rPr>
        <w:t xml:space="preserve">Offer and </w:t>
      </w:r>
      <w:r>
        <w:rPr>
          <w:rFonts w:ascii="Arial" w:eastAsia="Arial" w:hAnsi="Arial" w:cs="Arial"/>
          <w:i/>
          <w:color w:val="231F20"/>
          <w:sz w:val="56"/>
          <w:szCs w:val="56"/>
        </w:rPr>
        <w:t xml:space="preserve">Client’s </w:t>
      </w:r>
      <w:r>
        <w:rPr>
          <w:rFonts w:ascii="Arial" w:eastAsia="Arial" w:hAnsi="Arial" w:cs="Arial"/>
          <w:color w:val="231F20"/>
          <w:position w:val="-2"/>
          <w:sz w:val="56"/>
          <w:szCs w:val="56"/>
        </w:rPr>
        <w:t>Acceptance</w:t>
      </w:r>
    </w:p>
    <w:p w14:paraId="1F8AE6A7" w14:textId="77777777" w:rsidR="000F0C19" w:rsidRPr="00920158" w:rsidRDefault="000F0C19" w:rsidP="000F0C19">
      <w:pPr>
        <w:spacing w:before="10" w:after="0" w:line="180" w:lineRule="exact"/>
        <w:rPr>
          <w:rFonts w:ascii="Arial" w:hAnsi="Arial" w:cs="Arial"/>
          <w:sz w:val="18"/>
          <w:szCs w:val="18"/>
        </w:rPr>
      </w:pPr>
    </w:p>
    <w:p w14:paraId="2EBF56D5" w14:textId="77777777" w:rsidR="000F0C19" w:rsidRPr="00920158" w:rsidRDefault="000F0C19" w:rsidP="000F0C19">
      <w:pPr>
        <w:spacing w:after="0" w:line="200" w:lineRule="exact"/>
        <w:rPr>
          <w:rFonts w:ascii="Arial" w:hAnsi="Arial" w:cs="Arial"/>
          <w:sz w:val="20"/>
          <w:szCs w:val="20"/>
        </w:rPr>
      </w:pPr>
    </w:p>
    <w:p w14:paraId="7D72EBC3" w14:textId="77777777" w:rsidR="000F0C19" w:rsidRPr="00920158" w:rsidRDefault="000F0C19" w:rsidP="000F0C19">
      <w:pPr>
        <w:spacing w:after="0" w:line="200" w:lineRule="exact"/>
        <w:rPr>
          <w:rFonts w:ascii="Arial" w:hAnsi="Arial" w:cs="Arial"/>
          <w:sz w:val="20"/>
          <w:szCs w:val="20"/>
        </w:rPr>
      </w:pPr>
    </w:p>
    <w:p w14:paraId="3CCB957F" w14:textId="77777777" w:rsidR="000F0C19" w:rsidRPr="00920158" w:rsidRDefault="000F0C19" w:rsidP="000F0C19">
      <w:pPr>
        <w:spacing w:after="0" w:line="200" w:lineRule="exact"/>
        <w:rPr>
          <w:rFonts w:ascii="Arial" w:hAnsi="Arial" w:cs="Arial"/>
          <w:sz w:val="20"/>
          <w:szCs w:val="20"/>
        </w:rPr>
      </w:pPr>
    </w:p>
    <w:p w14:paraId="6932F423" w14:textId="77777777" w:rsidR="000F0C19" w:rsidRPr="00920158" w:rsidRDefault="000F0C19" w:rsidP="000F0C19">
      <w:pPr>
        <w:spacing w:after="0" w:line="200" w:lineRule="exact"/>
        <w:rPr>
          <w:rFonts w:ascii="Arial" w:hAnsi="Arial" w:cs="Arial"/>
          <w:sz w:val="20"/>
          <w:szCs w:val="20"/>
        </w:rPr>
      </w:pPr>
    </w:p>
    <w:p w14:paraId="62CCDC19" w14:textId="77777777" w:rsidR="000F0C19" w:rsidRPr="00920158" w:rsidRDefault="000F0C19" w:rsidP="000F0C19">
      <w:pPr>
        <w:spacing w:before="37" w:after="0" w:line="255" w:lineRule="auto"/>
        <w:ind w:left="232" w:right="66"/>
        <w:rPr>
          <w:rFonts w:ascii="Arial" w:eastAsia="Arial" w:hAnsi="Arial" w:cs="Arial"/>
          <w:sz w:val="18"/>
          <w:szCs w:val="18"/>
        </w:rPr>
      </w:pPr>
      <w:r>
        <w:rPr>
          <w:rFonts w:ascii="Arial" w:eastAsia="Arial" w:hAnsi="Arial" w:cs="Arial"/>
          <w:color w:val="231F20"/>
          <w:sz w:val="18"/>
          <w:szCs w:val="18"/>
        </w:rPr>
        <w:t xml:space="preserve">The </w:t>
      </w:r>
      <w:r>
        <w:rPr>
          <w:rFonts w:ascii="Arial" w:eastAsia="Arial" w:hAnsi="Arial" w:cs="Arial"/>
          <w:i/>
          <w:color w:val="231F20"/>
          <w:sz w:val="18"/>
          <w:szCs w:val="18"/>
        </w:rPr>
        <w:t xml:space="preserve">Consultant </w:t>
      </w:r>
      <w:r>
        <w:rPr>
          <w:rFonts w:ascii="Arial" w:eastAsia="Arial" w:hAnsi="Arial" w:cs="Arial"/>
          <w:color w:val="231F20"/>
          <w:sz w:val="18"/>
          <w:szCs w:val="18"/>
        </w:rPr>
        <w:t xml:space="preserve">offers to Provide the Service in accordance with these </w:t>
      </w:r>
      <w:r>
        <w:rPr>
          <w:rFonts w:ascii="Arial" w:eastAsia="Arial" w:hAnsi="Arial" w:cs="Arial"/>
          <w:i/>
          <w:color w:val="231F20"/>
          <w:sz w:val="18"/>
          <w:szCs w:val="18"/>
        </w:rPr>
        <w:t xml:space="preserve">conditions of contract </w:t>
      </w:r>
      <w:r>
        <w:rPr>
          <w:rFonts w:ascii="Arial" w:eastAsia="Arial" w:hAnsi="Arial" w:cs="Arial"/>
          <w:color w:val="231F20"/>
          <w:sz w:val="18"/>
          <w:szCs w:val="18"/>
        </w:rPr>
        <w:t xml:space="preserve">for an amount to be determined in accordance with these </w:t>
      </w:r>
      <w:r>
        <w:rPr>
          <w:rFonts w:ascii="Arial" w:eastAsia="Arial" w:hAnsi="Arial" w:cs="Arial"/>
          <w:i/>
          <w:color w:val="231F20"/>
          <w:sz w:val="18"/>
          <w:szCs w:val="18"/>
        </w:rPr>
        <w:t>conditions of contract</w:t>
      </w:r>
      <w:r>
        <w:rPr>
          <w:rFonts w:ascii="Arial" w:eastAsia="Arial" w:hAnsi="Arial" w:cs="Arial"/>
          <w:color w:val="231F20"/>
          <w:sz w:val="18"/>
          <w:szCs w:val="18"/>
        </w:rPr>
        <w:t>.</w:t>
      </w:r>
    </w:p>
    <w:p w14:paraId="68248ECF" w14:textId="77777777" w:rsidR="000F0C19" w:rsidRPr="00920158" w:rsidRDefault="000F0C19" w:rsidP="000F0C19">
      <w:pPr>
        <w:spacing w:before="7" w:after="0" w:line="160" w:lineRule="exact"/>
        <w:rPr>
          <w:rFonts w:ascii="Arial" w:hAnsi="Arial" w:cs="Arial"/>
          <w:sz w:val="16"/>
          <w:szCs w:val="16"/>
        </w:rPr>
      </w:pPr>
    </w:p>
    <w:p w14:paraId="5D879255"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3600"/>
      </w:tblGrid>
      <w:tr w:rsidR="000F0C19" w:rsidRPr="00920158" w14:paraId="760ED413" w14:textId="77777777" w:rsidTr="0009576A">
        <w:trPr>
          <w:trHeight w:val="312"/>
        </w:trPr>
        <w:tc>
          <w:tcPr>
            <w:tcW w:w="5130" w:type="dxa"/>
            <w:tcBorders>
              <w:right w:val="single" w:sz="4" w:space="0" w:color="auto"/>
            </w:tcBorders>
          </w:tcPr>
          <w:p w14:paraId="3505BFBD" w14:textId="77777777" w:rsidR="000F0C19" w:rsidRPr="00920158" w:rsidRDefault="000F0C19" w:rsidP="0009576A">
            <w:pPr>
              <w:spacing w:before="36" w:line="203" w:lineRule="exact"/>
              <w:ind w:left="2495" w:right="-205" w:hanging="2610"/>
              <w:rPr>
                <w:rFonts w:ascii="Arial" w:eastAsia="Arial" w:hAnsi="Arial" w:cs="Arial"/>
                <w:color w:val="231F20"/>
                <w:position w:val="-1"/>
                <w:sz w:val="18"/>
                <w:szCs w:val="18"/>
              </w:rPr>
            </w:pPr>
            <w:r>
              <w:rPr>
                <w:rFonts w:ascii="Arial" w:eastAsia="Arial" w:hAnsi="Arial" w:cs="Arial"/>
                <w:color w:val="231F20"/>
                <w:sz w:val="18"/>
                <w:szCs w:val="18"/>
              </w:rPr>
              <w:t>The offered total of the Prices is</w:t>
            </w:r>
          </w:p>
        </w:tc>
        <w:tc>
          <w:tcPr>
            <w:tcW w:w="36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01171053"/>
              <w:placeholder>
                <w:docPart w:val="01694A1CA28548B491B80A7F8B7A2CD2"/>
              </w:placeholder>
              <w:showingPlcHdr/>
            </w:sdtPr>
            <w:sdtContent>
              <w:p w14:paraId="38998EFA"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31EAD324" w14:textId="77777777" w:rsidR="000F0C19" w:rsidRPr="00920158" w:rsidRDefault="000F0C19" w:rsidP="000F0C19">
      <w:pPr>
        <w:spacing w:after="0" w:line="200" w:lineRule="exact"/>
        <w:rPr>
          <w:rFonts w:ascii="Arial" w:hAnsi="Arial" w:cs="Arial"/>
          <w:sz w:val="20"/>
          <w:szCs w:val="20"/>
        </w:rPr>
      </w:pPr>
    </w:p>
    <w:p w14:paraId="18B2D7D5" w14:textId="77777777" w:rsidR="000F0C19" w:rsidRPr="00920158" w:rsidRDefault="000F0C19" w:rsidP="000F0C19">
      <w:pPr>
        <w:spacing w:after="0" w:line="200" w:lineRule="exact"/>
        <w:rPr>
          <w:rFonts w:ascii="Arial" w:hAnsi="Arial" w:cs="Arial"/>
          <w:sz w:val="20"/>
          <w:szCs w:val="20"/>
        </w:rPr>
      </w:pPr>
    </w:p>
    <w:tbl>
      <w:tblPr>
        <w:tblStyle w:val="TableGrid"/>
        <w:tblW w:w="6210" w:type="dxa"/>
        <w:tblInd w:w="290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210"/>
      </w:tblGrid>
      <w:tr w:rsidR="000F0C19" w:rsidRPr="00920158" w14:paraId="73A8CDF0" w14:textId="77777777" w:rsidTr="0009576A">
        <w:trPr>
          <w:trHeight w:val="661"/>
        </w:trPr>
        <w:tc>
          <w:tcPr>
            <w:tcW w:w="6210" w:type="dxa"/>
            <w:vAlign w:val="center"/>
          </w:tcPr>
          <w:p w14:paraId="200ED25C" w14:textId="77777777" w:rsidR="000F0C19" w:rsidRPr="00920158" w:rsidRDefault="000F0C19" w:rsidP="0009576A">
            <w:pPr>
              <w:spacing w:before="36" w:line="203" w:lineRule="exact"/>
              <w:ind w:right="-20"/>
              <w:rPr>
                <w:rFonts w:ascii="Arial" w:hAnsi="Arial" w:cs="Arial"/>
                <w:sz w:val="18"/>
                <w:szCs w:val="18"/>
              </w:rPr>
            </w:pPr>
            <w:r>
              <w:rPr>
                <w:rFonts w:ascii="Arial" w:eastAsia="Arial" w:hAnsi="Arial" w:cs="Arial"/>
                <w:b/>
                <w:bCs/>
                <w:color w:val="231F20"/>
                <w:sz w:val="18"/>
                <w:szCs w:val="18"/>
              </w:rPr>
              <w:t>Enter the total of the Prices from the Price List. If all work is to be carried out on a time charge basis, enter ‘Not Applicable’</w:t>
            </w:r>
          </w:p>
        </w:tc>
      </w:tr>
    </w:tbl>
    <w:p w14:paraId="2DF16B12" w14:textId="77777777" w:rsidR="000F0C19" w:rsidRPr="00920158" w:rsidRDefault="000F0C19" w:rsidP="000F0C19">
      <w:pPr>
        <w:spacing w:after="0" w:line="203" w:lineRule="exact"/>
        <w:ind w:left="232" w:right="-20"/>
        <w:rPr>
          <w:rFonts w:ascii="Arial" w:eastAsia="Arial" w:hAnsi="Arial" w:cs="Arial"/>
          <w:sz w:val="18"/>
          <w:szCs w:val="18"/>
        </w:rPr>
      </w:pPr>
    </w:p>
    <w:p w14:paraId="21A5672F" w14:textId="77777777" w:rsidR="000F0C19" w:rsidRPr="00920158" w:rsidRDefault="000F0C19" w:rsidP="000F0C19">
      <w:pPr>
        <w:spacing w:before="16" w:after="0" w:line="220" w:lineRule="exact"/>
        <w:rPr>
          <w:rFonts w:ascii="Arial" w:hAnsi="Arial" w:cs="Arial"/>
        </w:rPr>
      </w:pPr>
    </w:p>
    <w:p w14:paraId="61744127" w14:textId="77777777" w:rsidR="000F0C19" w:rsidRPr="00920158" w:rsidRDefault="000F0C19" w:rsidP="000F0C19">
      <w:pPr>
        <w:spacing w:after="0" w:line="200" w:lineRule="exact"/>
        <w:rPr>
          <w:rFonts w:ascii="Arial" w:hAnsi="Arial" w:cs="Arial"/>
          <w:sz w:val="20"/>
          <w:szCs w:val="20"/>
        </w:rPr>
      </w:pPr>
    </w:p>
    <w:p w14:paraId="43F44F28" w14:textId="77777777" w:rsidR="000F0C19" w:rsidRPr="00920158" w:rsidRDefault="000F0C19" w:rsidP="000F0C19">
      <w:pPr>
        <w:spacing w:after="0" w:line="200" w:lineRule="exact"/>
        <w:rPr>
          <w:rFonts w:ascii="Arial" w:hAnsi="Arial" w:cs="Arial"/>
          <w:sz w:val="20"/>
          <w:szCs w:val="20"/>
        </w:rPr>
      </w:pPr>
    </w:p>
    <w:p w14:paraId="0E8D9125" w14:textId="77777777" w:rsidR="000F0C19" w:rsidRPr="00920158" w:rsidRDefault="000F0C19" w:rsidP="000F0C19">
      <w:pPr>
        <w:spacing w:after="0" w:line="200" w:lineRule="exact"/>
        <w:rPr>
          <w:rFonts w:ascii="Arial" w:hAnsi="Arial" w:cs="Arial"/>
          <w:sz w:val="20"/>
          <w:szCs w:val="20"/>
        </w:rPr>
      </w:pPr>
    </w:p>
    <w:p w14:paraId="6805E339" w14:textId="77777777" w:rsidR="000F0C19" w:rsidRPr="00920158" w:rsidRDefault="000F0C19" w:rsidP="000F0C19">
      <w:pPr>
        <w:widowControl/>
        <w:autoSpaceDE w:val="0"/>
        <w:autoSpaceDN w:val="0"/>
        <w:adjustRightInd w:val="0"/>
        <w:spacing w:after="0" w:line="240" w:lineRule="auto"/>
        <w:ind w:firstLine="270"/>
        <w:rPr>
          <w:rFonts w:ascii="Arial" w:hAnsi="Arial" w:cs="Arial"/>
          <w:sz w:val="20"/>
          <w:szCs w:val="20"/>
        </w:rPr>
      </w:pPr>
      <w:r>
        <w:rPr>
          <w:rFonts w:ascii="Arial" w:hAnsi="Arial" w:cs="Arial"/>
          <w:sz w:val="18"/>
          <w:szCs w:val="18"/>
        </w:rPr>
        <w:t xml:space="preserve">Signed on behalf of the </w:t>
      </w:r>
      <w:r>
        <w:rPr>
          <w:rFonts w:ascii="Arial" w:hAnsi="Arial" w:cs="Arial"/>
          <w:i/>
          <w:iCs/>
          <w:sz w:val="18"/>
          <w:szCs w:val="18"/>
        </w:rPr>
        <w:t>Consultant</w:t>
      </w:r>
    </w:p>
    <w:p w14:paraId="44EAF70B" w14:textId="77777777" w:rsidR="000F0C19" w:rsidRPr="00920158" w:rsidRDefault="000F0C19" w:rsidP="000F0C19">
      <w:pPr>
        <w:spacing w:before="3" w:after="0" w:line="180" w:lineRule="exact"/>
        <w:ind w:firstLine="270"/>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6913DFBF" w14:textId="77777777" w:rsidTr="0009576A">
        <w:trPr>
          <w:trHeight w:val="267"/>
        </w:trPr>
        <w:tc>
          <w:tcPr>
            <w:tcW w:w="2520" w:type="dxa"/>
            <w:tcBorders>
              <w:right w:val="single" w:sz="4" w:space="0" w:color="auto"/>
            </w:tcBorders>
          </w:tcPr>
          <w:p w14:paraId="05144C13"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95725783"/>
              <w:placeholder>
                <w:docPart w:val="189BF2D33FED42A8B75C0485112198AD"/>
              </w:placeholder>
              <w:showingPlcHdr/>
            </w:sdtPr>
            <w:sdtContent>
              <w:p w14:paraId="76B717AB"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3A7BA07E"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4BB99ADF" w14:textId="77777777" w:rsidTr="0009576A">
        <w:trPr>
          <w:trHeight w:val="267"/>
        </w:trPr>
        <w:tc>
          <w:tcPr>
            <w:tcW w:w="2520" w:type="dxa"/>
            <w:tcBorders>
              <w:right w:val="single" w:sz="4" w:space="0" w:color="auto"/>
            </w:tcBorders>
          </w:tcPr>
          <w:p w14:paraId="33C8D026"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4825734"/>
              <w:placeholder>
                <w:docPart w:val="3763CDE48C474CB7A84645985B8D4A56"/>
              </w:placeholder>
            </w:sdtPr>
            <w:sdtContent>
              <w:sdt>
                <w:sdtPr>
                  <w:rPr>
                    <w:rFonts w:ascii="Arial" w:hAnsi="Arial" w:cs="Arial"/>
                    <w:sz w:val="18"/>
                    <w:szCs w:val="18"/>
                  </w:rPr>
                  <w:id w:val="-1108431114"/>
                  <w:placeholder>
                    <w:docPart w:val="54B4BB92327F49E195A82FAA8C2C9363"/>
                  </w:placeholder>
                  <w:showingPlcHdr/>
                </w:sdtPr>
                <w:sdtContent>
                  <w:p w14:paraId="39E61B7F"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sdtContent>
          </w:sdt>
        </w:tc>
      </w:tr>
    </w:tbl>
    <w:p w14:paraId="2A773EA5"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120A32F3" w14:textId="77777777" w:rsidTr="0009576A">
        <w:trPr>
          <w:trHeight w:val="744"/>
        </w:trPr>
        <w:tc>
          <w:tcPr>
            <w:tcW w:w="2520" w:type="dxa"/>
            <w:tcBorders>
              <w:right w:val="single" w:sz="4" w:space="0" w:color="auto"/>
            </w:tcBorders>
          </w:tcPr>
          <w:p w14:paraId="3BAB0D6B"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03019362"/>
              <w:placeholder>
                <w:docPart w:val="E6768AC2FCEB472399038282F238F16B"/>
              </w:placeholder>
            </w:sdtPr>
            <w:sdtContent>
              <w:sdt>
                <w:sdtPr>
                  <w:rPr>
                    <w:rFonts w:ascii="Arial" w:hAnsi="Arial" w:cs="Arial"/>
                    <w:sz w:val="18"/>
                    <w:szCs w:val="18"/>
                  </w:rPr>
                  <w:id w:val="327571269"/>
                  <w:placeholder>
                    <w:docPart w:val="661676C6E778435B80EACD51D2C0CF45"/>
                  </w:placeholder>
                  <w:showingPlcHdr/>
                </w:sdtPr>
                <w:sdtContent>
                  <w:p w14:paraId="2C2E94AB"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sdtContent>
          </w:sdt>
        </w:tc>
      </w:tr>
    </w:tbl>
    <w:p w14:paraId="2C514B0D"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7503334A" w14:textId="77777777" w:rsidTr="0009576A">
        <w:trPr>
          <w:trHeight w:val="267"/>
        </w:trPr>
        <w:tc>
          <w:tcPr>
            <w:tcW w:w="2520" w:type="dxa"/>
            <w:tcBorders>
              <w:right w:val="single" w:sz="4" w:space="0" w:color="auto"/>
            </w:tcBorders>
          </w:tcPr>
          <w:p w14:paraId="45B90318"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99072057"/>
              <w:placeholder>
                <w:docPart w:val="FA13F3FB1A82428ABBCD40EA466A0176"/>
              </w:placeholder>
            </w:sdtPr>
            <w:sdtContent>
              <w:sdt>
                <w:sdtPr>
                  <w:rPr>
                    <w:rFonts w:ascii="Arial" w:hAnsi="Arial" w:cs="Arial"/>
                    <w:sz w:val="18"/>
                    <w:szCs w:val="18"/>
                  </w:rPr>
                  <w:id w:val="946730300"/>
                  <w:placeholder>
                    <w:docPart w:val="55AEDFDCEC864CEA9EB2F939D232E510"/>
                  </w:placeholder>
                  <w:showingPlcHdr/>
                </w:sdtPr>
                <w:sdtContent>
                  <w:p w14:paraId="65B89399"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sdtContent>
          </w:sdt>
        </w:tc>
      </w:tr>
    </w:tbl>
    <w:p w14:paraId="16D38E81" w14:textId="77777777" w:rsidR="000F0C19" w:rsidRPr="00920158" w:rsidRDefault="000F0C19" w:rsidP="000F0C19">
      <w:pPr>
        <w:spacing w:after="0" w:line="203" w:lineRule="exact"/>
        <w:ind w:right="-20" w:firstLine="450"/>
        <w:jc w:val="right"/>
        <w:rPr>
          <w:rFonts w:ascii="Arial" w:eastAsia="Arial" w:hAnsi="Arial" w:cs="Arial"/>
          <w:color w:val="231F20"/>
          <w:position w:val="-1"/>
          <w:sz w:val="18"/>
          <w:szCs w:val="18"/>
        </w:rPr>
      </w:pPr>
    </w:p>
    <w:p w14:paraId="4D0E9EA3" w14:textId="77777777" w:rsidR="000F0C19" w:rsidRPr="00920158" w:rsidRDefault="000F0C19" w:rsidP="000F0C19">
      <w:pPr>
        <w:spacing w:after="0" w:line="203" w:lineRule="exact"/>
        <w:ind w:right="-20"/>
        <w:rPr>
          <w:rFonts w:ascii="Arial" w:eastAsia="Arial" w:hAnsi="Arial" w:cs="Arial"/>
          <w:color w:val="231F20"/>
          <w:position w:val="-1"/>
          <w:sz w:val="18"/>
          <w:szCs w:val="18"/>
        </w:rPr>
      </w:pPr>
    </w:p>
    <w:p w14:paraId="44E8C0C3" w14:textId="45B81CE4" w:rsidR="000F0C19" w:rsidRPr="00920158" w:rsidRDefault="00E12FD5" w:rsidP="000F0C19">
      <w:pPr>
        <w:spacing w:after="0" w:line="200" w:lineRule="exact"/>
        <w:rPr>
          <w:rFonts w:ascii="Arial" w:hAnsi="Arial" w:cs="Arial"/>
          <w:sz w:val="20"/>
          <w:szCs w:val="20"/>
        </w:rPr>
      </w:pPr>
      <w:r>
        <w:rPr>
          <w:rFonts w:ascii="Arial" w:hAnsi="Arial" w:cs="Arial"/>
          <w:noProof/>
        </w:rPr>
        <mc:AlternateContent>
          <mc:Choice Requires="wps">
            <w:drawing>
              <wp:anchor distT="0" distB="0" distL="114300" distR="114300" simplePos="0" relativeHeight="251658294" behindDoc="1" locked="0" layoutInCell="1" allowOverlap="1" wp14:anchorId="7679265A" wp14:editId="192F46B4">
                <wp:simplePos x="0" y="0"/>
                <wp:positionH relativeFrom="column">
                  <wp:posOffset>-161925</wp:posOffset>
                </wp:positionH>
                <wp:positionV relativeFrom="paragraph">
                  <wp:posOffset>59055</wp:posOffset>
                </wp:positionV>
                <wp:extent cx="6155690" cy="3149600"/>
                <wp:effectExtent l="9525" t="0" r="6985" b="10795"/>
                <wp:wrapNone/>
                <wp:docPr id="56183197" name="Freeform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55690" cy="314960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56E6C" id="Freeform 658" o:spid="_x0000_s1026" style="position:absolute;margin-left:-12.75pt;margin-top:4.65pt;width:484.7pt;height:248pt;flip:y;z-index:-2516581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1496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9H0GmQIAAIkFAAAOAAAAZHJzL2Uyb0RvYy54bWysVE1v2zAMvQ/YfxB03ND6I4m7GHWKoV2H Ad0H0Gx3RZZjY7KkSUqc9NePou3Uy3oadrBBmfTj4yPF65tDK8leWNdoVdDkMqZEKK7LRm0L+n19 f/GOEueZKpnUShT0KBy9Wb1+dd2ZXKS61rIUlgCIcnlnClp7b/IocrwWLXOX2ggFzkrblnk42m1U WtYBeiujNI6zqNO2NFZz4Rx8veuddIX4VSW4/1pVTngiCwrcPL4tvjfhHa2uWb61zNQNH2iwf2DR skZB0hPUHfOM7GzzF1TbcKudrvwl122kq6rhAmuAapL4rJrHmhmBtYA4zpxkcv8Pln/ZP5pvNlB3 5kHznw4UiTrj8pMnHBzEkE33WZfQQ7bzGos9VLYllWzMD2g9foGCyAHVPZ7UFQdPOHzMksUiW0IT OPhmyXyZxah/xPIAFCjwnfMfhUab7R+c79tTgoXilkSxFhisAaVqJXTq7QWJSZbNwjM08xSUjEFv IrKOSUeW2XJ+HpSOQYiUxLPF1UtYszEsYKUTLGC/HfmxeqTMD2rgDBZh4TLEKJDRLgi0Bm6jQoAA QVj+y7GQ+zy2/2dIYWHKz+fbUgLzvemrNcwHZiFFMElXUJQifGj1Xqw1uvxZ6yDJs1eqaRT+PmXV u+GPkAAmqDcwaeA66avS942U2FipkMoiXaA2TsumDM7Axtnt5lZasmdwc9NZcp+Ow/JHmNU7VSJY LVj5YbA9a2RvQ3IJ2uJEhyEOi8HlG10eYaCt7vcB7C8wam2fKOlgFxTU/doxKyiRnxRctmUyn4fl gYf54gqoEDv1bKYepjhAFdRTaHwwb32/cHbGNtsaMvV3Ren3cJGqJgw58utZDQe47yjjsJvCQpme Mep5g65+AwAA//8DAFBLAwQUAAYACAAAACEAobWq5uEAAAAJAQAADwAAAGRycy9kb3ducmV2Lnht bEyPwU7DMBBE70j8g7VIXFBrtyGFhDhVQeqFSkiEfoATL0lEvI5st0n5eswJjqMZzbwptrMZ2Bmd 7y1JWC0FMKTG6p5aCceP/eIRmA+KtBosoYQLetiW11eFyrWd6B3PVWhZLCGfKwldCGPOuW86NMov 7YgUvU/rjApRupZrp6ZYbga+FmLDjeopLnRqxJcOm6/qZCS4t8uhmuvv/nk3iYe7abM/2teVlLc3 8+4JWMA5/IXhFz+iQxmZansi7dkgYbFO0xiVkCXAop/dJxmwWkIq0gR4WfD/D8ofAAAA//8DAFBL AQItABQABgAIAAAAIQC2gziS/gAAAOEBAAATAAAAAAAAAAAAAAAAAAAAAABbQ29udGVudF9UeXBl c10ueG1sUEsBAi0AFAAGAAgAAAAhADj9If/WAAAAlAEAAAsAAAAAAAAAAAAAAAAALwEAAF9yZWxz Ly5yZWxzUEsBAi0AFAAGAAgAAAAhAKn0fQaZAgAAiQUAAA4AAAAAAAAAAAAAAAAALgIAAGRycy9l Mm9Eb2MueG1sUEsBAi0AFAAGAAgAAAAhAKG1qubhAAAACQEAAA8AAAAAAAAAAAAAAAAA8wQAAGRy cy9kb3ducmV2LnhtbFBLBQYAAAAABAAEAPMAAAABBgAAAAA= " path="m,l9694,e" filled="f" strokecolor="#231f20">
                <v:path arrowok="t" o:connecttype="custom" o:connectlocs="0,0;6155690,0" o:connectangles="0,0"/>
              </v:shape>
            </w:pict>
          </mc:Fallback>
        </mc:AlternateContent>
      </w:r>
    </w:p>
    <w:p w14:paraId="3037C1BF" w14:textId="77777777" w:rsidR="000F0C19" w:rsidRPr="00920158" w:rsidRDefault="000F0C19" w:rsidP="000F0C19">
      <w:pPr>
        <w:widowControl/>
        <w:autoSpaceDE w:val="0"/>
        <w:autoSpaceDN w:val="0"/>
        <w:adjustRightInd w:val="0"/>
        <w:spacing w:after="0" w:line="240" w:lineRule="auto"/>
        <w:ind w:firstLine="270"/>
        <w:rPr>
          <w:rFonts w:ascii="Arial" w:hAnsi="Arial" w:cs="Arial"/>
          <w:sz w:val="20"/>
          <w:szCs w:val="20"/>
        </w:rPr>
      </w:pPr>
      <w:r>
        <w:rPr>
          <w:rFonts w:ascii="Arial" w:hAnsi="Arial" w:cs="Arial"/>
          <w:sz w:val="18"/>
          <w:szCs w:val="18"/>
        </w:rPr>
        <w:t xml:space="preserve">The </w:t>
      </w:r>
      <w:r>
        <w:rPr>
          <w:rFonts w:ascii="Arial" w:hAnsi="Arial" w:cs="Arial"/>
          <w:i/>
          <w:iCs/>
          <w:sz w:val="18"/>
          <w:szCs w:val="18"/>
        </w:rPr>
        <w:t xml:space="preserve">Client </w:t>
      </w:r>
      <w:r>
        <w:rPr>
          <w:rFonts w:ascii="Arial" w:hAnsi="Arial" w:cs="Arial"/>
          <w:sz w:val="18"/>
          <w:szCs w:val="18"/>
        </w:rPr>
        <w:t xml:space="preserve">accepts the </w:t>
      </w:r>
      <w:r>
        <w:rPr>
          <w:rFonts w:ascii="Arial" w:hAnsi="Arial" w:cs="Arial"/>
          <w:i/>
          <w:iCs/>
          <w:sz w:val="18"/>
          <w:szCs w:val="18"/>
        </w:rPr>
        <w:t xml:space="preserve">Consultant’s </w:t>
      </w:r>
      <w:r>
        <w:rPr>
          <w:rFonts w:ascii="Arial" w:hAnsi="Arial" w:cs="Arial"/>
          <w:sz w:val="18"/>
          <w:szCs w:val="18"/>
        </w:rPr>
        <w:t>Offer to Provide the Service</w:t>
      </w:r>
    </w:p>
    <w:p w14:paraId="66108C1C" w14:textId="77777777" w:rsidR="000F0C19" w:rsidRPr="00920158" w:rsidRDefault="000F0C19" w:rsidP="000F0C19">
      <w:pPr>
        <w:spacing w:before="3" w:after="0" w:line="180" w:lineRule="exact"/>
        <w:rPr>
          <w:rFonts w:ascii="Arial" w:hAnsi="Arial" w:cs="Arial"/>
          <w:sz w:val="18"/>
          <w:szCs w:val="18"/>
        </w:rPr>
      </w:pPr>
    </w:p>
    <w:p w14:paraId="23DBF234" w14:textId="77777777" w:rsidR="000F0C19" w:rsidRPr="00920158" w:rsidRDefault="000F0C19" w:rsidP="000F0C19">
      <w:pPr>
        <w:spacing w:after="0" w:line="240" w:lineRule="auto"/>
        <w:ind w:left="223" w:right="-20"/>
        <w:rPr>
          <w:rFonts w:ascii="Arial" w:eastAsia="Arial" w:hAnsi="Arial" w:cs="Arial"/>
          <w:sz w:val="18"/>
          <w:szCs w:val="18"/>
        </w:rPr>
      </w:pPr>
      <w:r>
        <w:rPr>
          <w:rFonts w:ascii="Arial" w:eastAsia="Arial" w:hAnsi="Arial" w:cs="Arial"/>
          <w:color w:val="231F20"/>
          <w:sz w:val="18"/>
          <w:szCs w:val="18"/>
        </w:rPr>
        <w:t xml:space="preserve">Signed on behalf of the </w:t>
      </w:r>
      <w:r>
        <w:rPr>
          <w:rFonts w:ascii="Arial" w:eastAsia="Arial" w:hAnsi="Arial" w:cs="Arial"/>
          <w:i/>
          <w:color w:val="231F20"/>
          <w:sz w:val="18"/>
          <w:szCs w:val="18"/>
        </w:rPr>
        <w:t>Client</w:t>
      </w:r>
    </w:p>
    <w:p w14:paraId="47E77B2C" w14:textId="77777777" w:rsidR="000F0C19" w:rsidRPr="00920158" w:rsidRDefault="000F0C19" w:rsidP="000F0C19">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30885855" w14:textId="77777777" w:rsidTr="0009576A">
        <w:trPr>
          <w:trHeight w:val="267"/>
        </w:trPr>
        <w:tc>
          <w:tcPr>
            <w:tcW w:w="2520" w:type="dxa"/>
            <w:tcBorders>
              <w:right w:val="single" w:sz="4" w:space="0" w:color="auto"/>
            </w:tcBorders>
          </w:tcPr>
          <w:p w14:paraId="166D2F5D"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68309331"/>
              <w:placeholder>
                <w:docPart w:val="153A6CB8AD684EA981E83AA1201574BC"/>
              </w:placeholder>
              <w:showingPlcHdr/>
            </w:sdtPr>
            <w:sdtContent>
              <w:p w14:paraId="75BEB73B"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79B17F21"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01D15AC4" w14:textId="77777777" w:rsidTr="0009576A">
        <w:trPr>
          <w:trHeight w:val="267"/>
        </w:trPr>
        <w:tc>
          <w:tcPr>
            <w:tcW w:w="2520" w:type="dxa"/>
            <w:tcBorders>
              <w:right w:val="single" w:sz="4" w:space="0" w:color="auto"/>
            </w:tcBorders>
          </w:tcPr>
          <w:p w14:paraId="2967156B"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66285733"/>
              <w:placeholder>
                <w:docPart w:val="03552D7AA53A45078CCCC68398E71010"/>
              </w:placeholder>
            </w:sdtPr>
            <w:sdtContent>
              <w:sdt>
                <w:sdtPr>
                  <w:rPr>
                    <w:rFonts w:ascii="Arial" w:hAnsi="Arial" w:cs="Arial"/>
                    <w:sz w:val="18"/>
                    <w:szCs w:val="18"/>
                  </w:rPr>
                  <w:id w:val="-781189236"/>
                  <w:placeholder>
                    <w:docPart w:val="5B0B129FB3174ED191C7BF73F38DA2F3"/>
                  </w:placeholder>
                  <w:showingPlcHdr/>
                </w:sdtPr>
                <w:sdtContent>
                  <w:p w14:paraId="72AD6A3B"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sdtContent>
          </w:sdt>
        </w:tc>
      </w:tr>
    </w:tbl>
    <w:p w14:paraId="5793B218"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12A6C903" w14:textId="77777777" w:rsidTr="0009576A">
        <w:trPr>
          <w:trHeight w:val="744"/>
        </w:trPr>
        <w:tc>
          <w:tcPr>
            <w:tcW w:w="2520" w:type="dxa"/>
            <w:tcBorders>
              <w:right w:val="single" w:sz="4" w:space="0" w:color="auto"/>
            </w:tcBorders>
          </w:tcPr>
          <w:p w14:paraId="582438F5"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467707404"/>
              <w:placeholder>
                <w:docPart w:val="ECDBF25750CC48B7A785BF3B919A6DEF"/>
              </w:placeholder>
            </w:sdtPr>
            <w:sdtContent>
              <w:sdt>
                <w:sdtPr>
                  <w:rPr>
                    <w:rFonts w:ascii="Arial" w:hAnsi="Arial" w:cs="Arial"/>
                    <w:sz w:val="18"/>
                    <w:szCs w:val="18"/>
                  </w:rPr>
                  <w:id w:val="1801269975"/>
                  <w:placeholder>
                    <w:docPart w:val="6FCED91A422D4E97A8326CDBA471565B"/>
                  </w:placeholder>
                  <w:showingPlcHdr/>
                </w:sdtPr>
                <w:sdtContent>
                  <w:p w14:paraId="00A9F19D"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bdr w:val="single" w:sz="4" w:space="0" w:color="auto"/>
                      </w:rPr>
                      <w:t xml:space="preserve"> </w:t>
                    </w:r>
                  </w:p>
                </w:sdtContent>
              </w:sdt>
            </w:sdtContent>
          </w:sdt>
        </w:tc>
      </w:tr>
    </w:tbl>
    <w:p w14:paraId="237A3BAE"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126C373F" w14:textId="77777777" w:rsidTr="0009576A">
        <w:trPr>
          <w:trHeight w:val="267"/>
        </w:trPr>
        <w:tc>
          <w:tcPr>
            <w:tcW w:w="2520" w:type="dxa"/>
            <w:tcBorders>
              <w:right w:val="single" w:sz="4" w:space="0" w:color="auto"/>
            </w:tcBorders>
          </w:tcPr>
          <w:p w14:paraId="23503B0C" w14:textId="77777777" w:rsidR="000F0C19" w:rsidRPr="00920158" w:rsidRDefault="000F0C19" w:rsidP="0009576A">
            <w:pPr>
              <w:spacing w:before="36" w:line="203" w:lineRule="exact"/>
              <w:ind w:right="-20" w:firstLine="450"/>
              <w:jc w:val="right"/>
              <w:rPr>
                <w:rFonts w:ascii="Arial" w:hAnsi="Arial" w:cs="Arial"/>
                <w:sz w:val="18"/>
                <w:szCs w:val="18"/>
              </w:rPr>
            </w:pPr>
            <w:r>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33430125"/>
              <w:placeholder>
                <w:docPart w:val="F684CC384A104D97AB7C5A9DA454569C"/>
              </w:placeholder>
            </w:sdtPr>
            <w:sdtContent>
              <w:sdt>
                <w:sdtPr>
                  <w:rPr>
                    <w:rFonts w:ascii="Arial" w:hAnsi="Arial" w:cs="Arial"/>
                    <w:sz w:val="18"/>
                    <w:szCs w:val="18"/>
                  </w:rPr>
                  <w:id w:val="1068608174"/>
                  <w:placeholder>
                    <w:docPart w:val="AE9147B5B3884DC5BBAFB3A41A856C61"/>
                  </w:placeholder>
                  <w:showingPlcHdr/>
                </w:sdtPr>
                <w:sdtContent>
                  <w:p w14:paraId="57F5F95D"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sdtContent>
          </w:sdt>
        </w:tc>
      </w:tr>
    </w:tbl>
    <w:p w14:paraId="5C902E92" w14:textId="77777777" w:rsidR="00231771" w:rsidRPr="00920158" w:rsidRDefault="000F0C19" w:rsidP="000F0C19">
      <w:pPr>
        <w:spacing w:before="36" w:after="0" w:line="240" w:lineRule="auto"/>
        <w:ind w:left="112" w:right="-20"/>
        <w:rPr>
          <w:rFonts w:ascii="Arial" w:eastAsia="Arial" w:hAnsi="Arial" w:cs="Arial"/>
          <w:color w:val="FFFFFF"/>
          <w:sz w:val="18"/>
          <w:szCs w:val="18"/>
        </w:rPr>
        <w:sectPr w:rsidR="00231771" w:rsidRPr="00920158" w:rsidSect="00231771">
          <w:footerReference w:type="default" r:id="rId21"/>
          <w:type w:val="continuous"/>
          <w:pgSz w:w="11907" w:h="16839" w:code="9"/>
          <w:pgMar w:top="1710" w:right="2520" w:bottom="274" w:left="1080" w:header="720" w:footer="720" w:gutter="0"/>
          <w:cols w:space="720"/>
        </w:sectPr>
      </w:pPr>
      <w:r>
        <w:rPr>
          <w:rFonts w:ascii="Arial" w:eastAsia="Arial" w:hAnsi="Arial" w:cs="Arial"/>
          <w:color w:val="FFFFFF"/>
          <w:sz w:val="18"/>
          <w:szCs w:val="18"/>
        </w:rPr>
        <w:t>6</w:t>
      </w:r>
    </w:p>
    <w:p w14:paraId="22578A35" w14:textId="77777777" w:rsidR="000F0C19" w:rsidRPr="00920158" w:rsidRDefault="000F0C19" w:rsidP="000F0C19">
      <w:pPr>
        <w:spacing w:before="36" w:after="0" w:line="240" w:lineRule="auto"/>
        <w:ind w:left="112" w:right="-20"/>
        <w:rPr>
          <w:rFonts w:ascii="Arial" w:eastAsia="Arial" w:hAnsi="Arial" w:cs="Arial"/>
          <w:sz w:val="18"/>
          <w:szCs w:val="18"/>
        </w:rPr>
      </w:pPr>
    </w:p>
    <w:p w14:paraId="135DCDB3"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710" w:right="2520" w:bottom="274" w:left="1080" w:header="720" w:footer="720" w:gutter="0"/>
          <w:cols w:space="720"/>
        </w:sectPr>
      </w:pPr>
    </w:p>
    <w:p w14:paraId="10A91995" w14:textId="30F095DA" w:rsidR="000F0C19" w:rsidRPr="00920158" w:rsidRDefault="00E12FD5" w:rsidP="000F0C19">
      <w:pPr>
        <w:spacing w:before="21" w:after="0" w:line="633" w:lineRule="exact"/>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85" behindDoc="1" locked="0" layoutInCell="1" allowOverlap="1" wp14:anchorId="20C13A91" wp14:editId="46F7F14B">
                <wp:simplePos x="0" y="0"/>
                <wp:positionH relativeFrom="column">
                  <wp:posOffset>-161925</wp:posOffset>
                </wp:positionH>
                <wp:positionV relativeFrom="paragraph">
                  <wp:posOffset>-71755</wp:posOffset>
                </wp:positionV>
                <wp:extent cx="6155690" cy="8603615"/>
                <wp:effectExtent l="9525" t="13970" r="6985" b="12065"/>
                <wp:wrapNone/>
                <wp:docPr id="890856949"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3615"/>
                          <a:chOff x="665" y="876"/>
                          <a:chExt cx="9694" cy="13549"/>
                        </a:xfrm>
                      </wpg:grpSpPr>
                      <wps:wsp>
                        <wps:cNvPr id="2112884285" name="Freeform 643"/>
                        <wps:cNvSpPr>
                          <a:spLocks/>
                        </wps:cNvSpPr>
                        <wps:spPr bwMode="auto">
                          <a:xfrm>
                            <a:off x="670" y="876"/>
                            <a:ext cx="2" cy="13549"/>
                          </a:xfrm>
                          <a:custGeom>
                            <a:avLst/>
                            <a:gdLst>
                              <a:gd name="T0" fmla="+- 0 876 876"/>
                              <a:gd name="T1" fmla="*/ 876 h 13549"/>
                              <a:gd name="T2" fmla="+- 0 14425 876"/>
                              <a:gd name="T3" fmla="*/ 14425 h 13549"/>
                            </a:gdLst>
                            <a:ahLst/>
                            <a:cxnLst>
                              <a:cxn ang="0">
                                <a:pos x="0" y="T1"/>
                              </a:cxn>
                              <a:cxn ang="0">
                                <a:pos x="0" y="T3"/>
                              </a:cxn>
                            </a:cxnLst>
                            <a:rect l="0" t="0" r="r" b="b"/>
                            <a:pathLst>
                              <a:path h="13549">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403223" name="Freeform 644"/>
                        <wps:cNvSpPr>
                          <a:spLocks/>
                        </wps:cNvSpPr>
                        <wps:spPr bwMode="auto">
                          <a:xfrm flipV="1">
                            <a:off x="665" y="9440"/>
                            <a:ext cx="9694" cy="496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E64E5E" id="Group 642" o:spid="_x0000_s1026" style="position:absolute;margin-left:-12.75pt;margin-top:-5.65pt;width:484.7pt;height:677.45pt;z-index:-251658195" coordorigin="665,876" coordsize="9694,1354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lo0TkwMAABULAAAOAAAAZHJzL2Uyb0RvYy54bWzsVtuO0zAQfUfiHyw/gthcmqRNtNkV2puQ lotE4d1NnItI7GC7TZevZ2wnaegui1gQTzw0tTOTmTNnJic+Pd+3DdpRIWvOUuyduBhRlvG8ZmWK P62vX60wkoqwnDSc0RTfUYnPz54/O+27hPq84k1OBYIgTCZ9l+JKqS5xHJlVtCXyhHeUgbHgoiUK tqJ0ckF6iN42ju+6kdNzkXeCZ1RKuHtpjfjMxC8Kmqn3RSGpQk2KAZsyV2GuG311zk5JUgrSVXU2 wCBPQNGSmkHSKdQlUQRtRX0vVFtngkteqJOMtw4vijqjpgaoxnOPqrkRfNuZWsqkL7uJJqD2iKcn h83e7W5E97H7ICx6WN7y7IsEXpy+K5O5Xe9L64w2/VueQz/JVnFT+L4QrQ4BJaG94fdu4pfuFcrg ZuSFYRRDGzKwrSJ3ATdsB7IK2qSfi6IQI21dRqPlang6juLAPuotwiDWZockNq/BOmDTvYdhkge+ 5J/x9bEiHTVtkJqPDwLVeYp9z/NXq8BfAWBGWuDiWlCqJxVFwUKj0zDAfyRXzpmdWbSbhAb8ktNo CdTNuRl59X9GC0myrVQ3lJvWkN2tVHbgc1iZhucD9jWELtoGZv/lK+QioF//bAvKyckbnV44xqVC Uytg9Cc3wDOL5QWBHz4UbTG6QTTrNIsHrS1HlKQagWd7NiCHFSJaZFwzfh2Xh7Fbe8NwgJOu8lFf 0yrIZnzt/5BCgHoc64bACHRjY4npiNLIdAq9RBUooBlNfaflO7rmxqYO0IziQJaDtWH3vSZWwdPa YaFTmJGf0mq0s/4yfl03jWlww1Cf4jj0Q8OO5E2da6OGI0W5uWgE2hHQRH/hXfsjqB/cQHtYboJV lORXw1qRurFrA82ohB1fO+8bnt/BKAtulRa+DLCouPiGUQ8qm2L5dUsExah5w+C1jKHvWpbNJgiX AAWJuWUztxCWQagUKwyt18sLZaV824m6rCCTZ8pl/DXIUlHrYQdlkIlFNWxAGf6RRHhxvAzche/D pN+TiOCvSQQqmrr7PBY/CPAopLEm2LRxVIuDjgZxNLZ+lO/5PP2GXkTRAsHPJjoIwVwv1i7qkclt 0BycjtTCXYTLh2LN1WLtz2LBID5BKUAjtJaO9T+qFGvIfeyr371JjH5bKfTLqT9nTxcK28UZqv86 keJBQf6iTpiDBZy9jPAO50R9uJvvja4cTrNn3wEAAP//AwBQSwMEFAAGAAgAAAAhADPfWSbiAAAA DAEAAA8AAABkcnMvZG93bnJldi54bWxMj8FqwzAMhu+DvYPRYLfWcd2UNYtTStl2KoO1g7GbG6tJ aGyH2E3St5922m4S+vj1/flmsi0bsA+NdwrEPAGGrvSmcZWCz+Pr7AlYiNoZ3XqHCm4YYFPc3+U6 M350HzgcYsUoxIVMK6hj7DLOQ1mj1WHuO3R0O/ve6khrX3HT65HCbcsXSbLiVjeOPtS6w12N5eVw tQreRj1upXgZ9pfz7vZ9TN+/9gKVenyYts/AIk7xD4ZffVKHgpxO/upMYK2C2SJNCaVBCAmMiPVS roGdCJVLuQJe5Px/ieIHAAD//wMAUEsBAi0AFAAGAAgAAAAhALaDOJL+AAAA4QEAABMAAAAAAAAA AAAAAAAAAAAAAFtDb250ZW50X1R5cGVzXS54bWxQSwECLQAUAAYACAAAACEAOP0h/9YAAACUAQAA CwAAAAAAAAAAAAAAAAAvAQAAX3JlbHMvLnJlbHNQSwECLQAUAAYACAAAACEAuJaNE5MDAAAVCwAA DgAAAAAAAAAAAAAAAAAuAgAAZHJzL2Uyb0RvYy54bWxQSwECLQAUAAYACAAAACEAM99ZJuIAAAAM AQAADwAAAAAAAAAAAAAAAADtBQAAZHJzL2Rvd25yZXYueG1sUEsFBgAAAAAEAAQA8wAAAPwGAAAA AA== ">
                <v:shape id="Freeform 643" o:spid="_x0000_s1027" style="position:absolute;left:670;top:876;width:2;height:13549;visibility:visible;mso-wrap-style:square;v-text-anchor:top" coordsize="2,135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J0s0ywAAAOMAAAAPAAAAZHJzL2Rvd25yZXYueG1sRI9BS8NA FITvgv9heQUvxW4StC6x21JKBUF7aCp4fWSf2dDs25Bd0/Tfu4LgcZiZb5jVZnKdGGkIrWcN+SID QVx703Kj4eP0cq9AhIhssPNMGq4UYLO+vVlhafyFjzRWsREJwqFEDTbGvpQy1JYchoXviZP35QeH McmhkWbAS4K7ThZZtpQOW04LFnvaWarP1bfTUL2fdmb+tt3Pr2rcG/sZmqdDrfXdbNo+g4g0xf/w X/vVaCjyvFDqoVCP8Psp/QG5/gEAAP//AwBQSwECLQAUAAYACAAAACEA2+H2y+4AAACFAQAAEwAA AAAAAAAAAAAAAAAAAAAAW0NvbnRlbnRfVHlwZXNdLnhtbFBLAQItABQABgAIAAAAIQBa9CxbvwAA ABUBAAALAAAAAAAAAAAAAAAAAB8BAABfcmVscy8ucmVsc1BLAQItABQABgAIAAAAIQBCJ0s0ywAA AOMAAAAPAAAAAAAAAAAAAAAAAAcCAABkcnMvZG93bnJldi54bWxQSwUGAAAAAAMAAwC3AAAA/wIA AAAA " path="m,l,13549e" filled="f" strokecolor="#231f20">
                  <v:path arrowok="t" o:connecttype="custom" o:connectlocs="0,876;0,14425" o:connectangles="0,0"/>
                </v:shape>
                <v:shape id="Freeform 644" o:spid="_x0000_s1028" style="position:absolute;left:665;top:9440;width:9694;height:4960;flip:y;visibility:visible;mso-wrap-style:square;v-text-anchor:top" coordsize="9694,49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w4eqxwAAAOMAAAAPAAAAZHJzL2Rvd25yZXYueG1sRE9fS8Mw EH8f+B3CCb5tiZ3arS4bYyAIjsKqH+BIzrauudQmbvXbm4Gwx/v9v9VmdJ040RBazxruZwoEsfG2 5VrDx/vLdAEiRGSLnWfS8EsBNuubyQoL6898oFMVa5FCOBSooYmxL6QMpiGHYeZ74sR9+sFhTOdQ SzvgOYW7TmZKPUmHLaeGBnvaNWSO1Y/TkGdf+ZsspULz6Bbl93Z/LHdG67vbcfsMItIYr+J/96tN 85fL/EHNs2wOl58SAHL9BwAA//8DAFBLAQItABQABgAIAAAAIQDb4fbL7gAAAIUBAAATAAAAAAAA AAAAAAAAAAAAAABbQ29udGVudF9UeXBlc10ueG1sUEsBAi0AFAAGAAgAAAAhAFr0LFu/AAAAFQEA AAsAAAAAAAAAAAAAAAAAHwEAAF9yZWxzLy5yZWxzUEsBAi0AFAAGAAgAAAAhALnDh6rHAAAA4wAA AA8AAAAAAAAAAAAAAAAABwIAAGRycy9kb3ducmV2LnhtbFBLBQYAAAAAAwADALcAAAD7AgAAAAA= " path="m,l9694,e" filled="f" strokecolor="#231f20">
                  <v:path arrowok="t" o:connecttype="custom" o:connectlocs="0,0;9694,0" o:connectangles="0,0"/>
                </v:shape>
              </v:group>
            </w:pict>
          </mc:Fallback>
        </mc:AlternateContent>
      </w:r>
      <w:r>
        <w:rPr>
          <w:rFonts w:ascii="Arial" w:hAnsi="Arial" w:cs="Arial"/>
          <w:noProof/>
        </w:rPr>
        <mc:AlternateContent>
          <mc:Choice Requires="wpg">
            <w:drawing>
              <wp:anchor distT="0" distB="0" distL="114300" distR="114300" simplePos="0" relativeHeight="251658262" behindDoc="1" locked="0" layoutInCell="1" allowOverlap="1" wp14:anchorId="2FF0877F" wp14:editId="4BD387B3">
                <wp:simplePos x="0" y="0"/>
                <wp:positionH relativeFrom="column">
                  <wp:posOffset>5988050</wp:posOffset>
                </wp:positionH>
                <wp:positionV relativeFrom="paragraph">
                  <wp:posOffset>-71755</wp:posOffset>
                </wp:positionV>
                <wp:extent cx="1270" cy="8604250"/>
                <wp:effectExtent l="6350" t="13970" r="11430" b="11430"/>
                <wp:wrapNone/>
                <wp:docPr id="692036999"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350" y="876"/>
                          <a:chExt cx="2" cy="13550"/>
                        </a:xfrm>
                      </wpg:grpSpPr>
                      <wps:wsp>
                        <wps:cNvPr id="700815495" name="Freeform 572"/>
                        <wps:cNvSpPr>
                          <a:spLocks/>
                        </wps:cNvSpPr>
                        <wps:spPr bwMode="auto">
                          <a:xfrm>
                            <a:off x="1035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D8E2E" id="Group 571" o:spid="_x0000_s1026" style="position:absolute;margin-left:471.5pt;margin-top:-5.65pt;width:.1pt;height:677.5pt;z-index:-251658218" coordorigin="10350,876" coordsize="2,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t196/QIAAOoGAAAOAAAAZHJzL2Uyb0RvYy54bWykVdtu2zAMfR+wfxD0uKH1JUnTGHWKoW2K Ad1WoNkHKLJ8wWRJk5Q43dePkuzEvWwDuocYlEkdHh7SzMXlvuVox7RppMhxchpjxASVRSOqHH9f r07OMTKWiIJwKViOH5nBl8v37y46lbFU1pIXTCMAESbrVI5ra1UWRYbWrCXmVComwFlK3RILR11F hSYdoLc8SuP4LOqkLpSWlBkDb6+DEy89flkyar+VpWEW8RwDN+uf2j837hktL0hWaaLqhvY0yBtY tKQRkPQAdU0sQVvdvIBqG6qlkaU9pbKNZFk2lPkaoJokflbNrZZb5Wupsq5SB5lA2mc6vRmWft3d avWg7nVgD+adpD8M6BJ1qsrGfneuQjDadF9kAf0kWyt94ftStw4CSkJ7r+/jQV+2t4jCyySdQw8o OM7P4mk66+WnNfTIXUriCbxDzj8/C62h9U1/OQ03k8ks3ItIFnJ6nj0v13cYJHPUyvyfVg81Ucy3 wDgt7jVqihzP4/g8mU0XM4wEaUGGlWbMDSmazVNH3LGA8EFXMxZ15HFhBrT/p5yvKDOI+kddSEa3 xt4y6ftCdnfGhmkvwPLdLnr2axC9bDkM/scTFCMQ3/36b+MQlAxBHyIfUqNDL2DuD2HAZ4SVTKHP r6FNhjBAC0EjPOhtNbAk9UCc7kXPHCxE3IaJ/ewpaY4zt04ccUCAIFflX2Mn49hwp0+hYXU8Xxoa I1gamyCMItYxcymciWqYXz+b7k0rd2wtvc8eqfl5hyxHLxcvowBluuh5BT9ccSl8VYe0ju2ov0Ku Gs59g7lAXY4Xs3Tm1TGSN4VzOjpGV5srrtGOwEJMJ8kqHUg9CYPFIwoPVjNS3PS2JQ0PNiTnoC58 emGAw8RvZPEIw6xlWLPwtwBGLfUvjDpYsTk2P7dEM4z4ZwHf5QL67nayP0zhy4GDHns2Yw8RFKBy bDG03plXNuzxrdJNVUOmxJcr5CfYSWXjht3zC6z6A6wGb/mFCtaTjT0++6jjX9TyNwAAAP//AwBQ SwMEFAAGAAgAAAAhAG+KbqbiAAAADAEAAA8AAABkcnMvZG93bnJldi54bWxMj01PwzAMhu9I/IfI SNy2NOv4Kk2naQJOExIbEuKWNV5brXGqJmu7f485wdH2o9fPm68m14oB+9B40qDmCQik0tuGKg2f +9fZI4gQDVnTekINFwywKq6vcpNZP9IHDrtYCQ6hkBkNdYxdJmUoa3QmzH2HxLej752JPPaVtL0Z Ody1cpEk99KZhvhDbTrc1Fiedmen4W004zpVL8P2dNxcvvd3719bhVrf3kzrZxARp/gHw68+q0PB Tgd/JhtEq+FpmXKXqGGmVAqCCd4sQBwYTZfpA8gil/9LFD8AAAD//wMAUEsBAi0AFAAGAAgAAAAh ALaDOJL+AAAA4QEAABMAAAAAAAAAAAAAAAAAAAAAAFtDb250ZW50X1R5cGVzXS54bWxQSwECLQAU AAYACAAAACEAOP0h/9YAAACUAQAACwAAAAAAAAAAAAAAAAAvAQAAX3JlbHMvLnJlbHNQSwECLQAU AAYACAAAACEAuLdfev0CAADqBgAADgAAAAAAAAAAAAAAAAAuAgAAZHJzL2Uyb0RvYy54bWxQSwEC LQAUAAYACAAAACEAb4pupuIAAAAMAQAADwAAAAAAAAAAAAAAAABXBQAAZHJzL2Rvd25yZXYueG1s UEsFBgAAAAAEAAQA8wAAAGYGAAAAAA== ">
                <v:shape id="Freeform 572" o:spid="_x0000_s1027" style="position:absolute;left:1035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4HnlzQAAAOIAAAAPAAAAZHJzL2Rvd25yZXYueG1sRI9PT8JA FMTvJH6HzTPhYmAXtfypLMQYCT0RBQ4cH91nW+2+rd0Vyrd3TUw4TmbmN5n5srO1OFHrK8caRkMF gjh3puJCw363GkxB+IBssHZMGi7kYbm46c0xNe7M73TahkJECPsUNZQhNKmUPi/Joh+6hjh6H661 GKJsC2laPEe4reW9UmNpseK4UGJDLyXlX9sfq2FXHTbF+nt1zO9eN2/rzyQ7modM6/5t9/wEIlAX ruH/dmY0TJSajpLHWQJ/l+IdkItfAAAA//8DAFBLAQItABQABgAIAAAAIQDb4fbL7gAAAIUBAAAT AAAAAAAAAAAAAAAAAAAAAABbQ29udGVudF9UeXBlc10ueG1sUEsBAi0AFAAGAAgAAAAhAFr0LFu/ AAAAFQEAAAsAAAAAAAAAAAAAAAAAHwEAAF9yZWxzLy5yZWxzUEsBAi0AFAAGAAgAAAAhAPngeeXN AAAA4gAAAA8AAAAAAAAAAAAAAAAABwIAAGRycy9kb3ducmV2LnhtbFBLBQYAAAAAAwADALcAAAAB AwAAAAA= " path="m,l,13549e" filled="f" strokecolor="#231f20">
                  <v:path arrowok="t" o:connecttype="custom" o:connectlocs="0,876;0,14425" o:connectangles="0,0"/>
                </v:shape>
              </v:group>
            </w:pict>
          </mc:Fallback>
        </mc:AlternateContent>
      </w:r>
      <w:r>
        <w:rPr>
          <w:rFonts w:ascii="Arial" w:hAnsi="Arial" w:cs="Arial"/>
          <w:noProof/>
        </w:rPr>
        <mc:AlternateContent>
          <mc:Choice Requires="wpg">
            <w:drawing>
              <wp:anchor distT="0" distB="0" distL="114300" distR="114300" simplePos="0" relativeHeight="251658261" behindDoc="1" locked="0" layoutInCell="1" allowOverlap="1" wp14:anchorId="398ADD2B" wp14:editId="69A9C3EC">
                <wp:simplePos x="0" y="0"/>
                <wp:positionH relativeFrom="column">
                  <wp:posOffset>-163195</wp:posOffset>
                </wp:positionH>
                <wp:positionV relativeFrom="paragraph">
                  <wp:posOffset>-76835</wp:posOffset>
                </wp:positionV>
                <wp:extent cx="6155690" cy="1270"/>
                <wp:effectExtent l="8255" t="8890" r="8255" b="8890"/>
                <wp:wrapNone/>
                <wp:docPr id="315087174"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868"/>
                          <a:chExt cx="9694" cy="2"/>
                        </a:xfrm>
                      </wpg:grpSpPr>
                      <wps:wsp>
                        <wps:cNvPr id="1401827801" name="Freeform 570"/>
                        <wps:cNvSpPr>
                          <a:spLocks/>
                        </wps:cNvSpPr>
                        <wps:spPr bwMode="auto">
                          <a:xfrm>
                            <a:off x="663" y="868"/>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76F25" id="Group 569" o:spid="_x0000_s1026" style="position:absolute;margin-left:-12.85pt;margin-top:-6.05pt;width:484.7pt;height:.1pt;z-index:-251658219" coordorigin="663,868"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WOZz/AIAAN0GAAAOAAAAZHJzL2Uyb0RvYy54bWykVdtu2zAMfR+wfxD0uGH1pbkadYqhNwzo tgLNPkCR5QsmS5qkxOm+fpRkJ266YkD3UJcy6cPDQ4q5uNy3HO2YNo0UOU7OYoyYoLJoRJXjH+vb TwuMjCWiIFwKluMnZvDl6v27i05lLJW15AXTCECEyTqV49palUWRoTVriTmTiglwllK3xMJRV1Gh SQfoLY/SOJ5FndSF0pIyY+DtdXDilccvS0bt97I0zCKeY+Bm/VP758Y9o9UFySpNVN3QngZ5A4uW NAKSHqCuiSVoq5sXUG1DtTSytGdUtpEsy4YyXwNUk8Qn1dxpuVW+lirrKnWQCaQ90enNsPTb7k6r R/WgA3sw7yX9aUCXqFNVNva7cxWC0ab7KgvoJ9la6Qvfl7p1EFAS2nt9nw76sr1FFF7Okul0toQ2 UPAl6byXn9bQI/fRbHaOEbgWs0VoDK1v+k+Xs+UkfJc6V0SykNCT7Em5psMUmaNQ5v+EeqyJYl5/ 44R40KgpgPgkThbpfBEnGAnSggi3mjE3omgaSnI0IH5Q1YwlHXlcmAHl/ynmC10GQV9ThWR0a+wd k74lZHdvbBj0Aizf6KKnvoZulC2Hmf/4CcUIMrm//locgqDSEPQhQusYdcgn7iEHpHQI8khJfD6d /w0LWnzESkdY0NNq4EfqgTLdi54zWIi4tRL7gVPSuJlZA7dh0gABglx9r8SG8fJjN8SG/30KDfvi dFNojGBTbIIkiljHzKVwJupy7KVwL1q5Y2vpXfbkCkCSo5eLcVRo4aiC4IYvXAI/6Yekjuuor0Le Npz7LnDhqUzTqdfGSN4UzunYGF1trrhGOwI7MD1PbtNBgGdhsGtE4cFqRoqb3rak4cGG5By0hQsX pjbcto0snmCCtQybFX4JwKil/o1RB1s1x+bXlmiGEf8i4DYuk8nErWF/mEznQAXpsWcz9hBBASrH FkPjnXllw+reKt1UNWRKfLlCfoY1VDZuyD2/wKo/wELwlt+hYD1b0uOzjzr+Kq3+AAAA//8DAFBL AwQUAAYACAAAACEArRqR+OEAAAALAQAADwAAAGRycy9kb3ducmV2LnhtbEyPQU/CQBCF7yb+h82Y eIPtFlGo3RJC1BMxEUwMt6Ud2obubNNd2vLvHU56m3nv5c036Wq0jeix87UjDWoagUDKXVFTqeF7 /z5ZgPDBUGEaR6jhih5W2f1dapLCDfSF/S6UgkvIJ0ZDFUKbSOnzCq3xU9cisXdynTWB166URWcG LreNjKPoWVpTE1+oTIubCvPz7mI1fAxmWM/UW789nzbXw37++bNVqPXjw7h+BRFwDH9huOEzOmTM dHQXKrxoNEzi+QtHeVCxAsGJ5dOMleNNUUuQWSr//5D9AgAA//8DAFBLAQItABQABgAIAAAAIQC2 gziS/gAAAOEBAAATAAAAAAAAAAAAAAAAAAAAAABbQ29udGVudF9UeXBlc10ueG1sUEsBAi0AFAAG AAgAAAAhADj9If/WAAAAlAEAAAsAAAAAAAAAAAAAAAAALwEAAF9yZWxzLy5yZWxzUEsBAi0AFAAG AAgAAAAhAJVY5nP8AgAA3QYAAA4AAAAAAAAAAAAAAAAALgIAAGRycy9lMm9Eb2MueG1sUEsBAi0A FAAGAAgAAAAhAK0akfjhAAAACwEAAA8AAAAAAAAAAAAAAAAAVgUAAGRycy9kb3ducmV2LnhtbFBL BQYAAAAABAAEAPMAAABkBgAAAAA= ">
                <v:shape id="Freeform 570" o:spid="_x0000_s1027" style="position:absolute;left:663;top:868;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f9GyAAAAOMAAAAPAAAAZHJzL2Rvd25yZXYueG1sRE/NasJA EL4X+g7LFLzpblRsmrpKqVY8eNEKvQ7ZaRLMzobsmsQ+fbcg9Djf/yzXg61FR62vHGtIJgoEce5M xYWG8+fHOAXhA7LB2jFpuJGH9erxYYmZcT0fqTuFQsQQ9hlqKENoMil9XpJFP3ENceS+XWsxxLMt pGmxj+G2llOlFtJixbGhxIbeS8ovp6vVYM9bum62m+5lN+sv85+v/rC7FVqPnoa3VxCBhvAvvrv3 Js6fqySdPqcqgb+fIgBy9QsAAP//AwBQSwECLQAUAAYACAAAACEA2+H2y+4AAACFAQAAEwAAAAAA AAAAAAAAAAAAAAAAW0NvbnRlbnRfVHlwZXNdLnhtbFBLAQItABQABgAIAAAAIQBa9CxbvwAAABUB AAALAAAAAAAAAAAAAAAAAB8BAABfcmVscy8ucmVsc1BLAQItABQABgAIAAAAIQA/Qf9GyAAAAOMA AAAPAAAAAAAAAAAAAAAAAAcCAABkcnMvZG93bnJldi54bWxQSwUGAAAAAAMAAwC3AAAA/AIAAAAA " path="m,l9694,e" filled="f" strokecolor="#231f20">
                  <v:path arrowok="t" o:connecttype="custom" o:connectlocs="0,0;9694,0" o:connectangles="0,0"/>
                </v:shape>
              </v:group>
            </w:pict>
          </mc:Fallback>
        </mc:AlternateContent>
      </w:r>
      <w:r>
        <w:rPr>
          <w:rFonts w:ascii="Arial" w:hAnsi="Arial" w:cs="Arial"/>
          <w:noProof/>
        </w:rPr>
        <mc:AlternateContent>
          <mc:Choice Requires="wpg">
            <w:drawing>
              <wp:anchor distT="0" distB="0" distL="114300" distR="114300" simplePos="0" relativeHeight="251658260" behindDoc="1" locked="0" layoutInCell="1" allowOverlap="1" wp14:anchorId="1F537FC8" wp14:editId="460AE9C1">
                <wp:simplePos x="0" y="0"/>
                <wp:positionH relativeFrom="column">
                  <wp:posOffset>-163195</wp:posOffset>
                </wp:positionH>
                <wp:positionV relativeFrom="paragraph">
                  <wp:posOffset>-71755</wp:posOffset>
                </wp:positionV>
                <wp:extent cx="6155690" cy="541655"/>
                <wp:effectExtent l="0" t="4445" r="0" b="0"/>
                <wp:wrapNone/>
                <wp:docPr id="792516750"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663" y="876"/>
                          <a:chExt cx="9694" cy="853"/>
                        </a:xfrm>
                      </wpg:grpSpPr>
                      <wps:wsp>
                        <wps:cNvPr id="1159806216" name="Freeform 568"/>
                        <wps:cNvSpPr>
                          <a:spLocks/>
                        </wps:cNvSpPr>
                        <wps:spPr bwMode="auto">
                          <a:xfrm>
                            <a:off x="663" y="876"/>
                            <a:ext cx="9694" cy="853"/>
                          </a:xfrm>
                          <a:custGeom>
                            <a:avLst/>
                            <a:gdLst>
                              <a:gd name="T0" fmla="+- 0 663 663"/>
                              <a:gd name="T1" fmla="*/ T0 w 9694"/>
                              <a:gd name="T2" fmla="+- 0 1729 876"/>
                              <a:gd name="T3" fmla="*/ 1729 h 853"/>
                              <a:gd name="T4" fmla="+- 0 10357 663"/>
                              <a:gd name="T5" fmla="*/ T4 w 9694"/>
                              <a:gd name="T6" fmla="+- 0 1729 876"/>
                              <a:gd name="T7" fmla="*/ 1729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9 876"/>
                              <a:gd name="T19" fmla="*/ 1729 h 853"/>
                            </a:gdLst>
                            <a:ahLst/>
                            <a:cxnLst>
                              <a:cxn ang="0">
                                <a:pos x="T1" y="T3"/>
                              </a:cxn>
                              <a:cxn ang="0">
                                <a:pos x="T5" y="T7"/>
                              </a:cxn>
                              <a:cxn ang="0">
                                <a:pos x="T9" y="T11"/>
                              </a:cxn>
                              <a:cxn ang="0">
                                <a:pos x="T13" y="T15"/>
                              </a:cxn>
                              <a:cxn ang="0">
                                <a:pos x="T17" y="T1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FC590" id="Group 567" o:spid="_x0000_s1026" style="position:absolute;margin-left:-12.85pt;margin-top:-5.65pt;width:484.7pt;height:42.65pt;z-index:-251658220" coordorigin="663,876"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7bcUowMAACcKAAAOAAAAZHJzL2Uyb0RvYy54bWykVl1v2zYUfR+w/0DwcUMj0bFky4hTBOkS DOi2AtV+AC1RH5gkaqRsOfv1OyQlW3ajtGgfLJO6R5fnnkvey7v3x7oiB6F0KZstZTc+JaJJZFo2 +Zb+HT+9W1OiO96kvJKN2NIXoen7+59/uuvbjVjIQlapUAROGr3p2y0tuq7deJ5OClFzfSNb0cCY SVXzDlOVe6niPbzXlbfw/dDrpUpbJROhNd5+cEZ6b/1nmUi6v7JMi45UWwpunX0q+9yZp3d/xze5 4m1RJgMN/h0sal42WPTk6gPvONmr8gtXdZkoqWXW3SSy9mSWlYmwMSAa5l9F86zkvrWx5Js+b08y Qdornb7bbfLn4Vm1n9tPyrHH8KNM/tHQxevbfDO1m3nuwGTX/yFT5JPvO2kDP2aqNi4QEjlafV9O +opjRxK8DFkQhBHSkMAWLFkYBC4BSYEsmc/C8JYSGNercLT8NnwchdHSfbkObo3R4xu3qCU6EDOJ x07SZ7H0j4n1ueCtsDnQRoxPipQpNjoLorUfLlhIScNrCPGkhDDblATh2rAzNIAfldVTWScWA9NQ /6uCfqHMKOq8LnyT7HX3LKRNDD981J3b7ilGNt3pQD5GTrK6ws7/9R3xCdYyP5eB/ARiI+gXj8Q+ 6YldenA5elqMIOuJrRYROSXz7ApZduvBlcUUZMgqjtBpQeR7wor5t8HqNV7BCDO8ljO8kKiprxle qxH1Ji/UtKmvOV7RCDO81jO82KX00Oo1vdhUe4N5VS92Kf5cGqfix2wxR+xS/TliU/HniV2qP0ds qn7MwjliV/LPpJJN5b/cY6gc+XgGeDEei+TYDOcCI8JNA/NtaWulNrUpRg5QmuKx+ABlDtEMGLoY 8GqoVG+DQdWAkWVX195GM1cjY2arJ4L5ChyyWu/R1Lv7bAhYoU9ed0hFCTrkzhWBlndGJxOvGZJ+ S13dKVCrUY6NoZYHEUsL6c4t4Fysz/aqmeKcIzA8Q0fA+N9ahyegbdsIYDSP/w6GAwVn34K5XhAu TXS2tZwiNkJNyqiWVZk+lVVlAtUq3z1Wihw4rhcPq4fo4XHQ+AJW2Y3SSPOZS7B5g7blar9rFjuZ vqAPKOnuKLhTYVBI9R8lPe4nW6r/3XMlKKl+b9DTIrZcItLOTpbBaoGJmlp2UwtvErja0o5iY5vh Y+cuQftWlXmBlZjNYSMf0NCz0jQKy8+xGiZoq3ZkbyMYXVx3pnOLOt/v7v8HAAD//wMAUEsDBBQA BgAIAAAAIQBM80k+4QAAAAoBAAAPAAAAZHJzL2Rvd25yZXYueG1sTI9NT8JAEIbvJv6HzZh4g+1S EKzdEkLUEzERTAy3oR3ahu5u013a8u8dT3qbjyfvPJOuR9OInjpfO6tBTSMQZHNX1LbU8HV4m6xA +IC2wMZZ0nAjD+vs/i7FpHCD/aR+H0rBIdYnqKEKoU2k9HlFBv3UtWR5d3adwcBtV8qiw4HDTSNn UfQkDdaWL1TY0rai/LK/Gg3vAw6bWL32u8t5ezseFh/fO0VaPz6MmxcQgcbwB8OvPqtDxk4nd7WF F42GyWyxZJQLpWIQTDzPY56cNCznEcgslf9fyH4AAAD//wMAUEsBAi0AFAAGAAgAAAAhALaDOJL+ AAAA4QEAABMAAAAAAAAAAAAAAAAAAAAAAFtDb250ZW50X1R5cGVzXS54bWxQSwECLQAUAAYACAAA ACEAOP0h/9YAAACUAQAACwAAAAAAAAAAAAAAAAAvAQAAX3JlbHMvLnJlbHNQSwECLQAUAAYACAAA ACEAt+23FKMDAAAnCgAADgAAAAAAAAAAAAAAAAAuAgAAZHJzL2Uyb0RvYy54bWxQSwECLQAUAAYA CAAAACEATPNJPuEAAAAKAQAADwAAAAAAAAAAAAAAAAD9BQAAZHJzL2Rvd25yZXYueG1sUEsFBgAA AAAEAAQA8wAAAAsHAAAAAA== ">
                <v:shape id="Freeform 568" o:spid="_x0000_s1027" style="position:absolute;left:663;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sMNsyQAAAOMAAAAPAAAAZHJzL2Rvd25yZXYueG1sRE9fS8Mw EH8X/A7hBN9c2snqVpcNkepkjsGqgo9Hc2vLmktJ4tZ9ezMQfLzf/5svB9OJIznfWlaQjhIQxJXV LdcKPj9e7qYgfEDW2FkmBWfysFxcX80x1/bEOzqWoRYxhH2OCpoQ+lxKXzVk0I9sTxy5vXUGQzxd LbXDUww3nRwnSSYNthwbGuzpuaHqUP4YBV35cF9vv4ti/9UWh9XrZi3d+1qp25vh6RFEoCH8i//c bzrOTyezaZKN0wwuP0UA5OIXAAD//wMAUEsBAi0AFAAGAAgAAAAhANvh9svuAAAAhQEAABMAAAAA AAAAAAAAAAAAAAAAAFtDb250ZW50X1R5cGVzXS54bWxQSwECLQAUAAYACAAAACEAWvQsW78AAAAV AQAACwAAAAAAAAAAAAAAAAAfAQAAX3JlbHMvLnJlbHNQSwECLQAUAAYACAAAACEAL7DDbMkAAADj AAAADwAAAAAAAAAAAAAAAAAHAgAAZHJzL2Rvd25yZXYueG1sUEsFBgAAAAADAAMAtwAAAP0CAAAA AA== " path="m,853r9694,l9694,,,,,853e" fillcolor="#a7a9ac" stroked="f">
                  <v:path arrowok="t" o:connecttype="custom" o:connectlocs="0,1729;9694,1729;9694,876;0,876;0,1729" o:connectangles="0,0,0,0,0"/>
                </v:shape>
              </v:group>
            </w:pict>
          </mc:Fallback>
        </mc:AlternateContent>
      </w:r>
      <w:r>
        <w:rPr>
          <w:rFonts w:ascii="Arial" w:eastAsia="Arial" w:hAnsi="Arial" w:cs="Arial"/>
          <w:color w:val="231F20"/>
          <w:position w:val="-2"/>
          <w:sz w:val="56"/>
          <w:szCs w:val="56"/>
        </w:rPr>
        <w:t>Price List</w:t>
      </w:r>
    </w:p>
    <w:p w14:paraId="42471C88" w14:textId="3156F29E" w:rsidR="000F0C19" w:rsidRPr="00920158" w:rsidRDefault="00E12FD5" w:rsidP="000F0C19">
      <w:pPr>
        <w:spacing w:before="8" w:after="0" w:line="170" w:lineRule="exact"/>
        <w:rPr>
          <w:rFonts w:ascii="Arial" w:hAnsi="Arial" w:cs="Arial"/>
          <w:sz w:val="17"/>
          <w:szCs w:val="17"/>
        </w:rPr>
      </w:pPr>
      <w:r>
        <w:rPr>
          <w:rFonts w:ascii="Arial" w:hAnsi="Arial" w:cs="Arial"/>
          <w:noProof/>
          <w:sz w:val="17"/>
          <w:szCs w:val="17"/>
        </w:rPr>
        <mc:AlternateContent>
          <mc:Choice Requires="wps">
            <w:drawing>
              <wp:anchor distT="0" distB="0" distL="114300" distR="114300" simplePos="0" relativeHeight="251658275" behindDoc="1" locked="0" layoutInCell="1" allowOverlap="1" wp14:anchorId="6159E83B" wp14:editId="6B0170F2">
                <wp:simplePos x="0" y="0"/>
                <wp:positionH relativeFrom="column">
                  <wp:posOffset>-163195</wp:posOffset>
                </wp:positionH>
                <wp:positionV relativeFrom="paragraph">
                  <wp:posOffset>59055</wp:posOffset>
                </wp:positionV>
                <wp:extent cx="6155690" cy="1270"/>
                <wp:effectExtent l="8255" t="7620" r="8255" b="10160"/>
                <wp:wrapNone/>
                <wp:docPr id="634142977" name="Freeform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89FEA" id="Freeform 620" o:spid="_x0000_s1026" style="position:absolute;margin-left:-12.85pt;margin-top:4.65pt;width:484.7pt;height:.1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957wjwIAAHwFAAAOAAAAZHJzL2Uyb0RvYy54bWysVNuO0zAQfUfiHyw/gra59Eajpiu0SxHS cpG2fIDrOE2E4zG223T5esZO0g0FXhAPrcaZ8ZkzZ8azvj03kpyEsTWonCaTmBKhOBS1OuT06257 84YS65gqmAQlcvokLL3dvHyxbnUmUqhAFsIQBFE2a3VOK+d0FkWWV6JhdgJaKHSWYBrm8GgOUWFY i+iNjNI4XkQtmEIb4MJa/HrfOekm4Jel4O5zWVrhiMwpcnPh34T/vf+PNmuWHQzTVc17GuwfWDSs Vpj0AnXPHCNHU/8G1dTcgIXSTTg0EZRlzUWoAatJ4qtqHiumRagFxbH6IpP9f7D80+lRfzGeutUP wL9ZVCRqtc0uHn+wGEP27UcosIfs6CAUey5N429iGeQcNH26aCrOjnD8uEjm88UKpefoS9JlkDxi 2XCXH617LyDgsNODdV1HCrSCngVRrMGkO4QoG4nNeX1DYrJYTP2v798lKBmCXkVkF5OWrBar2XVQ OgQFpCSezpd/wpoOYR4rHWEh+8PAj1UDZX5WPWe0CPPzHweVNFivzg65DfIgAgb5+v4Si7mvY7s7 fQqDg3090oYSHOl9V61mzjPzKbxJ2pwGKfyHBk5iB8HlrvqGSZ69Uo2jwvUxq86NN3wCHJrOCEk9 11FfFWxrKUNjpQpU5uk8aGNB1oV3ejbWHPZ30pATw8eaTpNtOgzLL2EGjqoIYJVgxbvedqyWnY3J JWobhtjPrd8FNttD8YQzbKBbAbiy0KjA/KCkxeefU/v9yIygRH5Q+L5WyWzm90U4zOZLpELM2LMf e5jiCJVTR7Hx3rxz3Y45alMfKsyUhHIVvMW3U9Z+yAO/jlV/wCceZOzXkd8h43OIel6am58AAAD/ /wMAUEsDBBQABgAIAAAAIQDvkzwP3gAAAAcBAAAPAAAAZHJzL2Rvd25yZXYueG1sTI5Ba8JAFITv hf6H5RV6KbpRq9Y0GxFBqIiH2tLzmn0mS7JvQ3bVtL++r6d6m2GGmS9b9q4RF+yC9aRgNExAIBXe WCoVfH5sBi8gQtRkdOMJFXxjgGV+f5fp1PgrvePlEEvBIxRSraCKsU2lDEWFToehb5E4O/nO6ci2 K6Xp9JXHXSPHSTKTTlvih0q3uK6wqA9np+AUthtZm62xT2/rr599O5/VdqfU40O/egURsY//ZfjD Z3TImenoz2SCaBQMxtM5VxUsJiA4XzxP2B9ZTEHmmbzlz38BAAD//wMAUEsBAi0AFAAGAAgAAAAh ALaDOJL+AAAA4QEAABMAAAAAAAAAAAAAAAAAAAAAAFtDb250ZW50X1R5cGVzXS54bWxQSwECLQAU AAYACAAAACEAOP0h/9YAAACUAQAACwAAAAAAAAAAAAAAAAAvAQAAX3JlbHMvLnJlbHNQSwECLQAU AAYACAAAACEAyvee8I8CAAB8BQAADgAAAAAAAAAAAAAAAAAuAgAAZHJzL2Uyb0RvYy54bWxQSwEC LQAUAAYACAAAACEA75M8D94AAAAHAQAADwAAAAAAAAAAAAAAAADpBAAAZHJzL2Rvd25yZXYueG1s UEsFBgAAAAAEAAQA8wAAAPQFAAAAAA== " path="m,l9694,e" filled="f" strokecolor="#231f20">
                <v:path arrowok="t" o:connecttype="custom" o:connectlocs="0,0;6155690,0" o:connectangles="0,0"/>
              </v:shape>
            </w:pict>
          </mc:Fallback>
        </mc:AlternateContent>
      </w:r>
    </w:p>
    <w:p w14:paraId="3D1E581C" w14:textId="77777777" w:rsidR="000F0C19" w:rsidRPr="00920158" w:rsidRDefault="000F0C19" w:rsidP="000F0C19">
      <w:pPr>
        <w:spacing w:after="0" w:line="200" w:lineRule="exact"/>
        <w:rPr>
          <w:rFonts w:ascii="Arial" w:hAnsi="Arial" w:cs="Arial"/>
          <w:sz w:val="20"/>
          <w:szCs w:val="20"/>
        </w:rPr>
      </w:pPr>
    </w:p>
    <w:p w14:paraId="502707AF"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32003570" w14:textId="77777777" w:rsidTr="0009576A">
        <w:trPr>
          <w:trHeight w:val="3980"/>
        </w:trPr>
        <w:tc>
          <w:tcPr>
            <w:tcW w:w="8730" w:type="dxa"/>
            <w:vAlign w:val="center"/>
          </w:tcPr>
          <w:p w14:paraId="045E926E" w14:textId="77777777" w:rsidR="000F0C19" w:rsidRPr="00920158" w:rsidRDefault="001A32E2" w:rsidP="001A32E2">
            <w:pPr>
              <w:tabs>
                <w:tab w:val="left" w:pos="6905"/>
              </w:tabs>
              <w:spacing w:before="36" w:after="60"/>
              <w:rPr>
                <w:rFonts w:ascii="Arial" w:eastAsia="Arial" w:hAnsi="Arial" w:cs="Arial"/>
                <w:b/>
                <w:bCs/>
                <w:color w:val="231F20"/>
                <w:sz w:val="18"/>
                <w:szCs w:val="18"/>
              </w:rPr>
            </w:pPr>
            <w:r>
              <w:rPr>
                <w:rFonts w:ascii="Arial" w:eastAsia="Arial" w:hAnsi="Arial" w:cs="Arial"/>
                <w:b/>
                <w:bCs/>
                <w:color w:val="231F20"/>
                <w:sz w:val="18"/>
                <w:szCs w:val="18"/>
              </w:rPr>
              <w:t xml:space="preserve">The contract does not provide for the </w:t>
            </w:r>
            <w:r>
              <w:rPr>
                <w:rFonts w:ascii="Arial" w:eastAsia="Arial" w:hAnsi="Arial" w:cs="Arial"/>
                <w:b/>
                <w:bCs/>
                <w:i/>
                <w:color w:val="231F20"/>
                <w:sz w:val="18"/>
                <w:szCs w:val="18"/>
              </w:rPr>
              <w:t>Consultant</w:t>
            </w:r>
            <w:r>
              <w:rPr>
                <w:rFonts w:ascii="Arial" w:eastAsia="Arial" w:hAnsi="Arial" w:cs="Arial"/>
                <w:b/>
                <w:bCs/>
                <w:color w:val="231F20"/>
                <w:sz w:val="18"/>
                <w:szCs w:val="18"/>
              </w:rPr>
              <w:t xml:space="preserve"> to be paid on a mixture of time charge and Prices and one or the other must be selected.</w:t>
            </w:r>
          </w:p>
          <w:p w14:paraId="3B242EDF" w14:textId="77777777" w:rsidR="001A32E2" w:rsidRPr="00920158" w:rsidRDefault="001A32E2" w:rsidP="001A32E2">
            <w:pPr>
              <w:tabs>
                <w:tab w:val="left" w:pos="6905"/>
              </w:tabs>
              <w:spacing w:after="60"/>
              <w:rPr>
                <w:rFonts w:ascii="Arial" w:eastAsia="Arial" w:hAnsi="Arial" w:cs="Arial"/>
                <w:b/>
                <w:bCs/>
                <w:color w:val="231F20"/>
                <w:sz w:val="18"/>
                <w:szCs w:val="18"/>
              </w:rPr>
            </w:pPr>
            <w:r>
              <w:rPr>
                <w:rFonts w:ascii="Arial" w:eastAsia="Arial" w:hAnsi="Arial" w:cs="Arial"/>
                <w:b/>
                <w:bCs/>
                <w:color w:val="231F20"/>
                <w:sz w:val="18"/>
                <w:szCs w:val="18"/>
              </w:rPr>
              <w:t>If the work is to be paid on a time charge basis, only expenses should be included. No other entries should be made in the Price List.</w:t>
            </w:r>
          </w:p>
          <w:p w14:paraId="76270197" w14:textId="77777777" w:rsidR="001A32E2" w:rsidRPr="00920158" w:rsidRDefault="001A32E2" w:rsidP="001A32E2">
            <w:pPr>
              <w:tabs>
                <w:tab w:val="left" w:pos="6905"/>
              </w:tabs>
              <w:spacing w:after="60"/>
              <w:rPr>
                <w:rFonts w:ascii="Arial" w:eastAsia="Arial" w:hAnsi="Arial" w:cs="Arial"/>
                <w:b/>
                <w:bCs/>
                <w:color w:val="231F20"/>
                <w:sz w:val="18"/>
                <w:szCs w:val="18"/>
              </w:rPr>
            </w:pPr>
            <w:r>
              <w:rPr>
                <w:rFonts w:ascii="Arial" w:eastAsia="Arial" w:hAnsi="Arial" w:cs="Arial"/>
                <w:b/>
                <w:bCs/>
                <w:color w:val="231F20"/>
                <w:sz w:val="18"/>
                <w:szCs w:val="18"/>
              </w:rPr>
              <w:t xml:space="preserve">If the </w:t>
            </w:r>
            <w:r>
              <w:rPr>
                <w:rFonts w:ascii="Arial" w:eastAsia="Arial" w:hAnsi="Arial" w:cs="Arial"/>
                <w:b/>
                <w:bCs/>
                <w:i/>
                <w:color w:val="231F20"/>
                <w:sz w:val="18"/>
                <w:szCs w:val="18"/>
              </w:rPr>
              <w:t>Consultant</w:t>
            </w:r>
            <w:r>
              <w:rPr>
                <w:rFonts w:ascii="Arial" w:eastAsia="Arial" w:hAnsi="Arial" w:cs="Arial"/>
                <w:b/>
                <w:bCs/>
                <w:color w:val="231F20"/>
                <w:sz w:val="18"/>
                <w:szCs w:val="18"/>
              </w:rPr>
              <w:t xml:space="preserve"> is to be paid on a priced </w:t>
            </w:r>
            <w:proofErr w:type="gramStart"/>
            <w:r>
              <w:rPr>
                <w:rFonts w:ascii="Arial" w:eastAsia="Arial" w:hAnsi="Arial" w:cs="Arial"/>
                <w:b/>
                <w:bCs/>
                <w:color w:val="231F20"/>
                <w:sz w:val="18"/>
                <w:szCs w:val="18"/>
              </w:rPr>
              <w:t>basis</w:t>
            </w:r>
            <w:proofErr w:type="gramEnd"/>
            <w:r>
              <w:rPr>
                <w:rFonts w:ascii="Arial" w:eastAsia="Arial" w:hAnsi="Arial" w:cs="Arial"/>
                <w:b/>
                <w:bCs/>
                <w:color w:val="231F20"/>
                <w:sz w:val="18"/>
                <w:szCs w:val="18"/>
              </w:rPr>
              <w:t xml:space="preserve"> the entries in the first four columns are made either by the Client or the tenderer.</w:t>
            </w:r>
          </w:p>
          <w:p w14:paraId="5175033A" w14:textId="77777777" w:rsidR="001A32E2" w:rsidRPr="00920158" w:rsidRDefault="001A32E2" w:rsidP="001A32E2">
            <w:pPr>
              <w:tabs>
                <w:tab w:val="left" w:pos="6905"/>
              </w:tabs>
              <w:spacing w:before="120" w:after="60"/>
              <w:rPr>
                <w:rFonts w:ascii="Arial" w:eastAsia="Arial" w:hAnsi="Arial" w:cs="Arial"/>
                <w:b/>
                <w:bCs/>
                <w:color w:val="231F20"/>
                <w:sz w:val="18"/>
                <w:szCs w:val="18"/>
              </w:rPr>
            </w:pPr>
            <w:r>
              <w:rPr>
                <w:rFonts w:ascii="Arial" w:eastAsia="Arial" w:hAnsi="Arial" w:cs="Arial"/>
                <w:b/>
                <w:sz w:val="18"/>
                <w:szCs w:val="18"/>
              </w:rPr>
              <w:t>For each row:</w:t>
            </w:r>
          </w:p>
          <w:p w14:paraId="1109AE33" w14:textId="77777777" w:rsidR="001A32E2" w:rsidRPr="00920158" w:rsidRDefault="001A32E2" w:rsidP="00232D03">
            <w:pPr>
              <w:pStyle w:val="ListParagraph"/>
              <w:numPr>
                <w:ilvl w:val="0"/>
                <w:numId w:val="5"/>
              </w:numPr>
              <w:tabs>
                <w:tab w:val="left" w:pos="335"/>
              </w:tabs>
              <w:spacing w:before="5" w:after="60" w:line="254" w:lineRule="auto"/>
              <w:ind w:left="335" w:hanging="335"/>
              <w:contextualSpacing w:val="0"/>
              <w:rPr>
                <w:rFonts w:ascii="Arial" w:eastAsia="Arial" w:hAnsi="Arial" w:cs="Arial"/>
                <w:sz w:val="18"/>
                <w:szCs w:val="18"/>
              </w:rPr>
            </w:pPr>
            <w:r>
              <w:rPr>
                <w:rFonts w:ascii="Arial" w:eastAsia="Arial" w:hAnsi="Arial" w:cs="Arial"/>
                <w:b/>
                <w:sz w:val="18"/>
                <w:szCs w:val="18"/>
              </w:rPr>
              <w:t>If the Consultant is to be paid an amount for the item which is not adjusted if the quantity of work in the item changes, the tenderer enters the amount in the Price column only.</w:t>
            </w:r>
          </w:p>
          <w:p w14:paraId="3B6CA41C" w14:textId="77777777" w:rsidR="001A32E2" w:rsidRPr="00920158" w:rsidRDefault="001A32E2" w:rsidP="00232D03">
            <w:pPr>
              <w:pStyle w:val="ListParagraph"/>
              <w:numPr>
                <w:ilvl w:val="0"/>
                <w:numId w:val="5"/>
              </w:numPr>
              <w:tabs>
                <w:tab w:val="left" w:pos="335"/>
              </w:tabs>
              <w:spacing w:before="5" w:after="60" w:line="254" w:lineRule="auto"/>
              <w:ind w:left="335" w:hanging="335"/>
              <w:contextualSpacing w:val="0"/>
              <w:rPr>
                <w:rFonts w:ascii="Arial" w:eastAsia="Arial" w:hAnsi="Arial" w:cs="Arial"/>
                <w:sz w:val="18"/>
                <w:szCs w:val="18"/>
              </w:rPr>
            </w:pPr>
            <w:r>
              <w:rPr>
                <w:rFonts w:ascii="Arial" w:eastAsia="Arial" w:hAnsi="Arial" w:cs="Arial"/>
                <w:b/>
                <w:sz w:val="18"/>
                <w:szCs w:val="18"/>
              </w:rPr>
              <w:t>If the Consultant is to be paid an amount for the item of work and which is the rate for the work multiplied by the quantity completed, the tenderer enters the rate which is then multiplied by the expected quantity to produce the Price, which is also entered.</w:t>
            </w:r>
            <w:r>
              <w:rPr>
                <w:rFonts w:ascii="Arial" w:eastAsia="Arial" w:hAnsi="Arial" w:cs="Arial"/>
                <w:sz w:val="18"/>
                <w:szCs w:val="18"/>
              </w:rPr>
              <w:t xml:space="preserve"> </w:t>
            </w:r>
          </w:p>
          <w:p w14:paraId="51E087E2" w14:textId="77777777" w:rsidR="000F0C19" w:rsidRPr="00920158" w:rsidRDefault="000F0C19" w:rsidP="001A32E2">
            <w:pPr>
              <w:spacing w:line="255" w:lineRule="auto"/>
              <w:jc w:val="both"/>
              <w:rPr>
                <w:rFonts w:ascii="Arial" w:eastAsia="Arial" w:hAnsi="Arial" w:cs="Arial"/>
                <w:sz w:val="18"/>
                <w:szCs w:val="18"/>
              </w:rPr>
            </w:pPr>
            <w:r>
              <w:rPr>
                <w:rFonts w:ascii="Arial" w:eastAsia="Arial" w:hAnsi="Arial" w:cs="Arial"/>
                <w:b/>
                <w:bCs/>
                <w:color w:val="231F20"/>
                <w:sz w:val="18"/>
                <w:szCs w:val="18"/>
              </w:rPr>
              <w:t xml:space="preserve">Costs incurred by the </w:t>
            </w:r>
            <w:r>
              <w:rPr>
                <w:rFonts w:ascii="Arial" w:eastAsia="Arial" w:hAnsi="Arial" w:cs="Arial"/>
                <w:b/>
                <w:bCs/>
                <w:i/>
                <w:color w:val="231F20"/>
                <w:sz w:val="18"/>
                <w:szCs w:val="18"/>
              </w:rPr>
              <w:t xml:space="preserve">Consultant </w:t>
            </w:r>
            <w:r>
              <w:rPr>
                <w:rFonts w:ascii="Arial" w:eastAsia="Arial" w:hAnsi="Arial" w:cs="Arial"/>
                <w:b/>
                <w:bCs/>
                <w:color w:val="231F20"/>
                <w:sz w:val="18"/>
                <w:szCs w:val="18"/>
              </w:rPr>
              <w:t>other than the listed expenses are included in the Rates and Prices and the People Rates. If expenses are paid at cost, then ‘at cost’ should be entered into the Rate column.</w:t>
            </w:r>
          </w:p>
          <w:p w14:paraId="2DC9CE68" w14:textId="77777777" w:rsidR="000F0C19" w:rsidRPr="00920158" w:rsidRDefault="000F0C19" w:rsidP="001A32E2">
            <w:pPr>
              <w:spacing w:before="36" w:after="120" w:line="203" w:lineRule="exact"/>
              <w:rPr>
                <w:rFonts w:ascii="Arial" w:hAnsi="Arial" w:cs="Arial"/>
                <w:sz w:val="18"/>
                <w:szCs w:val="18"/>
              </w:rPr>
            </w:pPr>
            <w:r>
              <w:rPr>
                <w:rFonts w:ascii="Arial" w:eastAsia="Arial" w:hAnsi="Arial" w:cs="Arial"/>
                <w:b/>
                <w:bCs/>
                <w:color w:val="231F20"/>
                <w:position w:val="-1"/>
                <w:sz w:val="18"/>
                <w:szCs w:val="18"/>
              </w:rPr>
              <w:t>Delete or strike through unused rows.</w:t>
            </w:r>
          </w:p>
        </w:tc>
      </w:tr>
    </w:tbl>
    <w:p w14:paraId="4D0ED25E" w14:textId="77777777" w:rsidR="000F0C19" w:rsidRPr="00920158" w:rsidRDefault="000F0C19" w:rsidP="000F0C19">
      <w:pPr>
        <w:spacing w:after="0" w:line="200" w:lineRule="exact"/>
        <w:rPr>
          <w:rFonts w:ascii="Arial" w:hAnsi="Arial" w:cs="Arial"/>
          <w:sz w:val="20"/>
          <w:szCs w:val="20"/>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620"/>
        <w:gridCol w:w="3510"/>
        <w:gridCol w:w="697"/>
        <w:gridCol w:w="1193"/>
        <w:gridCol w:w="102"/>
        <w:gridCol w:w="792"/>
        <w:gridCol w:w="828"/>
      </w:tblGrid>
      <w:tr w:rsidR="000F0C19" w:rsidRPr="00920158" w14:paraId="01DCB0F7" w14:textId="77777777" w:rsidTr="00AD164F">
        <w:trPr>
          <w:trHeight w:val="597"/>
        </w:trPr>
        <w:tc>
          <w:tcPr>
            <w:tcW w:w="1620" w:type="dxa"/>
            <w:tcBorders>
              <w:top w:val="nil"/>
              <w:bottom w:val="nil"/>
              <w:right w:val="nil"/>
            </w:tcBorders>
            <w:shd w:val="clear" w:color="auto" w:fill="201F1A"/>
            <w:vAlign w:val="center"/>
          </w:tcPr>
          <w:p w14:paraId="4CA94154" w14:textId="77777777" w:rsidR="000F0C19" w:rsidRPr="00920158" w:rsidRDefault="000F0C19" w:rsidP="0009576A">
            <w:pPr>
              <w:rPr>
                <w:rFonts w:ascii="Arial" w:hAnsi="Arial" w:cs="Arial"/>
                <w:sz w:val="20"/>
                <w:szCs w:val="20"/>
              </w:rPr>
            </w:pPr>
            <w:r>
              <w:rPr>
                <w:rFonts w:ascii="Arial" w:hAnsi="Arial" w:cs="Arial"/>
                <w:sz w:val="20"/>
                <w:szCs w:val="20"/>
              </w:rPr>
              <w:t>ITEM NUMBER</w:t>
            </w:r>
          </w:p>
        </w:tc>
        <w:tc>
          <w:tcPr>
            <w:tcW w:w="3510" w:type="dxa"/>
            <w:tcBorders>
              <w:top w:val="nil"/>
              <w:left w:val="nil"/>
              <w:bottom w:val="nil"/>
              <w:right w:val="nil"/>
            </w:tcBorders>
            <w:shd w:val="clear" w:color="auto" w:fill="201F1A"/>
            <w:vAlign w:val="center"/>
          </w:tcPr>
          <w:p w14:paraId="143C23E9" w14:textId="77777777" w:rsidR="000F0C19" w:rsidRPr="00920158" w:rsidRDefault="000F0C19" w:rsidP="0009576A">
            <w:pPr>
              <w:rPr>
                <w:rFonts w:ascii="Arial" w:hAnsi="Arial" w:cs="Arial"/>
                <w:sz w:val="20"/>
                <w:szCs w:val="20"/>
              </w:rPr>
            </w:pPr>
            <w:r>
              <w:rPr>
                <w:rFonts w:ascii="Arial" w:hAnsi="Arial" w:cs="Arial"/>
                <w:sz w:val="20"/>
                <w:szCs w:val="20"/>
              </w:rPr>
              <w:t>DESCRIPTION</w:t>
            </w:r>
          </w:p>
        </w:tc>
        <w:tc>
          <w:tcPr>
            <w:tcW w:w="697" w:type="dxa"/>
            <w:tcBorders>
              <w:top w:val="nil"/>
              <w:left w:val="nil"/>
              <w:bottom w:val="nil"/>
              <w:right w:val="nil"/>
            </w:tcBorders>
            <w:shd w:val="clear" w:color="auto" w:fill="201F1A"/>
            <w:vAlign w:val="center"/>
          </w:tcPr>
          <w:p w14:paraId="623A66CD" w14:textId="77777777" w:rsidR="000F0C19" w:rsidRPr="00920158" w:rsidRDefault="000F0C19" w:rsidP="0009576A">
            <w:pPr>
              <w:rPr>
                <w:rFonts w:ascii="Arial" w:hAnsi="Arial" w:cs="Arial"/>
                <w:sz w:val="20"/>
                <w:szCs w:val="20"/>
              </w:rPr>
            </w:pPr>
            <w:r>
              <w:rPr>
                <w:rFonts w:ascii="Arial" w:hAnsi="Arial" w:cs="Arial"/>
                <w:sz w:val="20"/>
                <w:szCs w:val="20"/>
              </w:rPr>
              <w:t>UNIT</w:t>
            </w:r>
          </w:p>
        </w:tc>
        <w:tc>
          <w:tcPr>
            <w:tcW w:w="1295" w:type="dxa"/>
            <w:gridSpan w:val="2"/>
            <w:tcBorders>
              <w:top w:val="nil"/>
              <w:left w:val="nil"/>
              <w:bottom w:val="nil"/>
              <w:right w:val="nil"/>
            </w:tcBorders>
            <w:shd w:val="clear" w:color="auto" w:fill="201F1A"/>
            <w:vAlign w:val="center"/>
          </w:tcPr>
          <w:p w14:paraId="7586B969" w14:textId="77777777" w:rsidR="000F0C19" w:rsidRPr="00920158" w:rsidRDefault="001869B1" w:rsidP="0009576A">
            <w:pPr>
              <w:rPr>
                <w:rFonts w:ascii="Arial" w:hAnsi="Arial" w:cs="Arial"/>
                <w:sz w:val="20"/>
                <w:szCs w:val="20"/>
              </w:rPr>
            </w:pPr>
            <w:r>
              <w:rPr>
                <w:rFonts w:ascii="Arial" w:hAnsi="Arial" w:cs="Arial"/>
                <w:sz w:val="20"/>
                <w:szCs w:val="20"/>
              </w:rPr>
              <w:t>EXPECTED QUANTITY</w:t>
            </w:r>
          </w:p>
        </w:tc>
        <w:tc>
          <w:tcPr>
            <w:tcW w:w="792" w:type="dxa"/>
            <w:tcBorders>
              <w:top w:val="nil"/>
              <w:left w:val="nil"/>
              <w:bottom w:val="nil"/>
              <w:right w:val="nil"/>
            </w:tcBorders>
            <w:shd w:val="clear" w:color="auto" w:fill="201F1A"/>
            <w:vAlign w:val="center"/>
          </w:tcPr>
          <w:p w14:paraId="4C83E369" w14:textId="77777777" w:rsidR="000F0C19" w:rsidRPr="00920158" w:rsidRDefault="000F0C19" w:rsidP="0009576A">
            <w:pPr>
              <w:rPr>
                <w:rFonts w:ascii="Arial" w:hAnsi="Arial" w:cs="Arial"/>
                <w:sz w:val="20"/>
                <w:szCs w:val="20"/>
              </w:rPr>
            </w:pPr>
            <w:r>
              <w:rPr>
                <w:rFonts w:ascii="Arial" w:hAnsi="Arial" w:cs="Arial"/>
                <w:sz w:val="20"/>
                <w:szCs w:val="20"/>
              </w:rPr>
              <w:t>RATE</w:t>
            </w:r>
          </w:p>
        </w:tc>
        <w:tc>
          <w:tcPr>
            <w:tcW w:w="828" w:type="dxa"/>
            <w:tcBorders>
              <w:top w:val="nil"/>
              <w:left w:val="nil"/>
              <w:bottom w:val="nil"/>
            </w:tcBorders>
            <w:shd w:val="clear" w:color="auto" w:fill="201F1A"/>
            <w:vAlign w:val="center"/>
          </w:tcPr>
          <w:p w14:paraId="7AB80D21" w14:textId="77777777" w:rsidR="000F0C19" w:rsidRPr="00920158" w:rsidRDefault="000F0C19" w:rsidP="0009576A">
            <w:pPr>
              <w:rPr>
                <w:rFonts w:ascii="Arial" w:hAnsi="Arial" w:cs="Arial"/>
                <w:sz w:val="20"/>
                <w:szCs w:val="20"/>
              </w:rPr>
            </w:pPr>
            <w:r>
              <w:rPr>
                <w:rFonts w:ascii="Arial" w:hAnsi="Arial" w:cs="Arial"/>
                <w:sz w:val="20"/>
                <w:szCs w:val="20"/>
              </w:rPr>
              <w:t>PRICE</w:t>
            </w:r>
          </w:p>
        </w:tc>
      </w:tr>
      <w:tr w:rsidR="000F0C19" w:rsidRPr="00920158" w14:paraId="018D0FDB" w14:textId="77777777" w:rsidTr="00AD164F">
        <w:trPr>
          <w:trHeight w:val="360"/>
        </w:trPr>
        <w:tc>
          <w:tcPr>
            <w:tcW w:w="1620" w:type="dxa"/>
            <w:tcBorders>
              <w:top w:val="nil"/>
            </w:tcBorders>
            <w:shd w:val="clear" w:color="auto" w:fill="F2F2F2" w:themeFill="background1" w:themeFillShade="F2"/>
          </w:tcPr>
          <w:sdt>
            <w:sdtPr>
              <w:rPr>
                <w:rFonts w:ascii="Arial" w:hAnsi="Arial" w:cs="Arial"/>
                <w:sz w:val="18"/>
                <w:szCs w:val="18"/>
              </w:rPr>
              <w:id w:val="1474015800"/>
              <w:placeholder>
                <w:docPart w:val="B384FE5D325F4A4387F07C340B9C17BF"/>
              </w:placeholder>
              <w:showingPlcHdr/>
            </w:sdtPr>
            <w:sdtContent>
              <w:p w14:paraId="0A7D9E8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tcBorders>
              <w:top w:val="nil"/>
            </w:tcBorders>
            <w:shd w:val="clear" w:color="auto" w:fill="F2F2F2" w:themeFill="background1" w:themeFillShade="F2"/>
          </w:tcPr>
          <w:sdt>
            <w:sdtPr>
              <w:rPr>
                <w:rFonts w:ascii="Arial" w:hAnsi="Arial" w:cs="Arial"/>
                <w:sz w:val="18"/>
                <w:szCs w:val="18"/>
              </w:rPr>
              <w:id w:val="-736938451"/>
              <w:placeholder>
                <w:docPart w:val="71915AE42D70448DAB1BE4E9B4F8EDD2"/>
              </w:placeholder>
              <w:showingPlcHdr/>
            </w:sdtPr>
            <w:sdtContent>
              <w:p w14:paraId="1036FCEF"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tcBorders>
              <w:top w:val="nil"/>
            </w:tcBorders>
            <w:shd w:val="clear" w:color="auto" w:fill="F2F2F2" w:themeFill="background1" w:themeFillShade="F2"/>
          </w:tcPr>
          <w:sdt>
            <w:sdtPr>
              <w:rPr>
                <w:rFonts w:ascii="Arial" w:hAnsi="Arial" w:cs="Arial"/>
                <w:sz w:val="18"/>
                <w:szCs w:val="18"/>
              </w:rPr>
              <w:id w:val="846217717"/>
              <w:placeholder>
                <w:docPart w:val="18742A0EF19D4CA1A9BDBEED05703FE0"/>
              </w:placeholder>
              <w:showingPlcHdr/>
            </w:sdtPr>
            <w:sdtContent>
              <w:p w14:paraId="2892122A"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tcBorders>
              <w:top w:val="nil"/>
            </w:tcBorders>
            <w:shd w:val="clear" w:color="auto" w:fill="F2F2F2" w:themeFill="background1" w:themeFillShade="F2"/>
          </w:tcPr>
          <w:sdt>
            <w:sdtPr>
              <w:rPr>
                <w:rFonts w:ascii="Arial" w:hAnsi="Arial" w:cs="Arial"/>
                <w:sz w:val="18"/>
                <w:szCs w:val="18"/>
              </w:rPr>
              <w:id w:val="89360144"/>
              <w:placeholder>
                <w:docPart w:val="F5FFB68EF2E54E28A4938C90FA9EF891"/>
              </w:placeholder>
              <w:showingPlcHdr/>
            </w:sdtPr>
            <w:sdtContent>
              <w:p w14:paraId="06CFAC71"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tcBorders>
              <w:top w:val="nil"/>
            </w:tcBorders>
            <w:shd w:val="clear" w:color="auto" w:fill="F2F2F2" w:themeFill="background1" w:themeFillShade="F2"/>
          </w:tcPr>
          <w:sdt>
            <w:sdtPr>
              <w:rPr>
                <w:rFonts w:ascii="Arial" w:hAnsi="Arial" w:cs="Arial"/>
                <w:sz w:val="18"/>
                <w:szCs w:val="18"/>
              </w:rPr>
              <w:id w:val="1916512933"/>
              <w:placeholder>
                <w:docPart w:val="7B436069325A4423ADB9C1CBF31D2F9F"/>
              </w:placeholder>
              <w:showingPlcHdr/>
            </w:sdtPr>
            <w:sdtContent>
              <w:p w14:paraId="6817185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tcBorders>
              <w:top w:val="nil"/>
            </w:tcBorders>
            <w:shd w:val="clear" w:color="auto" w:fill="F2F2F2" w:themeFill="background1" w:themeFillShade="F2"/>
          </w:tcPr>
          <w:sdt>
            <w:sdtPr>
              <w:rPr>
                <w:rFonts w:ascii="Arial" w:hAnsi="Arial" w:cs="Arial"/>
                <w:sz w:val="18"/>
                <w:szCs w:val="18"/>
              </w:rPr>
              <w:id w:val="1971716937"/>
              <w:placeholder>
                <w:docPart w:val="E563B644619C478EB9D45F8772509879"/>
              </w:placeholder>
              <w:showingPlcHdr/>
            </w:sdtPr>
            <w:sdtContent>
              <w:p w14:paraId="590DCD62"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06CF7428" w14:textId="77777777" w:rsidTr="00AD164F">
        <w:trPr>
          <w:trHeight w:val="360"/>
        </w:trPr>
        <w:tc>
          <w:tcPr>
            <w:tcW w:w="1620" w:type="dxa"/>
            <w:shd w:val="clear" w:color="auto" w:fill="A6A6A6" w:themeFill="background1" w:themeFillShade="A6"/>
          </w:tcPr>
          <w:sdt>
            <w:sdtPr>
              <w:rPr>
                <w:rFonts w:ascii="Arial" w:hAnsi="Arial" w:cs="Arial"/>
                <w:sz w:val="18"/>
                <w:szCs w:val="18"/>
              </w:rPr>
              <w:id w:val="-1583978420"/>
              <w:placeholder>
                <w:docPart w:val="2E4C6C4BED0C4D089B94AD9647557232"/>
              </w:placeholder>
              <w:showingPlcHdr/>
            </w:sdtPr>
            <w:sdtContent>
              <w:p w14:paraId="1BA6039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420283953"/>
              <w:placeholder>
                <w:docPart w:val="9305ABB961DE4283978B966F21172E80"/>
              </w:placeholder>
              <w:showingPlcHdr/>
            </w:sdtPr>
            <w:sdtContent>
              <w:p w14:paraId="4AE3EF07"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559293905"/>
              <w:placeholder>
                <w:docPart w:val="4470986A000F45318BFD162C1CC17334"/>
              </w:placeholder>
            </w:sdtPr>
            <w:sdtContent>
              <w:sdt>
                <w:sdtPr>
                  <w:rPr>
                    <w:rFonts w:ascii="Arial" w:hAnsi="Arial" w:cs="Arial"/>
                    <w:sz w:val="18"/>
                    <w:szCs w:val="18"/>
                  </w:rPr>
                  <w:id w:val="662823179"/>
                  <w:placeholder>
                    <w:docPart w:val="66F4C09E5AC74A6888E51CDA0390F0AB"/>
                  </w:placeholder>
                  <w:showingPlcHdr/>
                </w:sdtPr>
                <w:sdtContent>
                  <w:p w14:paraId="2555AF9B"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sdtContent>
          </w:sdt>
        </w:tc>
        <w:tc>
          <w:tcPr>
            <w:tcW w:w="1295" w:type="dxa"/>
            <w:gridSpan w:val="2"/>
            <w:shd w:val="clear" w:color="auto" w:fill="A6A6A6" w:themeFill="background1" w:themeFillShade="A6"/>
          </w:tcPr>
          <w:sdt>
            <w:sdtPr>
              <w:rPr>
                <w:rFonts w:ascii="Arial" w:hAnsi="Arial" w:cs="Arial"/>
                <w:sz w:val="18"/>
                <w:szCs w:val="18"/>
              </w:rPr>
              <w:id w:val="-1286575714"/>
              <w:placeholder>
                <w:docPart w:val="E1D6232E6098415E9298C7D2AF6E49A3"/>
              </w:placeholder>
              <w:showingPlcHdr/>
            </w:sdtPr>
            <w:sdtContent>
              <w:p w14:paraId="633E9730"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83797914"/>
              <w:placeholder>
                <w:docPart w:val="7CD164A368AA48DB8A0CA5961B0DDC1B"/>
              </w:placeholder>
              <w:showingPlcHdr/>
            </w:sdtPr>
            <w:sdtContent>
              <w:p w14:paraId="733AEA0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261684480"/>
              <w:placeholder>
                <w:docPart w:val="8D698C691CC94B12A2D29C06AA23AB1D"/>
              </w:placeholder>
              <w:showingPlcHdr/>
            </w:sdtPr>
            <w:sdtContent>
              <w:p w14:paraId="3630BD00"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431C4701" w14:textId="77777777" w:rsidTr="00AD164F">
        <w:trPr>
          <w:trHeight w:val="360"/>
        </w:trPr>
        <w:tc>
          <w:tcPr>
            <w:tcW w:w="1620" w:type="dxa"/>
            <w:shd w:val="clear" w:color="auto" w:fill="F2F2F2" w:themeFill="background1" w:themeFillShade="F2"/>
          </w:tcPr>
          <w:sdt>
            <w:sdtPr>
              <w:rPr>
                <w:rFonts w:ascii="Arial" w:hAnsi="Arial" w:cs="Arial"/>
                <w:sz w:val="18"/>
                <w:szCs w:val="18"/>
              </w:rPr>
              <w:id w:val="-40600727"/>
              <w:placeholder>
                <w:docPart w:val="7BD2CD9458B1436EA6EEA1A90DA1EFAC"/>
              </w:placeholder>
              <w:showingPlcHdr/>
            </w:sdtPr>
            <w:sdtContent>
              <w:p w14:paraId="5FA7DD20"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318623752"/>
              <w:placeholder>
                <w:docPart w:val="8F0DC013EB7B4BD1ADAAE111FB4644E9"/>
              </w:placeholder>
              <w:showingPlcHdr/>
            </w:sdtPr>
            <w:sdtContent>
              <w:p w14:paraId="45DAF01D"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1579321362"/>
              <w:placeholder>
                <w:docPart w:val="3A92808A338E4481A6162E76DA6CDB30"/>
              </w:placeholder>
              <w:showingPlcHdr/>
            </w:sdtPr>
            <w:sdtContent>
              <w:p w14:paraId="7B3A5A0E"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shd w:val="clear" w:color="auto" w:fill="F2F2F2" w:themeFill="background1" w:themeFillShade="F2"/>
          </w:tcPr>
          <w:sdt>
            <w:sdtPr>
              <w:rPr>
                <w:rFonts w:ascii="Arial" w:hAnsi="Arial" w:cs="Arial"/>
                <w:sz w:val="18"/>
                <w:szCs w:val="18"/>
              </w:rPr>
              <w:id w:val="61457735"/>
              <w:placeholder>
                <w:docPart w:val="2CCC4303E43F461288489C3B72FCB718"/>
              </w:placeholder>
              <w:showingPlcHdr/>
            </w:sdtPr>
            <w:sdtContent>
              <w:p w14:paraId="089DBCE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1585177396"/>
              <w:placeholder>
                <w:docPart w:val="DC442362DFB84F23AA0A31142AB75EB9"/>
              </w:placeholder>
              <w:showingPlcHdr/>
            </w:sdtPr>
            <w:sdtContent>
              <w:p w14:paraId="2664C076"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F2F2F2" w:themeFill="background1" w:themeFillShade="F2"/>
          </w:tcPr>
          <w:sdt>
            <w:sdtPr>
              <w:rPr>
                <w:rFonts w:ascii="Arial" w:hAnsi="Arial" w:cs="Arial"/>
                <w:sz w:val="18"/>
                <w:szCs w:val="18"/>
              </w:rPr>
              <w:id w:val="878129072"/>
              <w:placeholder>
                <w:docPart w:val="E59C016DC74A4FDB949F57AEE0E3F863"/>
              </w:placeholder>
              <w:showingPlcHdr/>
            </w:sdtPr>
            <w:sdtContent>
              <w:p w14:paraId="023840D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573E31C3" w14:textId="77777777" w:rsidTr="00AD164F">
        <w:trPr>
          <w:trHeight w:val="360"/>
        </w:trPr>
        <w:tc>
          <w:tcPr>
            <w:tcW w:w="1620" w:type="dxa"/>
            <w:shd w:val="clear" w:color="auto" w:fill="A6A6A6" w:themeFill="background1" w:themeFillShade="A6"/>
          </w:tcPr>
          <w:sdt>
            <w:sdtPr>
              <w:rPr>
                <w:rFonts w:ascii="Arial" w:hAnsi="Arial" w:cs="Arial"/>
                <w:sz w:val="18"/>
                <w:szCs w:val="18"/>
              </w:rPr>
              <w:id w:val="-695310040"/>
              <w:placeholder>
                <w:docPart w:val="543E42649E9D4087860B0B65BCBC3A89"/>
              </w:placeholder>
              <w:showingPlcHdr/>
            </w:sdtPr>
            <w:sdtContent>
              <w:p w14:paraId="2EDCD579"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195969548"/>
              <w:placeholder>
                <w:docPart w:val="A05291D4A6D74F0082DBC38791498184"/>
              </w:placeholder>
              <w:showingPlcHdr/>
            </w:sdtPr>
            <w:sdtContent>
              <w:p w14:paraId="68F640D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974727226"/>
              <w:placeholder>
                <w:docPart w:val="FD225AFB330A4867A7946E59AA36733F"/>
              </w:placeholder>
              <w:showingPlcHdr/>
            </w:sdtPr>
            <w:sdtContent>
              <w:p w14:paraId="4A22A00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shd w:val="clear" w:color="auto" w:fill="A6A6A6" w:themeFill="background1" w:themeFillShade="A6"/>
          </w:tcPr>
          <w:sdt>
            <w:sdtPr>
              <w:rPr>
                <w:rFonts w:ascii="Arial" w:hAnsi="Arial" w:cs="Arial"/>
                <w:sz w:val="18"/>
                <w:szCs w:val="18"/>
              </w:rPr>
              <w:id w:val="-2107796072"/>
              <w:placeholder>
                <w:docPart w:val="A8E8989987F449CA9EB2608B4ED26026"/>
              </w:placeholder>
              <w:showingPlcHdr/>
            </w:sdtPr>
            <w:sdtContent>
              <w:p w14:paraId="2D61BBD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354571175"/>
              <w:placeholder>
                <w:docPart w:val="7021FF908803488BAD2D42E9DC369D23"/>
              </w:placeholder>
              <w:showingPlcHdr/>
            </w:sdtPr>
            <w:sdtContent>
              <w:p w14:paraId="196F8FF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1108118993"/>
              <w:placeholder>
                <w:docPart w:val="4B863D1D0E354EFD97B204653F37AEA3"/>
              </w:placeholder>
              <w:showingPlcHdr/>
            </w:sdtPr>
            <w:sdtContent>
              <w:p w14:paraId="67F2589B"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0183FDED" w14:textId="77777777" w:rsidTr="00AD164F">
        <w:trPr>
          <w:trHeight w:val="360"/>
        </w:trPr>
        <w:tc>
          <w:tcPr>
            <w:tcW w:w="1620" w:type="dxa"/>
            <w:shd w:val="clear" w:color="auto" w:fill="F2F2F2" w:themeFill="background1" w:themeFillShade="F2"/>
          </w:tcPr>
          <w:sdt>
            <w:sdtPr>
              <w:rPr>
                <w:rFonts w:ascii="Arial" w:hAnsi="Arial" w:cs="Arial"/>
                <w:sz w:val="18"/>
                <w:szCs w:val="18"/>
              </w:rPr>
              <w:id w:val="-293224509"/>
              <w:placeholder>
                <w:docPart w:val="04138A7F04D54D84B2B991E957B261B1"/>
              </w:placeholder>
              <w:showingPlcHdr/>
            </w:sdtPr>
            <w:sdtContent>
              <w:p w14:paraId="0807DE8F"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933899581"/>
              <w:placeholder>
                <w:docPart w:val="81F55B30643B4CB59E2BE400DFF2378A"/>
              </w:placeholder>
              <w:showingPlcHdr/>
            </w:sdtPr>
            <w:sdtContent>
              <w:p w14:paraId="30F1C9D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206175518"/>
              <w:placeholder>
                <w:docPart w:val="76BB1CA8B6854E909AEE6840239F11F0"/>
              </w:placeholder>
              <w:showingPlcHdr/>
            </w:sdtPr>
            <w:sdtContent>
              <w:p w14:paraId="46D86E22"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shd w:val="clear" w:color="auto" w:fill="F2F2F2" w:themeFill="background1" w:themeFillShade="F2"/>
          </w:tcPr>
          <w:sdt>
            <w:sdtPr>
              <w:rPr>
                <w:rFonts w:ascii="Arial" w:hAnsi="Arial" w:cs="Arial"/>
                <w:sz w:val="18"/>
                <w:szCs w:val="18"/>
              </w:rPr>
              <w:id w:val="2103827936"/>
              <w:placeholder>
                <w:docPart w:val="6BA13587CAE04BACAE3E1B57D61C80B3"/>
              </w:placeholder>
              <w:showingPlcHdr/>
            </w:sdtPr>
            <w:sdtContent>
              <w:p w14:paraId="7805D6F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1439568943"/>
              <w:placeholder>
                <w:docPart w:val="E2AC229251D04A3DA60A6CFFFEE325DF"/>
              </w:placeholder>
              <w:showingPlcHdr/>
            </w:sdtPr>
            <w:sdtContent>
              <w:p w14:paraId="13144F3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F2F2F2" w:themeFill="background1" w:themeFillShade="F2"/>
          </w:tcPr>
          <w:sdt>
            <w:sdtPr>
              <w:rPr>
                <w:rFonts w:ascii="Arial" w:hAnsi="Arial" w:cs="Arial"/>
                <w:sz w:val="18"/>
                <w:szCs w:val="18"/>
              </w:rPr>
              <w:id w:val="-1245485079"/>
              <w:placeholder>
                <w:docPart w:val="32C2E780C0F2446CB468FD6C932CBFCF"/>
              </w:placeholder>
              <w:showingPlcHdr/>
            </w:sdtPr>
            <w:sdtContent>
              <w:p w14:paraId="0D2FE57F"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548CC9FA" w14:textId="77777777" w:rsidTr="00AD164F">
        <w:trPr>
          <w:trHeight w:val="360"/>
        </w:trPr>
        <w:tc>
          <w:tcPr>
            <w:tcW w:w="1620" w:type="dxa"/>
            <w:shd w:val="clear" w:color="auto" w:fill="A6A6A6" w:themeFill="background1" w:themeFillShade="A6"/>
          </w:tcPr>
          <w:sdt>
            <w:sdtPr>
              <w:rPr>
                <w:rFonts w:ascii="Arial" w:hAnsi="Arial" w:cs="Arial"/>
                <w:sz w:val="18"/>
                <w:szCs w:val="18"/>
              </w:rPr>
              <w:id w:val="-250288151"/>
              <w:placeholder>
                <w:docPart w:val="9E6267627DA44454989EA1FA38510CF1"/>
              </w:placeholder>
              <w:showingPlcHdr/>
            </w:sdtPr>
            <w:sdtContent>
              <w:p w14:paraId="3FB116D5"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395012665"/>
              <w:placeholder>
                <w:docPart w:val="62FC64840EFA4BB0A70D086F15C77AEB"/>
              </w:placeholder>
              <w:showingPlcHdr/>
            </w:sdtPr>
            <w:sdtContent>
              <w:p w14:paraId="07C5C9E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1157304279"/>
              <w:placeholder>
                <w:docPart w:val="C6102DF5AA314A6E9BF095A06C0F3B12"/>
              </w:placeholder>
              <w:showingPlcHdr/>
            </w:sdtPr>
            <w:sdtContent>
              <w:p w14:paraId="49DEECF8"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shd w:val="clear" w:color="auto" w:fill="A6A6A6" w:themeFill="background1" w:themeFillShade="A6"/>
          </w:tcPr>
          <w:sdt>
            <w:sdtPr>
              <w:rPr>
                <w:rFonts w:ascii="Arial" w:hAnsi="Arial" w:cs="Arial"/>
                <w:sz w:val="18"/>
                <w:szCs w:val="18"/>
              </w:rPr>
              <w:id w:val="-1023092720"/>
              <w:placeholder>
                <w:docPart w:val="C91C54E1967943BC8CDD1F65FB92BCF1"/>
              </w:placeholder>
              <w:showingPlcHdr/>
            </w:sdtPr>
            <w:sdtContent>
              <w:p w14:paraId="0835C85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459986910"/>
              <w:placeholder>
                <w:docPart w:val="2C56AC0058B14C5B9F5719E9F0B0E5B8"/>
              </w:placeholder>
              <w:showingPlcHdr/>
            </w:sdtPr>
            <w:sdtContent>
              <w:p w14:paraId="1252F704"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723651819"/>
              <w:placeholder>
                <w:docPart w:val="7398AC24B4B7438CA8535825D332A772"/>
              </w:placeholder>
              <w:showingPlcHdr/>
            </w:sdtPr>
            <w:sdtContent>
              <w:p w14:paraId="13DB0649"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353DD18D" w14:textId="77777777" w:rsidTr="00AD164F">
        <w:trPr>
          <w:trHeight w:val="360"/>
        </w:trPr>
        <w:tc>
          <w:tcPr>
            <w:tcW w:w="1620"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710347410"/>
              <w:placeholder>
                <w:docPart w:val="C764C62CFCD74EAE84726F2D68B23F6F"/>
              </w:placeholder>
              <w:showingPlcHdr/>
            </w:sdtPr>
            <w:sdtContent>
              <w:p w14:paraId="382D6326"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403828710"/>
              <w:placeholder>
                <w:docPart w:val="851D6C69691447D7B89054D7297E3E1D"/>
              </w:placeholder>
              <w:showingPlcHdr/>
            </w:sdtPr>
            <w:sdtContent>
              <w:p w14:paraId="40416ECA"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7151375"/>
              <w:placeholder>
                <w:docPart w:val="76C35954945840C589A2E058BCA242EC"/>
              </w:placeholder>
              <w:showingPlcHdr/>
            </w:sdtPr>
            <w:sdtContent>
              <w:p w14:paraId="294407E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tcBorders>
              <w:bottom w:val="single" w:sz="12" w:space="0" w:color="FFFFFF" w:themeColor="background1"/>
            </w:tcBorders>
            <w:shd w:val="clear" w:color="auto" w:fill="F2F2F2" w:themeFill="background1" w:themeFillShade="F2"/>
          </w:tcPr>
          <w:sdt>
            <w:sdtPr>
              <w:rPr>
                <w:rFonts w:ascii="Arial" w:hAnsi="Arial" w:cs="Arial"/>
                <w:sz w:val="18"/>
                <w:szCs w:val="18"/>
              </w:rPr>
              <w:id w:val="-619372529"/>
              <w:placeholder>
                <w:docPart w:val="A9C90A4D6E29413BB9F019666A4507C1"/>
              </w:placeholder>
              <w:showingPlcHdr/>
            </w:sdtPr>
            <w:sdtContent>
              <w:p w14:paraId="31EF5466"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445501825"/>
              <w:placeholder>
                <w:docPart w:val="3E8D512DA3AD46158BAAD876F9A43CDA"/>
              </w:placeholder>
              <w:showingPlcHdr/>
            </w:sdtPr>
            <w:sdtContent>
              <w:p w14:paraId="4585AB17"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1584908817"/>
              <w:placeholder>
                <w:docPart w:val="CCB72C8D00C04D678E1CAF69B3B0060A"/>
              </w:placeholder>
              <w:showingPlcHdr/>
            </w:sdtPr>
            <w:sdtContent>
              <w:p w14:paraId="3401699F"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AD164F" w:rsidRPr="00920158" w14:paraId="4BAC45C5" w14:textId="77777777" w:rsidTr="00AD164F">
        <w:trPr>
          <w:trHeight w:val="60"/>
        </w:trPr>
        <w:tc>
          <w:tcPr>
            <w:tcW w:w="7020" w:type="dxa"/>
            <w:gridSpan w:val="4"/>
            <w:tcBorders>
              <w:top w:val="single" w:sz="12" w:space="0" w:color="FFFFFF" w:themeColor="background1"/>
              <w:bottom w:val="single" w:sz="12" w:space="0" w:color="FFFFFF" w:themeColor="background1"/>
            </w:tcBorders>
            <w:vAlign w:val="center"/>
          </w:tcPr>
          <w:p w14:paraId="1F9CF16E" w14:textId="77777777" w:rsidR="00AD164F" w:rsidRPr="00920158" w:rsidRDefault="00AD164F" w:rsidP="0009576A">
            <w:pPr>
              <w:spacing w:before="36" w:line="203" w:lineRule="exact"/>
              <w:ind w:right="-20"/>
              <w:rPr>
                <w:rFonts w:ascii="Arial" w:hAnsi="Arial" w:cs="Arial"/>
                <w:sz w:val="18"/>
                <w:szCs w:val="18"/>
              </w:rPr>
            </w:pPr>
          </w:p>
        </w:tc>
        <w:tc>
          <w:tcPr>
            <w:tcW w:w="1722" w:type="dxa"/>
            <w:gridSpan w:val="3"/>
            <w:tcBorders>
              <w:top w:val="single" w:sz="12" w:space="0" w:color="FFFFFF" w:themeColor="background1"/>
              <w:bottom w:val="single" w:sz="4" w:space="0" w:color="000000" w:themeColor="text1"/>
            </w:tcBorders>
            <w:vAlign w:val="center"/>
          </w:tcPr>
          <w:p w14:paraId="62E6CF51" w14:textId="77777777" w:rsidR="00AD164F" w:rsidRPr="00920158" w:rsidRDefault="00AD164F" w:rsidP="0009576A">
            <w:pPr>
              <w:spacing w:before="36" w:line="203" w:lineRule="exact"/>
              <w:ind w:right="-20"/>
              <w:rPr>
                <w:rFonts w:ascii="Arial" w:hAnsi="Arial" w:cs="Arial"/>
                <w:sz w:val="18"/>
                <w:szCs w:val="18"/>
              </w:rPr>
            </w:pPr>
          </w:p>
        </w:tc>
      </w:tr>
      <w:tr w:rsidR="00AD164F" w:rsidRPr="00920158" w14:paraId="00D93720" w14:textId="77777777" w:rsidTr="00231771">
        <w:trPr>
          <w:trHeight w:val="240"/>
        </w:trPr>
        <w:tc>
          <w:tcPr>
            <w:tcW w:w="7020" w:type="dxa"/>
            <w:gridSpan w:val="4"/>
            <w:tcBorders>
              <w:top w:val="single" w:sz="12" w:space="0" w:color="FFFFFF" w:themeColor="background1"/>
              <w:bottom w:val="nil"/>
              <w:right w:val="single" w:sz="4" w:space="0" w:color="000000" w:themeColor="text1"/>
            </w:tcBorders>
            <w:vAlign w:val="center"/>
          </w:tcPr>
          <w:p w14:paraId="2AFD6D43" w14:textId="77777777" w:rsidR="00AD164F" w:rsidRPr="00920158" w:rsidRDefault="00AD164F" w:rsidP="00AD164F">
            <w:pPr>
              <w:spacing w:before="36" w:line="203" w:lineRule="exact"/>
              <w:ind w:right="-20" w:firstLine="5112"/>
              <w:rPr>
                <w:rFonts w:ascii="Arial" w:hAnsi="Arial" w:cs="Arial"/>
                <w:sz w:val="16"/>
                <w:szCs w:val="16"/>
              </w:rPr>
            </w:pPr>
            <w:r>
              <w:rPr>
                <w:rFonts w:ascii="Arial" w:hAnsi="Arial" w:cs="Arial"/>
                <w:b/>
                <w:bCs/>
                <w:sz w:val="16"/>
                <w:szCs w:val="16"/>
                <w:lang w:val="en-PH"/>
              </w:rPr>
              <w:t>The total of the Prices</w:t>
            </w:r>
          </w:p>
        </w:tc>
        <w:tc>
          <w:tcPr>
            <w:tcW w:w="1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462028617"/>
              <w:placeholder>
                <w:docPart w:val="D650D102DAC047988088399FB434D5D8"/>
              </w:placeholder>
              <w:showingPlcHdr/>
            </w:sdtPr>
            <w:sdtContent>
              <w:p w14:paraId="57555CE2"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AD164F" w:rsidRPr="00920158" w14:paraId="367276B8" w14:textId="77777777" w:rsidTr="00AD164F">
        <w:trPr>
          <w:trHeight w:val="60"/>
        </w:trPr>
        <w:tc>
          <w:tcPr>
            <w:tcW w:w="7020" w:type="dxa"/>
            <w:gridSpan w:val="4"/>
            <w:tcBorders>
              <w:top w:val="nil"/>
              <w:bottom w:val="nil"/>
              <w:right w:val="nil"/>
            </w:tcBorders>
            <w:vAlign w:val="center"/>
          </w:tcPr>
          <w:p w14:paraId="2824851E" w14:textId="77777777" w:rsidR="00AD164F" w:rsidRPr="00920158" w:rsidRDefault="00AD164F" w:rsidP="00AD164F">
            <w:pPr>
              <w:spacing w:before="36" w:line="203" w:lineRule="exact"/>
              <w:ind w:right="-20"/>
              <w:rPr>
                <w:rFonts w:ascii="Arial" w:hAnsi="Arial" w:cs="Arial"/>
                <w:sz w:val="18"/>
                <w:szCs w:val="18"/>
              </w:rPr>
            </w:pPr>
          </w:p>
        </w:tc>
        <w:tc>
          <w:tcPr>
            <w:tcW w:w="1722" w:type="dxa"/>
            <w:gridSpan w:val="3"/>
            <w:tcBorders>
              <w:top w:val="single" w:sz="4" w:space="0" w:color="000000" w:themeColor="text1"/>
              <w:left w:val="nil"/>
              <w:bottom w:val="nil"/>
              <w:right w:val="nil"/>
            </w:tcBorders>
            <w:vAlign w:val="center"/>
          </w:tcPr>
          <w:p w14:paraId="1C13961C" w14:textId="77777777" w:rsidR="00AD164F" w:rsidRPr="00920158" w:rsidRDefault="00AD164F" w:rsidP="00AD164F">
            <w:pPr>
              <w:spacing w:before="36" w:line="203" w:lineRule="exact"/>
              <w:ind w:right="-20"/>
              <w:rPr>
                <w:rFonts w:ascii="Arial" w:hAnsi="Arial" w:cs="Arial"/>
                <w:sz w:val="18"/>
                <w:szCs w:val="18"/>
              </w:rPr>
            </w:pPr>
          </w:p>
        </w:tc>
      </w:tr>
      <w:tr w:rsidR="00AD164F" w:rsidRPr="00920158" w14:paraId="41109D6C" w14:textId="77777777" w:rsidTr="00AD164F">
        <w:trPr>
          <w:trHeight w:val="360"/>
        </w:trPr>
        <w:tc>
          <w:tcPr>
            <w:tcW w:w="8742" w:type="dxa"/>
            <w:gridSpan w:val="7"/>
            <w:tcBorders>
              <w:top w:val="single" w:sz="12" w:space="0" w:color="FFFFFF" w:themeColor="background1"/>
              <w:bottom w:val="single" w:sz="12" w:space="0" w:color="FFFFFF" w:themeColor="background1"/>
            </w:tcBorders>
            <w:vAlign w:val="center"/>
          </w:tcPr>
          <w:p w14:paraId="60413810" w14:textId="77777777" w:rsidR="00AD164F" w:rsidRPr="00920158" w:rsidRDefault="00AD164F" w:rsidP="00AD164F">
            <w:pPr>
              <w:spacing w:before="36" w:line="203" w:lineRule="exact"/>
              <w:ind w:right="-20"/>
              <w:rPr>
                <w:rFonts w:ascii="Arial" w:hAnsi="Arial" w:cs="Arial"/>
                <w:sz w:val="20"/>
                <w:szCs w:val="20"/>
              </w:rPr>
            </w:pPr>
            <w:r>
              <w:rPr>
                <w:rFonts w:ascii="Arial" w:hAnsi="Arial" w:cs="Arial"/>
                <w:sz w:val="20"/>
                <w:szCs w:val="20"/>
              </w:rPr>
              <w:t>EXPENSES</w:t>
            </w:r>
          </w:p>
        </w:tc>
      </w:tr>
      <w:tr w:rsidR="00AD164F" w:rsidRPr="00920158" w14:paraId="75502A2E" w14:textId="77777777" w:rsidTr="00AD164F">
        <w:trPr>
          <w:trHeight w:val="360"/>
        </w:trPr>
        <w:tc>
          <w:tcPr>
            <w:tcW w:w="1620" w:type="dxa"/>
            <w:tcBorders>
              <w:top w:val="single" w:sz="12" w:space="0" w:color="FFFFFF" w:themeColor="background1"/>
            </w:tcBorders>
            <w:shd w:val="clear" w:color="auto" w:fill="F2F2F2" w:themeFill="background1" w:themeFillShade="F2"/>
          </w:tcPr>
          <w:sdt>
            <w:sdtPr>
              <w:rPr>
                <w:rFonts w:ascii="Arial" w:hAnsi="Arial" w:cs="Arial"/>
                <w:sz w:val="18"/>
                <w:szCs w:val="18"/>
              </w:rPr>
              <w:id w:val="1011879894"/>
              <w:placeholder>
                <w:docPart w:val="2FDC683519E542CC84EAC82B250603B1"/>
              </w:placeholder>
              <w:showingPlcHdr/>
            </w:sdtPr>
            <w:sdtContent>
              <w:p w14:paraId="35740962"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tcBorders>
              <w:top w:val="single" w:sz="12" w:space="0" w:color="FFFFFF" w:themeColor="background1"/>
            </w:tcBorders>
            <w:shd w:val="clear" w:color="auto" w:fill="F2F2F2" w:themeFill="background1" w:themeFillShade="F2"/>
          </w:tcPr>
          <w:sdt>
            <w:sdtPr>
              <w:rPr>
                <w:rFonts w:ascii="Arial" w:hAnsi="Arial" w:cs="Arial"/>
                <w:sz w:val="18"/>
                <w:szCs w:val="18"/>
              </w:rPr>
              <w:id w:val="-695927656"/>
              <w:placeholder>
                <w:docPart w:val="DCC555C4293348C0BB22841A8852B70F"/>
              </w:placeholder>
              <w:showingPlcHdr/>
            </w:sdtPr>
            <w:sdtContent>
              <w:p w14:paraId="3F98C394"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tcBorders>
              <w:top w:val="single" w:sz="12" w:space="0" w:color="FFFFFF" w:themeColor="background1"/>
            </w:tcBorders>
            <w:shd w:val="clear" w:color="auto" w:fill="F2F2F2" w:themeFill="background1" w:themeFillShade="F2"/>
          </w:tcPr>
          <w:sdt>
            <w:sdtPr>
              <w:rPr>
                <w:rFonts w:ascii="Arial" w:hAnsi="Arial" w:cs="Arial"/>
                <w:sz w:val="18"/>
                <w:szCs w:val="18"/>
              </w:rPr>
              <w:id w:val="-23482588"/>
              <w:placeholder>
                <w:docPart w:val="9E1EF94CEFEA43F696CA9600198F8BB3"/>
              </w:placeholder>
              <w:showingPlcHdr/>
            </w:sdtPr>
            <w:sdtContent>
              <w:p w14:paraId="6293C979"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tcBorders>
              <w:top w:val="single" w:sz="12" w:space="0" w:color="FFFFFF" w:themeColor="background1"/>
            </w:tcBorders>
            <w:shd w:val="clear" w:color="auto" w:fill="F2F2F2" w:themeFill="background1" w:themeFillShade="F2"/>
          </w:tcPr>
          <w:sdt>
            <w:sdtPr>
              <w:rPr>
                <w:rFonts w:ascii="Arial" w:hAnsi="Arial" w:cs="Arial"/>
                <w:sz w:val="18"/>
                <w:szCs w:val="18"/>
              </w:rPr>
              <w:id w:val="1463609849"/>
              <w:placeholder>
                <w:docPart w:val="B29A957DE3E44FBD96EA96723A415139"/>
              </w:placeholder>
              <w:showingPlcHdr/>
            </w:sdtPr>
            <w:sdtContent>
              <w:p w14:paraId="5AA51673"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tcBorders>
              <w:top w:val="single" w:sz="12" w:space="0" w:color="FFFFFF" w:themeColor="background1"/>
            </w:tcBorders>
            <w:shd w:val="clear" w:color="auto" w:fill="F2F2F2" w:themeFill="background1" w:themeFillShade="F2"/>
          </w:tcPr>
          <w:sdt>
            <w:sdtPr>
              <w:rPr>
                <w:rFonts w:ascii="Arial" w:hAnsi="Arial" w:cs="Arial"/>
                <w:sz w:val="18"/>
                <w:szCs w:val="18"/>
              </w:rPr>
              <w:id w:val="1565370937"/>
              <w:placeholder>
                <w:docPart w:val="3849976D0CD549E7AEDF20473560D176"/>
              </w:placeholder>
              <w:showingPlcHdr/>
            </w:sdtPr>
            <w:sdtContent>
              <w:p w14:paraId="0A5B1E69"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tcBorders>
              <w:top w:val="single" w:sz="12" w:space="0" w:color="FFFFFF" w:themeColor="background1"/>
            </w:tcBorders>
            <w:shd w:val="clear" w:color="auto" w:fill="F2F2F2" w:themeFill="background1" w:themeFillShade="F2"/>
          </w:tcPr>
          <w:sdt>
            <w:sdtPr>
              <w:rPr>
                <w:rFonts w:ascii="Arial" w:hAnsi="Arial" w:cs="Arial"/>
                <w:sz w:val="18"/>
                <w:szCs w:val="18"/>
              </w:rPr>
              <w:id w:val="-1514376112"/>
              <w:placeholder>
                <w:docPart w:val="2475F80A5F0E4FEEB4DB039735B29C9F"/>
              </w:placeholder>
              <w:showingPlcHdr/>
            </w:sdtPr>
            <w:sdtContent>
              <w:p w14:paraId="64AA5372"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AD164F" w:rsidRPr="00920158" w14:paraId="3B9BD99B" w14:textId="77777777" w:rsidTr="00AD164F">
        <w:trPr>
          <w:trHeight w:val="360"/>
        </w:trPr>
        <w:tc>
          <w:tcPr>
            <w:tcW w:w="1620" w:type="dxa"/>
            <w:shd w:val="clear" w:color="auto" w:fill="A6A6A6" w:themeFill="background1" w:themeFillShade="A6"/>
          </w:tcPr>
          <w:sdt>
            <w:sdtPr>
              <w:rPr>
                <w:rFonts w:ascii="Arial" w:hAnsi="Arial" w:cs="Arial"/>
                <w:sz w:val="18"/>
                <w:szCs w:val="18"/>
              </w:rPr>
              <w:id w:val="1575080431"/>
              <w:placeholder>
                <w:docPart w:val="076D1B57C8FD400C8875D0EDE026DDB4"/>
              </w:placeholder>
              <w:showingPlcHdr/>
            </w:sdtPr>
            <w:sdtContent>
              <w:p w14:paraId="1F6F2AE3"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801033447"/>
              <w:placeholder>
                <w:docPart w:val="994A68ED74D44D5EB16C405453D77BE2"/>
              </w:placeholder>
              <w:showingPlcHdr/>
            </w:sdtPr>
            <w:sdtContent>
              <w:p w14:paraId="06CD09D4"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423457562"/>
              <w:placeholder>
                <w:docPart w:val="BCBC0471A4F84F489A08C5DFA4052FD1"/>
              </w:placeholder>
              <w:showingPlcHdr/>
            </w:sdtPr>
            <w:sdtContent>
              <w:p w14:paraId="02FEC8CF"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shd w:val="clear" w:color="auto" w:fill="A6A6A6" w:themeFill="background1" w:themeFillShade="A6"/>
          </w:tcPr>
          <w:sdt>
            <w:sdtPr>
              <w:rPr>
                <w:rFonts w:ascii="Arial" w:hAnsi="Arial" w:cs="Arial"/>
                <w:sz w:val="18"/>
                <w:szCs w:val="18"/>
              </w:rPr>
              <w:id w:val="374896368"/>
              <w:placeholder>
                <w:docPart w:val="48C3974F33B84889B693F873463E6E54"/>
              </w:placeholder>
              <w:showingPlcHdr/>
            </w:sdtPr>
            <w:sdtContent>
              <w:p w14:paraId="036A68EC"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948125289"/>
              <w:placeholder>
                <w:docPart w:val="058392A8316B44D09940BB58EE39A47C"/>
              </w:placeholder>
              <w:showingPlcHdr/>
            </w:sdtPr>
            <w:sdtContent>
              <w:p w14:paraId="2447D04C"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1816950118"/>
              <w:placeholder>
                <w:docPart w:val="7E4F0428EA7741B3A4997EF5B9FBB18F"/>
              </w:placeholder>
              <w:showingPlcHdr/>
            </w:sdtPr>
            <w:sdtContent>
              <w:p w14:paraId="720EC4AB"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AD164F" w:rsidRPr="00920158" w14:paraId="758C2CAA" w14:textId="77777777" w:rsidTr="00AD164F">
        <w:trPr>
          <w:trHeight w:val="360"/>
        </w:trPr>
        <w:tc>
          <w:tcPr>
            <w:tcW w:w="1620" w:type="dxa"/>
            <w:shd w:val="clear" w:color="auto" w:fill="F2F2F2" w:themeFill="background1" w:themeFillShade="F2"/>
          </w:tcPr>
          <w:sdt>
            <w:sdtPr>
              <w:rPr>
                <w:rFonts w:ascii="Arial" w:hAnsi="Arial" w:cs="Arial"/>
                <w:sz w:val="18"/>
                <w:szCs w:val="18"/>
              </w:rPr>
              <w:id w:val="-1684510282"/>
              <w:placeholder>
                <w:docPart w:val="AF1AEDD0BC72496B92970AD25EC169EB"/>
              </w:placeholder>
              <w:showingPlcHdr/>
            </w:sdtPr>
            <w:sdtContent>
              <w:p w14:paraId="64F7ECBE"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889730510"/>
              <w:placeholder>
                <w:docPart w:val="F6D7814C04D34D9AA11F9A4BF09DAC88"/>
              </w:placeholder>
              <w:showingPlcHdr/>
            </w:sdtPr>
            <w:sdtContent>
              <w:p w14:paraId="16422246"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970707256"/>
              <w:placeholder>
                <w:docPart w:val="9D46654F9AED4FC5BEBAD00742247115"/>
              </w:placeholder>
              <w:showingPlcHdr/>
            </w:sdtPr>
            <w:sdtContent>
              <w:p w14:paraId="02298477"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1295" w:type="dxa"/>
            <w:gridSpan w:val="2"/>
            <w:shd w:val="clear" w:color="auto" w:fill="F2F2F2" w:themeFill="background1" w:themeFillShade="F2"/>
          </w:tcPr>
          <w:sdt>
            <w:sdtPr>
              <w:rPr>
                <w:rFonts w:ascii="Arial" w:hAnsi="Arial" w:cs="Arial"/>
                <w:sz w:val="18"/>
                <w:szCs w:val="18"/>
              </w:rPr>
              <w:id w:val="-891650568"/>
              <w:placeholder>
                <w:docPart w:val="D7CC9C3317244AB09B7EA7212EF1E88D"/>
              </w:placeholder>
              <w:showingPlcHdr/>
            </w:sdtPr>
            <w:sdtContent>
              <w:p w14:paraId="0DCB8314"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75909237"/>
              <w:placeholder>
                <w:docPart w:val="A19AA13D3805438A80290B881E9311A8"/>
              </w:placeholder>
              <w:showingPlcHdr/>
            </w:sdtPr>
            <w:sdtContent>
              <w:p w14:paraId="5370526F"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828" w:type="dxa"/>
            <w:shd w:val="clear" w:color="auto" w:fill="F2F2F2" w:themeFill="background1" w:themeFillShade="F2"/>
          </w:tcPr>
          <w:sdt>
            <w:sdtPr>
              <w:rPr>
                <w:rFonts w:ascii="Arial" w:hAnsi="Arial" w:cs="Arial"/>
                <w:sz w:val="18"/>
                <w:szCs w:val="18"/>
              </w:rPr>
              <w:id w:val="-1565333647"/>
              <w:placeholder>
                <w:docPart w:val="DF5CEC816E534337BAB5E641D8017D3C"/>
              </w:placeholder>
              <w:showingPlcHdr/>
            </w:sdtPr>
            <w:sdtContent>
              <w:p w14:paraId="171757B3" w14:textId="77777777" w:rsidR="00AD164F" w:rsidRPr="00920158" w:rsidRDefault="00AD164F" w:rsidP="00AD164F">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1D9A7045" w14:textId="77777777" w:rsidR="000F0C19" w:rsidRPr="00920158" w:rsidRDefault="000F0C19" w:rsidP="000F0C19">
      <w:pPr>
        <w:spacing w:before="15" w:after="0" w:line="260" w:lineRule="exact"/>
        <w:rPr>
          <w:rFonts w:ascii="Arial" w:hAnsi="Arial" w:cs="Arial"/>
          <w:sz w:val="26"/>
          <w:szCs w:val="26"/>
        </w:rPr>
      </w:pPr>
    </w:p>
    <w:p w14:paraId="48D1B9F1" w14:textId="77777777" w:rsidR="000F0C19" w:rsidRPr="00920158" w:rsidRDefault="000F0C19" w:rsidP="000F0C19">
      <w:pPr>
        <w:spacing w:after="0"/>
        <w:rPr>
          <w:rFonts w:ascii="Arial" w:hAnsi="Arial" w:cs="Arial"/>
        </w:rPr>
        <w:sectPr w:rsidR="000F0C19" w:rsidRPr="00920158" w:rsidSect="00757257">
          <w:footerReference w:type="default" r:id="rId22"/>
          <w:pgSz w:w="11907" w:h="16839" w:code="9"/>
          <w:pgMar w:top="1620" w:right="740" w:bottom="274" w:left="1260" w:header="720" w:footer="720" w:gutter="0"/>
          <w:cols w:space="720"/>
        </w:sectPr>
      </w:pPr>
    </w:p>
    <w:p w14:paraId="30D73934" w14:textId="77777777" w:rsidR="000F0C19" w:rsidRPr="00920158" w:rsidRDefault="000F0C19" w:rsidP="00AD164F">
      <w:pPr>
        <w:spacing w:before="36" w:after="100" w:line="203" w:lineRule="exact"/>
        <w:ind w:left="230" w:right="-14" w:firstLine="400"/>
        <w:rPr>
          <w:rFonts w:ascii="Arial" w:eastAsia="Arial" w:hAnsi="Arial" w:cs="Arial"/>
          <w:color w:val="231F20"/>
          <w:position w:val="-1"/>
          <w:sz w:val="18"/>
          <w:szCs w:val="18"/>
        </w:rPr>
      </w:pPr>
      <w:r>
        <w:rPr>
          <w:rFonts w:ascii="Arial" w:eastAsia="Arial" w:hAnsi="Arial" w:cs="Arial"/>
          <w:color w:val="231F20"/>
          <w:position w:val="-1"/>
          <w:sz w:val="18"/>
          <w:szCs w:val="18"/>
        </w:rPr>
        <w:t>The method and rules used to compile the Price List are</w:t>
      </w:r>
    </w:p>
    <w:tbl>
      <w:tblPr>
        <w:tblStyle w:val="TableGrid"/>
        <w:tblW w:w="8730" w:type="dxa"/>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630F6B1" w14:textId="77777777" w:rsidTr="00AD164F">
        <w:trPr>
          <w:trHeight w:val="1592"/>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58526"/>
              <w:placeholder>
                <w:docPart w:val="67A66E089D5C4A1C84CB32DF1A1D78C1"/>
              </w:placeholder>
              <w:showingPlcHdr/>
            </w:sdtPr>
            <w:sdtContent>
              <w:p w14:paraId="4BBA53E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5F74CC3A" w14:textId="77777777" w:rsidR="00231771" w:rsidRPr="00920158" w:rsidRDefault="00231771" w:rsidP="000F0C19">
      <w:pPr>
        <w:spacing w:after="0" w:line="200" w:lineRule="exact"/>
        <w:rPr>
          <w:rFonts w:ascii="Arial" w:hAnsi="Arial" w:cs="Arial"/>
        </w:rPr>
        <w:sectPr w:rsidR="00231771" w:rsidRPr="00920158" w:rsidSect="00757257">
          <w:type w:val="continuous"/>
          <w:pgSz w:w="11907" w:h="16839" w:code="9"/>
          <w:pgMar w:top="1620" w:right="740" w:bottom="274" w:left="920" w:header="720" w:footer="720" w:gutter="0"/>
          <w:cols w:space="720"/>
        </w:sectPr>
      </w:pPr>
    </w:p>
    <w:p w14:paraId="1ECBA470" w14:textId="77777777" w:rsidR="000F0C19" w:rsidRPr="00920158" w:rsidRDefault="000F0C19" w:rsidP="000F0C19">
      <w:pPr>
        <w:spacing w:after="0" w:line="200" w:lineRule="exact"/>
        <w:rPr>
          <w:rFonts w:ascii="Arial" w:hAnsi="Arial" w:cs="Arial"/>
        </w:rPr>
        <w:sectPr w:rsidR="000F0C19" w:rsidRPr="00920158" w:rsidSect="00757257">
          <w:type w:val="continuous"/>
          <w:pgSz w:w="11907" w:h="16839" w:code="9"/>
          <w:pgMar w:top="1620" w:right="740" w:bottom="274" w:left="920" w:header="720" w:footer="720" w:gutter="0"/>
          <w:cols w:space="720"/>
        </w:sectPr>
      </w:pPr>
    </w:p>
    <w:p w14:paraId="05702E97" w14:textId="28BC1604" w:rsidR="000F0C19" w:rsidRPr="00920158" w:rsidRDefault="00E12FD5" w:rsidP="000F0C19">
      <w:pPr>
        <w:spacing w:before="22" w:after="0" w:line="633" w:lineRule="exact"/>
        <w:ind w:left="17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81" behindDoc="1" locked="0" layoutInCell="1" allowOverlap="1" wp14:anchorId="512F11B3" wp14:editId="0AF49577">
                <wp:simplePos x="0" y="0"/>
                <wp:positionH relativeFrom="column">
                  <wp:posOffset>-76200</wp:posOffset>
                </wp:positionH>
                <wp:positionV relativeFrom="paragraph">
                  <wp:posOffset>438785</wp:posOffset>
                </wp:positionV>
                <wp:extent cx="6156960" cy="8606155"/>
                <wp:effectExtent l="9525" t="13970" r="5715" b="9525"/>
                <wp:wrapNone/>
                <wp:docPr id="203686452"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6155"/>
                          <a:chOff x="500" y="847"/>
                          <a:chExt cx="9696" cy="13553"/>
                        </a:xfrm>
                      </wpg:grpSpPr>
                      <wpg:grpSp>
                        <wpg:cNvPr id="189113470" name="Group 632"/>
                        <wpg:cNvGrpSpPr>
                          <a:grpSpLocks/>
                        </wpg:cNvGrpSpPr>
                        <wpg:grpSpPr bwMode="auto">
                          <a:xfrm>
                            <a:off x="500" y="847"/>
                            <a:ext cx="2" cy="13550"/>
                            <a:chOff x="500" y="876"/>
                            <a:chExt cx="2" cy="13550"/>
                          </a:xfrm>
                        </wpg:grpSpPr>
                        <wps:wsp>
                          <wps:cNvPr id="651310980" name="Freeform 633"/>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4000206" name="Group 634"/>
                        <wpg:cNvGrpSpPr>
                          <a:grpSpLocks/>
                        </wpg:cNvGrpSpPr>
                        <wpg:grpSpPr bwMode="auto">
                          <a:xfrm>
                            <a:off x="502" y="14398"/>
                            <a:ext cx="9694" cy="2"/>
                            <a:chOff x="663" y="2573"/>
                            <a:chExt cx="9694" cy="2"/>
                          </a:xfrm>
                        </wpg:grpSpPr>
                        <wps:wsp>
                          <wps:cNvPr id="1877520919" name="Freeform 63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63BB47" id="Group 631" o:spid="_x0000_s1026" style="position:absolute;margin-left:-6pt;margin-top:34.55pt;width:484.8pt;height:677.65pt;z-index:-251658199" coordorigin="500,847" coordsize="9696,135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3lg9+QMAADMNAAAOAAAAZHJzL2Uyb0RvYy54bWzsV9uO2zYQfS/QfyD02CKru2wJ6w2KJLso kLYB4n4ALVEXVBJVUra8/foekpIs27sJskn61IfVkprhXM7MHMq3r49NTQ5MyIq3G8u9cSzC2pRn VVtsrD+396/WFpE9bTNa85ZtrEcmrdd3P/5wO3QJ83jJ64wJAiOtTIZuY5V93yW2LdOSNVTe8I61 EOZcNLTHVhR2JugA601te44T2QMXWSd4yqTE27dGaN1p+3nO0v6PPJesJ/XGQmy9fgr93KmnfXdL k0LQrqzSMQz6gigaWrVwOpt6S3tK9qK6MtVUqeCS5/1Nyhub53mVMp0DsnGdi2weBN93OpciGYpu hgnQXuD0YrPp74cH0X3sPggTPZbvefqXBC720BXJUq72hVEmu+E3nqGedN9znfgxF40ygZTIUeP7 OOPLjj1J8TJywyiOUIYUsnXkYB+aCqQlyqTOhQ7EShqsJsm78XSMs+ao64ehr8Q2TYxfHesYm6r9 GKhZIocPglQZ+nMdu64frOCjpQ3C1wiTyPeUtct8VTW/FR5XeU2YeKeUxm68xmIVXWJxeepZIDBV 8tQ48usa52NJO6b7UarGGEGNQtd3nXg9g3ovGFMTC1x1lYZOq09NJpcdtpAoNYlG/GxvzVhOuDyH 5YwKTdK97B8Y1y1KD+9lbwY/w0o3fjY2xBZZ5E0NDvj5FXHIehWpPwN/MSu5k9JPtlYpiWrJiU1m NVRpYcsNAi98ypo/qcGaUVrYQw7FFCUtp8DTYztGjhWhimwdPYYdl6fx27rjkEBJZflJ3WmgtC68 4v/oQoBFL/lTWAT8uTPAdLRXkSkXaklKTJrGQ71p+IFtuZb1p9A0VvByktbttRasBPGYg5HjiHKh R392q6Jd1Lfl91Vd6wLXLRk2Vhx6oUZH8rrKlFCFI0Wxe1MLcqC4GzzfvfemoM7UwMFtpo2VjGbv xnVPq9qs4bwGumAg076KR2Sy49kjWllwc+PghsSi5OIfiwy4bTaW/HtPBbNI/WuLqYxRd3RerzdB uEIoRCwlu6WEtilMbazeQunV8k1vrrR9J6qihCdXp9vyX0DPeaWaXcdnoho3IAa9OuNKzXgzFU60 GfiB4zieA/49581AFef78iaGCPeBG/jx2nTbNO24DwJDnpq90QPTJRJFGCkc8sKV7molWtwiy1Oo 3tM3yH9AnO56tQo9J3bjCdYFc+qL8Vsz5zUwz4A5w3I+WV/AnHBFlDs9OU8z59YhA9FVvFC64E3H D1dP2Vry5tZb2EL0L+BMsKVqmokEPsmZW9NgZ7rw+hWcqWhKNfTLKdPMwyKD/xlzY41c+p0YU392 4sscPHr26b/ca449/da5+xcAAP//AwBQSwMEFAAGAAgAAAAhAHkZSjvjAAAACwEAAA8AAABkcnMv ZG93bnJldi54bWxMj8FOwzAQRO9I/IO1SNxaxyENbYhTVRVwqpBokVBv23ibRI3tKHaT9O8xJziu 9mnmTb6edMsG6l1jjQQxj4CRKa1qTCXh6/A2WwJzHo3C1hqScCMH6+L+LsdM2dF80rD3FQshxmUo ofa+yzh3ZU0a3dx2ZMLvbHuNPpx9xVWPYwjXLY+jKOUaGxMaauxoW1N52V+1hPcRx82TeB12l/P2 djwsPr53gqR8fJg2L8A8Tf4Phl/9oA5FcDrZq1GOtRJmIg5bvIR0JYAFYLV4ToGdApnESQK8yPn/ DcUPAAAA//8DAFBLAQItABQABgAIAAAAIQC2gziS/gAAAOEBAAATAAAAAAAAAAAAAAAAAAAAAABb Q29udGVudF9UeXBlc10ueG1sUEsBAi0AFAAGAAgAAAAhADj9If/WAAAAlAEAAAsAAAAAAAAAAAAA AAAALwEAAF9yZWxzLy5yZWxzUEsBAi0AFAAGAAgAAAAhAIXeWD35AwAAMw0AAA4AAAAAAAAAAAAA AAAALgIAAGRycy9lMm9Eb2MueG1sUEsBAi0AFAAGAAgAAAAhAHkZSjvjAAAACwEAAA8AAAAAAAAA AAAAAAAAUwYAAGRycy9kb3ducmV2LnhtbFBLBQYAAAAABAAEAPMAAABjBwAAAAA= ">
                <v:group id="Group 632" o:spid="_x0000_s1027" style="position:absolute;left:500;top:847;width:2;height:13550" coordorigin="500,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HCKAyAAAAOIAAAAPAAAAZHJzL2Rvd25yZXYueG1sRE9LS8NA EL4L/odlBG92s9ZHjd2WUlQ8FMG2ULwN2WkSmp0N2TVJ/71zEHr8+N7z5egb1VMX68AWzCQDRVwE V3NpYb97v5uBignZYROYLJwpwnJxfTXH3IWBv6nfplJJCMccLVQptbnWsajIY5yElli4Y+g8JoFd qV2Hg4T7Rt9n2ZP2WLM0VNjSuqLitP31Fj4GHFZT89ZvTsf1+Wf3+HXYGLL29mZcvYJKNKaL+N/9 6WT+7MWY6cOznJBLgkEv/gAAAP//AwBQSwECLQAUAAYACAAAACEA2+H2y+4AAACFAQAAEwAAAAAA AAAAAAAAAAAAAAAAW0NvbnRlbnRfVHlwZXNdLnhtbFBLAQItABQABgAIAAAAIQBa9CxbvwAAABUB AAALAAAAAAAAAAAAAAAAAB8BAABfcmVscy8ucmVsc1BLAQItABQABgAIAAAAIQDJHCKAyAAAAOIA AAAPAAAAAAAAAAAAAAAAAAcCAABkcnMvZG93bnJldi54bWxQSwUGAAAAAAMAAwC3AAAA/AIAAAAA ">
                  <v:shape id="Freeform 633" o:spid="_x0000_s1028" style="position:absolute;left:50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7lAQlygAAAOIAAAAPAAAAZHJzL2Rvd25yZXYueG1sRI/NasJA FIX3gu8w3EI3opNUFI2OUopiVmLVhctr5pqkZu7EzFTTt3cWQpeH88c3X7amEndqXGlZQTyIQBBn VpecKzge1v0JCOeRNVaWScEfOVguup05Jto++Jvue5+LMMIuQQWF93UipcsKMugGtiYO3sU2Bn2Q TS51g48wbir5EUVjabDk8FBgTV8FZdf9r1FwKE/bfHNbn7Pearvb/IzSsx6mSr2/tZ8zEJ5a/x9+ tVOtYDyKh3E0nQSIgBRwQC6eAAAA//8DAFBLAQItABQABgAIAAAAIQDb4fbL7gAAAIUBAAATAAAA AAAAAAAAAAAAAAAAAABbQ29udGVudF9UeXBlc10ueG1sUEsBAi0AFAAGAAgAAAAhAFr0LFu/AAAA FQEAAAsAAAAAAAAAAAAAAAAAHwEAAF9yZWxzLy5yZWxzUEsBAi0AFAAGAAgAAAAhALuUBCXKAAAA 4gAAAA8AAAAAAAAAAAAAAAAABwIAAGRycy9kb3ducmV2LnhtbFBLBQYAAAAAAwADALcAAAD+AgAA AAA= " path="m,l,13549e" filled="f" strokecolor="#231f20">
                    <v:path arrowok="t" o:connecttype="custom" o:connectlocs="0,876;0,14425" o:connectangles="0,0"/>
                  </v:shape>
                </v:group>
                <v:group id="Group 634" o:spid="_x0000_s1029" style="position:absolute;left:502;top:14398;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VlZlyAAAAOMAAAAPAAAAZHJzL2Rvd25yZXYueG1sRE9La8JA EL4L/odlCr3pbtSKpK4iYksPUvAB4m3IjkkwOxuy2yT++26h4HG+9yzXva1ES40vHWtIxgoEceZM ybmG8+ljtADhA7LByjFpeJCH9Wo4WGJqXMcHao8hFzGEfYoaihDqVEqfFWTRj11NHLmbayyGeDa5 NA12MdxWcqLUXFosOTYUWNO2oOx+/LEaPjvsNtNk1+7vt+3jenr7vuwT0vr1pd+8gwjUh6f43/1l 4vzZdKaUmqg5/P0UAZCrXwAAAP//AwBQSwECLQAUAAYACAAAACEA2+H2y+4AAACFAQAAEwAAAAAA AAAAAAAAAAAAAAAAW0NvbnRlbnRfVHlwZXNdLnhtbFBLAQItABQABgAIAAAAIQBa9CxbvwAAABUB AAALAAAAAAAAAAAAAAAAAB8BAABfcmVscy8ucmVsc1BLAQItABQABgAIAAAAIQCcVlZlyAAAAOMA AAAPAAAAAAAAAAAAAAAAAAcCAABkcnMvZG93bnJldi54bWxQSwUGAAAAAAMAAwC3AAAA/AIAAAAA ">
                  <v:shape id="Freeform 635" o:spid="_x0000_s1030"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qaEeyQAAAOMAAAAPAAAAZHJzL2Rvd25yZXYueG1sRE9La8JA EL4L/odlBG9146PVpFmlVCs99FIr9Dpkp0lIdjZk1yT667uFgsf53pPuBlOLjlpXWlYwn0UgiDOr S84VnL/eHjYgnEfWWFsmBVdysNuORykm2vb8Sd3J5yKEsEtQQeF9k0jpsoIMupltiAP3Y1uDPpxt LnWLfQg3tVxE0ZM0WHJoKLCh14Ky6nQxCsz5QJf9Yd/Fx2VfrW7f/cfxmis1nQwvzyA8Df4u/ne/ 6zB/s14/LqJ4HsPfTwEAuf0FAAD//wMAUEsBAi0AFAAGAAgAAAAhANvh9svuAAAAhQEAABMAAAAA AAAAAAAAAAAAAAAAAFtDb250ZW50X1R5cGVzXS54bWxQSwECLQAUAAYACAAAACEAWvQsW78AAAAV AQAACwAAAAAAAAAAAAAAAAAfAQAAX3JlbHMvLnJlbHNQSwECLQAUAAYACAAAACEAH6mhHskAAADj AAAADwAAAAAAAAAAAAAAAAAHAgAAZHJzL2Rvd25yZXYueG1sUEsFBgAAAAADAAMAtwAAAP0CAAAA AA== "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63" behindDoc="1" locked="0" layoutInCell="1" allowOverlap="1" wp14:anchorId="15C6D9F2" wp14:editId="122AB2B0">
                <wp:simplePos x="0" y="0"/>
                <wp:positionH relativeFrom="column">
                  <wp:posOffset>-119380</wp:posOffset>
                </wp:positionH>
                <wp:positionV relativeFrom="paragraph">
                  <wp:posOffset>-71120</wp:posOffset>
                </wp:positionV>
                <wp:extent cx="6155690" cy="541655"/>
                <wp:effectExtent l="4445" t="0" r="2540" b="0"/>
                <wp:wrapNone/>
                <wp:docPr id="1590757421"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92" y="877"/>
                          <a:chExt cx="9694" cy="853"/>
                        </a:xfrm>
                      </wpg:grpSpPr>
                      <wps:wsp>
                        <wps:cNvPr id="850960132" name="Freeform 574"/>
                        <wps:cNvSpPr>
                          <a:spLocks/>
                        </wps:cNvSpPr>
                        <wps:spPr bwMode="auto">
                          <a:xfrm>
                            <a:off x="492" y="877"/>
                            <a:ext cx="9694" cy="853"/>
                          </a:xfrm>
                          <a:custGeom>
                            <a:avLst/>
                            <a:gdLst>
                              <a:gd name="T0" fmla="+- 0 492 492"/>
                              <a:gd name="T1" fmla="*/ T0 w 9694"/>
                              <a:gd name="T2" fmla="+- 0 1729 877"/>
                              <a:gd name="T3" fmla="*/ 1729 h 853"/>
                              <a:gd name="T4" fmla="+- 0 10187 492"/>
                              <a:gd name="T5" fmla="*/ T4 w 9694"/>
                              <a:gd name="T6" fmla="+- 0 1729 877"/>
                              <a:gd name="T7" fmla="*/ 1729 h 853"/>
                              <a:gd name="T8" fmla="+- 0 10187 492"/>
                              <a:gd name="T9" fmla="*/ T8 w 9694"/>
                              <a:gd name="T10" fmla="+- 0 877 877"/>
                              <a:gd name="T11" fmla="*/ 877 h 853"/>
                              <a:gd name="T12" fmla="+- 0 492 492"/>
                              <a:gd name="T13" fmla="*/ T12 w 9694"/>
                              <a:gd name="T14" fmla="+- 0 877 877"/>
                              <a:gd name="T15" fmla="*/ 877 h 853"/>
                              <a:gd name="T16" fmla="+- 0 492 492"/>
                              <a:gd name="T17" fmla="*/ T16 w 9694"/>
                              <a:gd name="T18" fmla="+- 0 1729 877"/>
                              <a:gd name="T19" fmla="*/ 1729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3E7B0" id="Group 573" o:spid="_x0000_s1026" style="position:absolute;margin-left:-9.4pt;margin-top:-5.6pt;width:484.7pt;height:42.65pt;z-index:-251658217" coordorigin="492,877"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EFtloAMAACYKAAAOAAAAZHJzL2Uyb0RvYy54bWykVl1v2zYUfR+w/0DwcUMj0bFsy4hTBOkS DOi2AvV+AC1RH5gkaiRtOf31OyQlW3ajtOgeLJO6R5fnnkvey7v3x7oiB6F0KZsNZTchJaJJZFo2 +Yb+vX16t6JEG96kvJKN2NAXoen7+59/uuvatZjJQlapUAROGr3u2g0tjGnXQaCTQtRc38hWNDBm UtXcYKryIFW8g/e6CmZhuAg6qdJWyURojbcfvJHeO/9ZJhLzV5ZpYUi1oeBm3FO5584+g/s7vs4V b4sy6WnwH2BR87LBoidXH7jhZK/Kr1zVZaKklpm5SWQdyCwrE+FiQDQsvIrmWcl962LJ113enmSC tFc6/bDb5M/Ds2o/t5+UZ4/hR5n8o6FL0LX5emy389yDya77Q6bIJ98b6QI/Zqq2LhASOTp9X076 iqMhCV4uWBQtYqQhgS2as0UU+QQkBbJkP5vHM0pgXC2Xg+W3/uN4Ec/9l6vo1hoDvvaLOqI9MZt4 7CR9Fkv/P7E+F7wVLgfaivFJkTIFvyiMFyG7BduG19DhSQlhdymJlnNLzrIAfBBWj1UdWSxMQ/xv 6vmVMIOm07LwdbLX5llIlxd++KiN3+0pRi7baU9+i5RkdYWN/+s7EhKsZX8+AfkJxAbQLwHZhqQj bune5eAJgow8seUsJqdcnl3dDii4cpiC9EnFCTotiHSPfYVstXyNVzTALK/5BK/FAHIRTvFaDqg3 eaGkfQ+veIBZXqsJXuxSemj1ml5srL3FvKoXuxR/Ko1j8bdsNkXsUv0pYmPxp4ldqj9FbKz+li2m iF3JP7HF2Fj+yz2GwpEPZ4AXw7FIjk1/LjAi3Pav0FW2VmpbmrbIASrTdqg9QNlDNAGGLhbsqhjW exsMqhaMLPuy9jaaIYEO7ornN50zyOrg8di7/6wPWKFNXjdIRQka5M4XgZYbq5ON1w5Jt6G+7hS2 FN46mWp5EFvpIObcAVaRqyNY7myvmjEOjrxYZ+gAGP5b5/AEdF0bHgfz8O9hOFAI93sw1wvCpY3O dZZTxFaoURnVsirTp7KqbKBa5bvHSpEDx+3iYfkQPzz2Gl/AKrdRGmk/8wm2b9C1fO33zWIn0xf0 ASX9FQVXKgwKqb5Q0uF6sqH63z1XgpLq9wYtLWbzOSI1bjKPljNM1NiyG1t4k8DVhhqKjW2Hj8bf gfatKvMCKzGXw0Y+oJ9npW0Ujp9n1U/QVd3IXUYwurjtjOcOdb7e3f8HAAD//wMAUEsDBBQABgAI AAAAIQAp2NMb4QAAAAoBAAAPAAAAZHJzL2Rvd25yZXYueG1sTI/BTsMwEETvSPyDtUjcWseFlhLi VFUFnCokWiTEbRtvk6jxOordJP173BPcdrSjmTfZarSN6KnztWMNapqAIC6cqbnU8LV/myxB+IBs sHFMGi7kYZXf3mSYGjfwJ/W7UIoYwj5FDVUIbSqlLyqy6KeuJY6/o+sshii7UpoOhxhuGzlLkoW0 WHNsqLClTUXFaXe2Gt4HHNYP6rXfno6by89+/vG9VaT1/d24fgERaAx/ZrjiR3TII9PBndl40WiY qGVED9dDzUBEx/M8WYA4aHh6VCDzTP6fkP8CAAD//wMAUEsBAi0AFAAGAAgAAAAhALaDOJL+AAAA 4QEAABMAAAAAAAAAAAAAAAAAAAAAAFtDb250ZW50X1R5cGVzXS54bWxQSwECLQAUAAYACAAAACEA OP0h/9YAAACUAQAACwAAAAAAAAAAAAAAAAAvAQAAX3JlbHMvLnJlbHNQSwECLQAUAAYACAAAACEA eRBbZaADAAAmCgAADgAAAAAAAAAAAAAAAAAuAgAAZHJzL2Uyb0RvYy54bWxQSwECLQAUAAYACAAA ACEAKdjTG+EAAAAKAQAADwAAAAAAAAAAAAAAAAD6BQAAZHJzL2Rvd25yZXYueG1sUEsFBgAAAAAE AAQA8wAAAAgHAAAAAA== ">
                <v:shape id="Freeform 574" o:spid="_x0000_s1027" style="position:absolute;left:492;top:877;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rJUEzAAAAOIAAAAPAAAAZHJzL2Rvd25yZXYueG1sRI/dagIx FITvC32HcAq9q4lKrd0aRWT7gy2CW4VeHjbH3cXNyZKkun17Uyj0cpiZb5jZoretOJEPjWMNw4EC QVw603ClYff5fDcFESKywdYxafihAIv59dUMM+POvKVTESuRIBwy1FDH2GVShrImi2HgOuLkHZy3 GJP0lTQezwluWzlSaiItNpwWauxoVVN5LL6thrZ4GFebrzw/7Jv8+PrysZb+fa317U2/fAIRqY// 4b/2m9EwvVePEzUcj+D3UroDcn4BAAD//wMAUEsBAi0AFAAGAAgAAAAhANvh9svuAAAAhQEAABMA AAAAAAAAAAAAAAAAAAAAAFtDb250ZW50X1R5cGVzXS54bWxQSwECLQAUAAYACAAAACEAWvQsW78A AAAVAQAACwAAAAAAAAAAAAAAAAAfAQAAX3JlbHMvLnJlbHNQSwECLQAUAAYACAAAACEArqyVBMwA AADiAAAADwAAAAAAAAAAAAAAAAAHAgAAZHJzL2Rvd25yZXYueG1sUEsFBgAAAAADAAMAtwAAAAAD AAAAAA== " path="m,852r9695,l9695,,,,,852e" fillcolor="#a7a9ac" stroked="f">
                  <v:path arrowok="t" o:connecttype="custom" o:connectlocs="0,1729;9695,1729;9695,877;0,877;0,1729" o:connectangles="0,0,0,0,0"/>
                </v:shape>
              </v:group>
            </w:pict>
          </mc:Fallback>
        </mc:AlternateContent>
      </w:r>
      <w:r>
        <w:rPr>
          <w:rFonts w:ascii="Arial" w:hAnsi="Arial" w:cs="Arial"/>
          <w:noProof/>
        </w:rPr>
        <mc:AlternateContent>
          <mc:Choice Requires="wpg">
            <w:drawing>
              <wp:anchor distT="0" distB="0" distL="114300" distR="114300" simplePos="0" relativeHeight="251658280" behindDoc="1" locked="0" layoutInCell="1" allowOverlap="1" wp14:anchorId="08A3CB32" wp14:editId="5AE9E500">
                <wp:simplePos x="0" y="0"/>
                <wp:positionH relativeFrom="column">
                  <wp:posOffset>6031865</wp:posOffset>
                </wp:positionH>
                <wp:positionV relativeFrom="paragraph">
                  <wp:posOffset>-71120</wp:posOffset>
                </wp:positionV>
                <wp:extent cx="1270" cy="8603615"/>
                <wp:effectExtent l="12065" t="5080" r="5715" b="11430"/>
                <wp:wrapNone/>
                <wp:docPr id="1447033927"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3615"/>
                          <a:chOff x="10179" y="877"/>
                          <a:chExt cx="2" cy="13549"/>
                        </a:xfrm>
                      </wpg:grpSpPr>
                      <wps:wsp>
                        <wps:cNvPr id="13178354" name="Freeform 630"/>
                        <wps:cNvSpPr>
                          <a:spLocks/>
                        </wps:cNvSpPr>
                        <wps:spPr bwMode="auto">
                          <a:xfrm>
                            <a:off x="10179" y="877"/>
                            <a:ext cx="2" cy="13549"/>
                          </a:xfrm>
                          <a:custGeom>
                            <a:avLst/>
                            <a:gdLst>
                              <a:gd name="T0" fmla="+- 0 877 877"/>
                              <a:gd name="T1" fmla="*/ 877 h 13549"/>
                              <a:gd name="T2" fmla="+- 0 14425 877"/>
                              <a:gd name="T3" fmla="*/ 14425 h 13549"/>
                            </a:gdLst>
                            <a:ahLst/>
                            <a:cxnLst>
                              <a:cxn ang="0">
                                <a:pos x="0" y="T1"/>
                              </a:cxn>
                              <a:cxn ang="0">
                                <a:pos x="0" y="T3"/>
                              </a:cxn>
                            </a:cxnLst>
                            <a:rect l="0" t="0" r="r" b="b"/>
                            <a:pathLst>
                              <a:path h="13549">
                                <a:moveTo>
                                  <a:pt x="0" y="0"/>
                                </a:moveTo>
                                <a:lnTo>
                                  <a:pt x="0" y="1354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D11A1" id="Group 629" o:spid="_x0000_s1026" style="position:absolute;margin-left:474.95pt;margin-top:-5.6pt;width:.1pt;height:677.45pt;z-index:-251658200" coordorigin="10179,877" coordsize="2,1354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Jt6+gIAAOkGAAAOAAAAZHJzL2Uyb0RvYy54bWykVdtu2zAMfR+wfxD0uKH1JXejTjG0TTGg 2wo0+wBFli+YLWmSEqf7+lGS7biXbUD3EIMyafLw8Ii5uDw2NTowpSvBUxydhxgxTkVW8SLF37eb syVG2hCekVpwluJHpvHl+v27i1YmLBalqDOmECThOmlliktjZBIEmpasIfpcSMbBmQvVEANHVQSZ Ii1kb+ogDsN50AqVSSUo0xreXnsnXrv8ec6o+ZbnmhlUpxiwGfdU7rmzz2B9QZJCEVlWtINB3oCi IRWHokOqa2II2qvqRaqmokpokZtzKppA5HlFmesBuonCZ93cKrGXrpciaQs50ATUPuPpzWnp18Ot kg/yXnn0YN4J+kMDL0Eri2Tst+fCB6Nd+0VkME+yN8I1fsxVY1NAS+jo+H0c+GVHgyi8jOIFzICC YzkPJ/No5umnJczIfhSF0WKFkfUvFr3vpvs49l9Gk9l0ZX0BSXxNh7PDZecOQtInrvT/cfVQEsnc CLTl4l6hKgOgk2ixBCAYcdIACxvFmNUomk+cpCwIiO5p1WNORx4bpoH6f7L5CjE9p3+khSR0r80t E24s5HCnjRd7BpYbdtah38JQ8qYG3X88QyEC7u2vuxpDUNQHfQhcSImGUYDshzDAM8oVTafx7LVs kz4MsvmgUT4YbdGjJGUPnB55hxwsROyCCZ30pNAnyW2jThwQZLv8a+xkHAtVTyUUbI7nO0NhBDtj 54mRxFhktoQ1UWlVYaVp3zTiwLbC+cwJmpMGVDl5a/4yymZZdri8Hz6xJZzkh7IW7Wi+XGyqunYD rjlqU7yaxTOHRYu6yqzTwtGq2F3VCh0I7MN4Em3iHtSTMNg7PHPJSkaym842pKq9DcVrYBdunhew v3Y7kT2CmJXwWxb+FcAohfqFUQsbNsX6554ohlH9mcO1XMHc7Up2h+lsAVCQGnt2Yw/hFFKl2GAY vTWvjF/je6mqooRKkWuXi0+wkvLKit3h86i6A2wGZ7l9CtaThT0+u6jTP9T6NwAAAP//AwBQSwME FAAGAAgAAAAhAP40Zh3iAAAADAEAAA8AAABkcnMvZG93bnJldi54bWxMj0FLw0AQhe+C/2EZwVu7 2aZVE7MppainItgK4m2bTJPQ7GzIbpP03zue9Di8j/e+ydaTbcWAvW8caVDzCARS4cqGKg2fh9fZ EwgfDJWmdYQaruhhnd/eZCYt3UgfOOxDJbiEfGo01CF0qZS+qNEaP3cdEmcn11sT+OwrWfZm5HLb ykUUPUhrGuKF2nS4rbE47y9Ww9toxk2sXobd+bS9fh9W7187hVrf302bZxABp/AHw68+q0POTkd3 odKLVkOyTBJGNcyUWoBgIllFCsSR0XgZP4LMM/n/ifwHAAD//wMAUEsBAi0AFAAGAAgAAAAhALaD OJL+AAAA4QEAABMAAAAAAAAAAAAAAAAAAAAAAFtDb250ZW50X1R5cGVzXS54bWxQSwECLQAUAAYA CAAAACEAOP0h/9YAAACUAQAACwAAAAAAAAAAAAAAAAAvAQAAX3JlbHMvLnJlbHNQSwECLQAUAAYA CAAAACEAP1CbevoCAADpBgAADgAAAAAAAAAAAAAAAAAuAgAAZHJzL2Uyb0RvYy54bWxQSwECLQAU AAYACAAAACEA/jRmHeIAAAAMAQAADwAAAAAAAAAAAAAAAABUBQAAZHJzL2Rvd25yZXYueG1sUEsF BgAAAAAEAAQA8wAAAGMGAAAAAA== ">
                <v:shape id="Freeform 630" o:spid="_x0000_s1027" style="position:absolute;left:10179;top:877;width:2;height:13549;visibility:visible;mso-wrap-style:square;v-text-anchor:top" coordsize="2,135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Vc0wxgAAAOEAAAAPAAAAZHJzL2Rvd25yZXYueG1sRE9da8Iw FH0f7D+EO9iLaOqcs3RGEVEYqA+rgq+X5tqUNTelibX++0UY7PFwvufL3taio9ZXjhWMRwkI4sLp iksFp+N2mILwAVlj7ZgU3MnDcvH8NMdMuxt/U5eHUsQQ9hkqMCE0mZS+MGTRj1xDHLmLay2GCNtS 6hZvMdzW8i1JPqTFimODwYbWhoqf/GoV5PvjWg92q83gnnYbbc6+nB0KpV5f+tUniEB9+Bf/ub90 nD8Zz9LJ9B0ejyIEufgFAAD//wMAUEsBAi0AFAAGAAgAAAAhANvh9svuAAAAhQEAABMAAAAAAAAA AAAAAAAAAAAAAFtDb250ZW50X1R5cGVzXS54bWxQSwECLQAUAAYACAAAACEAWvQsW78AAAAVAQAA CwAAAAAAAAAAAAAAAAAfAQAAX3JlbHMvLnJlbHNQSwECLQAUAAYACAAAACEAPFXNMMYAAADhAAAA DwAAAAAAAAAAAAAAAAAHAgAAZHJzL2Rvd25yZXYueG1sUEsFBgAAAAADAAMAtwAAAPoCAAAAAA== " path="m,l,13548e" filled="f" strokecolor="#231f20">
                  <v:path arrowok="t" o:connecttype="custom" o:connectlocs="0,877;0,14425" o:connectangles="0,0"/>
                </v:shape>
              </v:group>
            </w:pict>
          </mc:Fallback>
        </mc:AlternateContent>
      </w:r>
      <w:r>
        <w:rPr>
          <w:rFonts w:ascii="Arial" w:hAnsi="Arial" w:cs="Arial"/>
          <w:noProof/>
        </w:rPr>
        <mc:AlternateContent>
          <mc:Choice Requires="wpg">
            <w:drawing>
              <wp:anchor distT="0" distB="0" distL="114300" distR="114300" simplePos="0" relativeHeight="251658264" behindDoc="1" locked="0" layoutInCell="1" allowOverlap="1" wp14:anchorId="0EB6EC13" wp14:editId="4F533188">
                <wp:simplePos x="0" y="0"/>
                <wp:positionH relativeFrom="column">
                  <wp:posOffset>-119380</wp:posOffset>
                </wp:positionH>
                <wp:positionV relativeFrom="paragraph">
                  <wp:posOffset>-76200</wp:posOffset>
                </wp:positionV>
                <wp:extent cx="6155690" cy="1270"/>
                <wp:effectExtent l="13970" t="9525" r="12065" b="8255"/>
                <wp:wrapNone/>
                <wp:docPr id="917701136"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69"/>
                          <a:chExt cx="9694" cy="2"/>
                        </a:xfrm>
                      </wpg:grpSpPr>
                      <wps:wsp>
                        <wps:cNvPr id="1065152790" name="Freeform 576"/>
                        <wps:cNvSpPr>
                          <a:spLocks/>
                        </wps:cNvSpPr>
                        <wps:spPr bwMode="auto">
                          <a:xfrm>
                            <a:off x="492" y="869"/>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319F6" id="Group 575" o:spid="_x0000_s1026" style="position:absolute;margin-left:-9.4pt;margin-top:-6pt;width:484.7pt;height:.1pt;z-index:-251658216" coordorigin="492,869"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jy8U/AIAAN0GAAAOAAAAZHJzL2Uyb0RvYy54bWykVdtu2zAMfR+wfxD0uGH1pXHSGHWKoTcM 6LYCzT5AkeULJkuapMTpvn6UZKduumJA9xCDNqnDw0OKOb/YdxztmDatFAVOTmKMmKCybEVd4B/r m09nGBlLREm4FKzAj8zgi9X7d+e9ylkqG8lLphGACJP3qsCNtSqPIkMb1hFzIhUT4Kyk7oiFV11H pSY9oHc8SuN4HvVSl0pLyoyBr1fBiVcev6oYtd+ryjCLeIGBm/VP7Z8b94xW5ySvNVFNSwca5A0s OtIKSHqAuiKWoK1uX0B1LdXSyMqeUNlFsqpaynwNUE0SH1Vzq+VW+VrqvK/VQSaQ9kinN8PSb7tb rR7UvQ7swbyT9KcBXaJe1fnU797rEIw2/VdZQj/J1kpf+L7SnYOAktDe6/t40JftLaLwcZ5k2XwJ baDgS9LFID9toEfu0GyZYgSus/kyNIY218PR5Xw5C+dS54pIHhJ6kgMp13SYIvMklPk/oR4aopjX 3zgh7jVqSyAez7MkSxeuEEE6EOFGM+ZGFGWLuWPnaED8qKqZSjrxuDADyv9TzBe6jIK+pgrJ6dbY WyZ9S8juztgw6CVYvtHlQH0NRVQdh5n/+AnFCDK533AtDkHJGPQhQusY9cgnHiBHJOjdBCmJk7PF 37BOxzCHlU6woKf1yI80I2W6FwNnsBBxayX2A6ekcTOzBm7jpAECBLn6XomF3Mex4cyQQsO+ON4U GiPYFJsgiSLWMXMpnIn6Ansp3IdO7thaepc9ugKQ5MnLxTQKjmfPWAU3nHAJ/KQfkjquk74KedNy 7rvAhaeSpZnXxkjels7p2Bhdby65RjsCOzA9TW5Sf+8A7FkY7BpRerCGkfJ6sC1pebAhnoO2cOHC 1IYx38jyESZYy7BZ4Z8AjEbq3xj1sFULbH5tiWYY8S8CbuMymc3cGvYvs2wBVJCeejZTDxEUoAps MTTemZc2rO6t0m3dQKbElyvkZ1hDVeuG3PMLrIYXWAje8jsUrGdLevruo57+lVZ/AAAA//8DAFBL AwQUAAYACAAAACEAT67pd+AAAAALAQAADwAAAGRycy9kb3ducmV2LnhtbEyPQWvCQBCF74X+h2UK vekmFiWN2YhI25MUqoXibcyOSTC7G7JrEv99J6f2NjPv8eZ72WY0jeip87WzCuJ5BIJs4XRtSwXf x/dZAsIHtBobZ0nBnTxs8seHDFPtBvtF/SGUgkOsT1FBFUKbSumLigz6uWvJsnZxncHAa1dK3eHA 4aaRiyhaSYO15Q8VtrSrqLgebkbBx4DD9iV+6/fXy+5+Oi4/f/YxKfX8NG7XIAKN4c8MEz6jQ85M Z3ez2otGwSxOGD1Mw4JLseN1Ga1AnKdLnIDMM/m/Q/4LAAD//wMAUEsBAi0AFAAGAAgAAAAhALaD OJL+AAAA4QEAABMAAAAAAAAAAAAAAAAAAAAAAFtDb250ZW50X1R5cGVzXS54bWxQSwECLQAUAAYA CAAAACEAOP0h/9YAAACUAQAACwAAAAAAAAAAAAAAAAAvAQAAX3JlbHMvLnJlbHNQSwECLQAUAAYA CAAAACEALI8vFPwCAADdBgAADgAAAAAAAAAAAAAAAAAuAgAAZHJzL2Uyb0RvYy54bWxQSwECLQAU AAYACAAAACEAT67pd+AAAAALAQAADwAAAAAAAAAAAAAAAABWBQAAZHJzL2Rvd25yZXYueG1sUEsF BgAAAAAEAAQA8wAAAGMGAAAAAA== ">
                <v:shape id="Freeform 576" o:spid="_x0000_s1027" style="position:absolute;left:492;top:869;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Rgp7zAAAAOMAAAAPAAAAZHJzL2Rvd25yZXYueG1sRI9Bb8Iw DIXvk/YfIk/abaSwwaAjIAQMceACQ+JqNV5b0ThVE9qyXz8fJu1o+/m9982XvatUS00oPRsYDhJQ xJm3JecGzl+fL1NQISJbrDyTgTsFWC4eH+aYWt/xkdpTzJWYcEjRQBFjnWodsoIchoGvieX27RuH UcYm17bBTsxdpUdJMtEOS5aEAmtaF5RdTzdnwJ23dNtsN+1s99pd334u3WF3z415fupXH6Ai9fFf /Pe9t1I/mYyH49H7TCiESRagF78AAAD//wMAUEsBAi0AFAAGAAgAAAAhANvh9svuAAAAhQEAABMA AAAAAAAAAAAAAAAAAAAAAFtDb250ZW50X1R5cGVzXS54bWxQSwECLQAUAAYACAAAACEAWvQsW78A AAAVAQAACwAAAAAAAAAAAAAAAAAfAQAAX3JlbHMvLnJlbHNQSwECLQAUAAYACAAAACEAIUYKe8wA AADjAAAADwAAAAAAAAAAAAAAAAAHAgAAZHJzL2Rvd25yZXYueG1sUEsFBgAAAAADAAMAtwAAAAAD AAAAAA== " path="m,l9695,e" filled="f" strokecolor="#231f20">
                  <v:path arrowok="t" o:connecttype="custom" o:connectlocs="0,0;9695,0" o:connectangles="0,0"/>
                </v:shape>
              </v:group>
            </w:pict>
          </mc:Fallback>
        </mc:AlternateContent>
      </w:r>
      <w:r>
        <w:rPr>
          <w:rFonts w:ascii="Arial" w:eastAsia="Arial" w:hAnsi="Arial" w:cs="Arial"/>
          <w:color w:val="231F20"/>
          <w:position w:val="-2"/>
          <w:sz w:val="56"/>
          <w:szCs w:val="56"/>
        </w:rPr>
        <w:t>Scope</w:t>
      </w:r>
    </w:p>
    <w:p w14:paraId="3BB7F86D" w14:textId="2A56BE9B" w:rsidR="000F0C19" w:rsidRPr="00920158" w:rsidRDefault="00E12FD5" w:rsidP="000F0C19">
      <w:pPr>
        <w:spacing w:before="5" w:after="0" w:line="170" w:lineRule="exact"/>
        <w:rPr>
          <w:rFonts w:ascii="Arial" w:hAnsi="Arial" w:cs="Arial"/>
          <w:sz w:val="17"/>
          <w:szCs w:val="17"/>
        </w:rPr>
      </w:pPr>
      <w:r>
        <w:rPr>
          <w:rFonts w:ascii="Arial" w:hAnsi="Arial" w:cs="Arial"/>
          <w:noProof/>
          <w:sz w:val="17"/>
          <w:szCs w:val="17"/>
        </w:rPr>
        <mc:AlternateContent>
          <mc:Choice Requires="wpg">
            <w:drawing>
              <wp:anchor distT="0" distB="0" distL="114300" distR="114300" simplePos="0" relativeHeight="251658265" behindDoc="1" locked="0" layoutInCell="1" allowOverlap="1" wp14:anchorId="1A8B3D24" wp14:editId="261FBB07">
                <wp:simplePos x="0" y="0"/>
                <wp:positionH relativeFrom="column">
                  <wp:posOffset>-119380</wp:posOffset>
                </wp:positionH>
                <wp:positionV relativeFrom="paragraph">
                  <wp:posOffset>59055</wp:posOffset>
                </wp:positionV>
                <wp:extent cx="6155690" cy="1270"/>
                <wp:effectExtent l="13970" t="8255" r="12065" b="9525"/>
                <wp:wrapNone/>
                <wp:docPr id="1176215672"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37"/>
                          <a:chExt cx="9694" cy="2"/>
                        </a:xfrm>
                      </wpg:grpSpPr>
                      <wps:wsp>
                        <wps:cNvPr id="466401609" name="Freeform 578"/>
                        <wps:cNvSpPr>
                          <a:spLocks/>
                        </wps:cNvSpPr>
                        <wps:spPr bwMode="auto">
                          <a:xfrm>
                            <a:off x="492" y="1737"/>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24624" id="Group 577" o:spid="_x0000_s1026" style="position:absolute;margin-left:-9.4pt;margin-top:4.65pt;width:484.7pt;height:.1pt;z-index:-251658215" coordorigin="492,1737"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xgMS/QIAAN4GAAAOAAAAZHJzL2Uyb0RvYy54bWykVdtO3DAQfa/Uf7D82ApyYS9sRBZVwKJK tEVi+wFex7moju3a3s3C13dsJ0tYiirRh0TjzPjM8Znx5OJy33K0Y9o0UuQ4OY0xYoLKohFVjn+u VyfnGBlLREG4FCzHj8zgy+XHDxedylgqa8kLphGACJN1Kse1tSqLIkNr1hJzKhUT4CylbomFpa6i QpMO0FsepXE8izqpC6UlZcbA1+vgxEuPX5aM2h9laZhFPMfAzfq39u+Ne0fLC5JVmqi6oT0N8g4W LWkEJD1AXRNL0FY3r6DahmppZGlPqWwjWZYNZf4McJokPjrNrZZb5c9SZV2lDjKBtEc6vRuWft/d avWg7nVgD+adpL8M6BJ1qsrGfreuQjDadN9kAfUkWyv9wfelbh0EHAntvb6PB33Z3iIKH2fJdDpb QBko+JJ03stPa6iR2zRZpBg51/xsHipD65t+72K2mISNqXNFJAsZPcuelas6tJF5Vsr8n1IPNVHM F8A4Je41agqgOZtN4mQWLzASpAURVpox16JoOj935BwLCB9UNWNJRx4XZkD5f4r5WpdB0bdUIRnd GnvLpK8J2d0ZGzq9AMtXuui5r6EcZcuh6T+foBhBKvf09+IQlAxBnyK0jlGHfOIeckCC4o2Qkjg5 n/8N62wIc1jpCAtqWg38SD1QpnvRcwYLETdXYt9xShrXNGvgNrQaIECQO98bsZD7ODbs6VNoGBjH o0JjBKNiEyRRxDpmLoUzUZdjL4X70ModW0vvskd3AJI8e7kYR8H26QtWwQ07XALf6YekjuuorkKu Gs59FbjwVKbp1GtjJG8K53RsjK42V1yjHYEhmJ4lq9RfPAB7EQbDRhQerGakuOltSxoebIjnoC1c uNC2oc83sniEFtYyjFb4FYBRS/2EUQdjNcfm95ZohhH/KuA2LpLJxM1hv5hM50AF6bFnM/YQQQEq xxZD4Z15ZcPs3irdVDVkSvxxhfwCc6hsXJN7foFVv4CB4C0/RMF6MaXHax/1/Fta/gEAAP//AwBQ SwMEFAAGAAgAAAAhAP7ho0ndAAAABwEAAA8AAABkcnMvZG93bnJldi54bWxMzsFqwkAQBuB7oe+w TKE33aSiaJqNiLQ9iVAVpLcxOybB7GzIrkl8+64nvc3wD/986XIwteiodZVlBfE4AkGcW11xoeCw /x7NQTiPrLG2TApu5GCZvb6kmGjb8y91O1+IUMIuQQWl900ipctLMujGtiEO2dm2Bn1Y20LqFvtQ bmr5EUUzabDi8KHEhtYl5Zfd1Sj46bFfTeKvbnM5r29/++n2uIlJqfe3YfUJwtPgH8dw5wc6ZMF0 slfWTtQKRvE80L2CxQREyBfTaAbidB9AZql89mf/AAAA//8DAFBLAQItABQABgAIAAAAIQC2gziS /gAAAOEBAAATAAAAAAAAAAAAAAAAAAAAAABbQ29udGVudF9UeXBlc10ueG1sUEsBAi0AFAAGAAgA AAAhADj9If/WAAAAlAEAAAsAAAAAAAAAAAAAAAAALwEAAF9yZWxzLy5yZWxzUEsBAi0AFAAGAAgA AAAhALrGAxL9AgAA3gYAAA4AAAAAAAAAAAAAAAAALgIAAGRycy9lMm9Eb2MueG1sUEsBAi0AFAAG AAgAAAAhAP7ho0ndAAAABwEAAA8AAAAAAAAAAAAAAAAAVwUAAGRycy9kb3ducmV2LnhtbFBLBQYA AAAABAAEAPMAAABhBgAAAAA= ">
                <v:shape id="Freeform 578" o:spid="_x0000_s1027" style="position:absolute;left:492;top:1737;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kDr5ygAAAOIAAAAPAAAAZHJzL2Rvd25yZXYueG1sRI9Ba8JA FITvhf6H5Qm91V3bEGp0lVKteOhFK3h9ZJ9JMPs2ZNck9te7gtDjMDPfMPPlYGvRUesrxxomYwWC OHem4kLD4ff79QOED8gGa8ek4UoelovnpzlmxvW8o24fChEh7DPUUIbQZFL6vCSLfuwa4uidXGsx RNkW0rTYR7it5ZtSqbRYcVwosaGvkvLz/mI12MOaLqv1qptu3vtz8nfsfzbXQuuX0fA5AxFoCP/h R3trNCRpmqhJqqZwvxTvgFzcAAAA//8DAFBLAQItABQABgAIAAAAIQDb4fbL7gAAAIUBAAATAAAA AAAAAAAAAAAAAAAAAABbQ29udGVudF9UeXBlc10ueG1sUEsBAi0AFAAGAAgAAAAhAFr0LFu/AAAA FQEAAAsAAAAAAAAAAAAAAAAAHwEAAF9yZWxzLy5yZWxzUEsBAi0AFAAGAAgAAAAhAGKQOvnKAAAA 4gAAAA8AAAAAAAAAAAAAAAAABwIAAGRycy9kb3ducmV2LnhtbFBLBQYAAAAAAwADALcAAAD+AgAA AAA= " path="m,l9695,e" filled="f" strokecolor="#231f20">
                  <v:path arrowok="t" o:connecttype="custom" o:connectlocs="0,0;9695,0" o:connectangles="0,0"/>
                </v:shape>
              </v:group>
            </w:pict>
          </mc:Fallback>
        </mc:AlternateContent>
      </w:r>
    </w:p>
    <w:p w14:paraId="1BC22F76" w14:textId="77777777" w:rsidR="000F0C19" w:rsidRPr="00920158" w:rsidRDefault="000F0C19" w:rsidP="000F0C19">
      <w:pPr>
        <w:spacing w:after="0" w:line="200" w:lineRule="exact"/>
        <w:rPr>
          <w:rFonts w:ascii="Arial" w:hAnsi="Arial" w:cs="Arial"/>
          <w:sz w:val="20"/>
          <w:szCs w:val="20"/>
        </w:rPr>
      </w:pPr>
    </w:p>
    <w:p w14:paraId="03A38EBF" w14:textId="77777777" w:rsidR="000F0C19" w:rsidRPr="00920158" w:rsidRDefault="000F0C19" w:rsidP="000F0C19">
      <w:pPr>
        <w:spacing w:after="0" w:line="200" w:lineRule="exact"/>
        <w:rPr>
          <w:rFonts w:ascii="Arial" w:hAnsi="Arial" w:cs="Arial"/>
          <w:sz w:val="20"/>
          <w:szCs w:val="20"/>
        </w:rPr>
      </w:pPr>
    </w:p>
    <w:p w14:paraId="34A7F6CD"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51A17B0E" w14:textId="77777777" w:rsidTr="0009576A">
        <w:trPr>
          <w:trHeight w:val="1235"/>
        </w:trPr>
        <w:tc>
          <w:tcPr>
            <w:tcW w:w="8730" w:type="dxa"/>
            <w:vAlign w:val="center"/>
          </w:tcPr>
          <w:p w14:paraId="2AB3DFE7" w14:textId="77777777" w:rsidR="000F0C19" w:rsidRPr="00920158" w:rsidRDefault="000F0C19" w:rsidP="0009576A">
            <w:pPr>
              <w:spacing w:before="36" w:line="203" w:lineRule="exact"/>
              <w:ind w:left="65" w:right="-20"/>
              <w:rPr>
                <w:rFonts w:ascii="Arial" w:hAnsi="Arial" w:cs="Arial"/>
                <w:sz w:val="18"/>
                <w:szCs w:val="18"/>
              </w:rPr>
            </w:pPr>
            <w:r>
              <w:rPr>
                <w:rFonts w:ascii="Arial" w:eastAsia="Arial" w:hAnsi="Arial" w:cs="Arial"/>
                <w:b/>
                <w:bCs/>
                <w:color w:val="231F20"/>
                <w:sz w:val="18"/>
                <w:szCs w:val="18"/>
              </w:rPr>
              <w:t xml:space="preserve">The Scope should be a complete and precise statement of the </w:t>
            </w:r>
            <w:r>
              <w:rPr>
                <w:rFonts w:ascii="Arial" w:eastAsia="Arial" w:hAnsi="Arial" w:cs="Arial"/>
                <w:b/>
                <w:bCs/>
                <w:i/>
                <w:color w:val="231F20"/>
                <w:sz w:val="18"/>
                <w:szCs w:val="18"/>
              </w:rPr>
              <w:t xml:space="preserve">Client’s </w:t>
            </w:r>
            <w:r>
              <w:rPr>
                <w:rFonts w:ascii="Arial" w:eastAsia="Arial" w:hAnsi="Arial" w:cs="Arial"/>
                <w:b/>
                <w:bCs/>
                <w:color w:val="231F20"/>
                <w:sz w:val="18"/>
                <w:szCs w:val="18"/>
              </w:rPr>
              <w:t xml:space="preserve">requirements. If it is incomplete or imprecise, there is a risk that the </w:t>
            </w:r>
            <w:r>
              <w:rPr>
                <w:rFonts w:ascii="Arial" w:eastAsia="Arial" w:hAnsi="Arial" w:cs="Arial"/>
                <w:b/>
                <w:bCs/>
                <w:i/>
                <w:color w:val="231F20"/>
                <w:sz w:val="18"/>
                <w:szCs w:val="18"/>
              </w:rPr>
              <w:t xml:space="preserve">Consultant </w:t>
            </w:r>
            <w:r>
              <w:rPr>
                <w:rFonts w:ascii="Arial" w:eastAsia="Arial" w:hAnsi="Arial" w:cs="Arial"/>
                <w:b/>
                <w:bCs/>
                <w:color w:val="231F20"/>
                <w:sz w:val="18"/>
                <w:szCs w:val="18"/>
              </w:rPr>
              <w:t xml:space="preserve">will interpret it differently from the </w:t>
            </w:r>
            <w:r>
              <w:rPr>
                <w:rFonts w:ascii="Arial" w:eastAsia="Arial" w:hAnsi="Arial" w:cs="Arial"/>
                <w:b/>
                <w:bCs/>
                <w:i/>
                <w:color w:val="231F20"/>
                <w:sz w:val="18"/>
                <w:szCs w:val="18"/>
              </w:rPr>
              <w:t xml:space="preserve">Client’s </w:t>
            </w:r>
            <w:r>
              <w:rPr>
                <w:rFonts w:ascii="Arial" w:eastAsia="Arial" w:hAnsi="Arial" w:cs="Arial"/>
                <w:b/>
                <w:bCs/>
                <w:color w:val="231F20"/>
                <w:sz w:val="18"/>
                <w:szCs w:val="18"/>
              </w:rPr>
              <w:t xml:space="preserve">intention. Information provided by the </w:t>
            </w:r>
            <w:r>
              <w:rPr>
                <w:rFonts w:ascii="Arial" w:eastAsia="Arial" w:hAnsi="Arial" w:cs="Arial"/>
                <w:b/>
                <w:bCs/>
                <w:i/>
                <w:color w:val="231F20"/>
                <w:sz w:val="18"/>
                <w:szCs w:val="18"/>
              </w:rPr>
              <w:t xml:space="preserve">Consultant </w:t>
            </w:r>
            <w:r>
              <w:rPr>
                <w:rFonts w:ascii="Arial" w:eastAsia="Arial" w:hAnsi="Arial" w:cs="Arial"/>
                <w:b/>
                <w:bCs/>
                <w:color w:val="231F20"/>
                <w:sz w:val="18"/>
                <w:szCs w:val="18"/>
              </w:rPr>
              <w:t xml:space="preserve">should be listed in the Scope only if the </w:t>
            </w:r>
            <w:r>
              <w:rPr>
                <w:rFonts w:ascii="Arial" w:eastAsia="Arial" w:hAnsi="Arial" w:cs="Arial"/>
                <w:b/>
                <w:bCs/>
                <w:i/>
                <w:color w:val="231F20"/>
                <w:sz w:val="18"/>
                <w:szCs w:val="18"/>
              </w:rPr>
              <w:t xml:space="preserve">Client </w:t>
            </w:r>
            <w:r>
              <w:rPr>
                <w:rFonts w:ascii="Arial" w:eastAsia="Arial" w:hAnsi="Arial" w:cs="Arial"/>
                <w:b/>
                <w:bCs/>
                <w:color w:val="231F20"/>
                <w:sz w:val="18"/>
                <w:szCs w:val="18"/>
              </w:rPr>
              <w:t xml:space="preserve">is satisfied that it is required, is part of a complete statement of the </w:t>
            </w:r>
            <w:r>
              <w:rPr>
                <w:rFonts w:ascii="Arial" w:eastAsia="Arial" w:hAnsi="Arial" w:cs="Arial"/>
                <w:b/>
                <w:bCs/>
                <w:i/>
                <w:color w:val="231F20"/>
                <w:sz w:val="18"/>
                <w:szCs w:val="18"/>
              </w:rPr>
              <w:t xml:space="preserve">Client’s </w:t>
            </w:r>
            <w:r>
              <w:rPr>
                <w:rFonts w:ascii="Arial" w:eastAsia="Arial" w:hAnsi="Arial" w:cs="Arial"/>
                <w:b/>
                <w:bCs/>
                <w:color w:val="231F20"/>
                <w:sz w:val="18"/>
                <w:szCs w:val="18"/>
              </w:rPr>
              <w:t>requirements and is consistent with other parts of the Scope.</w:t>
            </w:r>
          </w:p>
        </w:tc>
      </w:tr>
    </w:tbl>
    <w:p w14:paraId="3AFAB5A2" w14:textId="22760AB5" w:rsidR="000F0C19" w:rsidRPr="00920158" w:rsidRDefault="00E12FD5" w:rsidP="000F0C19">
      <w:pPr>
        <w:spacing w:before="36" w:after="0" w:line="255" w:lineRule="auto"/>
        <w:ind w:left="542" w:right="752"/>
        <w:rPr>
          <w:rFonts w:ascii="Arial" w:hAnsi="Arial" w:cs="Arial"/>
        </w:rPr>
      </w:pPr>
      <w:r>
        <w:rPr>
          <w:rFonts w:ascii="Arial" w:hAnsi="Arial" w:cs="Arial"/>
          <w:noProof/>
          <w:sz w:val="20"/>
          <w:szCs w:val="20"/>
        </w:rPr>
        <mc:AlternateContent>
          <mc:Choice Requires="wpg">
            <w:drawing>
              <wp:anchor distT="0" distB="0" distL="114300" distR="114300" simplePos="0" relativeHeight="251658276" behindDoc="1" locked="0" layoutInCell="1" allowOverlap="1" wp14:anchorId="6AB5564F" wp14:editId="28500FAC">
                <wp:simplePos x="0" y="0"/>
                <wp:positionH relativeFrom="column">
                  <wp:posOffset>176530</wp:posOffset>
                </wp:positionH>
                <wp:positionV relativeFrom="paragraph">
                  <wp:posOffset>174625</wp:posOffset>
                </wp:positionV>
                <wp:extent cx="5546090" cy="228600"/>
                <wp:effectExtent l="0" t="3175" r="1905" b="0"/>
                <wp:wrapNone/>
                <wp:docPr id="894919490"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321837989" name="Freeform 622"/>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5B963E" id="Group 621" o:spid="_x0000_s1026" style="position:absolute;margin-left:13.9pt;margin-top:13.75pt;width:436.7pt;height:18pt;z-index:-251658204" coordorigin="972,1549" coordsize="8734,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7rhSmwMAADkKAAAOAAAAZHJzL2Uyb0RvYy54bWykVmtv2yAU/T5p/wHxcdPqR5626lZTs1aT uoe07AcQjB+abTwgcbpfvwuYxGnrLuo+xAFzfDn3HOByeb2vK7RjQpa8SXBw4WPEGsrTsskT/HN9 +2GJkVSkSUnFG5bgBybx9dXbN5ddG7OQF7xKmUAQpJFx1ya4UKqNPU/SgtVEXvCWNTCYcVETBV2R e6kgHUSvKy/0/bnXcZG2glMmJbxd2UF8ZeJnGaPqW5ZJplCVYOCmzFOY50Y/vatLEueCtEVJexrk FSxqUjYw6SHUiiiCtqJ8EqouqeCSZ+qC8trjWVZSZnKAbAL/UTZ3gm9bk0sed3l7kAmkfaTTq8PS r7s70f5ovwvLHpr3nP6SoIvXtXk8HNf93ILRpvvCU/CTbBU3ie8zUesQkBLaG30fDvqyvUIUXs5m 07kfgQ0UxsJwOfd7A2gBLunPokWIEQwGs2lkvaHFp/7r5WIytZ9O5uY7j8R2VsO0Z6adh6Ukj2rJ /1PrR0FaZkyQWo3vApVpgidhsJwsomWEUUNqEOJWMKaXKZqHoWauWQDcKSuHsg5GNEyC+v8U9Kky TtVxXUhMt1LdMW6cIbt7qex6T6Fl/E579mswJasrWPrvPyAfwWT61++OAyhwoHceWvuoQ2bqPqSL BAYOIgWRH6Gjm/kh1sTBIJYBFai3FTbRAQWGD4JFC3/xHK+ZQ2le0xFecwcyGY7yWjjYi7zgVDuD FywOi9K8liO8glPptVbPChYM1TeoZxULTvUfc3Io/zoIx7id6j/ObejAC9xOPRjjNrRgHczHuJ16 MGpoMHThdKXBAZK7rUAKtzvovum3B7QQ0YXMN0dcy6U+o9ZgBBxR64neHhACUHovjYBBGQ1enAUG qhoMVp8TOgATDXx2Hhx0NXBzsjri9r9PWEC9fFwpBUZQKTd6ChK3RGmdXBN1CbbHTwFHIpzKeqDm O7bmBqKOpeB4Zh/Hq2aIg0BWrCPUAdx/awIegK4KuGH3b2GwryDdczBPJ6QVl8x6oFM2Ph9y15IN zlXJqzK9LatKpyxFvrmpBNoRuHCsgtVkNe3NOYFVZsk0XH9mp9FvoI7ZamDLx4anD1AZBLe3Frhl QaPg4g9GHdxYEix/b4lgGFWfGyhyUTCdQs7KdKazRQgdMRzZDEdIQyFUghWGJa6bN8pei7atKPMC ZgqMmw3/CCU+K3XlMPwsq74Ddda0zP0EWicXoGHfoI43vqu/AAAA//8DAFBLAwQUAAYACAAAACEA P8tuSt8AAAAIAQAADwAAAGRycy9kb3ducmV2LnhtbEyPQUvDQBCF74L/YRnBm90kJVVjNqUU9VQE W6H0Ns1Ok9DsbMhuk/Tfuz3paXi8x3vf5MvJtGKg3jWWFcSzCARxaXXDlYKf3cfTCwjnkTW2lknB lRwsi/u7HDNtR/6mYesrEUrYZaig9r7LpHRlTQbdzHbEwTvZ3qAPsq+k7nEM5aaVSRQtpMGGw0KN Ha1rKs/bi1HwOeK4msfvw+Z8Wl8Pu/Rrv4lJqceHafUGwtPk/8Jwww/oUASmo72wdqJVkDwHcn+7 KYjgv0ZxAuKoYDFPQRa5/P9A8QsAAP//AwBQSwECLQAUAAYACAAAACEAtoM4kv4AAADhAQAAEwAA AAAAAAAAAAAAAAAAAAAAW0NvbnRlbnRfVHlwZXNdLnhtbFBLAQItABQABgAIAAAAIQA4/SH/1gAA AJQBAAALAAAAAAAAAAAAAAAAAC8BAABfcmVscy8ucmVsc1BLAQItABQABgAIAAAAIQCb7rhSmwMA ADkKAAAOAAAAAAAAAAAAAAAAAC4CAABkcnMvZTJvRG9jLnhtbFBLAQItABQABgAIAAAAIQA/y25K 3wAAAAgBAAAPAAAAAAAAAAAAAAAAAPUFAABkcnMvZG93bnJldi54bWxQSwUGAAAAAAQABADzAAAA AQcAAAAA ">
                <v:shape id="Freeform 622" o:spid="_x0000_s1027" style="position:absolute;left:972;top:1549;width:8734;height:360;visibility:visible;mso-wrap-style:square;v-text-anchor:top" coordsize="8734,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fulOygAAAOIAAAAPAAAAZHJzL2Rvd25yZXYueG1sRI/RasJA FETfC/7DcgXf6kZFjdFVVBD70mrTfsBt9poEs3dDdo1pv75bEPo4zMwZZrXpTCVaalxpWcFoGIEg zqwuOVfw+XF4jkE4j6yxskwKvsnBZt17WmGi7Z3fqU19LgKEXYIKCu/rREqXFWTQDW1NHLyLbQz6 IJtc6gbvAW4qOY6imTRYclgosKZ9Qdk1vRkFOpuezu1b+vN1pLqcOut31fxVqUG/2y5BeOr8f/jR ftEKJuNRPJkv4gX8XQp3QK5/AQAA//8DAFBLAQItABQABgAIAAAAIQDb4fbL7gAAAIUBAAATAAAA AAAAAAAAAAAAAAAAAABbQ29udGVudF9UeXBlc10ueG1sUEsBAi0AFAAGAAgAAAAhAFr0LFu/AAAA FQEAAAsAAAAAAAAAAAAAAAAAHwEAAF9yZWxzLy5yZWxzUEsBAi0AFAAGAAgAAAAhAIB+6U7KAAAA 4gAAAA8AAAAAAAAAAAAAAAAABwIAAGRycy9kb3ducmV2LnhtbFBLBQYAAAAAAwADALcAAAD+AgAA AAA= " path="m,360r8735,l8735,,,,,360xe" fillcolor="#d1d3d4" stroked="f">
                  <v:path arrowok="t" o:connecttype="custom" o:connectlocs="0,1909;8735,1909;8735,1549;0,1549;0,1909" o:connectangles="0,0,0,0,0"/>
                </v:shape>
              </v:group>
            </w:pict>
          </mc:Fallback>
        </mc:AlternateContent>
      </w:r>
    </w:p>
    <w:p w14:paraId="3F16D0C2" w14:textId="77777777" w:rsidR="000F0C19" w:rsidRPr="00920158" w:rsidRDefault="000F0C19" w:rsidP="000F0C19">
      <w:pPr>
        <w:spacing w:before="31" w:after="0" w:line="240" w:lineRule="auto"/>
        <w:ind w:left="412" w:right="-20"/>
        <w:rPr>
          <w:rFonts w:ascii="Arial" w:eastAsia="Arial" w:hAnsi="Arial" w:cs="Arial"/>
        </w:rPr>
      </w:pPr>
      <w:r>
        <w:rPr>
          <w:rFonts w:ascii="Arial" w:eastAsia="Arial" w:hAnsi="Arial" w:cs="Arial"/>
          <w:b/>
          <w:bCs/>
          <w:color w:val="58595B"/>
        </w:rPr>
        <w:t xml:space="preserve">1 Purpose of the </w:t>
      </w:r>
      <w:r>
        <w:rPr>
          <w:rFonts w:ascii="Arial" w:eastAsia="Arial" w:hAnsi="Arial" w:cs="Arial"/>
          <w:b/>
          <w:bCs/>
          <w:i/>
          <w:color w:val="58595B"/>
        </w:rPr>
        <w:t>service</w:t>
      </w:r>
    </w:p>
    <w:p w14:paraId="69537233"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59761E3B" w14:textId="77777777" w:rsidTr="0009576A">
        <w:trPr>
          <w:trHeight w:val="326"/>
        </w:trPr>
        <w:tc>
          <w:tcPr>
            <w:tcW w:w="8730" w:type="dxa"/>
            <w:vAlign w:val="center"/>
          </w:tcPr>
          <w:p w14:paraId="4150F28F" w14:textId="77777777" w:rsidR="000F0C19" w:rsidRPr="00920158" w:rsidRDefault="000F0C19" w:rsidP="0009576A">
            <w:pPr>
              <w:spacing w:before="36" w:line="203" w:lineRule="exact"/>
              <w:ind w:left="65" w:right="-20"/>
              <w:rPr>
                <w:rFonts w:ascii="Arial" w:hAnsi="Arial" w:cs="Arial"/>
                <w:sz w:val="18"/>
                <w:szCs w:val="18"/>
              </w:rPr>
            </w:pPr>
            <w:r>
              <w:rPr>
                <w:rFonts w:ascii="Arial" w:eastAsia="Arial" w:hAnsi="Arial" w:cs="Arial"/>
                <w:b/>
                <w:bCs/>
                <w:color w:val="231F20"/>
                <w:position w:val="-1"/>
                <w:sz w:val="18"/>
                <w:szCs w:val="18"/>
              </w:rPr>
              <w:t xml:space="preserve">Provide </w:t>
            </w:r>
            <w:proofErr w:type="gramStart"/>
            <w:r>
              <w:rPr>
                <w:rFonts w:ascii="Arial" w:eastAsia="Arial" w:hAnsi="Arial" w:cs="Arial"/>
                <w:b/>
                <w:bCs/>
                <w:color w:val="231F20"/>
                <w:position w:val="-1"/>
                <w:sz w:val="18"/>
                <w:szCs w:val="18"/>
              </w:rPr>
              <w:t>a brief summary</w:t>
            </w:r>
            <w:proofErr w:type="gramEnd"/>
            <w:r>
              <w:rPr>
                <w:rFonts w:ascii="Arial" w:eastAsia="Arial" w:hAnsi="Arial" w:cs="Arial"/>
                <w:b/>
                <w:bCs/>
                <w:color w:val="231F20"/>
                <w:position w:val="-1"/>
                <w:sz w:val="18"/>
                <w:szCs w:val="18"/>
              </w:rPr>
              <w:t xml:space="preserve"> of why the </w:t>
            </w:r>
            <w:r>
              <w:rPr>
                <w:rFonts w:ascii="Arial" w:eastAsia="Arial" w:hAnsi="Arial" w:cs="Arial"/>
                <w:b/>
                <w:bCs/>
                <w:i/>
                <w:color w:val="231F20"/>
                <w:position w:val="-1"/>
                <w:sz w:val="18"/>
                <w:szCs w:val="18"/>
              </w:rPr>
              <w:t xml:space="preserve">service </w:t>
            </w:r>
            <w:r>
              <w:rPr>
                <w:rFonts w:ascii="Arial" w:eastAsia="Arial" w:hAnsi="Arial" w:cs="Arial"/>
                <w:b/>
                <w:bCs/>
                <w:color w:val="231F20"/>
                <w:position w:val="-1"/>
                <w:sz w:val="18"/>
                <w:szCs w:val="18"/>
              </w:rPr>
              <w:t>is being commissioned and what it will be used for.</w:t>
            </w:r>
          </w:p>
        </w:tc>
      </w:tr>
    </w:tbl>
    <w:p w14:paraId="2372A5D0"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11123FA0" w14:textId="77777777" w:rsidTr="0009576A">
        <w:trPr>
          <w:trHeight w:val="1793"/>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71639491"/>
              <w:placeholder>
                <w:docPart w:val="2950AE36B59D427691B56372D403F151"/>
              </w:placeholder>
            </w:sdtPr>
            <w:sdtEndPr>
              <w:rPr>
                <w:rFonts w:asciiTheme="minorHAnsi" w:hAnsiTheme="minorHAnsi" w:cstheme="minorBidi"/>
                <w:sz w:val="22"/>
                <w:szCs w:val="22"/>
              </w:rPr>
            </w:sdtEndPr>
            <w:sdtContent>
              <w:p w14:paraId="4335A0FE" w14:textId="28DD4E53" w:rsidR="00924786" w:rsidRDefault="002E5C49" w:rsidP="0009576A">
                <w:pPr>
                  <w:spacing w:before="36" w:line="203" w:lineRule="exact"/>
                  <w:ind w:right="-20"/>
                  <w:rPr>
                    <w:rFonts w:ascii="Arial" w:hAnsi="Arial" w:cs="Arial"/>
                    <w:sz w:val="18"/>
                    <w:szCs w:val="18"/>
                  </w:rPr>
                </w:pPr>
                <w:r>
                  <w:rPr>
                    <w:rFonts w:ascii="Arial" w:hAnsi="Arial" w:cs="Arial"/>
                    <w:sz w:val="18"/>
                    <w:szCs w:val="18"/>
                  </w:rPr>
                  <w:t>Services:</w:t>
                </w:r>
              </w:p>
              <w:p w14:paraId="1ABF11B2" w14:textId="6784AF43" w:rsidR="00986085" w:rsidRPr="002E5C49" w:rsidRDefault="007D567D" w:rsidP="002E5C49">
                <w:pPr>
                  <w:pStyle w:val="ListParagraph"/>
                  <w:numPr>
                    <w:ilvl w:val="0"/>
                    <w:numId w:val="11"/>
                  </w:numPr>
                  <w:spacing w:before="36" w:line="203" w:lineRule="exact"/>
                  <w:ind w:right="-20"/>
                  <w:rPr>
                    <w:rFonts w:ascii="Arial" w:hAnsi="Arial" w:cs="Arial"/>
                    <w:sz w:val="18"/>
                    <w:szCs w:val="18"/>
                  </w:rPr>
                </w:pPr>
                <w:r>
                  <w:rPr>
                    <w:rFonts w:ascii="Arial" w:hAnsi="Arial" w:cs="Arial"/>
                    <w:sz w:val="18"/>
                    <w:szCs w:val="18"/>
                  </w:rPr>
                  <w:t xml:space="preserve">The development of the WRT brand using Audience Intelligence Research </w:t>
                </w:r>
              </w:p>
              <w:p w14:paraId="6BABA675" w14:textId="04F79D46" w:rsidR="007176E4" w:rsidRPr="002E5C49" w:rsidRDefault="00986085" w:rsidP="002E5C49">
                <w:pPr>
                  <w:pStyle w:val="ListParagraph"/>
                  <w:numPr>
                    <w:ilvl w:val="0"/>
                    <w:numId w:val="11"/>
                  </w:numPr>
                  <w:spacing w:before="36" w:line="203" w:lineRule="exact"/>
                  <w:ind w:right="-20"/>
                  <w:rPr>
                    <w:rFonts w:ascii="Arial" w:hAnsi="Arial" w:cs="Arial"/>
                    <w:sz w:val="18"/>
                    <w:szCs w:val="18"/>
                  </w:rPr>
                </w:pPr>
                <w:r>
                  <w:rPr>
                    <w:rFonts w:ascii="Arial" w:hAnsi="Arial" w:cs="Arial"/>
                    <w:sz w:val="18"/>
                    <w:szCs w:val="18"/>
                  </w:rPr>
                  <w:t xml:space="preserve">The development of a new website </w:t>
                </w:r>
                <w:r>
                  <w:rPr>
                    <w:rFonts w:ascii="Arial" w:hAnsi="Arial" w:cs="Arial"/>
                    <w:b/>
                    <w:bCs/>
                    <w:sz w:val="18"/>
                    <w:szCs w:val="18"/>
                  </w:rPr>
                  <w:t xml:space="preserve">or </w:t>
                </w:r>
                <w:r>
                  <w:rPr>
                    <w:rFonts w:ascii="Arial" w:hAnsi="Arial" w:cs="Arial"/>
                    <w:sz w:val="18"/>
                    <w:szCs w:val="18"/>
                  </w:rPr>
                  <w:t>website rebuild</w:t>
                </w:r>
              </w:p>
              <w:p w14:paraId="5D3D7434" w14:textId="77777777" w:rsidR="002E5C49" w:rsidRDefault="002E5C49" w:rsidP="0009576A">
                <w:pPr>
                  <w:spacing w:before="36" w:line="203" w:lineRule="exact"/>
                  <w:ind w:right="-20"/>
                  <w:rPr>
                    <w:rFonts w:ascii="Arial" w:hAnsi="Arial" w:cs="Arial"/>
                    <w:sz w:val="18"/>
                    <w:szCs w:val="18"/>
                  </w:rPr>
                </w:pPr>
              </w:p>
              <w:p w14:paraId="1AAF0FFF" w14:textId="4D129726" w:rsidR="00924786" w:rsidRDefault="00924786" w:rsidP="0009576A">
                <w:pPr>
                  <w:spacing w:before="36" w:line="203" w:lineRule="exact"/>
                  <w:ind w:right="-20"/>
                  <w:rPr>
                    <w:rFonts w:ascii="Arial" w:hAnsi="Arial" w:cs="Arial"/>
                    <w:sz w:val="18"/>
                    <w:szCs w:val="18"/>
                  </w:rPr>
                </w:pPr>
                <w:r>
                  <w:rPr>
                    <w:rFonts w:ascii="Arial" w:hAnsi="Arial" w:cs="Arial"/>
                    <w:sz w:val="18"/>
                    <w:szCs w:val="18"/>
                  </w:rPr>
                  <w:t>Aims:</w:t>
                </w:r>
              </w:p>
              <w:p w14:paraId="2370A3B4" w14:textId="77777777" w:rsidR="00240BC8" w:rsidRDefault="00240BC8" w:rsidP="00232D03">
                <w:pPr>
                  <w:pStyle w:val="ListParagraph"/>
                  <w:numPr>
                    <w:ilvl w:val="0"/>
                    <w:numId w:val="6"/>
                  </w:numPr>
                  <w:spacing w:before="36" w:line="203" w:lineRule="exact"/>
                  <w:ind w:right="-20"/>
                  <w:rPr>
                    <w:rFonts w:ascii="Arial" w:hAnsi="Arial" w:cs="Arial"/>
                    <w:sz w:val="18"/>
                    <w:szCs w:val="18"/>
                  </w:rPr>
                </w:pPr>
                <w:r>
                  <w:rPr>
                    <w:rFonts w:ascii="Arial" w:hAnsi="Arial" w:cs="Arial"/>
                    <w:sz w:val="18"/>
                    <w:szCs w:val="18"/>
                  </w:rPr>
                  <w:t>to engage and inspire the audience to become more aware of and to care about the issues facing our rivers</w:t>
                </w:r>
              </w:p>
              <w:p w14:paraId="25B5D3A3" w14:textId="105DA1DA" w:rsidR="000F0C19" w:rsidRDefault="0086063C" w:rsidP="00232D03">
                <w:pPr>
                  <w:pStyle w:val="ListParagraph"/>
                  <w:numPr>
                    <w:ilvl w:val="0"/>
                    <w:numId w:val="6"/>
                  </w:numPr>
                  <w:spacing w:before="36" w:line="203" w:lineRule="exact"/>
                  <w:ind w:right="-20"/>
                  <w:rPr>
                    <w:rFonts w:ascii="Arial" w:hAnsi="Arial" w:cs="Arial"/>
                    <w:sz w:val="18"/>
                    <w:szCs w:val="18"/>
                  </w:rPr>
                </w:pPr>
                <w:r>
                  <w:rPr>
                    <w:rFonts w:ascii="Arial" w:hAnsi="Arial" w:cs="Arial"/>
                    <w:sz w:val="18"/>
                    <w:szCs w:val="18"/>
                  </w:rPr>
                  <w:t xml:space="preserve">to captivate and compel the audience to act by pledging, volunteering or donating </w:t>
                </w:r>
              </w:p>
              <w:p w14:paraId="004FD104" w14:textId="28C3DC68" w:rsidR="002E5C49" w:rsidRPr="00240BC8" w:rsidRDefault="00000000" w:rsidP="002E5C49">
                <w:pPr>
                  <w:pStyle w:val="ListParagraph"/>
                  <w:spacing w:before="36" w:line="203" w:lineRule="exact"/>
                  <w:ind w:right="-20"/>
                  <w:rPr>
                    <w:rFonts w:ascii="Arial" w:hAnsi="Arial" w:cs="Arial"/>
                    <w:sz w:val="18"/>
                    <w:szCs w:val="18"/>
                  </w:rPr>
                </w:pPr>
              </w:p>
            </w:sdtContent>
          </w:sdt>
        </w:tc>
      </w:tr>
    </w:tbl>
    <w:p w14:paraId="041FA74F" w14:textId="164D2CC3" w:rsidR="000F0C19" w:rsidRPr="00920158" w:rsidRDefault="00E12FD5" w:rsidP="000F0C19">
      <w:pPr>
        <w:spacing w:before="36" w:after="0" w:line="255" w:lineRule="auto"/>
        <w:ind w:left="542" w:right="752"/>
        <w:rPr>
          <w:rFonts w:ascii="Arial" w:hAnsi="Arial" w:cs="Arial"/>
        </w:rPr>
      </w:pPr>
      <w:r>
        <w:rPr>
          <w:rFonts w:ascii="Arial" w:hAnsi="Arial" w:cs="Arial"/>
          <w:noProof/>
          <w:sz w:val="20"/>
          <w:szCs w:val="20"/>
        </w:rPr>
        <mc:AlternateContent>
          <mc:Choice Requires="wpg">
            <w:drawing>
              <wp:anchor distT="0" distB="0" distL="114300" distR="114300" simplePos="0" relativeHeight="251658277" behindDoc="1" locked="0" layoutInCell="1" allowOverlap="1" wp14:anchorId="49BCF26F" wp14:editId="36452946">
                <wp:simplePos x="0" y="0"/>
                <wp:positionH relativeFrom="column">
                  <wp:posOffset>166370</wp:posOffset>
                </wp:positionH>
                <wp:positionV relativeFrom="paragraph">
                  <wp:posOffset>175260</wp:posOffset>
                </wp:positionV>
                <wp:extent cx="5546090" cy="228600"/>
                <wp:effectExtent l="4445" t="4445" r="2540" b="0"/>
                <wp:wrapNone/>
                <wp:docPr id="1668547855"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893955338" name="Freeform 624"/>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168C6" id="Group 623" o:spid="_x0000_s1026" style="position:absolute;margin-left:13.1pt;margin-top:13.8pt;width:436.7pt;height:18pt;z-index:-251658203" coordorigin="972,1549" coordsize="8734,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GjKPmgMAADkKAAAOAAAAZHJzL2Uyb0RvYy54bWykVl1v2yAUfZ+0/4B43LTazretOtXUrNWk bqvU7AcQjD8023hA4nS/fhcwidPWXdQ9xMHmcDn3HOByebWvSrRjQha8jnFw4WPEasqTos5i/HN9 82mBkVSkTkjJaxbjRybx1fL9u8u2idiI57xMmEAQpJZR28Q4V6qJPE/SnFVEXvCG1dCZclERBa8i 8xJBWoheld7I92dey0XSCE6ZlPB1ZTvx0sRPU0bVjzSVTKEyxsBNmacwz41+estLEmWCNHlBOxrk DSwqUtQw6SHUiiiCtqJ4FqoqqOCSp+qC8srjaVpQZnKAbAL/STa3gm8bk0sWtVlzkAmkfaLTm8PS 77tb0Tw098Kyh+Ydp78k6OK1TRb1+/V7ZsFo037jCfhJtoqbxPepqHQISAntjb6PB33ZXiEKH6fT ycwPwQYKfaPRYuZ3BtAcXNLDwvkII+gMppPQekPzL93oxXw8sUPHMzPOI5Gd1TDtmGnnYSnJo1ry /9R6yEnDjAlSq3EvUJHEeBGOw+l0PIblXZMKhLgRjOllimajiWauWQDcKSv7svZ6NEyC+v8U9Lky TtVhXUhEt1LdMm6cIbs7qex6T6Bl/E469mswJa1KWPofPyEfwWT61+2OAyhwoA8eWvuoRWbqLqSL BAb2IgWhH6Kjm9kh1tjBIJYB5aizFTbRAQWG94KFc3/+Eq+pQ2lekwFeMwcyGQ7ymjvYq7zA9jN4 hQ6leS0GeAWn0mutXhQs6KtvUC8qFpzqP+RkX/51MBridqr/MLe+A69wO/VgiFvfgnUwG+J26sGg oUHfhdOVBgdI5rYCyd3uoPu62x7QQkQXMt8ccQ2X+oxagxFwRK3HentACEDpvTQABmU0eH4WGKhq MFh9TugATDTw6Xlw0NXAzcnqiNv/LmEB9fJppRQYQaXc6ClI1BCldXJN1MJJaI7lPMZ6++qOiu/Y mhuIOpaC45l97C/rPg4CWbGOUAdw/40JeAC6KuC63b+Fwb6CdM/BPJ+Qllwy64FO2fh8yF1L1jtX JS+L5KYoS52yFNnmuhRoR+DCsQpW45WpBjDkBFaaJVNzPcxOo79AHbPVwJaPDU8eoTIIbm8tcMuC Rs7FH4xauLHEWP7eEsEwKr/WUOTCYDKBnJV5mUznI3gR/Z5Nv4fUFELFWGFY4rp5rey1aNuIIsth psC4WfPPUOLTQlcOw8+y6l6gzpqWuZ9A6+QC1H83qOONb/kXAAD//wMAUEsDBBQABgAIAAAAIQCS 13tt4AAAAAgBAAAPAAAAZHJzL2Rvd25yZXYueG1sTI9BS8NAEIXvgv9hGcGb3STF2KbZlFLUUxFs Beltm50modnZkN0m6b93POlpZniPN9/L15NtxYC9bxwpiGcRCKTSmYYqBV+Ht6cFCB80Gd06QgU3 9LAu7u9ynRk30icO+1AJDiGfaQV1CF0mpS9rtNrPXIfE2tn1Vgc++0qaXo8cbluZRFEqrW6IP9S6 w22N5WV/tQreRz1u5vHrsLuct7fj4fnjexejUo8P02YFIuAU/szwi8/oUDDTyV3JeNEqSNKEnTxf UhCsL5ZLXk4K0nkKssjl/wLFDwAAAP//AwBQSwECLQAUAAYACAAAACEAtoM4kv4AAADhAQAAEwAA AAAAAAAAAAAAAAAAAAAAW0NvbnRlbnRfVHlwZXNdLnhtbFBLAQItABQABgAIAAAAIQA4/SH/1gAA AJQBAAALAAAAAAAAAAAAAAAAAC8BAABfcmVscy8ucmVsc1BLAQItABQABgAIAAAAIQA1GjKPmgMA ADkKAAAOAAAAAAAAAAAAAAAAAC4CAABkcnMvZTJvRG9jLnhtbFBLAQItABQABgAIAAAAIQCS13tt 4AAAAAgBAAAPAAAAAAAAAAAAAAAAAPQFAABkcnMvZG93bnJldi54bWxQSwUGAAAAAAQABADzAAAA AQcAAAAA ">
                <v:shape id="Freeform 624" o:spid="_x0000_s1027" style="position:absolute;left:972;top:1549;width:8734;height:360;visibility:visible;mso-wrap-style:square;v-text-anchor:top" coordsize="8734,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L1IBxwAAAOIAAAAPAAAAZHJzL2Rvd25yZXYueG1sRE9LbsIw EN1X4g7WIHVXHBqlQMCgglS1m/IJHGCIhyQiHkexG1JOjxeVunx6/8WqN7XoqHWVZQXjUQSCOLe6 4kLB6fjxMgXhPLLG2jIp+CUHq+XgaYGptjc+UJf5QoQQdikqKL1vUildXpJBN7INceAutjXoA2wL qVu8hXBTy9coepMGKw4NJTa0KSm/Zj9Ggc6T3b7bZvfzJzVV4qxf15NvpZ6H/fschKfe/4v/3F9a wXQWz5IkjsPmcCncAbl8AAAA//8DAFBLAQItABQABgAIAAAAIQDb4fbL7gAAAIUBAAATAAAAAAAA AAAAAAAAAAAAAABbQ29udGVudF9UeXBlc10ueG1sUEsBAi0AFAAGAAgAAAAhAFr0LFu/AAAAFQEA AAsAAAAAAAAAAAAAAAAAHwEAAF9yZWxzLy5yZWxzUEsBAi0AFAAGAAgAAAAhADYvUgHHAAAA4gAA AA8AAAAAAAAAAAAAAAAABwIAAGRycy9kb3ducmV2LnhtbFBLBQYAAAAAAwADALcAAAD7AgAAAAA= " path="m,360r8735,l8735,,,,,360xe" fillcolor="#d1d3d4" stroked="f">
                  <v:path arrowok="t" o:connecttype="custom" o:connectlocs="0,1909;8735,1909;8735,1549;0,1549;0,1909" o:connectangles="0,0,0,0,0"/>
                </v:shape>
              </v:group>
            </w:pict>
          </mc:Fallback>
        </mc:AlternateContent>
      </w:r>
    </w:p>
    <w:p w14:paraId="4D623CCC" w14:textId="77777777" w:rsidR="000F0C19" w:rsidRPr="00920158" w:rsidRDefault="000F0C19" w:rsidP="000F0C19">
      <w:pPr>
        <w:spacing w:before="31" w:after="0" w:line="240" w:lineRule="auto"/>
        <w:ind w:left="412" w:right="-20"/>
        <w:rPr>
          <w:rFonts w:ascii="Arial" w:eastAsia="Arial" w:hAnsi="Arial" w:cs="Arial"/>
        </w:rPr>
      </w:pPr>
      <w:r>
        <w:rPr>
          <w:rFonts w:ascii="Arial" w:eastAsia="Arial" w:hAnsi="Arial" w:cs="Arial"/>
          <w:b/>
          <w:bCs/>
          <w:color w:val="58595B"/>
        </w:rPr>
        <w:t xml:space="preserve">2 Description of the </w:t>
      </w:r>
      <w:r>
        <w:rPr>
          <w:rFonts w:ascii="Arial" w:eastAsia="Arial" w:hAnsi="Arial" w:cs="Arial"/>
          <w:b/>
          <w:bCs/>
          <w:i/>
          <w:color w:val="58595B"/>
        </w:rPr>
        <w:t>service</w:t>
      </w:r>
    </w:p>
    <w:p w14:paraId="4CC34BDC"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32500614" w14:textId="77777777" w:rsidTr="0009576A">
        <w:trPr>
          <w:trHeight w:val="326"/>
        </w:trPr>
        <w:tc>
          <w:tcPr>
            <w:tcW w:w="8730" w:type="dxa"/>
            <w:vAlign w:val="center"/>
          </w:tcPr>
          <w:p w14:paraId="7B421C99" w14:textId="77777777" w:rsidR="000F0C19" w:rsidRPr="00920158" w:rsidRDefault="000F0C19" w:rsidP="0009576A">
            <w:pPr>
              <w:spacing w:before="36" w:line="203" w:lineRule="exact"/>
              <w:ind w:left="65" w:right="-20"/>
              <w:rPr>
                <w:rFonts w:ascii="Arial" w:hAnsi="Arial" w:cs="Arial"/>
                <w:sz w:val="18"/>
                <w:szCs w:val="18"/>
              </w:rPr>
            </w:pPr>
            <w:r>
              <w:rPr>
                <w:rFonts w:ascii="Arial" w:eastAsia="Arial" w:hAnsi="Arial" w:cs="Arial"/>
                <w:b/>
                <w:bCs/>
                <w:color w:val="231F20"/>
                <w:sz w:val="18"/>
                <w:szCs w:val="18"/>
              </w:rPr>
              <w:t xml:space="preserve">Give a complete and precise description of what the </w:t>
            </w:r>
            <w:r>
              <w:rPr>
                <w:rFonts w:ascii="Arial" w:eastAsia="Arial" w:hAnsi="Arial" w:cs="Arial"/>
                <w:b/>
                <w:bCs/>
                <w:i/>
                <w:color w:val="231F20"/>
                <w:sz w:val="18"/>
                <w:szCs w:val="18"/>
              </w:rPr>
              <w:t xml:space="preserve">Consultant </w:t>
            </w:r>
            <w:r>
              <w:rPr>
                <w:rFonts w:ascii="Arial" w:eastAsia="Arial" w:hAnsi="Arial" w:cs="Arial"/>
                <w:b/>
                <w:bCs/>
                <w:color w:val="231F20"/>
                <w:sz w:val="18"/>
                <w:szCs w:val="18"/>
              </w:rPr>
              <w:t>is required to do.</w:t>
            </w:r>
          </w:p>
        </w:tc>
      </w:tr>
    </w:tbl>
    <w:p w14:paraId="430607B4"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2F275F33" w14:textId="77777777" w:rsidTr="0009576A">
        <w:trPr>
          <w:trHeight w:val="1800"/>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79180651"/>
              <w:placeholder>
                <w:docPart w:val="66AC97A6F5ED4CF280C8EA2BB2E9C541"/>
              </w:placeholder>
            </w:sdtPr>
            <w:sdtEndPr>
              <w:rPr>
                <w:rFonts w:asciiTheme="minorHAnsi" w:hAnsiTheme="minorHAnsi" w:cstheme="minorBidi"/>
                <w:sz w:val="22"/>
                <w:szCs w:val="22"/>
              </w:rPr>
            </w:sdtEndPr>
            <w:sdtContent>
              <w:p w14:paraId="1C6F9DA0" w14:textId="381F36AD" w:rsidR="000F0C19" w:rsidRDefault="00E3291F" w:rsidP="0009576A">
                <w:pPr>
                  <w:spacing w:before="36" w:line="203" w:lineRule="exact"/>
                  <w:ind w:right="-20"/>
                  <w:rPr>
                    <w:rFonts w:ascii="Arial" w:hAnsi="Arial" w:cs="Arial"/>
                    <w:sz w:val="18"/>
                    <w:szCs w:val="18"/>
                  </w:rPr>
                </w:pPr>
                <w:r>
                  <w:rPr>
                    <w:rFonts w:ascii="Arial" w:hAnsi="Arial" w:cs="Arial"/>
                    <w:b/>
                    <w:bCs/>
                    <w:sz w:val="18"/>
                    <w:szCs w:val="18"/>
                  </w:rPr>
                  <w:t>To undertake Audience intelligence research including:</w:t>
                </w:r>
              </w:p>
              <w:p w14:paraId="5B17D931" w14:textId="77777777" w:rsidR="00AF1A26" w:rsidRDefault="00A94B01"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designing and delivering a research piece to gain a better understanding of the reasons and motivations for why current and potential donors choose / choose not to support WRT</w:t>
                </w:r>
              </w:p>
              <w:p w14:paraId="126249AF" w14:textId="1D90E6F8" w:rsidR="00FF6E90" w:rsidRDefault="00FF6E90"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to use a quantitative and qualitative approach to discuss personal values and beliefs, emotions around rivers as well as triggers and barriers to supporting WRT</w:t>
                </w:r>
              </w:p>
              <w:p w14:paraId="4B1C1E45" w14:textId="270AA241" w:rsidR="00896812" w:rsidRDefault="0089681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Deliver full transcripts, alongside summaries and key personas.</w:t>
                </w:r>
              </w:p>
              <w:p w14:paraId="7A000003" w14:textId="7A000003" w:rsidR="00896812" w:rsidRDefault="0089681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State the proposed data retention and deletion approach for audience intelligence research data, and for any WRT or supporter data held following handover, including confirmation of deletion or return of this data at the end of any support arrangement</w:t>
                </w:r>
              </w:p>
              <w:p w14:paraId="3BA7D75B" w14:textId="77777777" w:rsidR="00C94DBA" w:rsidRDefault="00C94DBA" w:rsidP="00C94DBA">
                <w:pPr>
                  <w:spacing w:before="36" w:line="203" w:lineRule="exact"/>
                  <w:ind w:right="-20"/>
                  <w:rPr>
                    <w:rFonts w:ascii="Arial" w:hAnsi="Arial" w:cs="Arial"/>
                    <w:sz w:val="18"/>
                    <w:szCs w:val="18"/>
                  </w:rPr>
                </w:pPr>
              </w:p>
              <w:p w14:paraId="712350F1" w14:textId="44EA775F" w:rsidR="00C94DBA" w:rsidRPr="00C94DBA" w:rsidRDefault="00C94DBA" w:rsidP="00C94DBA">
                <w:pPr>
                  <w:spacing w:before="36" w:line="203" w:lineRule="exact"/>
                  <w:ind w:right="-20"/>
                  <w:rPr>
                    <w:rFonts w:ascii="Arial" w:hAnsi="Arial" w:cs="Arial"/>
                    <w:sz w:val="18"/>
                    <w:szCs w:val="18"/>
                  </w:rPr>
                </w:pPr>
                <w:r>
                  <w:rPr>
                    <w:rFonts w:ascii="Arial" w:hAnsi="Arial" w:cs="Arial"/>
                    <w:b/>
                    <w:bCs/>
                    <w:sz w:val="18"/>
                    <w:szCs w:val="18"/>
                  </w:rPr>
                  <w:t>To develop the WRT brand including:</w:t>
                </w:r>
              </w:p>
              <w:p w14:paraId="0E092860" w14:textId="77777777" w:rsidR="00402D2F" w:rsidRDefault="0010663D"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reviewing and developing WRT’s visual identity, including imagery to provide a consistent feel for the organizational brand</w:t>
                </w:r>
              </w:p>
              <w:p w14:paraId="11A85EF3" w14:textId="7316D021" w:rsidR="0010663D" w:rsidRDefault="0010663D"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to formalise a strapline and tone of voice/standard copy for WRT that leans into the emotive space to connect with people and inspire them to act</w:t>
                </w:r>
              </w:p>
              <w:p w14:paraId="5E1C5D2E" w14:textId="1B6B3DCF" w:rsidR="00580272" w:rsidRDefault="000747D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utilising the information garnered from the 2-day workshop facilitated by WRT and the audience intelligence </w:t>
                </w:r>
              </w:p>
              <w:p w14:paraId="4885B228" w14:textId="77777777" w:rsidR="0010663D" w:rsidRDefault="0010663D" w:rsidP="0010663D">
                <w:pPr>
                  <w:spacing w:before="36" w:line="203" w:lineRule="exact"/>
                  <w:ind w:right="-20"/>
                  <w:rPr>
                    <w:rFonts w:ascii="Arial" w:hAnsi="Arial" w:cs="Arial"/>
                    <w:sz w:val="18"/>
                    <w:szCs w:val="18"/>
                  </w:rPr>
                </w:pPr>
              </w:p>
              <w:p w14:paraId="29D94189" w14:textId="77777777" w:rsidR="00816A6E" w:rsidRDefault="0010663D" w:rsidP="0010663D">
                <w:pPr>
                  <w:spacing w:before="36" w:line="203" w:lineRule="exact"/>
                  <w:ind w:right="-20"/>
                  <w:rPr>
                    <w:rFonts w:ascii="Arial" w:hAnsi="Arial" w:cs="Arial"/>
                    <w:b/>
                    <w:bCs/>
                    <w:sz w:val="18"/>
                    <w:szCs w:val="18"/>
                  </w:rPr>
                </w:pPr>
                <w:r>
                  <w:rPr>
                    <w:rFonts w:ascii="Arial" w:hAnsi="Arial" w:cs="Arial"/>
                    <w:b/>
                    <w:bCs/>
                    <w:sz w:val="18"/>
                    <w:szCs w:val="18"/>
                  </w:rPr>
                  <w:t xml:space="preserve">To rebuild the WRT website / develop a new WRT website.  </w:t>
                </w:r>
              </w:p>
              <w:p w14:paraId="29CE3D43" w14:textId="77777777" w:rsidR="00816A6E" w:rsidRDefault="00816A6E" w:rsidP="0010663D">
                <w:pPr>
                  <w:spacing w:before="36" w:line="203" w:lineRule="exact"/>
                  <w:ind w:right="-20"/>
                  <w:rPr>
                    <w:rFonts w:ascii="Arial" w:hAnsi="Arial" w:cs="Arial"/>
                    <w:b/>
                    <w:bCs/>
                    <w:sz w:val="18"/>
                    <w:szCs w:val="18"/>
                  </w:rPr>
                </w:pPr>
              </w:p>
              <w:p w14:paraId="21437895" w14:textId="0EB3FBC4" w:rsidR="0010663D" w:rsidRPr="00816A6E" w:rsidRDefault="00CA4B04" w:rsidP="0010663D">
                <w:pPr>
                  <w:spacing w:before="36" w:line="203" w:lineRule="exact"/>
                  <w:ind w:right="-20"/>
                  <w:rPr>
                    <w:rFonts w:ascii="Arial" w:hAnsi="Arial" w:cs="Arial"/>
                    <w:sz w:val="18"/>
                    <w:szCs w:val="18"/>
                  </w:rPr>
                </w:pPr>
                <w:r>
                  <w:rPr>
                    <w:rFonts w:ascii="Arial" w:hAnsi="Arial" w:cs="Arial"/>
                    <w:sz w:val="18"/>
                    <w:szCs w:val="18"/>
                  </w:rPr>
                  <w:t>The new website should:</w:t>
                </w:r>
              </w:p>
              <w:p w14:paraId="74C14DC0" w14:textId="267BEA77" w:rsidR="0004764C" w:rsidRDefault="00E155BA"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increase public awareness of the plight of the West Country rivers and how their support can help to make a difference/change</w:t>
                </w:r>
              </w:p>
              <w:p w14:paraId="425AA970" w14:textId="4D3B7B12" w:rsidR="00E155BA" w:rsidRDefault="00E155BA"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inform and inspire visitors, leading to action; personal pledge, donating, newsletter sign up, volunteering, event attendance etc.</w:t>
                </w:r>
              </w:p>
              <w:p w14:paraId="3B9D4B6A" w14:textId="7C7F5221" w:rsidR="0023391B" w:rsidRDefault="0023391B"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position WRT as a credible, professional, science-led organization, in terms of its operation delivery for rivers – an expert in the field</w:t>
                </w:r>
              </w:p>
              <w:p w14:paraId="253F67A7" w14:textId="77777777" w:rsidR="00940E42" w:rsidRDefault="00940E4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put the supporter engagement and journey at the heart of the website navigation – the site must support the following</w:t>
                </w:r>
              </w:p>
              <w:p w14:paraId="0C7836C1" w14:textId="77777777" w:rsidR="00940E42" w:rsidRDefault="00940E42" w:rsidP="00C7578A">
                <w:pPr>
                  <w:pStyle w:val="ListParagraph"/>
                  <w:numPr>
                    <w:ilvl w:val="1"/>
                    <w:numId w:val="7"/>
                  </w:numPr>
                  <w:spacing w:before="36" w:line="203" w:lineRule="exact"/>
                  <w:ind w:right="-20"/>
                  <w:rPr>
                    <w:rFonts w:ascii="Arial" w:hAnsi="Arial" w:cs="Arial"/>
                    <w:sz w:val="18"/>
                    <w:szCs w:val="18"/>
                  </w:rPr>
                </w:pPr>
                <w:r>
                  <w:rPr>
                    <w:rFonts w:ascii="Arial" w:hAnsi="Arial" w:cs="Arial"/>
                    <w:sz w:val="18"/>
                    <w:szCs w:val="18"/>
                  </w:rPr>
                  <w:t>donating, as a one-off gift or a regular gift, via Beacon CRM forms.  This should be seamlessly embedded within the site</w:t>
                </w:r>
              </w:p>
              <w:p w14:paraId="7AD94FB8" w14:textId="77777777" w:rsidR="00940E42" w:rsidRDefault="00940E42" w:rsidP="00C7578A">
                <w:pPr>
                  <w:pStyle w:val="ListParagraph"/>
                  <w:numPr>
                    <w:ilvl w:val="1"/>
                    <w:numId w:val="7"/>
                  </w:numPr>
                  <w:spacing w:before="36" w:line="203" w:lineRule="exact"/>
                  <w:ind w:right="-20"/>
                  <w:rPr>
                    <w:rFonts w:ascii="Arial" w:hAnsi="Arial" w:cs="Arial"/>
                    <w:sz w:val="18"/>
                    <w:szCs w:val="18"/>
                  </w:rPr>
                </w:pPr>
                <w:r>
                  <w:rPr>
                    <w:rFonts w:ascii="Arial" w:hAnsi="Arial" w:cs="Arial"/>
                    <w:sz w:val="18"/>
                    <w:szCs w:val="18"/>
                  </w:rPr>
                  <w:lastRenderedPageBreak/>
                  <w:t>subscribing to news and updates</w:t>
                </w:r>
              </w:p>
              <w:p w14:paraId="7DD43C3A" w14:textId="77777777" w:rsidR="00940E42" w:rsidRDefault="00940E42" w:rsidP="00C7578A">
                <w:pPr>
                  <w:pStyle w:val="ListParagraph"/>
                  <w:numPr>
                    <w:ilvl w:val="1"/>
                    <w:numId w:val="7"/>
                  </w:numPr>
                  <w:spacing w:before="36" w:line="203" w:lineRule="exact"/>
                  <w:ind w:right="-20"/>
                  <w:rPr>
                    <w:rFonts w:ascii="Arial" w:hAnsi="Arial" w:cs="Arial"/>
                    <w:sz w:val="18"/>
                    <w:szCs w:val="18"/>
                  </w:rPr>
                </w:pPr>
                <w:r>
                  <w:rPr>
                    <w:rFonts w:ascii="Arial" w:hAnsi="Arial" w:cs="Arial"/>
                    <w:sz w:val="18"/>
                    <w:szCs w:val="18"/>
                  </w:rPr>
                  <w:t>registering for events</w:t>
                </w:r>
              </w:p>
              <w:p w14:paraId="52177CF9" w14:textId="77777777" w:rsidR="00940E42" w:rsidRDefault="00940E42" w:rsidP="00C7578A">
                <w:pPr>
                  <w:pStyle w:val="ListParagraph"/>
                  <w:numPr>
                    <w:ilvl w:val="1"/>
                    <w:numId w:val="7"/>
                  </w:numPr>
                  <w:spacing w:before="36" w:line="203" w:lineRule="exact"/>
                  <w:ind w:right="-20"/>
                  <w:rPr>
                    <w:rFonts w:ascii="Arial" w:hAnsi="Arial" w:cs="Arial"/>
                    <w:sz w:val="18"/>
                    <w:szCs w:val="18"/>
                  </w:rPr>
                </w:pPr>
                <w:r>
                  <w:rPr>
                    <w:rFonts w:ascii="Arial" w:hAnsi="Arial" w:cs="Arial"/>
                    <w:sz w:val="18"/>
                    <w:szCs w:val="18"/>
                  </w:rPr>
                  <w:t>applying to volunteer, including Citizen Science programmes</w:t>
                </w:r>
              </w:p>
              <w:p w14:paraId="6A2238B1" w14:textId="77777777" w:rsidR="00940E42" w:rsidRDefault="00940E42" w:rsidP="00C7578A">
                <w:pPr>
                  <w:pStyle w:val="ListParagraph"/>
                  <w:numPr>
                    <w:ilvl w:val="1"/>
                    <w:numId w:val="7"/>
                  </w:numPr>
                  <w:spacing w:before="36" w:line="203" w:lineRule="exact"/>
                  <w:ind w:right="-20"/>
                  <w:rPr>
                    <w:rFonts w:ascii="Arial" w:hAnsi="Arial" w:cs="Arial"/>
                    <w:sz w:val="18"/>
                    <w:szCs w:val="18"/>
                  </w:rPr>
                </w:pPr>
                <w:r>
                  <w:rPr>
                    <w:rFonts w:ascii="Arial" w:hAnsi="Arial" w:cs="Arial"/>
                    <w:sz w:val="18"/>
                    <w:szCs w:val="18"/>
                  </w:rPr>
                  <w:t>Finding job vacancies and tender/contractor opportunities</w:t>
                </w:r>
              </w:p>
              <w:p w14:paraId="0545A542" w14:textId="77777777" w:rsidR="00183534" w:rsidRDefault="007534F4"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reflect a clearer, more consistent brand </w:t>
                </w:r>
              </w:p>
              <w:p w14:paraId="16E53F51" w14:textId="5D7D4106" w:rsidR="007534F4" w:rsidRPr="00336902" w:rsidRDefault="00183534"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consider the design around </w:t>
                </w:r>
                <w:hyperlink r:id="rId23" w:history="1">
                  <w:r>
                    <w:rPr>
                      <w:rStyle w:val="Hyperlink"/>
                      <w:rFonts w:ascii="Arial" w:hAnsi="Arial" w:cs="Arial"/>
                      <w:sz w:val="18"/>
                      <w:szCs w:val="18"/>
                    </w:rPr>
                    <w:t>https://fishpassapp.co.uk/</w:t>
                  </w:r>
                </w:hyperlink>
                <w:r>
                  <w:rPr>
                    <w:rFonts w:ascii="Arial" w:hAnsi="Arial" w:cs="Arial"/>
                    <w:sz w:val="18"/>
                    <w:szCs w:val="18"/>
                  </w:rPr>
                  <w:t xml:space="preserve"> (WRT owned) and need for any brand alignment</w:t>
                </w:r>
              </w:p>
              <w:p w14:paraId="0BCA6A20" w14:textId="77777777" w:rsidR="00336902" w:rsidRDefault="007534F4"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deliver against essential current project funder and operational team needs, discovered in initial stages</w:t>
                </w:r>
              </w:p>
              <w:p w14:paraId="2B7D4D67" w14:textId="2D379382" w:rsidR="007534F4" w:rsidRPr="00336902" w:rsidRDefault="0033690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as a minimum, a list of current/past projects and associated scientific reports, with the aim of informing AI</w:t>
                </w:r>
              </w:p>
              <w:p w14:paraId="4B0947BF" w14:textId="6EA94EEF" w:rsidR="00167FF3" w:rsidRPr="00940E42" w:rsidRDefault="00940E4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deliver against commercial/consultancy service needs, discovered in initial stages – delivered via Westcountry Rivers Ltd</w:t>
                </w:r>
              </w:p>
              <w:p w14:paraId="0A6F3EDF" w14:textId="77777777" w:rsidR="000F352F" w:rsidRDefault="000F352F" w:rsidP="00822B7C">
                <w:pPr>
                  <w:spacing w:before="36" w:line="203" w:lineRule="exact"/>
                  <w:ind w:right="-20"/>
                  <w:rPr>
                    <w:rFonts w:ascii="Arial" w:hAnsi="Arial" w:cs="Arial"/>
                    <w:sz w:val="18"/>
                    <w:szCs w:val="18"/>
                  </w:rPr>
                </w:pPr>
              </w:p>
              <w:p w14:paraId="356BE606" w14:textId="05329A21" w:rsidR="00822B7C" w:rsidRDefault="00EC5C8C" w:rsidP="00822B7C">
                <w:pPr>
                  <w:spacing w:before="36" w:line="203" w:lineRule="exact"/>
                  <w:ind w:right="-20"/>
                  <w:rPr>
                    <w:rFonts w:ascii="Arial" w:hAnsi="Arial" w:cs="Arial"/>
                    <w:sz w:val="18"/>
                    <w:szCs w:val="18"/>
                  </w:rPr>
                </w:pPr>
                <w:r>
                  <w:rPr>
                    <w:rFonts w:ascii="Arial" w:hAnsi="Arial" w:cs="Arial"/>
                    <w:sz w:val="18"/>
                    <w:szCs w:val="18"/>
                  </w:rPr>
                  <w:t>Website requirements -the new/rebuilt site must:</w:t>
                </w:r>
              </w:p>
              <w:p w14:paraId="64BF8B3B" w14:textId="6BF130C4" w:rsidR="00D64243" w:rsidRDefault="00D6424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be adaptable and flexible – remain relevant over time</w:t>
                </w:r>
              </w:p>
              <w:p w14:paraId="63AEC302" w14:textId="68AA2AA7" w:rsidR="00D64243" w:rsidRDefault="00D6424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highlight our fundraising campaigns</w:t>
                </w:r>
              </w:p>
              <w:p w14:paraId="3F90FAEE" w14:textId="3E675F4D" w:rsidR="00D64243" w:rsidRDefault="004C4E54"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engage and inspire</w:t>
                </w:r>
              </w:p>
              <w:p w14:paraId="44AD1839" w14:textId="3D27CA14" w:rsidR="004C4E54" w:rsidRDefault="004C4E54"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offer clear pathways to </w:t>
                </w:r>
                <w:proofErr w:type="gramStart"/>
                <w:r>
                  <w:rPr>
                    <w:rFonts w:ascii="Arial" w:hAnsi="Arial" w:cs="Arial"/>
                    <w:sz w:val="18"/>
                    <w:szCs w:val="18"/>
                  </w:rPr>
                  <w:t>take action</w:t>
                </w:r>
                <w:proofErr w:type="gramEnd"/>
              </w:p>
              <w:p w14:paraId="652603F1" w14:textId="5A4D63A0" w:rsidR="004C4E54" w:rsidRDefault="004C4E54"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demonstrate prominent call to action, attracting donations and other forms of giving</w:t>
                </w:r>
              </w:p>
              <w:p w14:paraId="5789F733" w14:textId="6CB533F9" w:rsidR="004C4E54" w:rsidRDefault="00877DCD"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consider inclusivity and accessibility – all texts and fonts to be legible with a colour-blind friendly palette and inclusive imagery</w:t>
                </w:r>
              </w:p>
              <w:p w14:paraId="20E60F67" w14:textId="2C3EBBC0" w:rsidR="00010205" w:rsidRDefault="00010205"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consider environmental impact of functionality, plugins and hosting</w:t>
                </w:r>
              </w:p>
              <w:p w14:paraId="58661E4E" w14:textId="54A5DE39" w:rsidR="00A46581" w:rsidRDefault="00A46581"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facilitate a positive rating on a recognized tool such as the Website Carbon Calculator</w:t>
                </w:r>
              </w:p>
              <w:p w14:paraId="7961B8DD" w14:textId="77777777" w:rsidR="00B94067" w:rsidRDefault="00B94067" w:rsidP="00B94067">
                <w:pPr>
                  <w:pStyle w:val="ListParagraph"/>
                  <w:spacing w:before="36" w:line="203" w:lineRule="exact"/>
                  <w:ind w:right="-20"/>
                  <w:rPr>
                    <w:rFonts w:ascii="Arial" w:hAnsi="Arial" w:cs="Arial"/>
                    <w:sz w:val="18"/>
                    <w:szCs w:val="18"/>
                  </w:rPr>
                </w:pPr>
              </w:p>
              <w:p w14:paraId="665E374C" w14:textId="76780138" w:rsidR="00D21DB7" w:rsidRPr="00D21DB7" w:rsidRDefault="00B94067" w:rsidP="00D21DB7">
                <w:pPr>
                  <w:spacing w:before="36" w:line="203" w:lineRule="exact"/>
                  <w:ind w:right="-20"/>
                  <w:rPr>
                    <w:rFonts w:ascii="Arial" w:hAnsi="Arial" w:cs="Arial"/>
                    <w:sz w:val="18"/>
                    <w:szCs w:val="18"/>
                  </w:rPr>
                </w:pPr>
                <w:r>
                  <w:rPr>
                    <w:rFonts w:ascii="Arial" w:hAnsi="Arial" w:cs="Arial"/>
                    <w:sz w:val="18"/>
                    <w:szCs w:val="18"/>
                  </w:rPr>
                  <w:t>Website functionality – initial needs:</w:t>
                </w:r>
              </w:p>
              <w:p w14:paraId="3588B26E" w14:textId="3A49B927" w:rsidR="001A046E" w:rsidRDefault="005A581B"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A clear donation pathway, utilising Beacon CRM donation forms as the giving mechanism with the option to donate as a one-off or regularly), seamlessly embedded within the site. No donor card or payment details are to be captured, processed or stored on the website at any point, in line with PCI DSS requirements; payment handling must sit with Beacon CRM’s integrated payment gateway (currently Stripe), which is PCI DSS compliant.</w:t>
                </w:r>
              </w:p>
              <w:p w14:paraId="7A000001" w14:textId="7A000001" w:rsidR="00114D72" w:rsidRDefault="00114D7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Responsive design throughout.</w:t>
                </w:r>
              </w:p>
              <w:p w14:paraId="678142DF" w14:textId="7DED4FC1" w:rsidR="001A046E" w:rsidRDefault="00114D7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can embed videos</w:t>
                </w:r>
              </w:p>
              <w:p w14:paraId="43304C22" w14:textId="16329EDB" w:rsidR="008E643E" w:rsidRDefault="008E643E"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include buttons for </w:t>
                </w:r>
                <w:proofErr w:type="gramStart"/>
                <w:r>
                  <w:rPr>
                    <w:rFonts w:ascii="Arial" w:hAnsi="Arial" w:cs="Arial"/>
                    <w:sz w:val="18"/>
                    <w:szCs w:val="18"/>
                  </w:rPr>
                  <w:t>download</w:t>
                </w:r>
                <w:proofErr w:type="gramEnd"/>
                <w:r>
                  <w:rPr>
                    <w:rFonts w:ascii="Arial" w:hAnsi="Arial" w:cs="Arial"/>
                    <w:sz w:val="18"/>
                    <w:szCs w:val="18"/>
                  </w:rPr>
                  <w:t xml:space="preserve"> (options to add links to documents and external links)</w:t>
                </w:r>
              </w:p>
              <w:p w14:paraId="6D06CF6D" w14:textId="750C1980" w:rsidR="00D41E19" w:rsidRDefault="002D672B"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include UX that suggests related content to keep users on the site and offer them a journey</w:t>
                </w:r>
              </w:p>
              <w:p w14:paraId="370EB43E" w14:textId="097C9CC3" w:rsidR="002D672B" w:rsidRDefault="002D672B"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embed newsletter sign-up via Beacon CRM from</w:t>
                </w:r>
              </w:p>
              <w:p w14:paraId="0A5DD615" w14:textId="63DDE66E" w:rsidR="002D672B" w:rsidRDefault="001A72C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include a contact form linked to Beacon CRM</w:t>
                </w:r>
              </w:p>
              <w:p w14:paraId="2ADCC312" w14:textId="0CD0FE49" w:rsidR="001A72C3" w:rsidRDefault="001A72C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contain impact infographics</w:t>
                </w:r>
              </w:p>
              <w:p w14:paraId="51EC3511" w14:textId="0CD8EB63" w:rsidR="001A72C3" w:rsidRDefault="008833BD"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facilitate volunteer sign-up via a link (currently via Assemble)</w:t>
                </w:r>
              </w:p>
              <w:p w14:paraId="19DFA723" w14:textId="468E5E7E" w:rsidR="008833BD" w:rsidRDefault="008833BD"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promote our consultancy services</w:t>
                </w:r>
              </w:p>
              <w:p w14:paraId="4FEE4672" w14:textId="3C4DCFB7" w:rsidR="008833BD" w:rsidRDefault="00DF1210"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can embed interactive maps and storymaps via </w:t>
                </w:r>
                <w:r>
                  <w:rPr>
                    <w:rFonts w:ascii="Arial" w:hAnsi="Arial" w:cs="Arial"/>
                    <w:b/>
                    <w:bCs/>
                    <w:sz w:val="18"/>
                    <w:szCs w:val="18"/>
                  </w:rPr>
                  <w:t>ArcGIS</w:t>
                </w:r>
                <w:r>
                  <w:rPr>
                    <w:rFonts w:ascii="Arial" w:hAnsi="Arial" w:cs="Arial"/>
                    <w:sz w:val="18"/>
                    <w:szCs w:val="18"/>
                  </w:rPr>
                  <w:t>, for river/catchment information and project storytelling</w:t>
                </w:r>
              </w:p>
              <w:p w14:paraId="4DF83520" w14:textId="1FBDFEC2" w:rsidR="003C008C" w:rsidRDefault="003C008C"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event listings and the ability to sign up (possibly using external platform if needed)</w:t>
                </w:r>
              </w:p>
              <w:p w14:paraId="29945DA3" w14:textId="050A4F9F" w:rsidR="000657D5" w:rsidRDefault="00DF3C97"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clear pathways to both job vacancies and consultancy/contractor tender opportunities.  Job vacancies should be linked to WRT’s Breathe HR platform for job vacancies or Breathe HR hosted listings embedded on the website.</w:t>
                </w:r>
              </w:p>
              <w:p w14:paraId="27BB8460" w14:textId="175A8AD8" w:rsidR="0048738E" w:rsidRDefault="00096BC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have a strong mobile responsiveness and accessibility to at least WCAG 2.1 AA</w:t>
                </w:r>
              </w:p>
              <w:p w14:paraId="5BB48D3B" w14:textId="556A6887" w:rsidR="0048738E" w:rsidRDefault="00096BC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contain consistent, visible linking to WRTs Privacy Notice, Cookies Policy, charity registration and fundraising regulation information</w:t>
                </w:r>
              </w:p>
              <w:p w14:paraId="2034C6AE" w14:textId="024AB8FC" w:rsidR="0048738E" w:rsidRDefault="00392E3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integrate with Google Analytics for tracking and reporting and an SEO-friendly structure with easy-to- edit metadata, so performance can be monitored and improved over time</w:t>
                </w:r>
              </w:p>
              <w:p w14:paraId="252D8A45" w14:textId="6168EF9F" w:rsidR="00C7578A" w:rsidRPr="0040796C" w:rsidRDefault="00C7578A" w:rsidP="00C7578A">
                <w:pPr>
                  <w:pStyle w:val="ListParagraph"/>
                  <w:numPr>
                    <w:ilvl w:val="0"/>
                    <w:numId w:val="7"/>
                  </w:numPr>
                  <w:spacing w:line="269" w:lineRule="auto"/>
                  <w:contextualSpacing w:val="0"/>
                  <w:rPr>
                    <w:rFonts w:ascii="Arial" w:hAnsi="Arial" w:cs="Arial"/>
                    <w:sz w:val="18"/>
                    <w:szCs w:val="18"/>
                    <w:lang w:val="en-GB"/>
                  </w:rPr>
                </w:pPr>
                <w:r>
                  <w:rPr>
                    <w:rFonts w:ascii="Arial" w:hAnsi="Arial" w:cs="Arial"/>
                    <w:sz w:val="18"/>
                    <w:szCs w:val="18"/>
                    <w:lang w:val="en-GB"/>
                  </w:rPr>
                  <w:t>Content and metadata structured to be easily read and indexed by AI-powered search tools, in addition to standard SEO. Proposals should also set out their approach to, or compatibility with possible future AI chatbot integration on the site.</w:t>
                </w:r>
              </w:p>
              <w:p w14:paraId="386CEC68" w14:textId="77777777" w:rsidR="00DD5560" w:rsidRDefault="00DD5560" w:rsidP="00DD5560">
                <w:pPr>
                  <w:spacing w:before="36" w:line="203" w:lineRule="exact"/>
                  <w:ind w:right="-20"/>
                  <w:rPr>
                    <w:rFonts w:ascii="Arial" w:hAnsi="Arial" w:cs="Arial"/>
                    <w:sz w:val="18"/>
                    <w:szCs w:val="18"/>
                  </w:rPr>
                </w:pPr>
              </w:p>
              <w:p w14:paraId="1028FB23" w14:textId="41B243E7" w:rsidR="00DD5560" w:rsidRDefault="00DD5560" w:rsidP="00DD5560">
                <w:pPr>
                  <w:spacing w:before="36" w:line="203" w:lineRule="exact"/>
                  <w:ind w:right="-20"/>
                  <w:rPr>
                    <w:rFonts w:ascii="Arial" w:hAnsi="Arial" w:cs="Arial"/>
                    <w:sz w:val="18"/>
                    <w:szCs w:val="18"/>
                  </w:rPr>
                </w:pPr>
                <w:r>
                  <w:rPr>
                    <w:rFonts w:ascii="Arial" w:hAnsi="Arial" w:cs="Arial"/>
                    <w:sz w:val="18"/>
                    <w:szCs w:val="18"/>
                  </w:rPr>
                  <w:t>Standard Functionality – the website must:</w:t>
                </w:r>
              </w:p>
              <w:p w14:paraId="34B377D2" w14:textId="28F33810" w:rsidR="00DD5560" w:rsidRDefault="00DD5560"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have a mobile responsive design</w:t>
                </w:r>
              </w:p>
              <w:p w14:paraId="2EE35B2C" w14:textId="6A341586" w:rsidR="00DD5560" w:rsidRDefault="00093365"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contain a Cookies bar to meet legislation</w:t>
                </w:r>
              </w:p>
              <w:p w14:paraId="5E85484F" w14:textId="434B74B1" w:rsidR="00093365" w:rsidRDefault="00093365"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have easy to use CMS</w:t>
                </w:r>
              </w:p>
              <w:p w14:paraId="6509C733" w14:textId="194E140D" w:rsidR="00093365" w:rsidRDefault="00093365"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cross-browser support</w:t>
                </w:r>
              </w:p>
              <w:p w14:paraId="0AC35C36" w14:textId="4B0FF0A5" w:rsidR="00093365" w:rsidRDefault="00093365"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contain SEO plugins</w:t>
                </w:r>
              </w:p>
              <w:p w14:paraId="4D14DB52" w14:textId="6505D1EC" w:rsidR="00B212AC" w:rsidRDefault="00B212AC"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a good search function</w:t>
                </w:r>
              </w:p>
              <w:p w14:paraId="2FFF6974" w14:textId="72300ED6" w:rsidR="00B212AC" w:rsidRDefault="00B212AC"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be GDPR/PECR and Cookie compliant</w:t>
                </w:r>
              </w:p>
              <w:p w14:paraId="3DD9CFAA" w14:textId="2B913E73" w:rsidR="00B212AC" w:rsidRDefault="00B23E3F"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social media integration</w:t>
                </w:r>
              </w:p>
              <w:p w14:paraId="1CFFF995" w14:textId="02642EEE" w:rsidR="00B23E3F" w:rsidRDefault="00B23E3F"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be connected to Google Analytics</w:t>
                </w:r>
              </w:p>
              <w:p w14:paraId="544837AD" w14:textId="3BF2A8C9" w:rsidR="00B23E3F" w:rsidRDefault="00B23E3F"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have a fast-loading time</w:t>
                </w:r>
              </w:p>
              <w:p w14:paraId="7507EFB6" w14:textId="77777777" w:rsidR="009567F4" w:rsidRDefault="009567F4" w:rsidP="009567F4">
                <w:pPr>
                  <w:spacing w:before="36" w:line="203" w:lineRule="exact"/>
                  <w:ind w:right="-20"/>
                  <w:rPr>
                    <w:rFonts w:ascii="Arial" w:hAnsi="Arial" w:cs="Arial"/>
                    <w:sz w:val="18"/>
                    <w:szCs w:val="18"/>
                  </w:rPr>
                </w:pPr>
              </w:p>
              <w:p w14:paraId="775D9B33" w14:textId="3EA2C5DD" w:rsidR="009567F4" w:rsidRPr="009567F4" w:rsidRDefault="009567F4" w:rsidP="009567F4">
                <w:pPr>
                  <w:spacing w:before="36" w:line="203" w:lineRule="exact"/>
                  <w:ind w:right="-20"/>
                  <w:rPr>
                    <w:rFonts w:ascii="Arial" w:hAnsi="Arial" w:cs="Arial"/>
                    <w:sz w:val="18"/>
                    <w:szCs w:val="18"/>
                  </w:rPr>
                </w:pPr>
                <w:r>
                  <w:rPr>
                    <w:rFonts w:ascii="Arial" w:hAnsi="Arial" w:cs="Arial"/>
                    <w:sz w:val="18"/>
                    <w:szCs w:val="18"/>
                  </w:rPr>
                  <w:lastRenderedPageBreak/>
                  <w:t>Platform, Hosting and Content Management – the website must:</w:t>
                </w:r>
              </w:p>
              <w:p w14:paraId="01F75D52" w14:textId="14A42B89" w:rsidR="00176FF9" w:rsidRDefault="00176FF9"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be intuitive and suitable for an internal team to manage without ongoing developer support</w:t>
                </w:r>
              </w:p>
              <w:p w14:paraId="4631C298" w14:textId="60DF4B36" w:rsidR="00AF32A6" w:rsidRDefault="00AF32A6"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have reasonable running costs</w:t>
                </w:r>
              </w:p>
              <w:p w14:paraId="6FB1A1D3" w14:textId="77777777" w:rsidR="00AF32A6" w:rsidRDefault="00AF32A6" w:rsidP="00AF32A6">
                <w:pPr>
                  <w:spacing w:before="36" w:line="203" w:lineRule="exact"/>
                  <w:ind w:right="-20"/>
                  <w:rPr>
                    <w:rFonts w:ascii="Arial" w:hAnsi="Arial" w:cs="Arial"/>
                    <w:sz w:val="18"/>
                    <w:szCs w:val="18"/>
                  </w:rPr>
                </w:pPr>
              </w:p>
              <w:p w14:paraId="77895BA6" w14:textId="2ABC7D8F" w:rsidR="00AF32A6" w:rsidRDefault="00AF32A6" w:rsidP="00AF32A6">
                <w:pPr>
                  <w:spacing w:before="36" w:line="203" w:lineRule="exact"/>
                  <w:ind w:right="-20"/>
                  <w:rPr>
                    <w:rFonts w:ascii="Arial" w:hAnsi="Arial" w:cs="Arial"/>
                    <w:sz w:val="18"/>
                    <w:szCs w:val="18"/>
                  </w:rPr>
                </w:pPr>
                <w:r>
                  <w:rPr>
                    <w:rFonts w:ascii="Arial" w:hAnsi="Arial" w:cs="Arial"/>
                    <w:sz w:val="18"/>
                    <w:szCs w:val="18"/>
                  </w:rPr>
                  <w:t>Content &amp; migration – the supplier will</w:t>
                </w:r>
              </w:p>
              <w:p w14:paraId="0592B104" w14:textId="3AA6CF18" w:rsidR="00A621B6" w:rsidRDefault="00A621B6"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migrate and rationalize content from existing websites</w:t>
                </w:r>
              </w:p>
              <w:p w14:paraId="0F63C6C0" w14:textId="297C80FC" w:rsidR="00B23812" w:rsidRDefault="00B2381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restructure navigation around audience needs</w:t>
                </w:r>
              </w:p>
              <w:p w14:paraId="78DFE0BE" w14:textId="41943891" w:rsidR="00B23812" w:rsidRDefault="00B2381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fold in content from a small number of legacy WRT project sites into the main site, rather than leaving them as standalone domains</w:t>
                </w:r>
              </w:p>
              <w:p w14:paraId="4D9F3BC2" w14:textId="7F83EB87" w:rsidR="000B6162" w:rsidRDefault="000B6162"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carry over WRT’s historic reports and publications in full, with a clear accessible archive</w:t>
                </w:r>
              </w:p>
              <w:p w14:paraId="56791572" w14:textId="22749A07" w:rsidR="004B7D7E" w:rsidRDefault="004B7D7E"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confirm WRT ownership and access to the Google Analytics 4 account (Measurement ID G-438YB0TNH5) managed via the MonsterInsights plug-in or, if it cannot be recovered, set up a new GA4 property as part of the </w:t>
                </w:r>
                <w:proofErr w:type="gramStart"/>
                <w:r>
                  <w:rPr>
                    <w:rFonts w:ascii="Arial" w:hAnsi="Arial" w:cs="Arial"/>
                    <w:sz w:val="18"/>
                    <w:szCs w:val="18"/>
                  </w:rPr>
                  <w:t>build</w:t>
                </w:r>
                <w:proofErr w:type="gramEnd"/>
              </w:p>
              <w:p w14:paraId="7E19229F" w14:textId="0D00DA43" w:rsidR="003000A2" w:rsidRPr="00BF3A98" w:rsidRDefault="00BF3A98" w:rsidP="00BF3A98">
                <w:pPr>
                  <w:pStyle w:val="ListParagraph"/>
                  <w:numPr>
                    <w:ilvl w:val="0"/>
                    <w:numId w:val="7"/>
                  </w:numPr>
                  <w:rPr>
                    <w:rFonts w:ascii="Arial" w:hAnsi="Arial" w:cs="Arial"/>
                    <w:sz w:val="18"/>
                    <w:szCs w:val="18"/>
                  </w:rPr>
                </w:pPr>
                <w:r>
                  <w:rPr>
                    <w:rFonts w:ascii="Arial" w:hAnsi="Arial" w:cs="Arial"/>
                    <w:sz w:val="18"/>
                    <w:szCs w:val="18"/>
                  </w:rPr>
                  <w:t xml:space="preserve">Ensure content strategy and copywriting support is clearly </w:t>
                </w:r>
                <w:proofErr w:type="gramStart"/>
                <w:r>
                  <w:rPr>
                    <w:rFonts w:ascii="Arial" w:hAnsi="Arial" w:cs="Arial"/>
                    <w:sz w:val="18"/>
                    <w:szCs w:val="18"/>
                  </w:rPr>
                  <w:t>costed</w:t>
                </w:r>
                <w:proofErr w:type="gramEnd"/>
                <w:r>
                  <w:rPr>
                    <w:rFonts w:ascii="Arial" w:hAnsi="Arial" w:cs="Arial"/>
                    <w:sz w:val="18"/>
                    <w:szCs w:val="18"/>
                  </w:rPr>
                  <w:t xml:space="preserve"> as part of the proposal, alongside photography or multimedia needs.</w:t>
                </w:r>
              </w:p>
              <w:p w14:paraId="7E621A35" w14:textId="6AEE1B02" w:rsidR="006050FC" w:rsidRPr="00A621B6" w:rsidRDefault="006050FC"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 xml:space="preserve">Ensure that WRT's email service remains unaffected by any change of hosting </w:t>
                </w:r>
                <w:proofErr w:type="gramStart"/>
                <w:r>
                  <w:rPr>
                    <w:rFonts w:ascii="Arial" w:hAnsi="Arial" w:cs="Arial"/>
                    <w:sz w:val="18"/>
                    <w:szCs w:val="18"/>
                  </w:rPr>
                  <w:t>provider, and</w:t>
                </w:r>
                <w:proofErr w:type="gramEnd"/>
                <w:r>
                  <w:rPr>
                    <w:rFonts w:ascii="Arial" w:hAnsi="Arial" w:cs="Arial"/>
                    <w:sz w:val="18"/>
                    <w:szCs w:val="18"/>
                  </w:rPr>
                  <w:t xml:space="preserve"> confirm how DNS records (including those currently managed via Cloudflare) will be protected, tested and handed over to WRT, without ongoing reliance on the supplier.</w:t>
                </w:r>
              </w:p>
              <w:p w14:paraId="46443EEA" w14:textId="77777777" w:rsidR="00FB4217" w:rsidRPr="00F06A81" w:rsidRDefault="00FB4217" w:rsidP="00FB4217">
                <w:pPr>
                  <w:pStyle w:val="ListParagraph"/>
                  <w:spacing w:before="36" w:line="203" w:lineRule="exact"/>
                  <w:ind w:right="-20"/>
                  <w:rPr>
                    <w:rFonts w:ascii="Arial" w:hAnsi="Arial" w:cs="Arial"/>
                    <w:sz w:val="18"/>
                    <w:szCs w:val="18"/>
                  </w:rPr>
                </w:pPr>
              </w:p>
              <w:p w14:paraId="071F92E3" w14:textId="77777777" w:rsidR="00940168" w:rsidRDefault="000C513D" w:rsidP="0010663D">
                <w:pPr>
                  <w:spacing w:before="36" w:line="203" w:lineRule="exact"/>
                  <w:ind w:right="-20"/>
                  <w:rPr>
                    <w:rFonts w:ascii="Arial" w:hAnsi="Arial" w:cs="Arial"/>
                    <w:sz w:val="18"/>
                    <w:szCs w:val="18"/>
                  </w:rPr>
                </w:pPr>
                <w:r>
                  <w:rPr>
                    <w:rFonts w:ascii="Arial" w:hAnsi="Arial" w:cs="Arial"/>
                    <w:sz w:val="18"/>
                    <w:szCs w:val="18"/>
                  </w:rPr>
                  <w:t>Aftercare, maintenance and Handover – the supplier will:</w:t>
                </w:r>
              </w:p>
              <w:p w14:paraId="4B9D0527" w14:textId="77777777" w:rsidR="000C513D" w:rsidRDefault="00FC4CC8"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a defined handover and training period</w:t>
                </w:r>
              </w:p>
              <w:p w14:paraId="1419DB9F" w14:textId="77777777" w:rsidR="00FC4CC8" w:rsidRDefault="00FC4CC8"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recommendations for ongoing technical maintenance and support</w:t>
                </w:r>
              </w:p>
              <w:p w14:paraId="68AE3684" w14:textId="77777777" w:rsidR="00E46423" w:rsidRDefault="00E46423"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costed options for ongoing support beyond the handover period, clearly separated from the core build cost</w:t>
                </w:r>
              </w:p>
              <w:p w14:paraId="32EDB0F8" w14:textId="4EA7344D" w:rsidR="00CB4997" w:rsidRDefault="00CB4997" w:rsidP="00C7578A">
                <w:pPr>
                  <w:pStyle w:val="ListParagraph"/>
                  <w:numPr>
                    <w:ilvl w:val="0"/>
                    <w:numId w:val="7"/>
                  </w:numPr>
                  <w:spacing w:before="36" w:line="203" w:lineRule="exact"/>
                  <w:ind w:right="-20"/>
                  <w:rPr>
                    <w:rFonts w:ascii="Arial" w:hAnsi="Arial" w:cs="Arial"/>
                    <w:sz w:val="18"/>
                    <w:szCs w:val="18"/>
                  </w:rPr>
                </w:pPr>
                <w:r>
                  <w:rPr>
                    <w:rFonts w:ascii="Arial" w:hAnsi="Arial" w:cs="Arial"/>
                    <w:sz w:val="18"/>
                    <w:szCs w:val="18"/>
                  </w:rPr>
                  <w:t>provide a specific, itemised cost for staff training as part of handover, distinct from ongoing technical maintenance and support</w:t>
                </w:r>
              </w:p>
              <w:p w14:paraId="242AE1DF" w14:textId="77777777" w:rsidR="00B97F9E" w:rsidRDefault="00B97F9E" w:rsidP="00B97F9E">
                <w:pPr>
                  <w:spacing w:before="36" w:line="203" w:lineRule="exact"/>
                  <w:ind w:right="-20"/>
                  <w:rPr>
                    <w:rFonts w:ascii="Arial" w:hAnsi="Arial" w:cs="Arial"/>
                    <w:sz w:val="18"/>
                    <w:szCs w:val="18"/>
                  </w:rPr>
                </w:pPr>
              </w:p>
              <w:p w14:paraId="2250E258" w14:textId="10FDDE7E" w:rsidR="00B97F9E" w:rsidRPr="00B97F9E" w:rsidRDefault="00B97F9E" w:rsidP="00B97F9E">
                <w:pPr>
                  <w:spacing w:before="36" w:line="203" w:lineRule="exact"/>
                  <w:ind w:right="-20"/>
                  <w:rPr>
                    <w:rFonts w:ascii="Arial" w:hAnsi="Arial" w:cs="Arial"/>
                    <w:sz w:val="18"/>
                    <w:szCs w:val="18"/>
                  </w:rPr>
                </w:pPr>
                <w:r>
                  <w:rPr>
                    <w:rFonts w:ascii="Arial" w:hAnsi="Arial" w:cs="Arial"/>
                    <w:sz w:val="18"/>
                    <w:szCs w:val="18"/>
                  </w:rPr>
                  <w:t>For further detail and information, please refer to the Invitation to Tender.</w:t>
                </w:r>
              </w:p>
              <w:p w14:paraId="59626772" w14:textId="7341ACA7" w:rsidR="00E46423" w:rsidRPr="000C513D" w:rsidRDefault="00000000" w:rsidP="00E46423">
                <w:pPr>
                  <w:pStyle w:val="ListParagraph"/>
                  <w:spacing w:before="36" w:line="203" w:lineRule="exact"/>
                  <w:ind w:right="-20"/>
                  <w:rPr>
                    <w:rFonts w:ascii="Arial" w:hAnsi="Arial" w:cs="Arial"/>
                    <w:sz w:val="18"/>
                    <w:szCs w:val="18"/>
                  </w:rPr>
                </w:pPr>
              </w:p>
            </w:sdtContent>
          </w:sdt>
        </w:tc>
      </w:tr>
    </w:tbl>
    <w:p w14:paraId="147BF8C1" w14:textId="77777777" w:rsidR="00231771" w:rsidRPr="00920158" w:rsidRDefault="00231771" w:rsidP="000F0C19">
      <w:pPr>
        <w:spacing w:before="36" w:after="0" w:line="240" w:lineRule="auto"/>
        <w:ind w:left="172" w:right="-20"/>
        <w:rPr>
          <w:rFonts w:ascii="Arial" w:eastAsia="Arial" w:hAnsi="Arial" w:cs="Arial"/>
          <w:sz w:val="18"/>
          <w:szCs w:val="18"/>
        </w:rPr>
        <w:sectPr w:rsidR="00231771" w:rsidRPr="00920158" w:rsidSect="00757257">
          <w:footerReference w:type="default" r:id="rId24"/>
          <w:pgSz w:w="11907" w:h="16839" w:code="9"/>
          <w:pgMar w:top="1620" w:right="860" w:bottom="274" w:left="1080" w:header="720" w:footer="720" w:gutter="0"/>
          <w:cols w:space="720"/>
        </w:sectPr>
      </w:pPr>
    </w:p>
    <w:p w14:paraId="7302B3B1" w14:textId="77777777" w:rsidR="000F0C19" w:rsidRPr="00920158" w:rsidRDefault="000F0C19" w:rsidP="000F0C19">
      <w:pPr>
        <w:spacing w:before="36" w:after="0" w:line="240" w:lineRule="auto"/>
        <w:ind w:left="172" w:right="-20"/>
        <w:rPr>
          <w:rFonts w:ascii="Arial" w:eastAsia="Arial" w:hAnsi="Arial" w:cs="Arial"/>
          <w:sz w:val="18"/>
          <w:szCs w:val="18"/>
        </w:rPr>
      </w:pPr>
    </w:p>
    <w:p w14:paraId="49B47441"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860" w:bottom="274" w:left="1080" w:header="720" w:footer="720" w:gutter="0"/>
          <w:cols w:space="720"/>
        </w:sectPr>
      </w:pPr>
    </w:p>
    <w:p w14:paraId="2ADCAB45" w14:textId="719C52C7" w:rsidR="000F0C19" w:rsidRPr="00920158" w:rsidRDefault="00E12FD5" w:rsidP="000F0C19">
      <w:pPr>
        <w:spacing w:before="21" w:after="0" w:line="633" w:lineRule="exact"/>
        <w:ind w:left="163" w:right="-20"/>
        <w:rPr>
          <w:rFonts w:ascii="Arial" w:eastAsia="Arial" w:hAnsi="Arial" w:cs="Arial"/>
          <w:sz w:val="56"/>
          <w:szCs w:val="56"/>
        </w:rPr>
      </w:pPr>
      <w:r>
        <w:rPr>
          <w:rFonts w:ascii="Arial" w:hAnsi="Arial" w:cs="Arial"/>
          <w:noProof/>
          <w:sz w:val="18"/>
          <w:szCs w:val="18"/>
        </w:rPr>
        <w:lastRenderedPageBreak/>
        <mc:AlternateContent>
          <mc:Choice Requires="wpg">
            <w:drawing>
              <wp:anchor distT="0" distB="0" distL="114300" distR="114300" simplePos="0" relativeHeight="251658295" behindDoc="1" locked="0" layoutInCell="1" allowOverlap="1" wp14:anchorId="70AD6F14" wp14:editId="3C49ADC6">
                <wp:simplePos x="0" y="0"/>
                <wp:positionH relativeFrom="column">
                  <wp:posOffset>-129540</wp:posOffset>
                </wp:positionH>
                <wp:positionV relativeFrom="paragraph">
                  <wp:posOffset>-72390</wp:posOffset>
                </wp:positionV>
                <wp:extent cx="6156960" cy="8606155"/>
                <wp:effectExtent l="13335" t="13335" r="11430" b="10160"/>
                <wp:wrapNone/>
                <wp:docPr id="1659230552"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6155"/>
                          <a:chOff x="966" y="1506"/>
                          <a:chExt cx="9696" cy="13553"/>
                        </a:xfrm>
                      </wpg:grpSpPr>
                      <wpg:grpSp>
                        <wpg:cNvPr id="1718343874" name="Group 667"/>
                        <wpg:cNvGrpSpPr>
                          <a:grpSpLocks/>
                        </wpg:cNvGrpSpPr>
                        <wpg:grpSpPr bwMode="auto">
                          <a:xfrm>
                            <a:off x="966" y="1507"/>
                            <a:ext cx="9696" cy="13552"/>
                            <a:chOff x="536" y="876"/>
                            <a:chExt cx="9696" cy="13552"/>
                          </a:xfrm>
                        </wpg:grpSpPr>
                        <wps:wsp>
                          <wps:cNvPr id="588075831" name="Freeform 668"/>
                          <wps:cNvSpPr>
                            <a:spLocks/>
                          </wps:cNvSpPr>
                          <wps:spPr bwMode="auto">
                            <a:xfrm>
                              <a:off x="1023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1581693" name="Group 669"/>
                          <wpg:cNvGrpSpPr>
                            <a:grpSpLocks/>
                          </wpg:cNvGrpSpPr>
                          <wpg:grpSpPr bwMode="auto">
                            <a:xfrm>
                              <a:off x="536" y="14426"/>
                              <a:ext cx="9694" cy="2"/>
                              <a:chOff x="663" y="2573"/>
                              <a:chExt cx="9694" cy="2"/>
                            </a:xfrm>
                          </wpg:grpSpPr>
                          <wps:wsp>
                            <wps:cNvPr id="1093380160" name="Freeform 670"/>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586350656" name="Freeform 674"/>
                        <wps:cNvSpPr>
                          <a:spLocks/>
                        </wps:cNvSpPr>
                        <wps:spPr bwMode="auto">
                          <a:xfrm>
                            <a:off x="982" y="1506"/>
                            <a:ext cx="9669" cy="861"/>
                          </a:xfrm>
                          <a:custGeom>
                            <a:avLst/>
                            <a:gdLst>
                              <a:gd name="T0" fmla="+- 0 492 492"/>
                              <a:gd name="T1" fmla="*/ T0 w 9694"/>
                              <a:gd name="T2" fmla="+- 0 1729 876"/>
                              <a:gd name="T3" fmla="*/ 1729 h 853"/>
                              <a:gd name="T4" fmla="+- 0 10187 492"/>
                              <a:gd name="T5" fmla="*/ T4 w 9694"/>
                              <a:gd name="T6" fmla="+- 0 1729 876"/>
                              <a:gd name="T7" fmla="*/ 1729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9 876"/>
                              <a:gd name="T19" fmla="*/ 1729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364623" name="Freeform 672"/>
                        <wps:cNvSpPr>
                          <a:spLocks/>
                        </wps:cNvSpPr>
                        <wps:spPr bwMode="auto">
                          <a:xfrm>
                            <a:off x="980" y="1507"/>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49421" id="Group 708" o:spid="_x0000_s1026" style="position:absolute;margin-left:-10.2pt;margin-top:-5.7pt;width:484.8pt;height:677.65pt;z-index:-251658185" coordorigin="966,1506" coordsize="9696,135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YzldkQUAAMIYAAAOAAAAZHJzL2Uyb0RvYy54bWzsWdtu4zYQfS/QfyD02GJjUbJuRpxFkN0s CmzbBdb9AEaSLaGyqFJKnO3X95AULcqxkmySBi2QBzuSORrOnJk5M1RO399uK3KTi7bk9dKhJ65D 8jrlWVlvls4fq8t3sUPajtUZq3idL51veeu8P/vxh9Nds8g9XvAqywWBkrpd7JqlU3Rds5jN2rTI t6w94U1eY3HNxZZ1uBWbWSbYDtq31cxz3XC24yJrBE/ztsWvH/Sic6b0r9d52v2+Xrd5R6qlA9s6 9S3U95X8np2dssVGsKYo094M9gQrtqyssele1QfWMXItyjuqtmUqeMvX3UnKtzO+XpdprnyAN9Q9 8OaT4NeN8mWz2G2aPUyA9gCnJ6tNf7v5JJqvzRehrcflZ57+2QKX2a7ZLOx1eb/RwuRq9yvPEE92 3XHl+O1abKUKuERuFb7f9vjmtx1J8WNIgzAJEYYUa3Ho4j7QEUgLhEk+l4ShQ7BKAzc0Sx/7xxM8 rJ+lfhD4cnnGFnpjZWxvnAx+b6m+hBNfBCkzqI1o7M/9OJo7pGZbOKAwJmEYSXWHHst4vhQilmdq L7YwsIz98ozbPSKBrxGJowcAUQ9OAoLyaocMap+XQV8L1uQqMVuZIT24QRy7URD71GB7KfJcli7g jTW8StxkW2unmrWya9pFi4x8MMmo6/nIJplMBhyDqTckiiryPS5skV633aecq2xlN5/bTnNAhitV A1mfGSuoXm8r0MHP74hLsIX86Ohs9kJwVgv9NFMiBZHJaYhlLwZ7LF10PveCY9p8IwZtWsjSBx82 xkpWGMPT27q3HFeESd51VUU2vB0qcUWl4dAAIenlvbKmtJSsfqbfQoBQD6lUOARUeqWBaVgnLZNb yEtSoOYUHvKXLb/JV1ytdYNpJj7DalXflYKWedL7oNdhmNxCebXfVlprxbfml2VVqQBXNdmBXwIv UOi0vCozuSjNacXm6qIS5IahTXg+vfSMUSMx0HGdKWVFzrKP/XXHykpfY/MK6IKLdAJLQmkXVzz7 hmQWXDcfNEtcFFz87ZAdGs/Saf+6ZiJ3SPVLjbpMEHfZqdTNPIhgChH2ypW9wuoUqpZO5yD08vKi 093tuhHlpsBOVLlb83Mw9bqUya7s01b1N6CGe0gzTGgQ0zBBco45U8Xj3+RMw32yFPrKMwUO0gSH y0ZySJhhCEPl70GkEhkZUVgtxH4KATvePl6BLamb+H7sUtkPNawDXUYq/WTygF1fjC7vAjMB5h6W cTF9B1liK5B+D/9xsly5ZEdUFFVFDUIHVOn6QXRMl02VK8/SBeufQJMgSJk0pu7vpcmVTrCRLHbF M0+lSclMMqGfzpK6HiwP3khy6fT0+YIkOcyZijqtMfM1KCOIQx+DcYCJ8A5lzGVzfGnKSGJUI5Jq GMcHyggTM8ib2cKcAewO/B2kMU88go8eJAY+sCesx5JG5CUPjldSpiCxPkhIzjBzHzqEPau5NI6O 2RUYMcxqq7lFQLYuRMrWNWFXZKTk2DdpF47Stq4puxAWLSbtiifsoo8bbm3s5QB8FC86ZuypMI4I m9qMbQNGx+hPTd02+NOGjdGfMsxGf0XDKcQO4J8IJbXhH8fyWY0JPUeObqrLyC5xfIBfAReU60qd MB8UhqlSmJr6vb/pUd31VlSd2R9UTgGr0m6mdqVdP/bcNimPFbJwp9tlX9bYbupYgYapwRpEzbnD /G3UKWUvaPq9WTZ/tRgKCu4+RuZwQxj54EFmdA4ZHVfOo/Pk/KJPjpGYPIuwxf4IhG3+16eT12iw XoIjxzz0kOp3GqxqTC/fYHXeoMEevBUCqcrTzf5tAsL3zP46xaVWv9BUut/TJuYxyb+9wXh7g/Gf e4OhhnO8KFd9sn+pL9/E2/dqbB/+9XD2DwAAAP//AwBQSwMEFAAGAAgAAAAhAMeW8priAAAADAEA AA8AAABkcnMvZG93bnJldi54bWxMj8FqwzAMhu+DvYPRYLfWcZKNJYtTStl2KoO1g9KbG6tJaGyH 2E3St5922m6/0MevT8VqNh0bcfCtsxLEMgKGtnK6tbWE7/374gWYD8pq1TmLEm7oYVXe3xUq126y XzjuQs2oxPpcSWhC6HPOfdWgUX7perS0O7vBqEDjUHM9qInKTcfjKHrmRrWWLjSqx02D1WV3NRI+ JjWtE/E2bi/nze24f/o8bAVK+fgwr1+BBZzDHwy/+qQOJTmd3NVqzzoJizhKCaUgBAUisjSLgZ0I TdIkA14W/P8T5Q8AAAD//wMAUEsBAi0AFAAGAAgAAAAhALaDOJL+AAAA4QEAABMAAAAAAAAAAAAA AAAAAAAAAFtDb250ZW50X1R5cGVzXS54bWxQSwECLQAUAAYACAAAACEAOP0h/9YAAACUAQAACwAA AAAAAAAAAAAAAAAvAQAAX3JlbHMvLnJlbHNQSwECLQAUAAYACAAAACEA7GM5XZEFAADCGAAADgAA AAAAAAAAAAAAAAAuAgAAZHJzL2Uyb0RvYy54bWxQSwECLQAUAAYACAAAACEAx5bymuIAAAAMAQAA DwAAAAAAAAAAAAAAAADrBwAAZHJzL2Rvd25yZXYueG1sUEsFBgAAAAAEAAQA8wAAAPoIAAAAAA== ">
                <v:group id="Group 667" o:spid="_x0000_s1027" style="position:absolute;left:966;top:1507;width:9696;height:13552" coordorigin="536,876" coordsize="9696,135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Wxt3yQAAAOMAAAAPAAAAZHJzL2Rvd25yZXYueG1sRE/NasJA EL4X+g7LFHqrmzRaQ3QVkbZ4EKEqiLchOybB7GzIbpP49q5Q6HG+/5kvB1OLjlpXWVYQjyIQxLnV FRcKjoevtxSE88gaa8uk4EYOlovnpzlm2vb8Q93eFyKEsMtQQel9k0np8pIMupFtiAN3sa1BH862 kLrFPoSbWr5H0Yc0WHFoKLGhdUn5df9rFHz32K+S+LPbXi/r2/kw2Z22MSn1+jKsZiA8Df5f/Ofe 6DB/GqfJOEmnY3j8FACQizsAAAD//wMAUEsBAi0AFAAGAAgAAAAhANvh9svuAAAAhQEAABMAAAAA AAAAAAAAAAAAAAAAAFtDb250ZW50X1R5cGVzXS54bWxQSwECLQAUAAYACAAAACEAWvQsW78AAAAV AQAACwAAAAAAAAAAAAAAAAAfAQAAX3JlbHMvLnJlbHNQSwECLQAUAAYACAAAACEAi1sbd8kAAADj AAAADwAAAAAAAAAAAAAAAAAHAgAAZHJzL2Rvd25yZXYueG1sUEsFBgAAAAADAAMAtwAAAP0CAAAA AA== ">
                  <v:shape id="Freeform 668" o:spid="_x0000_s1028" style="position:absolute;left:1023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z2qXzAAAAOIAAAAPAAAAZHJzL2Rvd25yZXYueG1sRI9Ba8JA FITvhf6H5Qm9SN1YiQ2pq4go5iQae+jxmX1NYrNvY3ar6b/vFoQeh5n5hpktetOIK3WutqxgPIpA EBdW11wqeD9unhMQziNrbCyTgh9ysJg/Psww1fbGB7rmvhQBwi5FBZX3bSqlKyoy6Ea2JQ7ep+0M +iC7UuoObwFuGvkSRVNpsOawUGFLq4qKr/zbKDjWH7tye9mciuF6t9+e4+ykJ5lST4N++QbCU+// w/d2phXESRK9xslkDH+Xwh2Q818AAAD//wMAUEsBAi0AFAAGAAgAAAAhANvh9svuAAAAhQEAABMA AAAAAAAAAAAAAAAAAAAAAFtDb250ZW50X1R5cGVzXS54bWxQSwECLQAUAAYACAAAACEAWvQsW78A AAAVAQAACwAAAAAAAAAAAAAAAAAfAQAAX3JlbHMvLnJlbHNQSwECLQAUAAYACAAAACEA8s9ql8wA AADiAAAADwAAAAAAAAAAAAAAAAAHAgAAZHJzL2Rvd25yZXYueG1sUEsFBgAAAAADAAMAtwAAAAAD AAAAAA== " path="m,l,13549e" filled="f" strokecolor="#231f20">
                    <v:path arrowok="t" o:connecttype="custom" o:connectlocs="0,876;0,14425" o:connectangles="0,0"/>
                  </v:shape>
                  <v:group id="Group 669" o:spid="_x0000_s1029" style="position:absolute;left:536;top:14426;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FjbLygAAAOIAAAAPAAAAZHJzL2Rvd25yZXYueG1sRI9Ba8JA FITvBf/D8oTe6mYVg0ZXEWlLD1KoFsTbI/tMgtm3IbtN4r/vFgoeh5n5hllvB1uLjlpfOdagJgkI 4tyZigsN36e3lwUIH5AN1o5Jw508bDejpzVmxvX8Rd0xFCJC2GeooQyhyaT0eUkW/cQ1xNG7utZi iLItpGmxj3Bby2mSpNJixXGhxIb2JeW344/V8N5jv5up1+5wu+7vl9P883xQpPXzeNitQAQawiP8 3/4wGtKlmi9UupzB36V4B+TmFwAA//8DAFBLAQItABQABgAIAAAAIQDb4fbL7gAAAIUBAAATAAAA AAAAAAAAAAAAAAAAAABbQ29udGVudF9UeXBlc10ueG1sUEsBAi0AFAAGAAgAAAAhAFr0LFu/AAAA FQEAAAsAAAAAAAAAAAAAAAAAHwEAAF9yZWxzLy5yZWxzUEsBAi0AFAAGAAgAAAAhAGMWNsvKAAAA 4gAAAA8AAAAAAAAAAAAAAAAABwIAAGRycy9kb3ducmV2LnhtbFBLBQYAAAAAAwADALcAAAD+AgAA AAA= ">
                    <v:shape id="Freeform 670" o:spid="_x0000_s1030"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kauczAAAAOMAAAAPAAAAZHJzL2Rvd25yZXYueG1sRI9Bb8Iw DIXvk/YfIk/abSSsE4JCQNNgaIddYEi7Wo1pKxqnakJb9uvnw6QdbT+/977VZvSN6qmLdWAL04kB RVwEV3Np4fT1/jQHFROywyYwWbhRhM36/m6FuQsDH6g/plKJCcccLVQptbnWsajIY5yEllhu59B5 TDJ2pXYdDmLuG/1szEx7rFkSKmzpraLicrx6C/60o+t2t+0X+2y4vPx8D5/7W2nt48P4ugSVaEz/ 4r/vDyf1zSLL5mY6EwphkgXo9S8AAAD//wMAUEsBAi0AFAAGAAgAAAAhANvh9svuAAAAhQEAABMA AAAAAAAAAAAAAAAAAAAAAFtDb250ZW50X1R5cGVzXS54bWxQSwECLQAUAAYACAAAACEAWvQsW78A AAAVAQAACwAAAAAAAAAAAAAAAAAfAQAAX3JlbHMvLnJlbHNQSwECLQAUAAYACAAAACEA5pGrnMwA AADjAAAADwAAAAAAAAAAAAAAAAAHAgAAZHJzL2Rvd25yZXYueG1sUEsFBgAAAAADAAMAtwAAAAAD AAAAAA== " path="m,l9694,e" filled="f" strokecolor="#231f20">
                      <v:path arrowok="t" o:connecttype="custom" o:connectlocs="0,0;9694,0" o:connectangles="0,0"/>
                    </v:shape>
                  </v:group>
                </v:group>
                <v:shape id="Freeform 674" o:spid="_x0000_s1031" style="position:absolute;left:982;top:1506;width:9669;height:861;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l0bXyQAAAOMAAAAPAAAAZHJzL2Rvd25yZXYueG1sRE9fa8Iw EH8f7DuEG/g2003aSWeUMTodOgSrgz0ezdkWm0tJonbffhkM9ni//zdbDKYTF3K+tazgYZyAIK6s brlWcNi/3U9B+ICssbNMCr7Jw2J+ezPDXNsr7+hShlrEEPY5KmhC6HMpfdWQQT+2PXHkjtYZDPF0 tdQOrzHcdPIxSTJpsOXY0GBPrw1Vp/JsFHTl06TefhXF8bMtTqvlx1q6zVqp0d3w8gwi0BD+xX/u dx3np9NskiZZmsHvTxEAOf8BAAD//wMAUEsBAi0AFAAGAAgAAAAhANvh9svuAAAAhQEAABMAAAAA AAAAAAAAAAAAAAAAAFtDb250ZW50X1R5cGVzXS54bWxQSwECLQAUAAYACAAAACEAWvQsW78AAAAV AQAACwAAAAAAAAAAAAAAAAAfAQAAX3JlbHMvLnJlbHNQSwECLQAUAAYACAAAACEAUpdG18kAAADj AAAADwAAAAAAAAAAAAAAAAAHAgAAZHJzL2Rvd25yZXYueG1sUEsFBgAAAAADAAMAtwAAAP0CAAAA AA== " path="m,853r9695,l9695,,,,,853e" fillcolor="#a7a9ac" stroked="f">
                  <v:path arrowok="t" o:connecttype="custom" o:connectlocs="0,1745;9670,1745;9670,884;0,884;0,1745" o:connectangles="0,0,0,0,0"/>
                </v:shape>
                <v:shape id="Freeform 672" o:spid="_x0000_s1032" style="position:absolute;left:980;top:1507;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8zin2ygAAAOMAAAAPAAAAZHJzL2Rvd25yZXYueG1sRE/NTsJA EL6T+A6bMfFCZEsLDVYWQoiEnogCB49Dd2yr3dnSXaG8vWti4nG+/5kve9OIC3WutqxgPIpAEBdW 11wqOB42jzMQziNrbCyTghs5WC7uBnPMtL3yG132vhQhhF2GCirv20xKV1Rk0I1sSxy4D9sZ9OHs Sqk7vIZw08g4ilJpsObQUGFL64qKr/23UXCo33fl9rw5FcOX3ev2c5qfdJIr9XDfr55BeOr9v/jP neswP36aJukkjRP4/SkAIBc/AAAA//8DAFBLAQItABQABgAIAAAAIQDb4fbL7gAAAIUBAAATAAAA AAAAAAAAAAAAAAAAAABbQ29udGVudF9UeXBlc10ueG1sUEsBAi0AFAAGAAgAAAAhAFr0LFu/AAAA FQEAAAsAAAAAAAAAAAAAAAAAHwEAAF9yZWxzLy5yZWxzUEsBAi0AFAAGAAgAAAAhAPzOKfbKAAAA 4wAAAA8AAAAAAAAAAAAAAAAABwIAAGRycy9kb3ducmV2LnhtbFBLBQYAAAAAAwADALcAAAD+AgAA AAA= " path="m,l,13549e" filled="f" strokecolor="#231f20">
                  <v:path arrowok="t" o:connecttype="custom" o:connectlocs="0,876;0,14425" o:connectangles="0,0"/>
                </v:shape>
              </v:group>
            </w:pict>
          </mc:Fallback>
        </mc:AlternateContent>
      </w:r>
      <w:r>
        <w:rPr>
          <w:rFonts w:ascii="Arial" w:hAnsi="Arial" w:cs="Arial"/>
          <w:noProof/>
        </w:rPr>
        <mc:AlternateContent>
          <mc:Choice Requires="wps">
            <w:drawing>
              <wp:anchor distT="0" distB="0" distL="114300" distR="114300" simplePos="0" relativeHeight="251658266" behindDoc="1" locked="0" layoutInCell="1" allowOverlap="1" wp14:anchorId="488B3B8A" wp14:editId="510AFBE5">
                <wp:simplePos x="0" y="0"/>
                <wp:positionH relativeFrom="column">
                  <wp:posOffset>-125095</wp:posOffset>
                </wp:positionH>
                <wp:positionV relativeFrom="paragraph">
                  <wp:posOffset>-76835</wp:posOffset>
                </wp:positionV>
                <wp:extent cx="6155690" cy="1270"/>
                <wp:effectExtent l="8255" t="8890" r="8255" b="8890"/>
                <wp:wrapNone/>
                <wp:docPr id="1032028994" name="Freeform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7B89C" id="Freeform 579" o:spid="_x0000_s1026" style="position:absolute;margin-left:-9.85pt;margin-top:-6.05pt;width:484.7pt;height:.1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957wjwIAAHwFAAAOAAAAZHJzL2Uyb0RvYy54bWysVNuO0zAQfUfiHyw/gra59Eajpiu0SxHS cpG2fIDrOE2E4zG223T5esZO0g0FXhAPrcaZ8ZkzZ8azvj03kpyEsTWonCaTmBKhOBS1OuT06257 84YS65gqmAQlcvokLL3dvHyxbnUmUqhAFsIQBFE2a3VOK+d0FkWWV6JhdgJaKHSWYBrm8GgOUWFY i+iNjNI4XkQtmEIb4MJa/HrfOekm4Jel4O5zWVrhiMwpcnPh34T/vf+PNmuWHQzTVc17GuwfWDSs Vpj0AnXPHCNHU/8G1dTcgIXSTTg0EZRlzUWoAatJ4qtqHiumRagFxbH6IpP9f7D80+lRfzGeutUP wL9ZVCRqtc0uHn+wGEP27UcosIfs6CAUey5N429iGeQcNH26aCrOjnD8uEjm88UKpefoS9JlkDxi 2XCXH617LyDgsNODdV1HCrSCngVRrMGkO4QoG4nNeX1DYrJYTP2v798lKBmCXkVkF5OWrBar2XVQ OgQFpCSezpd/wpoOYR4rHWEh+8PAj1UDZX5WPWe0CPPzHweVNFivzg65DfIgAgb5+v4Si7mvY7s7 fQqDg3090oYSHOl9V61mzjPzKbxJ2pwGKfyHBk5iB8HlrvqGSZ69Uo2jwvUxq86NN3wCHJrOCEk9 11FfFWxrKUNjpQpU5uk8aGNB1oV3ejbWHPZ30pATw8eaTpNtOgzLL2EGjqoIYJVgxbvedqyWnY3J JWobhtjPrd8FNttD8YQzbKBbAbiy0KjA/KCkxeefU/v9yIygRH5Q+L5WyWzm90U4zOZLpELM2LMf e5jiCJVTR7Hx3rxz3Y45alMfKsyUhHIVvMW3U9Z+yAO/jlV/wCceZOzXkd8h43OIel6am58AAAD/ /wMAUEsDBBQABgAIAAAAIQDlU7wd4AAAAAsBAAAPAAAAZHJzL2Rvd25yZXYueG1sTI9BS8NAEIXv gv9hGcGLtJsUaU3MpkihYBEPVvE8zU6TJdnZkN220V/v5mRvM+893nxTrEfbiTMN3jhWkM4TEMSV 04ZrBV+f29kTCB+QNXaOScEPeViXtzcF5tpd+IPO+1CLWMI+RwVNCH0upa8asujnrieO3tENFkNc h1rqAS+x3HZykSRLadFwvNBgT5uGqnZ/sgqOfreVrd5p8/C6+f5971fL1rwpdX83vjyDCDSG/zBM +BEdysh0cCfWXnQKZmm2itFpWKQgYiJ7nJTDpKQZyLKQ1z+UfwAAAP//AwBQSwECLQAUAAYACAAA ACEAtoM4kv4AAADhAQAAEwAAAAAAAAAAAAAAAAAAAAAAW0NvbnRlbnRfVHlwZXNdLnhtbFBLAQIt ABQABgAIAAAAIQA4/SH/1gAAAJQBAAALAAAAAAAAAAAAAAAAAC8BAABfcmVscy8ucmVsc1BLAQIt ABQABgAIAAAAIQDK957wjwIAAHwFAAAOAAAAAAAAAAAAAAAAAC4CAABkcnMvZTJvRG9jLnhtbFBL AQItABQABgAIAAAAIQDlU7wd4AAAAAsBAAAPAAAAAAAAAAAAAAAAAOkEAABkcnMvZG93bnJldi54 bWxQSwUGAAAAAAQABADzAAAA9gUAAAAA " path="m,l9694,e" filled="f" strokecolor="#231f20">
                <v:path arrowok="t" o:connecttype="custom" o:connectlocs="0,0;6155690,0" o:connectangles="0,0"/>
              </v:shape>
            </w:pict>
          </mc:Fallback>
        </mc:AlternateContent>
      </w:r>
      <w:r>
        <w:rPr>
          <w:rFonts w:ascii="Arial" w:eastAsia="Arial" w:hAnsi="Arial" w:cs="Arial"/>
          <w:color w:val="231F20"/>
          <w:position w:val="-2"/>
          <w:sz w:val="56"/>
          <w:szCs w:val="56"/>
        </w:rPr>
        <w:t>Scope</w:t>
      </w:r>
    </w:p>
    <w:p w14:paraId="6EA33EBF" w14:textId="6C4D64C3" w:rsidR="000F0C19" w:rsidRPr="00920158" w:rsidRDefault="00E12FD5" w:rsidP="000F0C19">
      <w:pPr>
        <w:spacing w:before="4" w:after="0" w:line="180" w:lineRule="exac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67" behindDoc="1" locked="0" layoutInCell="1" allowOverlap="1" wp14:anchorId="2077FEEB" wp14:editId="150B4471">
                <wp:simplePos x="0" y="0"/>
                <wp:positionH relativeFrom="column">
                  <wp:posOffset>-125095</wp:posOffset>
                </wp:positionH>
                <wp:positionV relativeFrom="paragraph">
                  <wp:posOffset>59055</wp:posOffset>
                </wp:positionV>
                <wp:extent cx="6155690" cy="1270"/>
                <wp:effectExtent l="8255" t="7620" r="8255" b="10160"/>
                <wp:wrapNone/>
                <wp:docPr id="1340805597" name="Free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48123" id="Freeform 580" o:spid="_x0000_s1026" style="position:absolute;margin-left:-9.85pt;margin-top:4.65pt;width:484.7pt;height:.1pt;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957wjwIAAHwFAAAOAAAAZHJzL2Uyb0RvYy54bWysVNuO0zAQfUfiHyw/gra59Eajpiu0SxHS cpG2fIDrOE2E4zG223T5esZO0g0FXhAPrcaZ8ZkzZ8azvj03kpyEsTWonCaTmBKhOBS1OuT06257 84YS65gqmAQlcvokLL3dvHyxbnUmUqhAFsIQBFE2a3VOK+d0FkWWV6JhdgJaKHSWYBrm8GgOUWFY i+iNjNI4XkQtmEIb4MJa/HrfOekm4Jel4O5zWVrhiMwpcnPh34T/vf+PNmuWHQzTVc17GuwfWDSs Vpj0AnXPHCNHU/8G1dTcgIXSTTg0EZRlzUWoAatJ4qtqHiumRagFxbH6IpP9f7D80+lRfzGeutUP wL9ZVCRqtc0uHn+wGEP27UcosIfs6CAUey5N429iGeQcNH26aCrOjnD8uEjm88UKpefoS9JlkDxi 2XCXH617LyDgsNODdV1HCrSCngVRrMGkO4QoG4nNeX1DYrJYTP2v798lKBmCXkVkF5OWrBar2XVQ OgQFpCSezpd/wpoOYR4rHWEh+8PAj1UDZX5WPWe0CPPzHweVNFivzg65DfIgAgb5+v4Si7mvY7s7 fQqDg3090oYSHOl9V61mzjPzKbxJ2pwGKfyHBk5iB8HlrvqGSZ69Uo2jwvUxq86NN3wCHJrOCEk9 11FfFWxrKUNjpQpU5uk8aGNB1oV3ejbWHPZ30pATw8eaTpNtOgzLL2EGjqoIYJVgxbvedqyWnY3J JWobhtjPrd8FNttD8YQzbKBbAbiy0KjA/KCkxeefU/v9yIygRH5Q+L5WyWzm90U4zOZLpELM2LMf e5jiCJVTR7Hx3rxz3Y45alMfKsyUhHIVvMW3U9Z+yAO/jlV/wCceZOzXkd8h43OIel6am58AAAD/ /wMAUEsDBBQABgAIAAAAIQD3W+z83gAAAAcBAAAPAAAAZHJzL2Rvd25yZXYueG1sTI5Pa8JAFMTv Bb/D8gq9iG7sH23SbEQEoVJ6qC09r9lnsiT7NmRXTfvp+zzZ2wwzzPzy5eBaccI+WE8KZtMEBFLp jaVKwdfnZvIMIkRNRreeUMEPBlgWo5tcZ8af6QNPu1gJHqGQaQV1jF0mZShrdDpMfYfE2cH3Tke2 fSVNr8887lp5nyRz6bQlfqh1h+say2Z3dAoOYbuRjdkaO35df/++d4t5Y9+UursdVi8gIg7xWoYL PqNDwUx7fyQTRKtgMksXXFWQPoDgPH28+D2LJ5BFLv/zF38AAAD//wMAUEsBAi0AFAAGAAgAAAAh ALaDOJL+AAAA4QEAABMAAAAAAAAAAAAAAAAAAAAAAFtDb250ZW50X1R5cGVzXS54bWxQSwECLQAU AAYACAAAACEAOP0h/9YAAACUAQAACwAAAAAAAAAAAAAAAAAvAQAAX3JlbHMvLnJlbHNQSwECLQAU AAYACAAAACEAyvee8I8CAAB8BQAADgAAAAAAAAAAAAAAAAAuAgAAZHJzL2Uyb0RvYy54bWxQSwEC LQAUAAYACAAAACEA91vs/N4AAAAHAQAADwAAAAAAAAAAAAAAAADpBAAAZHJzL2Rvd25yZXYueG1s UEsFBgAAAAAEAAQA8wAAAPQFAAAAAA== " path="m,l9694,e" filled="f" strokecolor="#231f20">
                <v:path arrowok="t" o:connecttype="custom" o:connectlocs="0,0;6155690,0" o:connectangles="0,0"/>
              </v:shape>
            </w:pict>
          </mc:Fallback>
        </mc:AlternateContent>
      </w:r>
    </w:p>
    <w:p w14:paraId="07AB0693" w14:textId="77777777" w:rsidR="000F0C19" w:rsidRPr="00920158" w:rsidRDefault="000F0C19" w:rsidP="000F0C19">
      <w:pPr>
        <w:spacing w:after="0" w:line="200" w:lineRule="exact"/>
        <w:rPr>
          <w:rFonts w:ascii="Arial" w:hAnsi="Arial" w:cs="Arial"/>
          <w:sz w:val="20"/>
          <w:szCs w:val="20"/>
        </w:rPr>
      </w:pPr>
    </w:p>
    <w:p w14:paraId="4727D925" w14:textId="74425220" w:rsidR="000F0C19" w:rsidRPr="00920158" w:rsidRDefault="00E12FD5"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78" behindDoc="1" locked="0" layoutInCell="1" allowOverlap="1" wp14:anchorId="367B326C" wp14:editId="7847C44A">
                <wp:simplePos x="0" y="0"/>
                <wp:positionH relativeFrom="column">
                  <wp:posOffset>166370</wp:posOffset>
                </wp:positionH>
                <wp:positionV relativeFrom="paragraph">
                  <wp:posOffset>90170</wp:posOffset>
                </wp:positionV>
                <wp:extent cx="5546090" cy="228600"/>
                <wp:effectExtent l="4445" t="0" r="2540" b="3175"/>
                <wp:wrapNone/>
                <wp:docPr id="1692688596"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380390446" name="Freeform 626"/>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73F48" id="Group 625" o:spid="_x0000_s1026" style="position:absolute;margin-left:13.1pt;margin-top:7.1pt;width:436.7pt;height:18pt;z-index:-251658202" coordorigin="972,1549" coordsize="8734,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RzjnAMAADkKAAAOAAAAZHJzL2Uyb0RvYy54bWykVtuO2yoUfa/Uf0A8turYTpyLrfFUR01n VKk3qekHEIwvqm18gMSZfn03YBIyM25H7UMcMMubtdcCNtdvj22DDkzImncZjq5CjFhHeV53ZYa/ b2/frDGSinQ5aXjHMnzPJH578/LF9dCnbMYr3uRMIAjSyXToM1wp1adBIGnFWiKveM86GCy4aImC riiDXJABordNMAvDZTBwkfeCUyYlvN3YQXxj4hcFo+pLUUimUJNh4KbMU5jnTj+Dm2uSloL0VU1H GuQvWLSk7mDSU6gNUQTtRf0oVFtTwSUv1BXlbcCLoqbM5ADZROGDbO4E3/cmlzIdyv4kE0j7QKe/ Dks/H+5E/63/Kix7aH7k9IcEXYKhL1N/XPdLC0a74RPPwU+yV9wkfixEq0NASuho9L0/6cuOClF4 uVjEyzABGyiMzWbrZTgaQCtwSX+WrGYYwWC0iBPrDa3ej1+vV/PYfjpfmu8CktpZDdORmXYelpI8 qyX/Ta1vFemZMUFqNb4KVOcZnq/DeRLG8RKjjrQgxK1gTC9TtJwtNXPNAuBOWenL6o1omAT1/yjo Y2WcqtO6kJTupbpj3DhDDh+lsus9h5bxOx/Zb8GUom1g6b9+g0IEk+nfuDtOoMiBXgVoG6IBmanH kC4SGOhFipIwQWc3y1OsuYNBLAOq0GgrbKITCgz3giWrcPUUr4VDaV7xBC9wygs1yWvlYL/lBaea F2yKV+JQmtd6gld0Kb3W6knBIl99g3pSsehS/yknffm30WyK26X+09x8B37D7dKDKW6+BdtoOcXt 0oNJQyPfhcuVBgdI6bYCqdzuoMdu3B7QQkQXstAccT2X+ozaghFwRG3nentACEDpvTQBBmU0ePUs MFDVYLD6OaEjMNHAF8+Dg64Gbk5WR9z+jwkLqJcPK6XACCrlTk9B0p4orZNroiHD9vip4EiEU1kP tPzAttxA1LkUnM/s83jT+TgIZMU6Qx3A/fcm4AnoqoAbdv8WBvsK0n0O5vGEtOGSWQ90ysbnU+5a Mu9clbyp89u6aXTKUpS7d41ABwIXjk20mW/i0ZwLWGOWTMf1Z3Ya/QbqmK0GtnzseH4PlUFwe2uB WxY0Ki5+YjTAjSXD8v89EQyj5kMHRS6J4hhyVqYTL1Yz6Ah/ZOePkI5CqAwrDEtcN98pey3a96Iu K5gpMm52/D8o8UWtK4fhZ1mNHaizpmXuJ9C6uAD5fYM63/hufgEAAP//AwBQSwMEFAAGAAgAAAAh AMlyfX/gAAAACAEAAA8AAABkcnMvZG93bnJldi54bWxMj0FLw0AQhe+C/2EZwZvdJNrQptmUUtRT EWwF6W2bnSah2dmQ3Sbpv3c86WmYeY8338vXk23FgL1vHCmIZxEIpNKZhioFX4e3pwUIHzQZ3TpC BTf0sC7u73KdGTfSJw77UAkOIZ9pBXUIXSalL2u02s9ch8Ta2fVWB177SppejxxuW5lEUSqtbog/ 1LrDbY3lZX+1Ct5HPW6e49dhdzlvb8fD/ON7F6NSjw/TZgUi4BT+zPCLz+hQMNPJXcl40SpI0oSd fH/hyfpiuUxBnBTMowRkkcv/BYofAAAA//8DAFBLAQItABQABgAIAAAAIQC2gziS/gAAAOEBAAAT AAAAAAAAAAAAAAAAAAAAAABbQ29udGVudF9UeXBlc10ueG1sUEsBAi0AFAAGAAgAAAAhADj9If/W AAAAlAEAAAsAAAAAAAAAAAAAAAAALwEAAF9yZWxzLy5yZWxzUEsBAi0AFAAGAAgAAAAhANT9HOOc AwAAOQoAAA4AAAAAAAAAAAAAAAAALgIAAGRycy9lMm9Eb2MueG1sUEsBAi0AFAAGAAgAAAAhAMly fX/gAAAACAEAAA8AAAAAAAAAAAAAAAAA9gUAAGRycy9kb3ducmV2LnhtbFBLBQYAAAAABAAEAPMA AAADBwAAAAA= ">
                <v:shape id="Freeform 626" o:spid="_x0000_s1027" style="position:absolute;left:972;top:1549;width:8734;height:360;visibility:visible;mso-wrap-style:square;v-text-anchor:top" coordsize="8734,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JEJZygAAAOIAAAAPAAAAZHJzL2Rvd25yZXYueG1sRI/NTsMw EITvSLyDtUi9URv6n9atKBKCS//SPsA23iYR8TqKTRp4eoxUieNoZr7RLFadrURLjS8da3jqKxDE mTMl5xpOx7fHKQgfkA1WjknDN3lYLe/vFpgYd+UDtWnIRYSwT1BDEUKdSOmzgiz6vquJo3dxjcUQ ZZNL0+A1wm0ln5UaS4slx4UCa3otKPtMv6wGk412+3ab/pzfqS5H3oV1Ndlo3XvoXuYgAnXhP3xr fxgNg6kazNRwOIa/S/EOyOUvAAAA//8DAFBLAQItABQABgAIAAAAIQDb4fbL7gAAAIUBAAATAAAA AAAAAAAAAAAAAAAAAABbQ29udGVudF9UeXBlc10ueG1sUEsBAi0AFAAGAAgAAAAhAFr0LFu/AAAA FQEAAAsAAAAAAAAAAAAAAAAAHwEAAF9yZWxzLy5yZWxzUEsBAi0AFAAGAAgAAAAhAOgkQlnKAAAA 4gAAAA8AAAAAAAAAAAAAAAAABwIAAGRycy9kb3ducmV2LnhtbFBLBQYAAAAAAwADALcAAAD+AgAA AAA= " path="m,360r8735,l8735,,,,,360xe" fillcolor="#d1d3d4" stroked="f">
                  <v:path arrowok="t" o:connecttype="custom" o:connectlocs="0,1909;8735,1909;8735,1549;0,1549;0,1909" o:connectangles="0,0,0,0,0"/>
                </v:shape>
              </v:group>
            </w:pict>
          </mc:Fallback>
        </mc:AlternateContent>
      </w:r>
    </w:p>
    <w:p w14:paraId="5EC22C91" w14:textId="77777777" w:rsidR="000F0C19" w:rsidRPr="00920158" w:rsidRDefault="000F0C19" w:rsidP="000F0C19">
      <w:pPr>
        <w:spacing w:before="31" w:after="0" w:line="240" w:lineRule="auto"/>
        <w:ind w:left="412" w:right="-20"/>
        <w:rPr>
          <w:rFonts w:ascii="Arial" w:eastAsia="Arial" w:hAnsi="Arial" w:cs="Arial"/>
        </w:rPr>
      </w:pPr>
      <w:r>
        <w:rPr>
          <w:rFonts w:ascii="Arial" w:eastAsia="Arial" w:hAnsi="Arial" w:cs="Arial"/>
          <w:b/>
          <w:bCs/>
          <w:color w:val="58595B"/>
        </w:rPr>
        <w:t>3 Existing information</w:t>
      </w:r>
    </w:p>
    <w:p w14:paraId="5A34A57E"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7B4B49E6" w14:textId="77777777" w:rsidTr="0009576A">
        <w:trPr>
          <w:trHeight w:val="524"/>
        </w:trPr>
        <w:tc>
          <w:tcPr>
            <w:tcW w:w="8730" w:type="dxa"/>
            <w:vAlign w:val="center"/>
          </w:tcPr>
          <w:p w14:paraId="30BDC56A" w14:textId="77777777" w:rsidR="000F0C19" w:rsidRPr="00920158" w:rsidRDefault="000F0C19" w:rsidP="0009576A">
            <w:pPr>
              <w:ind w:left="155" w:right="-20"/>
              <w:rPr>
                <w:rFonts w:ascii="Arial" w:hAnsi="Arial" w:cs="Arial"/>
                <w:sz w:val="18"/>
                <w:szCs w:val="18"/>
              </w:rPr>
            </w:pPr>
            <w:r>
              <w:rPr>
                <w:rFonts w:ascii="Arial" w:eastAsia="Arial" w:hAnsi="Arial" w:cs="Arial"/>
                <w:b/>
                <w:bCs/>
                <w:color w:val="231F20"/>
                <w:sz w:val="18"/>
                <w:szCs w:val="18"/>
              </w:rPr>
              <w:t xml:space="preserve">List existing information which is relevant to the </w:t>
            </w:r>
            <w:r>
              <w:rPr>
                <w:rFonts w:ascii="Arial" w:eastAsia="Arial" w:hAnsi="Arial" w:cs="Arial"/>
                <w:b/>
                <w:bCs/>
                <w:i/>
                <w:color w:val="231F20"/>
                <w:sz w:val="18"/>
                <w:szCs w:val="18"/>
              </w:rPr>
              <w:t>service</w:t>
            </w:r>
            <w:r>
              <w:rPr>
                <w:rFonts w:ascii="Arial" w:eastAsia="Arial" w:hAnsi="Arial" w:cs="Arial"/>
                <w:b/>
                <w:bCs/>
                <w:color w:val="231F20"/>
                <w:sz w:val="18"/>
                <w:szCs w:val="18"/>
              </w:rPr>
              <w:t xml:space="preserve">. This can include documents which the </w:t>
            </w:r>
            <w:r>
              <w:rPr>
                <w:rFonts w:ascii="Arial" w:eastAsia="Arial" w:hAnsi="Arial" w:cs="Arial"/>
                <w:b/>
                <w:bCs/>
                <w:i/>
                <w:color w:val="231F20"/>
                <w:position w:val="-1"/>
                <w:sz w:val="18"/>
                <w:szCs w:val="18"/>
              </w:rPr>
              <w:t xml:space="preserve">Consultant </w:t>
            </w:r>
            <w:r>
              <w:rPr>
                <w:rFonts w:ascii="Arial" w:eastAsia="Arial" w:hAnsi="Arial" w:cs="Arial"/>
                <w:b/>
                <w:bCs/>
                <w:color w:val="231F20"/>
                <w:position w:val="-1"/>
                <w:sz w:val="18"/>
                <w:szCs w:val="18"/>
              </w:rPr>
              <w:t>is to further develop.</w:t>
            </w:r>
          </w:p>
        </w:tc>
      </w:tr>
    </w:tbl>
    <w:p w14:paraId="125EE6F5"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67B7DD02" w14:textId="77777777" w:rsidTr="0009576A">
        <w:trPr>
          <w:trHeight w:val="1793"/>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57284328"/>
              <w:placeholder>
                <w:docPart w:val="CE5D240D1B584054BA314EC9C7683D02"/>
              </w:placeholder>
            </w:sdtPr>
            <w:sdtContent>
              <w:p w14:paraId="3370B330" w14:textId="1A05F6B5" w:rsidR="00826DE6" w:rsidRDefault="00826DE6" w:rsidP="0009576A">
                <w:pPr>
                  <w:spacing w:before="36" w:line="203" w:lineRule="exact"/>
                  <w:ind w:right="-20"/>
                  <w:rPr>
                    <w:rFonts w:ascii="Arial" w:hAnsi="Arial" w:cs="Arial"/>
                    <w:sz w:val="18"/>
                    <w:szCs w:val="18"/>
                  </w:rPr>
                </w:pPr>
                <w:r>
                  <w:rPr>
                    <w:rFonts w:ascii="Arial" w:hAnsi="Arial" w:cs="Arial"/>
                    <w:sz w:val="18"/>
                    <w:szCs w:val="18"/>
                  </w:rPr>
                  <w:t xml:space="preserve">This is a strategic rebuild of wrt.org.uk, designed to support a shift toward public fundraising, individual giving, corporate partnership and legacy giving, alongside WRT's continued programme, education and citizen science work. </w:t>
                </w:r>
              </w:p>
              <w:p w14:paraId="18C0F356" w14:textId="77777777" w:rsidR="008542C7" w:rsidRDefault="008542C7" w:rsidP="0009576A">
                <w:pPr>
                  <w:spacing w:before="36" w:line="203" w:lineRule="exact"/>
                  <w:ind w:right="-20"/>
                  <w:rPr>
                    <w:rFonts w:ascii="Arial" w:hAnsi="Arial" w:cs="Arial"/>
                    <w:sz w:val="18"/>
                    <w:szCs w:val="18"/>
                  </w:rPr>
                </w:pPr>
              </w:p>
              <w:p w14:paraId="6EE5B5CA" w14:textId="063E2CC8" w:rsidR="008542C7" w:rsidRDefault="008542C7" w:rsidP="0009576A">
                <w:pPr>
                  <w:spacing w:before="36" w:line="203" w:lineRule="exact"/>
                  <w:ind w:right="-20"/>
                  <w:rPr>
                    <w:rFonts w:ascii="Arial" w:hAnsi="Arial" w:cs="Arial"/>
                    <w:sz w:val="18"/>
                    <w:szCs w:val="18"/>
                  </w:rPr>
                </w:pPr>
                <w:r>
                  <w:rPr>
                    <w:rFonts w:ascii="Arial" w:hAnsi="Arial" w:cs="Arial"/>
                    <w:sz w:val="18"/>
                    <w:szCs w:val="18"/>
                  </w:rPr>
                  <w:t>Whilst WRT has some elements of a strong brand (logo, colourway) we do not have a wider visual brand (images etc.) or considered tone of voice/copy. In late July a 2-day workshop is taking place to progress internal conversations around purpose, mission and leading with emotion/stories. Output from this workshop will be provided to aid brand development.</w:t>
                </w:r>
              </w:p>
              <w:p w14:paraId="0CC240B4" w14:textId="77777777" w:rsidR="00826DE6" w:rsidRDefault="00826DE6" w:rsidP="0009576A">
                <w:pPr>
                  <w:spacing w:before="36" w:line="203" w:lineRule="exact"/>
                  <w:ind w:right="-20"/>
                  <w:rPr>
                    <w:rFonts w:ascii="Arial" w:hAnsi="Arial" w:cs="Arial"/>
                    <w:sz w:val="18"/>
                    <w:szCs w:val="18"/>
                  </w:rPr>
                </w:pPr>
              </w:p>
              <w:p w14:paraId="06046023" w14:textId="0596FF06" w:rsidR="00F507A5" w:rsidRPr="00901AE4" w:rsidRDefault="00F507A5" w:rsidP="0009576A">
                <w:pPr>
                  <w:spacing w:before="36" w:line="203" w:lineRule="exact"/>
                  <w:ind w:right="-20"/>
                  <w:rPr>
                    <w:rFonts w:ascii="Arial" w:hAnsi="Arial" w:cs="Arial"/>
                    <w:sz w:val="18"/>
                    <w:szCs w:val="18"/>
                    <w:u w:val="single"/>
                  </w:rPr>
                </w:pPr>
                <w:r>
                  <w:rPr>
                    <w:rFonts w:ascii="Arial" w:hAnsi="Arial" w:cs="Arial"/>
                    <w:sz w:val="18"/>
                    <w:szCs w:val="18"/>
                    <w:u w:val="single"/>
                  </w:rPr>
                  <w:t>Target Audience</w:t>
                </w:r>
              </w:p>
              <w:p w14:paraId="37238F52" w14:textId="1419A6BD" w:rsidR="00F507A5" w:rsidRDefault="00901AE4" w:rsidP="0009576A">
                <w:pPr>
                  <w:spacing w:before="36" w:line="203" w:lineRule="exact"/>
                  <w:ind w:right="-20"/>
                  <w:rPr>
                    <w:rFonts w:ascii="Arial" w:hAnsi="Arial" w:cs="Arial"/>
                    <w:sz w:val="18"/>
                    <w:szCs w:val="18"/>
                  </w:rPr>
                </w:pPr>
                <w:r>
                  <w:rPr>
                    <w:rFonts w:ascii="Arial" w:hAnsi="Arial" w:cs="Arial"/>
                    <w:sz w:val="18"/>
                    <w:szCs w:val="18"/>
                  </w:rPr>
                  <w:t xml:space="preserve">Primary audience: members of the public, with a likely donor profile skewing toward older (65+), Southwest based, financially comfortable audiences. This has been based on general giving trends to charities from across the UK.  A current piece of work on </w:t>
                </w:r>
                <w:proofErr w:type="gramStart"/>
                <w:r>
                  <w:rPr>
                    <w:rFonts w:ascii="Arial" w:hAnsi="Arial" w:cs="Arial"/>
                    <w:sz w:val="18"/>
                    <w:szCs w:val="18"/>
                  </w:rPr>
                  <w:t>audience</w:t>
                </w:r>
                <w:proofErr w:type="gramEnd"/>
                <w:r>
                  <w:rPr>
                    <w:rFonts w:ascii="Arial" w:hAnsi="Arial" w:cs="Arial"/>
                    <w:sz w:val="18"/>
                    <w:szCs w:val="18"/>
                  </w:rPr>
                  <w:t xml:space="preserve"> insight will help to inform this further.</w:t>
                </w:r>
              </w:p>
              <w:p w14:paraId="2CDA8A3C" w14:textId="77777777" w:rsidR="00F507A5" w:rsidRDefault="00F507A5" w:rsidP="0009576A">
                <w:pPr>
                  <w:spacing w:before="36" w:line="203" w:lineRule="exact"/>
                  <w:ind w:right="-20"/>
                  <w:rPr>
                    <w:rFonts w:ascii="Arial" w:hAnsi="Arial" w:cs="Arial"/>
                    <w:sz w:val="18"/>
                    <w:szCs w:val="18"/>
                  </w:rPr>
                </w:pPr>
              </w:p>
              <w:p w14:paraId="10653A8A" w14:textId="07899E42" w:rsidR="001A6968" w:rsidRDefault="001A6968" w:rsidP="0009576A">
                <w:pPr>
                  <w:spacing w:before="36" w:line="203" w:lineRule="exact"/>
                  <w:ind w:right="-20"/>
                  <w:rPr>
                    <w:rFonts w:ascii="Arial" w:hAnsi="Arial" w:cs="Arial"/>
                    <w:sz w:val="18"/>
                    <w:szCs w:val="18"/>
                  </w:rPr>
                </w:pPr>
                <w:r>
                  <w:rPr>
                    <w:rFonts w:ascii="Arial" w:hAnsi="Arial" w:cs="Arial"/>
                    <w:sz w:val="18"/>
                    <w:szCs w:val="18"/>
                  </w:rPr>
                  <w:t>Other audiences include those with a personal interest in the river (anglers, wild swimmers, kayakers), local communities, businesses, funders and partners, professional collaborators, media, and prospective employees and contractors.</w:t>
                </w:r>
              </w:p>
              <w:p w14:paraId="61742253" w14:textId="77777777" w:rsidR="00901AE4" w:rsidRDefault="00901AE4" w:rsidP="0009576A">
                <w:pPr>
                  <w:spacing w:before="36" w:line="203" w:lineRule="exact"/>
                  <w:ind w:right="-20"/>
                  <w:rPr>
                    <w:rFonts w:ascii="Arial" w:hAnsi="Arial" w:cs="Arial"/>
                    <w:sz w:val="18"/>
                    <w:szCs w:val="18"/>
                  </w:rPr>
                </w:pPr>
              </w:p>
              <w:p w14:paraId="34E13A9D" w14:textId="0144E4BA" w:rsidR="00F507A5" w:rsidRPr="002F3CA4" w:rsidRDefault="002F3CA4" w:rsidP="0009576A">
                <w:pPr>
                  <w:spacing w:before="36" w:line="203" w:lineRule="exact"/>
                  <w:ind w:right="-20"/>
                  <w:rPr>
                    <w:rFonts w:ascii="Arial" w:hAnsi="Arial" w:cs="Arial"/>
                    <w:sz w:val="18"/>
                    <w:szCs w:val="18"/>
                    <w:u w:val="single"/>
                  </w:rPr>
                </w:pPr>
                <w:r>
                  <w:rPr>
                    <w:rFonts w:ascii="Arial" w:hAnsi="Arial" w:cs="Arial"/>
                    <w:sz w:val="18"/>
                    <w:szCs w:val="18"/>
                    <w:u w:val="single"/>
                  </w:rPr>
                  <w:t>Website</w:t>
                </w:r>
              </w:p>
              <w:p w14:paraId="29F70AC6" w14:textId="371E4B72" w:rsidR="0041161D" w:rsidRDefault="003375A0" w:rsidP="0009576A">
                <w:pPr>
                  <w:spacing w:before="36" w:line="203" w:lineRule="exact"/>
                  <w:ind w:right="-20"/>
                  <w:rPr>
                    <w:rFonts w:ascii="Arial" w:hAnsi="Arial" w:cs="Arial"/>
                    <w:sz w:val="18"/>
                    <w:szCs w:val="18"/>
                  </w:rPr>
                </w:pPr>
                <w:r>
                  <w:rPr>
                    <w:rFonts w:ascii="Arial" w:hAnsi="Arial" w:cs="Arial"/>
                    <w:sz w:val="18"/>
                    <w:szCs w:val="18"/>
                  </w:rPr>
                  <w:t xml:space="preserve">WRT currently owns the URL </w:t>
                </w:r>
                <w:r>
                  <w:rPr>
                    <w:rFonts w:ascii="Arial" w:hAnsi="Arial" w:cs="Arial"/>
                    <w:color w:val="0070C0"/>
                    <w:sz w:val="18"/>
                    <w:szCs w:val="18"/>
                  </w:rPr>
                  <w:t xml:space="preserve">www.wrt.org.uk </w:t>
                </w:r>
                <w:r>
                  <w:rPr>
                    <w:rFonts w:ascii="Arial" w:hAnsi="Arial" w:cs="Arial"/>
                    <w:sz w:val="18"/>
                    <w:szCs w:val="18"/>
                  </w:rPr>
                  <w:t xml:space="preserve">which we would like to keep. </w:t>
                </w:r>
              </w:p>
              <w:p w14:paraId="0764EAD1" w14:textId="77777777" w:rsidR="00B06C05" w:rsidRDefault="00B06C05" w:rsidP="0009576A">
                <w:pPr>
                  <w:spacing w:before="36" w:line="203" w:lineRule="exact"/>
                  <w:ind w:right="-20"/>
                  <w:rPr>
                    <w:rFonts w:ascii="Arial" w:hAnsi="Arial" w:cs="Arial"/>
                    <w:sz w:val="18"/>
                    <w:szCs w:val="18"/>
                  </w:rPr>
                </w:pPr>
              </w:p>
              <w:p w14:paraId="660FA085" w14:textId="46FE5065" w:rsidR="00B06C05" w:rsidRDefault="004A3424" w:rsidP="0009576A">
                <w:pPr>
                  <w:spacing w:before="36" w:line="203" w:lineRule="exact"/>
                  <w:ind w:right="-20"/>
                  <w:rPr>
                    <w:rFonts w:ascii="Arial" w:hAnsi="Arial" w:cs="Arial"/>
                    <w:sz w:val="18"/>
                    <w:szCs w:val="18"/>
                  </w:rPr>
                </w:pPr>
                <w:r>
                  <w:rPr>
                    <w:rFonts w:ascii="Arial" w:hAnsi="Arial" w:cs="Arial"/>
                    <w:sz w:val="18"/>
                    <w:szCs w:val="18"/>
                  </w:rPr>
                  <w:t xml:space="preserve">WRT currently uses WordPress, hosted by Unlimited, with DNS management and security handled via Cloudflare. WRT is open to alternative platforms and hosting providers and </w:t>
                </w:r>
                <w:proofErr w:type="gramStart"/>
                <w:r>
                  <w:rPr>
                    <w:rFonts w:ascii="Arial" w:hAnsi="Arial" w:cs="Arial"/>
                    <w:sz w:val="18"/>
                    <w:szCs w:val="18"/>
                  </w:rPr>
                  <w:t>prefers</w:t>
                </w:r>
                <w:proofErr w:type="gramEnd"/>
                <w:r>
                  <w:rPr>
                    <w:rFonts w:ascii="Arial" w:hAnsi="Arial" w:cs="Arial"/>
                    <w:sz w:val="18"/>
                    <w:szCs w:val="18"/>
                  </w:rPr>
                  <w:t xml:space="preserve"> a content management system that is intuitive for a small internal team to manage without ongoing developer support.</w:t>
                </w:r>
              </w:p>
              <w:p w14:paraId="10F36D70" w14:textId="77777777" w:rsidR="0041161D" w:rsidRDefault="0041161D" w:rsidP="0009576A">
                <w:pPr>
                  <w:spacing w:before="36" w:line="203" w:lineRule="exact"/>
                  <w:ind w:right="-20"/>
                  <w:rPr>
                    <w:rFonts w:ascii="Arial" w:hAnsi="Arial" w:cs="Arial"/>
                    <w:sz w:val="18"/>
                    <w:szCs w:val="18"/>
                  </w:rPr>
                </w:pPr>
              </w:p>
              <w:p w14:paraId="0C9D08F0" w14:textId="77777777" w:rsidR="0044405B" w:rsidRDefault="0041161D" w:rsidP="0009576A">
                <w:pPr>
                  <w:spacing w:before="36" w:line="203" w:lineRule="exact"/>
                  <w:ind w:right="-20"/>
                  <w:rPr>
                    <w:rFonts w:ascii="Arial" w:hAnsi="Arial" w:cs="Arial"/>
                    <w:sz w:val="18"/>
                    <w:szCs w:val="18"/>
                  </w:rPr>
                </w:pPr>
                <w:r>
                  <w:rPr>
                    <w:rFonts w:ascii="Arial" w:hAnsi="Arial" w:cs="Arial"/>
                    <w:sz w:val="18"/>
                    <w:szCs w:val="18"/>
                  </w:rPr>
                  <w:t>The current website has evolved over time and, more recently, has had little maintenance or management.</w:t>
                </w:r>
              </w:p>
              <w:p w14:paraId="01F024B2" w14:textId="77777777" w:rsidR="0044405B" w:rsidRDefault="0044405B" w:rsidP="0009576A">
                <w:pPr>
                  <w:spacing w:before="36" w:line="203" w:lineRule="exact"/>
                  <w:ind w:right="-20"/>
                  <w:rPr>
                    <w:rFonts w:ascii="Arial" w:hAnsi="Arial" w:cs="Arial"/>
                    <w:sz w:val="18"/>
                    <w:szCs w:val="18"/>
                  </w:rPr>
                </w:pPr>
              </w:p>
              <w:p w14:paraId="2B26548D" w14:textId="77777777" w:rsidR="00950B5F" w:rsidRPr="00950B5F" w:rsidRDefault="00950B5F" w:rsidP="00950B5F">
                <w:pPr>
                  <w:rPr>
                    <w:rFonts w:ascii="Arial" w:hAnsi="Arial" w:cs="Arial"/>
                    <w:sz w:val="18"/>
                    <w:szCs w:val="18"/>
                  </w:rPr>
                </w:pPr>
                <w:r>
                  <w:rPr>
                    <w:rFonts w:ascii="Arial" w:hAnsi="Arial" w:cs="Arial"/>
                    <w:sz w:val="18"/>
                    <w:szCs w:val="18"/>
                  </w:rPr>
                  <w:t>For further detail and information, please refer to the Invitation to Tender.</w:t>
                </w:r>
              </w:p>
              <w:p w14:paraId="5DCEF5C8" w14:textId="19152A98" w:rsidR="000F0C19" w:rsidRPr="00920158" w:rsidRDefault="00000000" w:rsidP="0009576A">
                <w:pPr>
                  <w:spacing w:before="36" w:line="203" w:lineRule="exact"/>
                  <w:ind w:right="-20"/>
                  <w:rPr>
                    <w:rFonts w:ascii="Arial" w:hAnsi="Arial" w:cs="Arial"/>
                    <w:sz w:val="18"/>
                    <w:szCs w:val="18"/>
                  </w:rPr>
                </w:pPr>
              </w:p>
            </w:sdtContent>
          </w:sdt>
        </w:tc>
      </w:tr>
    </w:tbl>
    <w:p w14:paraId="13A69063" w14:textId="16A3E8D7" w:rsidR="000F0C19" w:rsidRPr="00920158" w:rsidRDefault="00E12FD5" w:rsidP="000F0C19">
      <w:pPr>
        <w:spacing w:before="36" w:after="0" w:line="255" w:lineRule="auto"/>
        <w:ind w:left="542" w:right="752"/>
        <w:rPr>
          <w:rFonts w:ascii="Arial" w:hAnsi="Arial" w:cs="Arial"/>
        </w:rPr>
      </w:pPr>
      <w:r>
        <w:rPr>
          <w:rFonts w:ascii="Arial" w:eastAsia="Arial" w:hAnsi="Arial" w:cs="Arial"/>
          <w:b/>
          <w:bCs/>
          <w:noProof/>
          <w:color w:val="58595B"/>
        </w:rPr>
        <mc:AlternateContent>
          <mc:Choice Requires="wpg">
            <w:drawing>
              <wp:anchor distT="0" distB="0" distL="114300" distR="114300" simplePos="0" relativeHeight="251658279" behindDoc="1" locked="0" layoutInCell="1" allowOverlap="1" wp14:anchorId="2F4A23CA" wp14:editId="30826D32">
                <wp:simplePos x="0" y="0"/>
                <wp:positionH relativeFrom="column">
                  <wp:posOffset>166370</wp:posOffset>
                </wp:positionH>
                <wp:positionV relativeFrom="paragraph">
                  <wp:posOffset>176530</wp:posOffset>
                </wp:positionV>
                <wp:extent cx="5546090" cy="228600"/>
                <wp:effectExtent l="4445" t="0" r="2540" b="0"/>
                <wp:wrapNone/>
                <wp:docPr id="1604612509"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1278107900" name="Freeform 628"/>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2F7FB" id="Group 627" o:spid="_x0000_s1026" style="position:absolute;margin-left:13.1pt;margin-top:13.9pt;width:436.7pt;height:18pt;z-index:-251658201" coordorigin="972,1549" coordsize="8734,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X28ZmQMAADoKAAAOAAAAZHJzL2Uyb0RvYy54bWykVtmO0zAUfUfiHyw/gpgsXdJEk0GIMiOk YZEoH+A6ziKSONhu0+HrubbjNp2ZQAUPTe345Prcc2xfX789NDXaMyEr3qY4uPIxYi3lWdUWKf6+ uX2zwkgq0mak5i1L8QOT+O3NyxfXfZewkJe8zphAEKSVSd+luFSqSzxP0pI1RF7xjrUwmHPREAVd UXiZID1Eb2ov9P2l13ORdYJTJiW8XdtBfGPi5zmj6kueS6ZQnWLgpsxTmOdWP72ba5IUgnRlRQca 5B9YNKRqYdJjqDVRBO1E9SRUU1HBJc/VFeWNx/O8oszkANkE/qNs7gTfdSaXIumL7igTSPtIp38O Sz/v70T3rfsqLHto3nP6Q4IuXt8VyXhc9wsLRtv+E8/AT7JT3CR+yEWjQ0BK6GD0fTjqyw4KUXi5 WMyXfgw2UBgLw9XSHwygJbikP4ujECMYDBbz2HpDyw/D16toNrefzpbmO48kdlbDdGCmnYelJE9q yf9T61tJOmZMkFqNrwJVGRAMo1XgRzFkgFrSgBK3gjG9TtEyXGnqmgbgnbRyrOtoRMMkyP9XRZ9K 42SdFoYkdCfVHePGGrK/l8ou+AxaxvBsYL+BPPKmhrX/+g3yEUymf8P2OIICB3rloY2PemSmHkK6 SODgKFIQ+zE62VkcY80cDGIZUIkGX2EXHVHg+ChYHPnRc7wWDqV5zSd4LR3IZDjJK3KwP/KCY+0C XrFDaV6rCV7BufRaq2cFC8bqG9SzigXn+k85OZZ/E4RT3M71n+Y2duAP3M49mOI2tmATLKe4nXsw aWgwduF8pcEJUritQEq3O+ihHbYHtBDRlcw3Z1zHpT6kNmAEnFGbmd4eEAJQei9NgEEZDY4uAgNV DQarLwkdgIkGvrgMDroauDlaHXH7PyQsoGA+LpUCIyiVWz0FSTqitE6uifoU2+OnTLHevnqg4Xu2 4QaiTrXgdGifxut2jINAVqwT1AHcf2cCHoGuDLhh929hsK8g3UswTyekNZfMeqBTNj4fc9eSjc5V yesqu63qWqcsRbF9Xwu0J3DjWAfr2Xo+mHMGq82Sabn+zE6j30Ahs9XAlo8tzx6gMghury1wzYJG ycUvjHq4sqRY/twRwTCqP7ZQ5eJgPoeclenMF1EIHTEe2Y5HSEshVIoVhiWum++VvRftOlEVJcwU GDdb/g5qfF7pymH4WVZDBwqtaZkLCrTObkDjvkGdrnw3vwEAAP//AwBQSwMEFAAGAAgAAAAhANaH ZkDfAAAACAEAAA8AAABkcnMvZG93bnJldi54bWxMj0FLw0AQhe+C/2EZwZvdJMWYxmxKKeqpCLaC eJtmp0lodjdkt0n67x1Pehoe7/Hme8V6Np0YafCtswriRQSCbOV0a2sFn4fXhwyED2g1ds6Sgit5 WJe3NwXm2k32g8Z9qAWXWJ+jgiaEPpfSVw0Z9AvXk2Xv5AaDgeVQSz3gxOWmk0kUpdJga/lDgz1t G6rO+4tR8DbhtFnGL+PufNpevw+P71+7mJS6v5s3zyACzeEvDL/4jA4lMx3dxWovOgVJmnCS7xMv YD9brVIQRwXpMgNZFvL/gPIHAAD//wMAUEsBAi0AFAAGAAgAAAAhALaDOJL+AAAA4QEAABMAAAAA AAAAAAAAAAAAAAAAAFtDb250ZW50X1R5cGVzXS54bWxQSwECLQAUAAYACAAAACEAOP0h/9YAAACU AQAACwAAAAAAAAAAAAAAAAAvAQAAX3JlbHMvLnJlbHNQSwECLQAUAAYACAAAACEAjl9vGZkDAAA6 CgAADgAAAAAAAAAAAAAAAAAuAgAAZHJzL2Uyb0RvYy54bWxQSwECLQAUAAYACAAAACEA1odmQN8A AAAIAQAADwAAAAAAAAAAAAAAAADzBQAAZHJzL2Rvd25yZXYueG1sUEsFBgAAAAAEAAQA8wAAAP8G AAAAAA== ">
                <v:shape id="Freeform 628" o:spid="_x0000_s1027" style="position:absolute;left:972;top:1549;width:8734;height:360;visibility:visible;mso-wrap-style:square;v-text-anchor:top" coordsize="8734,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Y/nIywAAAOMAAAAPAAAAZHJzL2Rvd25yZXYueG1sRI/NTsNA DITvlXiHlZG4tbutVNKGbitAQnDhp2kfwGRNEpH1RtklDTw9PlTq0fZ4Zr7NbvStGqiPTWAL85kB RVwG13Bl4Xh4mq5AxYTssA1MFn4pwm57Ndlg7sKJ9zQUqVJiwjFHC3VKXa51LGvyGGehI5bbV+g9 Jhn7SrseT2LuW70w5lZ7bFgSauzosabyu/jxFly5fP8Y3oq/z2fqmmUM6aHNXq29uR7v70AlGtNF fP5+cVJ/ka3mJlsboRAmWYDe/gMAAP//AwBQSwECLQAUAAYACAAAACEA2+H2y+4AAACFAQAAEwAA AAAAAAAAAAAAAAAAAAAAW0NvbnRlbnRfVHlwZXNdLnhtbFBLAQItABQABgAIAAAAIQBa9CxbvwAA ABUBAAALAAAAAAAAAAAAAAAAAB8BAABfcmVscy8ucmVsc1BLAQItABQABgAIAAAAIQDaY/nIywAA AOMAAAAPAAAAAAAAAAAAAAAAAAcCAABkcnMvZG93bnJldi54bWxQSwUGAAAAAAMAAwC3AAAA/wIA AAAA " path="m,360r8735,l8735,,,,,360xe" fillcolor="#d1d3d4" stroked="f">
                  <v:path arrowok="t" o:connecttype="custom" o:connectlocs="0,1909;8735,1909;8735,1549;0,1549;0,1909" o:connectangles="0,0,0,0,0"/>
                </v:shape>
              </v:group>
            </w:pict>
          </mc:Fallback>
        </mc:AlternateContent>
      </w:r>
    </w:p>
    <w:p w14:paraId="77FDE6B3" w14:textId="77777777" w:rsidR="000F0C19" w:rsidRPr="00920158" w:rsidRDefault="000F0C19" w:rsidP="000F0C19">
      <w:pPr>
        <w:spacing w:before="31" w:after="0" w:line="240" w:lineRule="auto"/>
        <w:ind w:left="412" w:right="-20"/>
        <w:rPr>
          <w:rFonts w:ascii="Arial" w:eastAsia="Arial" w:hAnsi="Arial" w:cs="Arial"/>
        </w:rPr>
      </w:pPr>
      <w:r>
        <w:rPr>
          <w:rFonts w:ascii="Arial" w:eastAsia="Arial" w:hAnsi="Arial" w:cs="Arial"/>
          <w:b/>
          <w:bCs/>
          <w:color w:val="58595B"/>
        </w:rPr>
        <w:t>4 Specifications and standards</w:t>
      </w:r>
    </w:p>
    <w:p w14:paraId="62885ED5"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BEC1691" w14:textId="77777777" w:rsidTr="0009576A">
        <w:trPr>
          <w:trHeight w:val="326"/>
        </w:trPr>
        <w:tc>
          <w:tcPr>
            <w:tcW w:w="8730" w:type="dxa"/>
            <w:vAlign w:val="center"/>
          </w:tcPr>
          <w:p w14:paraId="24AAEA52" w14:textId="77777777" w:rsidR="000F0C19" w:rsidRPr="00920158" w:rsidRDefault="000F0C19" w:rsidP="0009576A">
            <w:pPr>
              <w:spacing w:before="36" w:line="203" w:lineRule="exact"/>
              <w:ind w:left="65" w:right="-20"/>
              <w:rPr>
                <w:rFonts w:ascii="Arial" w:hAnsi="Arial" w:cs="Arial"/>
                <w:sz w:val="18"/>
                <w:szCs w:val="18"/>
              </w:rPr>
            </w:pPr>
            <w:r>
              <w:rPr>
                <w:rFonts w:ascii="Arial" w:eastAsia="Arial" w:hAnsi="Arial" w:cs="Arial"/>
                <w:b/>
                <w:bCs/>
                <w:color w:val="231F20"/>
                <w:sz w:val="18"/>
                <w:szCs w:val="18"/>
              </w:rPr>
              <w:t>List the specifications and standards that apply to the contract.</w:t>
            </w:r>
          </w:p>
        </w:tc>
      </w:tr>
    </w:tbl>
    <w:p w14:paraId="3B2A9D28"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7F7C6FD" w14:textId="77777777" w:rsidTr="00587F82">
        <w:trPr>
          <w:trHeight w:val="3042"/>
        </w:trPr>
        <w:tc>
          <w:tcPr>
            <w:tcW w:w="8730" w:type="dxa"/>
            <w:tcBorders>
              <w:top w:val="single" w:sz="4" w:space="0" w:color="auto"/>
              <w:left w:val="single" w:sz="4" w:space="0" w:color="auto"/>
              <w:bottom w:val="single" w:sz="4" w:space="0" w:color="auto"/>
              <w:right w:val="single" w:sz="4" w:space="0" w:color="auto"/>
            </w:tcBorders>
          </w:tcPr>
          <w:p w14:paraId="41B4E3FA" w14:textId="77777777" w:rsidR="007479CA" w:rsidRDefault="007479CA" w:rsidP="007479CA">
            <w:pPr>
              <w:spacing w:before="36" w:line="203" w:lineRule="exact"/>
              <w:ind w:right="-20"/>
              <w:rPr>
                <w:rFonts w:ascii="Arial" w:hAnsi="Arial" w:cs="Arial"/>
                <w:sz w:val="18"/>
                <w:szCs w:val="18"/>
              </w:rPr>
            </w:pPr>
            <w:r>
              <w:rPr>
                <w:rFonts w:ascii="Arial" w:hAnsi="Arial" w:cs="Arial"/>
                <w:sz w:val="18"/>
                <w:szCs w:val="18"/>
              </w:rPr>
              <w:t>Standard Functionality – the website must:</w:t>
            </w:r>
          </w:p>
          <w:p w14:paraId="71219023" w14:textId="77777777" w:rsidR="007479CA" w:rsidRDefault="007479CA" w:rsidP="007479CA">
            <w:pPr>
              <w:pStyle w:val="ListParagraph"/>
              <w:numPr>
                <w:ilvl w:val="0"/>
                <w:numId w:val="8"/>
              </w:numPr>
              <w:spacing w:before="36" w:line="203" w:lineRule="exact"/>
              <w:ind w:right="-20"/>
              <w:rPr>
                <w:rFonts w:ascii="Arial" w:hAnsi="Arial" w:cs="Arial"/>
                <w:sz w:val="18"/>
                <w:szCs w:val="18"/>
              </w:rPr>
            </w:pPr>
            <w:r>
              <w:rPr>
                <w:rFonts w:ascii="Arial" w:hAnsi="Arial" w:cs="Arial"/>
                <w:sz w:val="18"/>
                <w:szCs w:val="18"/>
              </w:rPr>
              <w:t>contain a Cookies bar to meet legislation</w:t>
            </w:r>
          </w:p>
          <w:p w14:paraId="2FA380AF" w14:textId="77777777" w:rsidR="007479CA" w:rsidRDefault="007479CA" w:rsidP="007479CA">
            <w:pPr>
              <w:pStyle w:val="ListParagraph"/>
              <w:numPr>
                <w:ilvl w:val="0"/>
                <w:numId w:val="8"/>
              </w:numPr>
              <w:spacing w:before="36" w:line="203" w:lineRule="exact"/>
              <w:ind w:right="-20"/>
              <w:rPr>
                <w:rFonts w:ascii="Arial" w:hAnsi="Arial" w:cs="Arial"/>
                <w:sz w:val="18"/>
                <w:szCs w:val="18"/>
              </w:rPr>
            </w:pPr>
            <w:r>
              <w:rPr>
                <w:rFonts w:ascii="Arial" w:hAnsi="Arial" w:cs="Arial"/>
                <w:sz w:val="18"/>
                <w:szCs w:val="18"/>
              </w:rPr>
              <w:t>have easy to use CMS</w:t>
            </w:r>
          </w:p>
          <w:p w14:paraId="2E8C77B1" w14:textId="77777777" w:rsidR="007479CA" w:rsidRDefault="007479CA" w:rsidP="007479CA">
            <w:pPr>
              <w:pStyle w:val="ListParagraph"/>
              <w:numPr>
                <w:ilvl w:val="0"/>
                <w:numId w:val="8"/>
              </w:numPr>
              <w:spacing w:before="36" w:line="203" w:lineRule="exact"/>
              <w:ind w:right="-20"/>
              <w:rPr>
                <w:rFonts w:ascii="Arial" w:hAnsi="Arial" w:cs="Arial"/>
                <w:sz w:val="18"/>
                <w:szCs w:val="18"/>
              </w:rPr>
            </w:pPr>
            <w:r>
              <w:rPr>
                <w:rFonts w:ascii="Arial" w:hAnsi="Arial" w:cs="Arial"/>
                <w:sz w:val="18"/>
                <w:szCs w:val="18"/>
              </w:rPr>
              <w:t>provide cross-browser support</w:t>
            </w:r>
          </w:p>
          <w:p w14:paraId="5DD88B07" w14:textId="77777777" w:rsidR="007479CA" w:rsidRDefault="007479CA" w:rsidP="007479CA">
            <w:pPr>
              <w:pStyle w:val="ListParagraph"/>
              <w:numPr>
                <w:ilvl w:val="0"/>
                <w:numId w:val="8"/>
              </w:numPr>
              <w:spacing w:before="36" w:line="203" w:lineRule="exact"/>
              <w:ind w:right="-20"/>
              <w:rPr>
                <w:rFonts w:ascii="Arial" w:hAnsi="Arial" w:cs="Arial"/>
                <w:sz w:val="18"/>
                <w:szCs w:val="18"/>
              </w:rPr>
            </w:pPr>
            <w:r>
              <w:rPr>
                <w:rFonts w:ascii="Arial" w:hAnsi="Arial" w:cs="Arial"/>
                <w:sz w:val="18"/>
                <w:szCs w:val="18"/>
              </w:rPr>
              <w:t>contain SEO plugins</w:t>
            </w:r>
          </w:p>
          <w:p w14:paraId="462901A6" w14:textId="77777777" w:rsidR="007479CA" w:rsidRDefault="007479CA" w:rsidP="007479CA">
            <w:pPr>
              <w:pStyle w:val="ListParagraph"/>
              <w:numPr>
                <w:ilvl w:val="0"/>
                <w:numId w:val="8"/>
              </w:numPr>
              <w:spacing w:before="36" w:line="203" w:lineRule="exact"/>
              <w:ind w:right="-20"/>
              <w:rPr>
                <w:rFonts w:ascii="Arial" w:hAnsi="Arial" w:cs="Arial"/>
                <w:sz w:val="18"/>
                <w:szCs w:val="18"/>
              </w:rPr>
            </w:pPr>
            <w:r>
              <w:rPr>
                <w:rFonts w:ascii="Arial" w:hAnsi="Arial" w:cs="Arial"/>
                <w:sz w:val="18"/>
                <w:szCs w:val="18"/>
              </w:rPr>
              <w:t>be GDPR/PECR and Cookie compliant</w:t>
            </w:r>
          </w:p>
          <w:p w14:paraId="2A0192C2" w14:textId="77777777" w:rsidR="007479CA" w:rsidRDefault="007479CA" w:rsidP="007479CA">
            <w:pPr>
              <w:pStyle w:val="ListParagraph"/>
              <w:numPr>
                <w:ilvl w:val="0"/>
                <w:numId w:val="8"/>
              </w:numPr>
              <w:spacing w:before="36" w:line="203" w:lineRule="exact"/>
              <w:ind w:right="-20"/>
              <w:rPr>
                <w:rFonts w:ascii="Arial" w:hAnsi="Arial" w:cs="Arial"/>
                <w:sz w:val="18"/>
                <w:szCs w:val="18"/>
              </w:rPr>
            </w:pPr>
            <w:r>
              <w:rPr>
                <w:rFonts w:ascii="Arial" w:hAnsi="Arial" w:cs="Arial"/>
                <w:sz w:val="18"/>
                <w:szCs w:val="18"/>
              </w:rPr>
              <w:t>be connected to Google Analytics</w:t>
            </w:r>
          </w:p>
          <w:p w14:paraId="13AA77CF" w14:textId="77777777" w:rsidR="000F0C19" w:rsidRDefault="000F0C19" w:rsidP="007479CA">
            <w:pPr>
              <w:spacing w:before="36" w:line="203" w:lineRule="exact"/>
              <w:ind w:right="-20"/>
              <w:rPr>
                <w:rFonts w:ascii="Arial" w:hAnsi="Arial" w:cs="Arial"/>
                <w:sz w:val="18"/>
                <w:szCs w:val="18"/>
              </w:rPr>
            </w:pPr>
          </w:p>
          <w:p w14:paraId="03B251CE" w14:textId="77777777" w:rsidR="00337F52" w:rsidRPr="00950B5F" w:rsidRDefault="00337F52" w:rsidP="00337F52">
            <w:pPr>
              <w:rPr>
                <w:rFonts w:ascii="Arial" w:hAnsi="Arial" w:cs="Arial"/>
                <w:sz w:val="18"/>
                <w:szCs w:val="18"/>
              </w:rPr>
            </w:pPr>
            <w:r>
              <w:rPr>
                <w:rFonts w:ascii="Arial" w:hAnsi="Arial" w:cs="Arial"/>
                <w:sz w:val="18"/>
                <w:szCs w:val="18"/>
              </w:rPr>
              <w:t>For further detail and information, please refer to the Invitation to Tender.</w:t>
            </w:r>
          </w:p>
          <w:p w14:paraId="6CDBD142" w14:textId="68F84C90" w:rsidR="00337F52" w:rsidRPr="00920158" w:rsidRDefault="00337F52" w:rsidP="007479CA">
            <w:pPr>
              <w:spacing w:before="36" w:line="203" w:lineRule="exact"/>
              <w:ind w:right="-20"/>
              <w:rPr>
                <w:rFonts w:ascii="Arial" w:hAnsi="Arial" w:cs="Arial"/>
                <w:sz w:val="18"/>
                <w:szCs w:val="18"/>
              </w:rPr>
            </w:pPr>
          </w:p>
        </w:tc>
      </w:tr>
    </w:tbl>
    <w:p w14:paraId="0799B50D" w14:textId="77777777" w:rsidR="00231771" w:rsidRPr="00920158" w:rsidRDefault="00231771" w:rsidP="000F0C19">
      <w:pPr>
        <w:rPr>
          <w:rFonts w:ascii="Arial" w:hAnsi="Arial" w:cs="Arial"/>
        </w:rPr>
        <w:sectPr w:rsidR="00231771" w:rsidRPr="00920158" w:rsidSect="00757257">
          <w:pgSz w:w="11907" w:h="16839" w:code="9"/>
          <w:pgMar w:top="1620" w:right="1520" w:bottom="274" w:left="1170" w:header="720" w:footer="720" w:gutter="0"/>
          <w:cols w:space="720"/>
        </w:sectPr>
      </w:pPr>
    </w:p>
    <w:p w14:paraId="2EC35EBC" w14:textId="52E0415D" w:rsidR="000F0C19" w:rsidRPr="00920158" w:rsidRDefault="000F0C19" w:rsidP="000F0C19">
      <w:pPr>
        <w:rPr>
          <w:rFonts w:ascii="Arial" w:eastAsia="Arial" w:hAnsi="Arial" w:cs="Arial"/>
          <w:sz w:val="56"/>
          <w:szCs w:val="56"/>
        </w:rPr>
      </w:pPr>
      <w:r>
        <w:rPr>
          <w:rFonts w:ascii="Arial" w:hAnsi="Arial" w:cs="Arial"/>
        </w:rPr>
        <w:br w:type="page"/>
      </w:r>
      <w:r>
        <w:rPr>
          <w:rFonts w:ascii="Arial" w:hAnsi="Arial" w:cs="Arial"/>
          <w:noProof/>
        </w:rPr>
        <w:lastRenderedPageBreak/>
        <mc:AlternateContent>
          <mc:Choice Requires="wpg">
            <w:drawing>
              <wp:anchor distT="0" distB="0" distL="114300" distR="114300" simplePos="0" relativeHeight="251658271" behindDoc="1" locked="0" layoutInCell="1" allowOverlap="1" wp14:anchorId="4A4BCBF5" wp14:editId="79913662">
                <wp:simplePos x="0" y="0"/>
                <wp:positionH relativeFrom="column">
                  <wp:posOffset>-151130</wp:posOffset>
                </wp:positionH>
                <wp:positionV relativeFrom="paragraph">
                  <wp:posOffset>-76835</wp:posOffset>
                </wp:positionV>
                <wp:extent cx="6155690" cy="8610600"/>
                <wp:effectExtent l="10795" t="8890" r="5715" b="10160"/>
                <wp:wrapNone/>
                <wp:docPr id="1608105480"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10600"/>
                          <a:chOff x="502" y="868"/>
                          <a:chExt cx="9694" cy="13560"/>
                        </a:xfrm>
                      </wpg:grpSpPr>
                      <wpg:grpSp>
                        <wpg:cNvPr id="1948782314" name="Group 588"/>
                        <wpg:cNvGrpSpPr>
                          <a:grpSpLocks/>
                        </wpg:cNvGrpSpPr>
                        <wpg:grpSpPr bwMode="auto">
                          <a:xfrm>
                            <a:off x="10179" y="868"/>
                            <a:ext cx="2" cy="13557"/>
                            <a:chOff x="10179" y="868"/>
                            <a:chExt cx="2" cy="13557"/>
                          </a:xfrm>
                        </wpg:grpSpPr>
                        <wps:wsp>
                          <wps:cNvPr id="958000943" name="Freeform 589"/>
                          <wps:cNvSpPr>
                            <a:spLocks/>
                          </wps:cNvSpPr>
                          <wps:spPr bwMode="auto">
                            <a:xfrm>
                              <a:off x="10179" y="868"/>
                              <a:ext cx="2" cy="13557"/>
                            </a:xfrm>
                            <a:custGeom>
                              <a:avLst/>
                              <a:gdLst>
                                <a:gd name="T0" fmla="+- 0 868 868"/>
                                <a:gd name="T1" fmla="*/ 868 h 13557"/>
                                <a:gd name="T2" fmla="+- 0 14425 868"/>
                                <a:gd name="T3" fmla="*/ 14425 h 13557"/>
                              </a:gdLst>
                              <a:ahLst/>
                              <a:cxnLst>
                                <a:cxn ang="0">
                                  <a:pos x="0" y="T1"/>
                                </a:cxn>
                                <a:cxn ang="0">
                                  <a:pos x="0" y="T3"/>
                                </a:cxn>
                              </a:cxnLst>
                              <a:rect l="0" t="0" r="r" b="b"/>
                              <a:pathLst>
                                <a:path h="13557">
                                  <a:moveTo>
                                    <a:pt x="0" y="0"/>
                                  </a:moveTo>
                                  <a:lnTo>
                                    <a:pt x="0" y="13557"/>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2499296" name="Group 590"/>
                        <wpg:cNvGrpSpPr>
                          <a:grpSpLocks/>
                        </wpg:cNvGrpSpPr>
                        <wpg:grpSpPr bwMode="auto">
                          <a:xfrm>
                            <a:off x="502" y="14426"/>
                            <a:ext cx="9694" cy="2"/>
                            <a:chOff x="663" y="2573"/>
                            <a:chExt cx="9694" cy="2"/>
                          </a:xfrm>
                        </wpg:grpSpPr>
                        <wps:wsp>
                          <wps:cNvPr id="1099032380" name="Freeform 591"/>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9E6EBD" id="Group 587" o:spid="_x0000_s1026" style="position:absolute;margin-left:-11.9pt;margin-top:-6.05pt;width:484.7pt;height:678pt;z-index:-251658209" coordorigin="502,868" coordsize="9694,135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rxoC+QMAADoNAAAOAAAAZHJzL2Uyb0RvYy54bWzsV9uO2zYQfS/QfyD42CKriy1ZElYbFEl2 USBNAsT5AFqiLqgkqqRsefP1HQ51s9ebIE7Spz5YIDXD4cyZmTPy7ctjXZEDl6oUTUydG5sS3iQi LZs8pp+29y8CSlTHmpRVouExfeSKvrz79Zfbvo24KwpRpVwSMNKoqG9jWnRdG1mWSgpeM3UjWt6A MBOyZh1sZW6lkvVgva4s17Z9qxcybaVIuFLw9rUR0ju0n2U86d5nmeIdqWIKvnX4lPjc6ad1d8ui XLK2KJPBDXaFFzUrG7h0MvWadYzsZfnEVF0mUiiRdTeJqC2RZWXCMQaIxrHPonmQYt9iLHnU5+0E E0B7htPVZpN3hwfZfmw/SOM9LN+K5G8FuFh9m0dLud7nRpns+r9ECvlk+05g4MdM1toEhESOiO/j hC8/diSBl77jeX4IaUhAFviO7dtDBpIC0qTPebZLCUoDk5ukeDOcDv1wbY46K8/HgxaLzL3o6+Cb zv3gqFlCDB8kKVOoz3AdbAJ35YChhtXgP0JMvABvOw9Yp/NHAeLYziY8DW2EBSLWgEBU3mYMeoDj wqkZkPNzz6IBraXm6lHfVz0fC9ZyLEqlq2NANvQC27bD9WoE9l5yrtsWsA11UH2L6mOlqWWZLSRa TUE1frXALiDzHJ4TLixK9qp74AIrlR3eqs70fworrP90KIstFGlWV0AFv78gNgn8QP8GtpiUnFHp NwtVCrLIYT6pQZ4Wtpz12vUuWQPojBpYM0oLexBDPnrJitHx5NgMnsOKMM25NnZjK9TchVtHOw4W QElH+UXd1VLXnBmukECm5zQqKQEa3RlgWtZpz/QVekmKsab1m1oc+FagrJtdG7t4llbNU60JVfDH yGGhr8Copmu1t4v8NuK+rCpMcNWQPqah53qIjhJVmWqhdkfJfPeqkuTAYEQANdy7o1MnakDFTYrG Cs7SN8O6Y2Vl1ugakqYpYFPxO5E+QjFLYQYPDEpYFEJ+pqSHoRNT9c+eSU5J9WcDfRlC3vWUws3a 24ArRC4lu6WENQmYimlHIfV6+aozk23fyjIv4CYHw23EH8DSWamLHYhSRcarYQPUgKsTykTee8qe nrsOQzf0xyYf2BMoHUz/TPYcx4LuC99U29jt81hwjWCaJb4PLQXE6nobrGoojwvDBE9B9i4Pkv+A Oh07DO2Vuwog2WYozdwZYuv+aO58CswzYE6wnHbWNzAnXEX0ddg5MyUumXNrk55gFs+UznjTXnmb S7aWvLl1F7bA+ys4E9hSF81IAl/kzK0psBNduBXOXMuZmqb0d871lGn6YRHB/4wZ04FLfxJj4tcn fKADj578A1jukWPnvzx3/wIAAP//AwBQSwMEFAAGAAgAAAAhAH4zp8TjAAAADAEAAA8AAABkcnMv ZG93bnJldi54bWxMj01Lw0AQhu+C/2EZwVu7+WiLjdmUUtRTEWwF8bbNTpPQ7GzIbpP03zue9DbD PLzzvPlmsq0YsPeNIwXxPAKBVDrTUKXg8/g6ewLhgyajW0eo4IYeNsX9Xa4z40b6wOEQKsEh5DOt oA6hy6T0ZY1W+7nrkPh2dr3Vgde+kqbXI4fbViZRtJJWN8Qfat3hrsbycrhaBW+jHrdp/DLsL+fd 7fu4fP/ax6jU48O0fQYRcAp/MPzqszoU7HRyVzJetApmScrqgYc4iUEwsV4sVyBOjKaLdA2yyOX/ EsUPAAAA//8DAFBLAQItABQABgAIAAAAIQC2gziS/gAAAOEBAAATAAAAAAAAAAAAAAAAAAAAAABb Q29udGVudF9UeXBlc10ueG1sUEsBAi0AFAAGAAgAAAAhADj9If/WAAAAlAEAAAsAAAAAAAAAAAAA AAAALwEAAF9yZWxzLy5yZWxzUEsBAi0AFAAGAAgAAAAhAJ+vGgL5AwAAOg0AAA4AAAAAAAAAAAAA AAAALgIAAGRycy9lMm9Eb2MueG1sUEsBAi0AFAAGAAgAAAAhAH4zp8TjAAAADAEAAA8AAAAAAAAA AAAAAAAAUwYAAGRycy9kb3ducmV2LnhtbFBLBQYAAAAABAAEAPMAAABjBwAAAAA= ">
                <v:group id="Group 588" o:spid="_x0000_s1027" style="position:absolute;left:10179;top:868;width:2;height:13557" coordorigin="10179,868" coordsize="2,135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VmXSyQAAAOMAAAAPAAAAZHJzL2Rvd25yZXYueG1sRE/NasJA EL4X+g7LFHqrm6itMbqKSCsepFAVxNuQHZNgdjZkt0l8e1co9Djf/8yXvalES40rLSuIBxEI4szq knMFx8PXWwLCeWSNlWVScCMHy8Xz0xxTbTv+oXbvcxFC2KWooPC+TqV0WUEG3cDWxIG72MagD2eT S91gF8JNJYdR9CENlhwaCqxpXVB23f8aBZsOu9Uo/mx318v6dj68f592MSn1+tKvZiA89f5f/Ofe 6jB/Ok4myXAUj+HxUwBALu4AAAD//wMAUEsBAi0AFAAGAAgAAAAhANvh9svuAAAAhQEAABMAAAAA AAAAAAAAAAAAAAAAAFtDb250ZW50X1R5cGVzXS54bWxQSwECLQAUAAYACAAAACEAWvQsW78AAAAV AQAACwAAAAAAAAAAAAAAAAAfAQAAX3JlbHMvLnJlbHNQSwECLQAUAAYACAAAACEAiVZl0skAAADj AAAADwAAAAAAAAAAAAAAAAAHAgAAZHJzL2Rvd25yZXYueG1sUEsFBgAAAAADAAMAtwAAAP0CAAAA AA== ">
                  <v:shape id="Freeform 589" o:spid="_x0000_s1028" style="position:absolute;left:10179;top:868;width:2;height:13557;visibility:visible;mso-wrap-style:square;v-text-anchor:top" coordsize="2,135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18e1zAAAAOIAAAAPAAAAZHJzL2Rvd25yZXYueG1sRI9Ba8JA FITvhf6H5Qm9SN21taLRVTQgFMFCbHvw9sg+k9Ds25BdNfXXdwWhx2FmvmHmy87W4kytrxxrGA4U COLcmYoLDV+fm+cJCB+QDdaOScMveVguHh/mmBh34YzO+1CICGGfoIYyhCaR0uclWfQD1xBH7+ha iyHKtpCmxUuE21q+KDWWFiuOCyU2lJaU/+xPVsNu1z9sr+M0+wjb4roerVP6rlOtn3rdagYiUBf+ w/f2u9EwfZsopaajV7hdindALv4AAAD//wMAUEsBAi0AFAAGAAgAAAAhANvh9svuAAAAhQEAABMA AAAAAAAAAAAAAAAAAAAAAFtDb250ZW50X1R5cGVzXS54bWxQSwECLQAUAAYACAAAACEAWvQsW78A AAAVAQAACwAAAAAAAAAAAAAAAAAfAQAAX3JlbHMvLnJlbHNQSwECLQAUAAYACAAAACEAC9fHtcwA AADiAAAADwAAAAAAAAAAAAAAAAAHAgAAZHJzL2Rvd25yZXYueG1sUEsFBgAAAAADAAMAtwAAAAAD AAAAAA== " path="m,l,13557e" filled="f" strokecolor="#231f20">
                    <v:path arrowok="t" o:connecttype="custom" o:connectlocs="0,868;0,14425" o:connectangles="0,0"/>
                  </v:shape>
                </v:group>
                <v:group id="Group 590" o:spid="_x0000_s1029" style="position:absolute;left:502;top:14426;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0zMfyQAAAOMAAAAPAAAAZHJzL2Rvd25yZXYueG1sRE/NasJA EL4X+g7LFHrTTdIqTXQVkbZ4EKEqiLchOybB7GzIbpP49l1B6HG+/5kvB1OLjlpXWVYQjyMQxLnV FRcKjoev0QcI55E11pZJwY0cLBfPT3PMtO35h7q9L0QIYZehgtL7JpPS5SUZdGPbEAfuYluDPpxt IXWLfQg3tUyiaCoNVhwaSmxoXVJ+3f8aBd899qu3+LPbXi/r2/kw2Z22MSn1+jKsZiA8Df5f/HBv dJifTpL3NE3SKdx/CgDIxR8AAAD//wMAUEsBAi0AFAAGAAgAAAAhANvh9svuAAAAhQEAABMAAAAA AAAAAAAAAAAAAAAAAFtDb250ZW50X1R5cGVzXS54bWxQSwECLQAUAAYACAAAACEAWvQsW78AAAAV AQAACwAAAAAAAAAAAAAAAAAfAQAAX3JlbHMvLnJlbHNQSwECLQAUAAYACAAAACEAMdMzH8kAAADj AAAADwAAAAAAAAAAAAAAAAAHAgAAZHJzL2Rvd25yZXYueG1sUEsFBgAAAAADAAMAtwAAAP0CAAAA AA== ">
                  <v:shape id="Freeform 591" o:spid="_x0000_s1030"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XWE0ywAAAOMAAAAPAAAAZHJzL2Rvd25yZXYueG1sRI9BT8Mw DIXvSPyHyEjcWLIVobUsmxAbEwcujElcrcZrqzVO1WRtx6/HBySOtp/fe99qM/lWDdTHJrCF+cyA Ii6Da7iycPx6e1iCignZYRuYLFwpwmZ9e7PCwoWRP2k4pEqJCccCLdQpdYXWsazJY5yFjlhup9B7 TDL2lXY9jmLuW70w5kl7bFgSauzotabyfLh4C/64o8t2tx3yfTaeH3++x4/9tbL2/m56eQaVaEr/ 4r/vdyf1TZ6bbJEthUKYZAF6/QsAAP//AwBQSwECLQAUAAYACAAAACEA2+H2y+4AAACFAQAAEwAA AAAAAAAAAAAAAAAAAAAAW0NvbnRlbnRfVHlwZXNdLnhtbFBLAQItABQABgAIAAAAIQBa9CxbvwAA ABUBAAALAAAAAAAAAAAAAAAAAB8BAABfcmVscy8ucmVsc1BLAQItABQABgAIAAAAIQDcXWE0ywAA AOMAAAAPAAAAAAAAAAAAAAAAAAcCAABkcnMvZG93bnJldi54bWxQSwUGAAAAAAMAAwC3AAAA/wIA AAAA "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69" behindDoc="1" locked="0" layoutInCell="1" allowOverlap="1" wp14:anchorId="58DC4C18" wp14:editId="2EEC3153">
                <wp:simplePos x="0" y="0"/>
                <wp:positionH relativeFrom="column">
                  <wp:posOffset>-157480</wp:posOffset>
                </wp:positionH>
                <wp:positionV relativeFrom="paragraph">
                  <wp:posOffset>-76835</wp:posOffset>
                </wp:positionV>
                <wp:extent cx="6155690" cy="1270"/>
                <wp:effectExtent l="13970" t="8890" r="12065" b="8890"/>
                <wp:wrapNone/>
                <wp:docPr id="794200086"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68"/>
                          <a:chExt cx="9694" cy="2"/>
                        </a:xfrm>
                      </wpg:grpSpPr>
                      <wps:wsp>
                        <wps:cNvPr id="1281444829" name="Freeform 584"/>
                        <wps:cNvSpPr>
                          <a:spLocks/>
                        </wps:cNvSpPr>
                        <wps:spPr bwMode="auto">
                          <a:xfrm>
                            <a:off x="492" y="868"/>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83373" id="Group 583" o:spid="_x0000_s1026" style="position:absolute;margin-left:-12.4pt;margin-top:-6.05pt;width:484.7pt;height:.1pt;z-index:-251658211" coordorigin="492,868"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FEAq/QIAAN0GAAAOAAAAZHJzL2Uyb0RvYy54bWykVW1P2zAQ/j5p/8Hyx02QF9rSRqRoAoom sQ2J7ge4jvOiObZnu03h1+9sJyWUoUnsQ6Jz7vzc4+fOl4vLfcvRjmnTSJHj5DTGiAkqi0ZUOf65 Xp3MMTKWiIJwKViOH5nBl8uPHy46lbFU1pIXTCMAESbrVI5ra1UWRYbWrCXmVComwFlK3RILS11F hSYdoLc8SuN4FnVSF0pLyoyBr9fBiZcevywZtT/K0jCLeI6Bm/Vv7d8b946WFySrNFF1Q3sa5B0s WtIISHqAuiaWoK1uXkG1DdXSyNKeUtlGsiwbyvwZ4DRJfHSaWy23yp+lyrpKHWQCaY90ejcs/b67 1epB3evAHsw7SX8Z0CXqVJWN/W5dhWC06b7JAupJtlb6g+9L3ToIOBLae30fD/qyvUUUPs6S6XS2 gDJQ8CXpeS8/raFGbtNkkWIErvlsHgpD65t+62K2mIR9qXNFJAsJPcmelCs6dJF5Fsr8n1APNVHM 62+cEPcaNYUjPk8mk8k8XWAkSAsirDRjrkXRdD5x7BwNiB9UNWNJRx4XZkD5f4r5SpdB0LdUIRnd GnvLpC8J2d0ZGxq9AMsXuuipr6EaZcuh5z+foBhBJvf01+IQlAxBnyK0jlGHfOIeckCC2o2QkjiZ n/8N62wIc1jpCAtqWg38SD1QpnvRcwYLETdWYt9wShrXM2vgNnQaIECQO98bsZD7ODbs6VNomBfH k0JjBJNiEyRRxDpmLoUzUZdjL4X70ModW0vvskdXAJI8e7kYR8H26QtWwQ07XALf6YekjuuorkKu Gs59FbjwVKbp1GtjJG8K53RsjK42V1yjHYEZmJ4lq9TfOwB7EQazRhQerGakuOltSxoebIjnoC1c uNC1oc03sniEDtYyTFb4E4BRS/2EUQdTNcfm95ZohhH/KuA2LuDmuDHsF5PpOVBBeuzZjD1EUIDK scVQeGde2TC6t0o3VQ2ZEn9cIb/AGCob1+SeX2DVL2AgeMvPULBeDOnx2kc9/5WWfwAAAP//AwBQ SwMEFAAGAAgAAAAhAMrxmI7hAAAACwEAAA8AAABkcnMvZG93bnJldi54bWxMj0FLw0AQhe+C/2EZ wVu72RiLjdmUUtRTEWwF8bZNpklodjZkt0n6752e7G3mzeO9b7LVZFsxYO8bRxrUPAKBVLiyoUrD 9/599gLCB0OlaR2hhgt6WOX3d5lJSzfSFw67UAkOIZ8aDXUIXSqlL2q0xs9dh8S3o+utCbz2lSx7 M3K4bWUcRQtpTUPcUJsONzUWp93ZavgYzbh+Um/D9nTcXH73z58/W4VaPz5M61cQAafwb4YrPqND zkwHd6bSi1bDLE4YPfCgYgWCHcskWYA4XBW1BJln8vaH/A8AAP//AwBQSwECLQAUAAYACAAAACEA toM4kv4AAADhAQAAEwAAAAAAAAAAAAAAAAAAAAAAW0NvbnRlbnRfVHlwZXNdLnhtbFBLAQItABQA BgAIAAAAIQA4/SH/1gAAAJQBAAALAAAAAAAAAAAAAAAAAC8BAABfcmVscy8ucmVsc1BLAQItABQA BgAIAAAAIQCHFEAq/QIAAN0GAAAOAAAAAAAAAAAAAAAAAC4CAABkcnMvZTJvRG9jLnhtbFBLAQIt ABQABgAIAAAAIQDK8ZiO4QAAAAsBAAAPAAAAAAAAAAAAAAAAAFcFAABkcnMvZG93bnJldi54bWxQ SwUGAAAAAAQABADzAAAAZQYAAAAA ">
                <v:shape id="Freeform 584" o:spid="_x0000_s1027" style="position:absolute;left:492;top:868;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adl6yAAAAOMAAAAPAAAAZHJzL2Rvd25yZXYueG1sRE/NasJA EL4LfYdlCr3pxjRIjK5SqhUPXrRCr0N2TILZ2ZBdk9indwsFj/P9z3I9mFp01LrKsoLpJAJBnFtd caHg/P01TkE4j6yxtkwK7uRgvXoZLTHTtucjdSdfiBDCLkMFpfdNJqXLSzLoJrYhDtzFtgZ9ONtC 6hb7EG5qGUfRTBqsODSU2NBnSfn1dDMKzHlLt81208137/01+f3pD7t7odTb6/CxAOFp8E/xv3uv w/w4nSZJksZz+PspACBXDwAAAP//AwBQSwECLQAUAAYACAAAACEA2+H2y+4AAACFAQAAEwAAAAAA AAAAAAAAAAAAAAAAW0NvbnRlbnRfVHlwZXNdLnhtbFBLAQItABQABgAIAAAAIQBa9CxbvwAAABUB AAALAAAAAAAAAAAAAAAAAB8BAABfcmVscy8ucmVsc1BLAQItABQABgAIAAAAIQAWadl6yAAAAOMA AAAPAAAAAAAAAAAAAAAAAAcCAABkcnMvZG93bnJldi54bWxQSwUGAAAAAAMAAwC3AAAA/AIAAAAA " path="m,l9695,e" filled="f" strokecolor="#231f20">
                  <v:path arrowok="t" o:connecttype="custom" o:connectlocs="0,0;9695,0" o:connectangles="0,0"/>
                </v:shape>
              </v:group>
            </w:pict>
          </mc:Fallback>
        </mc:AlternateContent>
      </w:r>
      <w:r>
        <w:rPr>
          <w:rFonts w:ascii="Arial" w:eastAsia="Arial" w:hAnsi="Arial" w:cs="Arial"/>
          <w:color w:val="231F20"/>
          <w:position w:val="-2"/>
          <w:sz w:val="56"/>
          <w:szCs w:val="56"/>
        </w:rPr>
        <w:t>Scope</w:t>
      </w:r>
    </w:p>
    <w:p w14:paraId="18160FD1" w14:textId="0AD6EB78" w:rsidR="000F0C19" w:rsidRPr="00920158" w:rsidRDefault="00E12FD5" w:rsidP="000F0C19">
      <w:pPr>
        <w:spacing w:before="4" w:after="0" w:line="180" w:lineRule="exact"/>
        <w:rPr>
          <w:rFonts w:ascii="Arial" w:hAnsi="Arial" w:cs="Arial"/>
          <w:sz w:val="20"/>
          <w:szCs w:val="20"/>
        </w:rPr>
      </w:pPr>
      <w:r>
        <w:rPr>
          <w:rFonts w:ascii="Arial" w:hAnsi="Arial" w:cs="Arial"/>
          <w:noProof/>
          <w:sz w:val="18"/>
          <w:szCs w:val="18"/>
        </w:rPr>
        <mc:AlternateContent>
          <mc:Choice Requires="wps">
            <w:drawing>
              <wp:anchor distT="0" distB="0" distL="114300" distR="114300" simplePos="0" relativeHeight="251658293" behindDoc="1" locked="0" layoutInCell="1" allowOverlap="1" wp14:anchorId="1660299C" wp14:editId="31A46582">
                <wp:simplePos x="0" y="0"/>
                <wp:positionH relativeFrom="column">
                  <wp:posOffset>-152400</wp:posOffset>
                </wp:positionH>
                <wp:positionV relativeFrom="paragraph">
                  <wp:posOffset>-669290</wp:posOffset>
                </wp:positionV>
                <wp:extent cx="1270" cy="8604250"/>
                <wp:effectExtent l="9525" t="13970" r="8255" b="11430"/>
                <wp:wrapNone/>
                <wp:docPr id="835748180" name="Free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6042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CF344" id="Freeform 675" o:spid="_x0000_s1026" style="position:absolute;margin-left:-12pt;margin-top:-52.7pt;width:.1pt;height:677.5pt;z-index:-25165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135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cgukkQIAAIQFAAAOAAAAZHJzL2Uyb0RvYy54bWysVNtu2zAMfR+wfxD0uKHxJbfWqFMM7ToM 6C5Asw9QZDk2JouapMTpvn6UfInXDnsY9mCDMunDw0OK1zenRpKjMLYGldNkFlMiFIeiVvucftve X1xSYh1TBZOgRE6fhKU3m9evrludiRQqkIUwBEGUzVqd08o5nUWR5ZVomJ2BFgqdJZiGOTyafVQY 1iJ6I6M0jldRC6bQBriwFr/edU66CfhlKbj7UpZWOCJzitxceJvw3vl3tLlm2d4wXdW8p8H+gUXD aoVJR6g75hg5mPoFVFNzAxZKN+PQRFCWNRehBqwmiZ9V81gxLUItKI7Vo0z2/8Hyz8dH/dV46lY/ AP9uUZGo1TYbPf5gMYbs2k9QYA/ZwUEo9lSaxv+JZZBT0PRp1FScHOH4MUnXqDtHx+UqXqTLIHnE suFffrDug4CAw44P1nUdKdAKehZEsQaTbhGlbCQ25+0FicnleuWfvn9jUDIEvYlCSEWS+bLLib0Z w9IhLGAlC+T1J7T5EIZoXdAED2vYDyxZNRDnJ9UzR4swfwvioJUGe9Zom3jiiIBBvsq/xs6nsd0/ fQqD4/18sA0lONi7ThjNnGfmU3iTVNiPoIf/0sBRbCH43Jna0J+zV6qXUYiyuOp5dX4k5lOEqsa0 nu2kvwruaylDg6UibU6vlukyqGNB1oV3ejrW7He30pAjw0ubzpP7dCD1W5iBgyoCWCVY8b63Hatl Z2NyieqGYfbz63eCzXZQPOEsG+hWAa4uNCowPylpcQ3k1P44MCMokR8V3rMr7LvfG+GwWK6RCjFT z27qYYojVE4dxdZ789Z1u+agTb2vMFMSylXwDu9QWfthD/w6Vv0Br3qQsV9LfpdMzyHqvDw3vwAA AP//AwBQSwMEFAAGAAgAAAAhALeJqNDiAAAADQEAAA8AAABkcnMvZG93bnJldi54bWxMj8tOwzAQ RfdI/IM1SOxSO2mIIMSpKBIIKnWRwge48ZBE+BHFbhr4eoYV7GY0R3fOrTaLNWzGKQzeSUhXAhi6 1uvBdRLe356SW2AhKqeV8Q4lfGGATX15UalS+7NrcD7EjlGIC6WS0Mc4lpyHtkerwsqP6Oj24Ser Iq1Tx/WkzhRuDc+EKLhVg6MPvRrxscf283CyEkTXPH/Pzcs2HdavO79s96Zo9lJeXy0P98AiLvEP hl99UoeanI7+5HRgRkKS5dQl0pCKmxwYIUm2pjZHYrP8rgBeV/x/i/oHAAD//wMAUEsBAi0AFAAG AAgAAAAhALaDOJL+AAAA4QEAABMAAAAAAAAAAAAAAAAAAAAAAFtDb250ZW50X1R5cGVzXS54bWxQ SwECLQAUAAYACAAAACEAOP0h/9YAAACUAQAACwAAAAAAAAAAAAAAAAAvAQAAX3JlbHMvLnJlbHNQ SwECLQAUAAYACAAAACEA+XILpJECAACEBQAADgAAAAAAAAAAAAAAAAAuAgAAZHJzL2Uyb0RvYy54 bWxQSwECLQAUAAYACAAAACEAt4mo0OIAAAANAQAADwAAAAAAAAAAAAAAAADrBAAAZHJzL2Rvd25y ZXYueG1sUEsFBgAAAAAEAAQA8wAAAPoFAAAAAA== " path="m,l,13549e" filled="f" strokecolor="#231f20">
                <v:path arrowok="t" o:connecttype="custom" o:connectlocs="0,556260;0,9159875" o:connectangles="0,0"/>
              </v:shape>
            </w:pict>
          </mc:Fallback>
        </mc:AlternateContent>
      </w:r>
      <w:r>
        <w:rPr>
          <w:rFonts w:ascii="Arial" w:hAnsi="Arial" w:cs="Arial"/>
          <w:noProof/>
          <w:sz w:val="18"/>
          <w:szCs w:val="18"/>
        </w:rPr>
        <mc:AlternateContent>
          <mc:Choice Requires="wpg">
            <w:drawing>
              <wp:anchor distT="0" distB="0" distL="114300" distR="114300" simplePos="0" relativeHeight="251658270" behindDoc="1" locked="0" layoutInCell="1" allowOverlap="1" wp14:anchorId="022906F0" wp14:editId="494D181C">
                <wp:simplePos x="0" y="0"/>
                <wp:positionH relativeFrom="column">
                  <wp:posOffset>-157480</wp:posOffset>
                </wp:positionH>
                <wp:positionV relativeFrom="paragraph">
                  <wp:posOffset>-123825</wp:posOffset>
                </wp:positionV>
                <wp:extent cx="6155690" cy="1270"/>
                <wp:effectExtent l="13970" t="6985" r="12065" b="10795"/>
                <wp:wrapNone/>
                <wp:docPr id="3301050"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36"/>
                          <a:chExt cx="9694" cy="2"/>
                        </a:xfrm>
                      </wpg:grpSpPr>
                      <wps:wsp>
                        <wps:cNvPr id="741362542" name="Freeform 586"/>
                        <wps:cNvSpPr>
                          <a:spLocks/>
                        </wps:cNvSpPr>
                        <wps:spPr bwMode="auto">
                          <a:xfrm>
                            <a:off x="492" y="173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F20C7" id="Group 585" o:spid="_x0000_s1026" style="position:absolute;margin-left:-12.4pt;margin-top:-9.75pt;width:484.7pt;height:.1pt;z-index:-251658210" coordorigin="492,1736" coordsize="969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xKsL/QIAAN4GAAAOAAAAZHJzL2Uyb0RvYy54bWykVdtu2zAMfR+wfxD0uGH1JXbSGHWKoW2K Ad1WoNkHKLJ8wWTJk5Q43dePkuzUTVcM6B5sUCZ1eHRI0ReXh5ajPVO6kSLH0VmIERNUFo2ocvxj s/50jpE2RBSES8Fy/Mg0vly9f3fRdxmLZS15wRQCEKGzvstxbUyXBYGmNWuJPpMdE+AspWqJgaWq gkKRHtBbHsRhOA96qYpOScq0hq/X3olXDr8sGTXfy1Izg3iOgZtxb+XeW/sOVhckqxTp6oYONMgb WLSkEZD0CHVNDEE71byAahuqpJalOaOyDWRZNpS5M8BpovDkNLdK7jp3lirrq+4oE0h7otObYem3 /a3qHrp75dmDeSfpTw26BH1XZVO/XVc+GG37r7KAepKdke7gh1K1FgKOhA5O38ejvuxgEIWP8yhN 50soAwVfFC8G+WkNNbKbkmWMkXUtZnNfGVrfDHuX82XiN8bWFZDMZ3QsB1a26tBG+kkp/X9KPdSk Y64A2ipxr1BT5HiRRLN5nCZAVpAWRFgrxmyLovTc8bYsIHxUVU8lnXhsmAbl/ynmS11GRV9ThWR0 p80tk64mZH+nje/0AixX6WLgvoFylC2Hpv/4CYUIUtlnuBfHoGgM+hCgTYh65BIPkCMS6DFBisLo fPE3rNkYZrHiCRbUtBr5kXqkTA9i4AwWInauhK7jOqlt02yA29hqgABB9nyvxELu01i/Z0ihYGCc jgqFEYyKrZekI8YysymsifocOynsh1bu2UY6lzm5A5DkycvFNAq2p89YeTfssAlcpx+TWq6Tugq5 bjh3VeDCUUnj1GmjJW8K67RstKq2V1yhPYEhGM+idewuHoA9C4NhIwoHVjNS3Ay2IQ33NsRz0BYu nG9bf9u2sniEFlbSj1b4FYBRS/Ubox7Gao71rx1RDCP+RcBtXEZJYuewWyTpAqggNfVspx4iKEDl 2GAovDWvjJ/du041VQ2ZIndcIT/DHCob2+SOn2c1LGAgOMsNUbCeTenp2kU9/ZZWfwAAAP//AwBQ SwMEFAAGAAgAAAAhAEKQjPriAAAACwEAAA8AAABkcnMvZG93bnJldi54bWxMj0FPwkAQhe8m/ofN mHiDbaEQqd0SQtQTMQFMjLehO7QN3dmmu7Tl37t60dvMm5f3vsnWo2lET52rLSuIpxEI4sLqmksF H8fXyRMI55E1NpZJwY0crPP7uwxTbQfeU3/wpQgh7FJUUHnfplK6oiKDbmpb4nA7286gD2tXSt3h EMJNI2dRtJQGaw4NFba0rai4HK5GwduAw2Yev/S7y3l7+zou3j93MSn1+DBunkF4Gv2fGX7wAzrk gelkr6ydaBRMZklA92GIVwsQwbFKkiWI068yB5ln8v8P+TcAAAD//wMAUEsBAi0AFAAGAAgAAAAh ALaDOJL+AAAA4QEAABMAAAAAAAAAAAAAAAAAAAAAAFtDb250ZW50X1R5cGVzXS54bWxQSwECLQAU AAYACAAAACEAOP0h/9YAAACUAQAACwAAAAAAAAAAAAAAAAAvAQAAX3JlbHMvLnJlbHNQSwECLQAU AAYACAAAACEA+cSrC/0CAADeBgAADgAAAAAAAAAAAAAAAAAuAgAAZHJzL2Uyb0RvYy54bWxQSwEC LQAUAAYACAAAACEAQpCM+uIAAAALAQAADwAAAAAAAAAAAAAAAABXBQAAZHJzL2Rvd25yZXYueG1s UEsFBgAAAAAEAAQA8wAAAGYGAAAAAA== ">
                <v:shape id="Freeform 586" o:spid="_x0000_s1027" style="position:absolute;left:492;top:1736;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RT1sywAAAOIAAAAPAAAAZHJzL2Rvd25yZXYueG1sRI9Ba8JA FITvhf6H5Qm9NRtjqja6SqlWPPRSFbw+sq9JMPs2ZNck9td3CwWPw8x8wyzXg6lFR62rLCsYRzEI 4tzqigsFp+PH8xyE88gaa8uk4EYO1qvHhyVm2vb8Rd3BFyJA2GWooPS+yaR0eUkGXWQb4uB929ag D7ItpG6xD3BTyySOp9JgxWGhxIbeS8ovh6tRYE5bum62m+51N+kv6c+5/9zdCqWeRsPbAoSnwd/D /+29VjBLx5Np8pIm8Hcp3AG5+gUAAP//AwBQSwECLQAUAAYACAAAACEA2+H2y+4AAACFAQAAEwAA AAAAAAAAAAAAAAAAAAAAW0NvbnRlbnRfVHlwZXNdLnhtbFBLAQItABQABgAIAAAAIQBa9CxbvwAA ABUBAAALAAAAAAAAAAAAAAAAAB8BAABfcmVscy8ucmVsc1BLAQItABQABgAIAAAAIQCoRT1sywAA AOIAAAAPAAAAAAAAAAAAAAAAAAcCAABkcnMvZG93bnJldi54bWxQSwUGAAAAAAMAAwC3AAAA/wIA AAAA " path="m,l9695,e" filled="f" strokecolor="#231f20">
                  <v:path arrowok="t" o:connecttype="custom" o:connectlocs="0,0;9695,0" o:connectangles="0,0"/>
                </v:shape>
              </v:group>
            </w:pict>
          </mc:Fallback>
        </mc:AlternateContent>
      </w:r>
      <w:r>
        <w:rPr>
          <w:rFonts w:ascii="Arial" w:hAnsi="Arial" w:cs="Arial"/>
          <w:noProof/>
        </w:rPr>
        <mc:AlternateContent>
          <mc:Choice Requires="wpg">
            <w:drawing>
              <wp:anchor distT="0" distB="0" distL="114300" distR="114300" simplePos="0" relativeHeight="251658268" behindDoc="1" locked="0" layoutInCell="1" allowOverlap="1" wp14:anchorId="7AFBE0AD" wp14:editId="730EDE05">
                <wp:simplePos x="0" y="0"/>
                <wp:positionH relativeFrom="column">
                  <wp:posOffset>-157480</wp:posOffset>
                </wp:positionH>
                <wp:positionV relativeFrom="paragraph">
                  <wp:posOffset>-678180</wp:posOffset>
                </wp:positionV>
                <wp:extent cx="6155690" cy="546735"/>
                <wp:effectExtent l="4445" t="0" r="2540" b="635"/>
                <wp:wrapNone/>
                <wp:docPr id="1878082380"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6735"/>
                          <a:chOff x="492" y="876"/>
                          <a:chExt cx="9694" cy="853"/>
                        </a:xfrm>
                      </wpg:grpSpPr>
                      <wps:wsp>
                        <wps:cNvPr id="1528917743" name="Freeform 582"/>
                        <wps:cNvSpPr>
                          <a:spLocks/>
                        </wps:cNvSpPr>
                        <wps:spPr bwMode="auto">
                          <a:xfrm>
                            <a:off x="492" y="876"/>
                            <a:ext cx="9694" cy="853"/>
                          </a:xfrm>
                          <a:custGeom>
                            <a:avLst/>
                            <a:gdLst>
                              <a:gd name="T0" fmla="+- 0 492 492"/>
                              <a:gd name="T1" fmla="*/ T0 w 9694"/>
                              <a:gd name="T2" fmla="+- 0 1729 876"/>
                              <a:gd name="T3" fmla="*/ 1729 h 853"/>
                              <a:gd name="T4" fmla="+- 0 10187 492"/>
                              <a:gd name="T5" fmla="*/ T4 w 9694"/>
                              <a:gd name="T6" fmla="+- 0 1729 876"/>
                              <a:gd name="T7" fmla="*/ 1729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9 876"/>
                              <a:gd name="T19" fmla="*/ 1729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59E0FC" id="Group 581" o:spid="_x0000_s1026" style="position:absolute;margin-left:-12.4pt;margin-top:-53.4pt;width:484.7pt;height:43.05pt;z-index:-251658212" coordorigin="492,876" coordsize="9694,85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eKU+ngMAACcKAAAOAAAAZHJzL2Uyb0RvYy54bWykVl1v0zAUfUfiP1h+BLE0XdM01To0DTYh jQ+J8gPcxPkQSRxst+n49RzbSZuWZSB4aGrnnlyfe659r6/e7quS7LhUhahX1L+YUMLrWCRFna3o t/XdmwUlSrM6YaWo+Yo+ckXfXr98cdU2Sz4VuSgTLgmc1GrZNiuaa90sPU/FOa+YuhANr2FMhayY xlRmXiJZC+9V6U0nk7nXCpk0UsRcKbx954z02vpPUx7rz2mquCblioKbtk9pnxvz9K6v2DKTrMmL uKPB/oFFxYoaix5cvWOaka0sfnNVFbEUSqT6IhaVJ9K0iLmNAdH4k7No7qXYNjaWbNlmzUEmSHum 0z+7jT/t7mXztfkiHXsMH0T8XUEXr22y5dBu5pkDk037USTIJ9tqYQPfp7IyLhAS2Vt9Hw/68r0m MV7O/SCYR0hDDFswm4eXgUtAnCNL5rNZNKUExkU47y3vu4+jeTRzXy6CS2P02NItaol2xEzisZPU USz1f2J9zVnDbQ6UEeOLJEWCjR5MF5EfhrNLSmpWQYg7ybnZpiRYTA07QwP4Xlk1lHVgMTAF9f8o 6G/K9KKO68KW8Vbpey5sYtjuQWm33ROMbLqTjvwaOUmrEjv/9RsyIVjL/FwGsgPI70GvPLKekJbY pTuXvSfkb+DJD6cROSTz6AqyORRcWUxOuqziCB0WRL6Hvib+InyKV9DDDK/ZCK95D7IRjvEKe9Sz vFDT/oZX1MMMr8UIL/9Uemj1lF7+UHuDeVIv/1T8sTQOxV/70zFip+qPERuKP07sVP0xYkP11/58 jNiZ/CNbzB/Kf7rHUDmy/gywvD8W8b7uzgVGhJkGNrGlrRHK1KY1coDStO6LD1DmEI2AoYsBh12l eh4MqgaMLLu69jzaRwIt3FZPBPMHOGS18Gjo3X3WBSzRJ887pKQEHXLjikDDtNHJxGuGpF1RV3dy 1GqUY2OoxI6vhYXoYws4FuujvayHODhyYh2hPaD/b6zDA9C2bQTQm/t/B8OBQrh/gzlfEC5NdLa1 HCI2Qg3KqBJlkdwVZWkCVTLb3JaS7BiuFzfhTXRz22l8AivtRqmF+cwl2LxB23K13zWLjUge0Qek cHcU3KkwyIX8SUmL+8mKqh9bJjkl5YcaPS3yZzNEqu1kFoRTTOTQshlaWB3D1Ypqio1thrfaXYK2 jSyyHCv5Noe1uEFDTwvTKCw/x6qboK3akb2NYHRy3RnOLep4v7v+BQAA//8DAFBLAwQUAAYACAAA ACEAGjzV/eEAAAAMAQAADwAAAGRycy9kb3ducmV2LnhtbEyPQUvDQBCF74L/YRnBW7tJjVFjNqUU 9VQKtoJ4m2anSWh2N2S3SfrvnZ709ob3ePO9fDmZVgzU+8ZZBfE8AkG2dLqxlYKv/fvsGYQPaDW2 zpKCC3lYFrc3OWbajfaThl2oBJdYn6GCOoQuk9KXNRn0c9eRZe/oeoOBz76SuseRy00rF1GUSoON 5Q81drSuqTztzkbBx4jj6iF+Gzan4/rys3/cfm9iUur+blq9ggg0hb8wXPEZHQpmOriz1V60CmaL hNEDizhKWXHkJUlSEIerFz2BLHL5f0TxCwAA//8DAFBLAQItABQABgAIAAAAIQC2gziS/gAAAOEB AAATAAAAAAAAAAAAAAAAAAAAAABbQ29udGVudF9UeXBlc10ueG1sUEsBAi0AFAAGAAgAAAAhADj9 If/WAAAAlAEAAAsAAAAAAAAAAAAAAAAALwEAAF9yZWxzLy5yZWxzUEsBAi0AFAAGAAgAAAAhAKV4 pT6eAwAAJwoAAA4AAAAAAAAAAAAAAAAALgIAAGRycy9lMm9Eb2MueG1sUEsBAi0AFAAGAAgAAAAh ABo81f3hAAAADAEAAA8AAAAAAAAAAAAAAAAA+AUAAGRycy9kb3ducmV2LnhtbFBLBQYAAAAABAAE APMAAAAGBwAAAAA= ">
                <v:shape id="Freeform 582" o:spid="_x0000_s1027" style="position:absolute;left:492;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TVgWygAAAOMAAAAPAAAAZHJzL2Rvd25yZXYueG1sRE9fS8Mw EH8f+B3CCXvb0m3OzrpsiNRNpghWBR+P5taWNZeSxK379kYY+Hi//7dc96YVR3K+saxgMk5AEJdW N1wp+Px4Gi1A+ICssbVMCs7kYb26Giwx0/bE73QsQiViCPsMFdQhdJmUvqzJoB/bjjhye+sMhni6 SmqHpxhuWjlNkltpsOHYUGNHjzWVh+LHKGiLdFa9fef5/qvJD9vN6066l51Sw+v+4R5EoD78iy/u Zx3nz6eLu0ma3szg76cIgFz9AgAA//8DAFBLAQItABQABgAIAAAAIQDb4fbL7gAAAIUBAAATAAAA AAAAAAAAAAAAAAAAAABbQ29udGVudF9UeXBlc10ueG1sUEsBAi0AFAAGAAgAAAAhAFr0LFu/AAAA FQEAAAsAAAAAAAAAAAAAAAAAHwEAAF9yZWxzLy5yZWxzUEsBAi0AFAAGAAgAAAAhAIhNWBbKAAAA 4wAAAA8AAAAAAAAAAAAAAAAABwIAAGRycy9kb3ducmV2LnhtbFBLBQYAAAAAAwADALcAAAD+AgAA AAA= " path="m,853r9695,l9695,,,,,853e" fillcolor="#a7a9ac" stroked="f">
                  <v:path arrowok="t" o:connecttype="custom" o:connectlocs="0,1729;9695,1729;9695,876;0,876;0,1729" o:connectangles="0,0,0,0,0"/>
                </v:shape>
              </v:group>
            </w:pict>
          </mc:Fallback>
        </mc:AlternateContent>
      </w:r>
    </w:p>
    <w:p w14:paraId="21697D46" w14:textId="77777777" w:rsidR="000F0C19" w:rsidRPr="00920158" w:rsidRDefault="000F0C19" w:rsidP="000F0C19">
      <w:pPr>
        <w:spacing w:after="0" w:line="200" w:lineRule="exact"/>
        <w:rPr>
          <w:rFonts w:ascii="Arial" w:hAnsi="Arial" w:cs="Arial"/>
          <w:sz w:val="20"/>
          <w:szCs w:val="20"/>
        </w:rPr>
      </w:pPr>
    </w:p>
    <w:p w14:paraId="66F7B0AE" w14:textId="77777777" w:rsidR="000F0C19" w:rsidRPr="00920158" w:rsidRDefault="000F0C19" w:rsidP="000F0C19">
      <w:pPr>
        <w:spacing w:after="0" w:line="200" w:lineRule="exact"/>
        <w:rPr>
          <w:rFonts w:ascii="Arial" w:hAnsi="Arial" w:cs="Arial"/>
          <w:sz w:val="20"/>
          <w:szCs w:val="20"/>
        </w:rPr>
      </w:pPr>
    </w:p>
    <w:p w14:paraId="474203A3" w14:textId="4D37E51C" w:rsidR="000F0C19" w:rsidRPr="00920158" w:rsidRDefault="00E12FD5"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82" behindDoc="1" locked="0" layoutInCell="1" allowOverlap="1" wp14:anchorId="2BE75598" wp14:editId="2C3D782B">
                <wp:simplePos x="0" y="0"/>
                <wp:positionH relativeFrom="column">
                  <wp:posOffset>147320</wp:posOffset>
                </wp:positionH>
                <wp:positionV relativeFrom="paragraph">
                  <wp:posOffset>82550</wp:posOffset>
                </wp:positionV>
                <wp:extent cx="5546090" cy="228600"/>
                <wp:effectExtent l="4445" t="635" r="2540" b="0"/>
                <wp:wrapNone/>
                <wp:docPr id="403485971"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2583"/>
                          <a:chExt cx="8734" cy="360"/>
                        </a:xfrm>
                      </wpg:grpSpPr>
                      <wps:wsp>
                        <wps:cNvPr id="1465290273" name="Freeform 637"/>
                        <wps:cNvSpPr>
                          <a:spLocks/>
                        </wps:cNvSpPr>
                        <wps:spPr bwMode="auto">
                          <a:xfrm>
                            <a:off x="972" y="2583"/>
                            <a:ext cx="8734" cy="360"/>
                          </a:xfrm>
                          <a:custGeom>
                            <a:avLst/>
                            <a:gdLst>
                              <a:gd name="T0" fmla="+- 0 972 972"/>
                              <a:gd name="T1" fmla="*/ T0 w 8734"/>
                              <a:gd name="T2" fmla="+- 0 2943 2583"/>
                              <a:gd name="T3" fmla="*/ 2943 h 360"/>
                              <a:gd name="T4" fmla="+- 0 9707 972"/>
                              <a:gd name="T5" fmla="*/ T4 w 8734"/>
                              <a:gd name="T6" fmla="+- 0 2943 2583"/>
                              <a:gd name="T7" fmla="*/ 2943 h 360"/>
                              <a:gd name="T8" fmla="+- 0 9707 972"/>
                              <a:gd name="T9" fmla="*/ T8 w 8734"/>
                              <a:gd name="T10" fmla="+- 0 2583 2583"/>
                              <a:gd name="T11" fmla="*/ 2583 h 360"/>
                              <a:gd name="T12" fmla="+- 0 972 972"/>
                              <a:gd name="T13" fmla="*/ T12 w 8734"/>
                              <a:gd name="T14" fmla="+- 0 2583 2583"/>
                              <a:gd name="T15" fmla="*/ 2583 h 360"/>
                              <a:gd name="T16" fmla="+- 0 972 972"/>
                              <a:gd name="T17" fmla="*/ T16 w 8734"/>
                              <a:gd name="T18" fmla="+- 0 2943 2583"/>
                              <a:gd name="T19" fmla="*/ 2943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00257" id="Group 636" o:spid="_x0000_s1026" style="position:absolute;margin-left:11.6pt;margin-top:6.5pt;width:436.7pt;height:18pt;z-index:-251658198" coordorigin="972,2583" coordsize="8734,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HhPdnQMAADoKAAAOAAAAZHJzL2Uyb0RvYy54bWykVtlu2zAQfC/QfyD42KLRYflElKCom6BA L6DuB9AUdaCSqJK05fTru0tKtpxETZA+WCbF0XJ2huTy8vpQlWQvlC5kHdPgwqdE1FwmRZ3F9Ofm 5t2CEm1YnbBS1iKmd0LT66vXry7bZiVCmcsyEYpAkFqv2iamuTHNyvM0z0XF9IVsRA2DqVQVM9BV mZco1kL0qvRC3595rVRJoyQXWsPbtRukVzZ+mgpuvqWpFoaUMQVuxj6VfW7x6V1dslWmWJMXvKPB XsCiYkUNkx5DrZlhZKeKB6GqgiupZWouuKw8maYFFzYHyCbw72Vzq+SusblkqzZrjjKBtPd0enFY /nV/q5ofzXfl2EPzs+S/NOjitU22Go5jP3Ngsm2/yAT8ZDsjbeKHVFUYAlIiB6vv3VFfcTCEw8vp NJr5S7CBw1gYLmZ+ZwDPwSX8bDkPKcHB6WLivOH5x+7rxXwSuU8nM/udx1ZuVsu0Y4bOw1LSJ7X0 /6n1I2eNsCZoVOO7IkUCKz2aTcOlH84nlNSsAiVulBC4TslsMkfqSAPwvbR6qOtgBGEa5H9S0YfS 9LKOC8NWfKfNrZDWGrb/rI1b8Am0rOFJx34DrqRVCWv/7TviE5gMf932OIKCHvTGIxuftMRO3YXs I4GDg0jhMpqQk53ZMRYI52AQy4Jy0vkKu+iIAscHwZZzf/4Yr2mPQl7RCK9ZD7IZjvKa97B/8oJj 7Rm8lj0KeS1GeAXn0qNWjwoWDNW3qEcVC871H3NyKP8mCMe4nes/zm3owD+4nXswxm1owSaYjXE7 92DU0GDowvlKgxMk67cCy/vdwQ91tz2gRRhWMt+ecY3UeEhtwAg4ozb2hIIQgMK9NAIGZRBsz4Qn wUAVwWA1HsBPhQ7ARAufPg8Oulr4cgh3s3QJKyiY90ulogRK5dadBQ0zqBPmi03SxtQdP3lMcfvi QCX3YiMtxJxqwenQPo2X9RAHgZxYJ2gP6P8bG/AI7MtAP9z/OxjsK0j3OZiHE/JSauE8wDytGcfc UbLBuaplWSQ3RVliylpl2w+lInsGN451sJ6so07tM1hpl0wt8TM3Db6BQuaqgSsfW5ncQWVQ0l1b 4JoFjVyqP5S0cGWJqf69Y0pQUn6qocotgyiCnI3tRNN5CB01HNkOR1jNIVRMDYUljs0Pxt2Ldo0q shxmCqybtXwPNT4tsHJYfo5V14FCa1v2ggKtsxvQsG9Rpyvf1V8AAAD//wMAUEsDBBQABgAIAAAA IQDiRPbg3wAAAAgBAAAPAAAAZHJzL2Rvd25yZXYueG1sTI/NTsMwEITvSLyDtUjcqPMDURviVFUF nCokWiTEzY23SdR4HcVukr49ywmOOzOa/aZYz7YTIw6+daQgXkQgkCpnWqoVfB5eH5YgfNBkdOcI FVzRw7q8vSl0btxEHzjuQy24hHyuFTQh9LmUvmrQar9wPRJ7JzdYHfgcamkGPXG57WQSRZm0uiX+ 0Ogetw1W5/3FKnib9LRJ45dxdz5tr9+Hp/evXYxK3d/Nm2cQAefwF4ZffEaHkpmO7kLGi05Bkiac ZD3lSewvV1kG4qjgcRWBLAv5f0D5AwAA//8DAFBLAQItABQABgAIAAAAIQC2gziS/gAAAOEBAAAT AAAAAAAAAAAAAAAAAAAAAABbQ29udGVudF9UeXBlc10ueG1sUEsBAi0AFAAGAAgAAAAhADj9If/W AAAAlAEAAAsAAAAAAAAAAAAAAAAALwEAAF9yZWxzLy5yZWxzUEsBAi0AFAAGAAgAAAAhAMgeE92d AwAAOgoAAA4AAAAAAAAAAAAAAAAALgIAAGRycy9lMm9Eb2MueG1sUEsBAi0AFAAGAAgAAAAhAOJE 9uDfAAAACAEAAA8AAAAAAAAAAAAAAAAA9wUAAGRycy9kb3ducmV2LnhtbFBLBQYAAAAABAAEAPMA AAADBwAAAAA= ">
                <v:shape id="Freeform 637" o:spid="_x0000_s1027" style="position:absolute;left:972;top:2583;width:8734;height:360;visibility:visible;mso-wrap-style:square;v-text-anchor:top" coordsize="8734,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BKY4yAAAAOMAAAAPAAAAZHJzL2Rvd25yZXYueG1sRE/NTsJA EL6b8A6bMeEmW4sFrCxESYxc5KfwAGN3bBu6s013KZWnd01MOM73P/Nlb2rRUesqywoeRxEI4tzq igsFx8P7wwyE88gaa8uk4IccLBeDuzmm2l54T13mCxFC2KWooPS+SaV0eUkG3cg2xIH7tq1BH862 kLrFSwg3tYyjaCINVhwaSmxoVVJ+ys5Ggc6T7a7bZNevD2qqxFn/Vk8/lRre968vIDz1/ib+d691 mP80SeLnKJ6O4e+nAIBc/AIAAP//AwBQSwECLQAUAAYACAAAACEA2+H2y+4AAACFAQAAEwAAAAAA AAAAAAAAAAAAAAAAW0NvbnRlbnRfVHlwZXNdLnhtbFBLAQItABQABgAIAAAAIQBa9CxbvwAAABUB AAALAAAAAAAAAAAAAAAAAB8BAABfcmVscy8ucmVsc1BLAQItABQABgAIAAAAIQC5BKY4yAAAAOMA AAAPAAAAAAAAAAAAAAAAAAcCAABkcnMvZG93bnJldi54bWxQSwUGAAAAAAMAAwC3AAAA/AIAAAAA " path="m,360r8735,l8735,,,,,360xe" fillcolor="#d1d3d4" stroked="f">
                  <v:path arrowok="t" o:connecttype="custom" o:connectlocs="0,2943;8735,2943;8735,2583;0,2583;0,2943" o:connectangles="0,0,0,0,0"/>
                </v:shape>
              </v:group>
            </w:pict>
          </mc:Fallback>
        </mc:AlternateContent>
      </w:r>
    </w:p>
    <w:p w14:paraId="4A926ACB" w14:textId="77777777" w:rsidR="000F0C19" w:rsidRPr="00920158" w:rsidRDefault="000F0C19" w:rsidP="000F0C19">
      <w:pPr>
        <w:spacing w:before="31" w:after="0" w:line="240" w:lineRule="auto"/>
        <w:ind w:left="352" w:right="-20"/>
        <w:rPr>
          <w:rFonts w:ascii="Arial" w:eastAsia="Arial" w:hAnsi="Arial" w:cs="Arial"/>
        </w:rPr>
      </w:pPr>
      <w:r>
        <w:rPr>
          <w:rFonts w:ascii="Arial" w:eastAsia="Arial" w:hAnsi="Arial" w:cs="Arial"/>
          <w:b/>
          <w:bCs/>
          <w:color w:val="58595B"/>
        </w:rPr>
        <w:t xml:space="preserve">5 Constraints on how the </w:t>
      </w:r>
      <w:r>
        <w:rPr>
          <w:rFonts w:ascii="Arial" w:eastAsia="Arial" w:hAnsi="Arial" w:cs="Arial"/>
          <w:b/>
          <w:bCs/>
          <w:i/>
          <w:color w:val="58595B"/>
        </w:rPr>
        <w:t xml:space="preserve">Consultant </w:t>
      </w:r>
      <w:r>
        <w:rPr>
          <w:rFonts w:ascii="Arial" w:eastAsia="Arial" w:hAnsi="Arial" w:cs="Arial"/>
          <w:b/>
          <w:bCs/>
          <w:color w:val="58595B"/>
        </w:rPr>
        <w:t>Provides the Service</w:t>
      </w:r>
    </w:p>
    <w:p w14:paraId="6E17BAC5" w14:textId="77777777" w:rsidR="000F0C19" w:rsidRPr="00920158" w:rsidRDefault="000F0C19" w:rsidP="000F0C19">
      <w:pPr>
        <w:spacing w:before="6" w:after="0" w:line="110" w:lineRule="exact"/>
        <w:rPr>
          <w:rFonts w:ascii="Arial" w:hAnsi="Arial" w:cs="Arial"/>
          <w:sz w:val="11"/>
          <w:szCs w:val="11"/>
        </w:rPr>
      </w:pPr>
    </w:p>
    <w:p w14:paraId="1F650D48"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653C9EBA" w14:textId="77777777" w:rsidTr="0009576A">
        <w:trPr>
          <w:trHeight w:val="596"/>
        </w:trPr>
        <w:tc>
          <w:tcPr>
            <w:tcW w:w="8730" w:type="dxa"/>
            <w:vAlign w:val="center"/>
          </w:tcPr>
          <w:p w14:paraId="02BB446C" w14:textId="77777777" w:rsidR="000F0C19" w:rsidRPr="00920158" w:rsidRDefault="000F0C19" w:rsidP="0009576A">
            <w:pPr>
              <w:ind w:left="155" w:right="-20"/>
              <w:rPr>
                <w:rFonts w:ascii="Arial" w:hAnsi="Arial" w:cs="Arial"/>
                <w:sz w:val="18"/>
                <w:szCs w:val="18"/>
              </w:rPr>
            </w:pPr>
            <w:r>
              <w:rPr>
                <w:rFonts w:ascii="Arial" w:eastAsia="Arial" w:hAnsi="Arial" w:cs="Arial"/>
                <w:b/>
                <w:bCs/>
                <w:color w:val="231F20"/>
                <w:sz w:val="18"/>
                <w:szCs w:val="18"/>
              </w:rPr>
              <w:t xml:space="preserve">State any constraints on sequence and timing of work and on method and conduct of work including the requirements for any work by the </w:t>
            </w:r>
            <w:r>
              <w:rPr>
                <w:rFonts w:ascii="Arial" w:eastAsia="Arial" w:hAnsi="Arial" w:cs="Arial"/>
                <w:b/>
                <w:bCs/>
                <w:i/>
                <w:color w:val="231F20"/>
                <w:sz w:val="18"/>
                <w:szCs w:val="18"/>
              </w:rPr>
              <w:t>Client</w:t>
            </w:r>
            <w:r>
              <w:rPr>
                <w:rFonts w:ascii="Arial" w:eastAsia="Arial" w:hAnsi="Arial" w:cs="Arial"/>
                <w:b/>
                <w:bCs/>
                <w:color w:val="231F20"/>
                <w:sz w:val="18"/>
                <w:szCs w:val="18"/>
              </w:rPr>
              <w:t>.</w:t>
            </w:r>
          </w:p>
        </w:tc>
      </w:tr>
    </w:tbl>
    <w:p w14:paraId="61A227F4"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A745B26" w14:textId="77777777" w:rsidTr="0009576A">
        <w:trPr>
          <w:trHeight w:val="4538"/>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97127513"/>
              <w:placeholder>
                <w:docPart w:val="FC0E0EECC8144EF2AED4E0724B1C84BA"/>
              </w:placeholder>
            </w:sdtPr>
            <w:sdtContent>
              <w:sdt>
                <w:sdtPr>
                  <w:id w:val="561382460"/>
                  <w:placeholder>
                    <w:docPart w:val="BD3CDA0BDEB54223BEA270F47886421A"/>
                  </w:placeholder>
                </w:sdtPr>
                <w:sdtContent>
                  <w:p w14:paraId="285C6F5C" w14:textId="3E8FC35C" w:rsidR="00587F82" w:rsidRPr="006B5B71" w:rsidRDefault="00587F82" w:rsidP="006B5B71">
                    <w:pPr>
                      <w:spacing w:before="36" w:line="203" w:lineRule="exact"/>
                      <w:ind w:right="-20"/>
                      <w:rPr>
                        <w:rFonts w:ascii="Arial" w:hAnsi="Arial" w:cs="Arial"/>
                        <w:sz w:val="18"/>
                        <w:szCs w:val="18"/>
                        <w:u w:val="single"/>
                      </w:rPr>
                    </w:pPr>
                    <w:r>
                      <w:rPr>
                        <w:rFonts w:ascii="Arial" w:hAnsi="Arial" w:cs="Arial"/>
                        <w:sz w:val="18"/>
                        <w:szCs w:val="18"/>
                        <w:u w:val="single"/>
                      </w:rPr>
                      <w:t>Communications</w:t>
                    </w:r>
                  </w:p>
                  <w:p w14:paraId="45562A3B" w14:textId="591459CC" w:rsidR="00587F82" w:rsidRPr="00115B92" w:rsidRDefault="00B8458A" w:rsidP="00115B92">
                    <w:pPr>
                      <w:pStyle w:val="ListParagraph"/>
                      <w:widowControl w:val="0"/>
                      <w:numPr>
                        <w:ilvl w:val="0"/>
                        <w:numId w:val="13"/>
                      </w:numPr>
                      <w:spacing w:before="36" w:after="200" w:line="203" w:lineRule="exact"/>
                      <w:ind w:right="-20"/>
                      <w:rPr>
                        <w:rFonts w:ascii="Arial" w:hAnsi="Arial" w:cs="Arial"/>
                        <w:sz w:val="18"/>
                        <w:szCs w:val="18"/>
                      </w:rPr>
                    </w:pPr>
                    <w:r>
                      <w:rPr>
                        <w:rFonts w:ascii="Arial" w:hAnsi="Arial" w:cs="Arial"/>
                        <w:sz w:val="18"/>
                        <w:szCs w:val="18"/>
                      </w:rPr>
                      <w:t>All communication should be between the WRT Project Officer (</w:t>
                    </w:r>
                    <w:r>
                      <w:rPr>
                        <w:rFonts w:ascii="Arial" w:hAnsi="Arial" w:cs="Arial"/>
                        <w:i/>
                        <w:iCs/>
                        <w:sz w:val="18"/>
                        <w:szCs w:val="18"/>
                      </w:rPr>
                      <w:t>client</w:t>
                    </w:r>
                    <w:r>
                      <w:rPr>
                        <w:rFonts w:ascii="Arial" w:hAnsi="Arial" w:cs="Arial"/>
                        <w:sz w:val="18"/>
                        <w:szCs w:val="18"/>
                      </w:rPr>
                      <w:t xml:space="preserve">) and the nominated representative of the </w:t>
                    </w:r>
                    <w:r>
                      <w:rPr>
                        <w:rFonts w:ascii="Arial" w:hAnsi="Arial" w:cs="Arial"/>
                        <w:i/>
                        <w:iCs/>
                        <w:sz w:val="18"/>
                        <w:szCs w:val="18"/>
                      </w:rPr>
                      <w:t>consultant</w:t>
                    </w:r>
                    <w:r>
                      <w:rPr>
                        <w:rFonts w:ascii="Arial" w:hAnsi="Arial" w:cs="Arial"/>
                        <w:sz w:val="18"/>
                        <w:szCs w:val="18"/>
                      </w:rPr>
                      <w:t>.</w:t>
                    </w:r>
                  </w:p>
                  <w:p w14:paraId="159EE21E" w14:textId="77777777" w:rsidR="00587F82" w:rsidRPr="001E4050" w:rsidRDefault="00587F82" w:rsidP="00587F82">
                    <w:pPr>
                      <w:spacing w:before="36" w:line="203" w:lineRule="exact"/>
                      <w:ind w:right="-20"/>
                      <w:rPr>
                        <w:rFonts w:ascii="Arial" w:hAnsi="Arial" w:cs="Arial"/>
                        <w:sz w:val="18"/>
                        <w:szCs w:val="18"/>
                        <w:u w:val="single"/>
                      </w:rPr>
                    </w:pPr>
                    <w:r>
                      <w:rPr>
                        <w:rFonts w:ascii="Arial" w:hAnsi="Arial" w:cs="Arial"/>
                        <w:sz w:val="18"/>
                        <w:szCs w:val="18"/>
                        <w:u w:val="single"/>
                      </w:rPr>
                      <w:t xml:space="preserve">Subcontracting </w:t>
                    </w:r>
                  </w:p>
                  <w:p w14:paraId="0B5553B8" w14:textId="4CEC229D" w:rsidR="00587F82" w:rsidRDefault="00587F82" w:rsidP="00587F82">
                    <w:pPr>
                      <w:pStyle w:val="ListParagraph"/>
                      <w:widowControl w:val="0"/>
                      <w:numPr>
                        <w:ilvl w:val="0"/>
                        <w:numId w:val="15"/>
                      </w:numPr>
                      <w:spacing w:before="36" w:after="200" w:line="203" w:lineRule="exact"/>
                      <w:ind w:right="-20"/>
                      <w:rPr>
                        <w:rFonts w:ascii="Arial" w:hAnsi="Arial" w:cs="Arial"/>
                        <w:sz w:val="18"/>
                        <w:szCs w:val="18"/>
                      </w:rPr>
                    </w:pPr>
                    <w:r>
                      <w:rPr>
                        <w:rFonts w:ascii="Arial" w:hAnsi="Arial" w:cs="Arial"/>
                        <w:sz w:val="18"/>
                        <w:szCs w:val="18"/>
                      </w:rPr>
                      <w:t xml:space="preserve">Where the </w:t>
                    </w:r>
                    <w:r>
                      <w:rPr>
                        <w:rFonts w:ascii="Arial" w:hAnsi="Arial" w:cs="Arial"/>
                        <w:i/>
                        <w:iCs/>
                        <w:sz w:val="18"/>
                        <w:szCs w:val="18"/>
                      </w:rPr>
                      <w:t xml:space="preserve">Consultant </w:t>
                    </w:r>
                    <w:r>
                      <w:rPr>
                        <w:rFonts w:ascii="Arial" w:hAnsi="Arial" w:cs="Arial"/>
                        <w:sz w:val="18"/>
                        <w:szCs w:val="18"/>
                      </w:rPr>
                      <w:t xml:space="preserve">intends to subcontract part of the works, this should be agreed in advance with the Client. The </w:t>
                    </w:r>
                    <w:r>
                      <w:rPr>
                        <w:rFonts w:ascii="Arial" w:hAnsi="Arial" w:cs="Arial"/>
                        <w:i/>
                        <w:iCs/>
                        <w:sz w:val="18"/>
                        <w:szCs w:val="18"/>
                      </w:rPr>
                      <w:t>Consultant</w:t>
                    </w:r>
                    <w:r>
                      <w:rPr>
                        <w:rFonts w:ascii="Arial" w:hAnsi="Arial" w:cs="Arial"/>
                        <w:sz w:val="18"/>
                        <w:szCs w:val="18"/>
                      </w:rPr>
                      <w:t xml:space="preserve"> should ensure that Health &amp; Safety due diligence is carried out and provided to the </w:t>
                    </w:r>
                    <w:r>
                      <w:rPr>
                        <w:rFonts w:ascii="Arial" w:hAnsi="Arial" w:cs="Arial"/>
                        <w:i/>
                        <w:iCs/>
                        <w:sz w:val="18"/>
                        <w:szCs w:val="18"/>
                      </w:rPr>
                      <w:t>Client</w:t>
                    </w:r>
                    <w:r>
                      <w:rPr>
                        <w:rFonts w:ascii="Arial" w:hAnsi="Arial" w:cs="Arial"/>
                        <w:sz w:val="18"/>
                        <w:szCs w:val="18"/>
                      </w:rPr>
                      <w:t xml:space="preserve"> in respect of the Subcontractor either in the form of the WRT Health &amp; Safety Assessment Form or equivalent. As per Condition 21 of the Contract, if the </w:t>
                    </w:r>
                    <w:r>
                      <w:rPr>
                        <w:rFonts w:ascii="Arial" w:hAnsi="Arial" w:cs="Arial"/>
                        <w:i/>
                        <w:iCs/>
                        <w:sz w:val="18"/>
                        <w:szCs w:val="18"/>
                      </w:rPr>
                      <w:t xml:space="preserve">Consultant </w:t>
                    </w:r>
                    <w:r>
                      <w:rPr>
                        <w:rFonts w:ascii="Arial" w:hAnsi="Arial" w:cs="Arial"/>
                        <w:sz w:val="18"/>
                        <w:szCs w:val="18"/>
                      </w:rPr>
                      <w:t xml:space="preserve">subcontracts work, it is responsible for Providing the Service as if it had not been subcontracted. Where a Subcontractor is used, the </w:t>
                    </w:r>
                    <w:r>
                      <w:rPr>
                        <w:rFonts w:ascii="Arial" w:hAnsi="Arial" w:cs="Arial"/>
                        <w:i/>
                        <w:iCs/>
                        <w:sz w:val="18"/>
                        <w:szCs w:val="18"/>
                      </w:rPr>
                      <w:t>Client</w:t>
                    </w:r>
                    <w:r>
                      <w:rPr>
                        <w:rFonts w:ascii="Arial" w:hAnsi="Arial" w:cs="Arial"/>
                        <w:sz w:val="18"/>
                        <w:szCs w:val="18"/>
                      </w:rPr>
                      <w:t xml:space="preserve"> reserves the right to instruct the Consultant to stop using a person to Provide the Service.  </w:t>
                    </w:r>
                  </w:p>
                  <w:p w14:paraId="637983DF" w14:textId="77777777" w:rsidR="00587F82" w:rsidRPr="004A5E4F" w:rsidRDefault="00587F82" w:rsidP="00587F82">
                    <w:pPr>
                      <w:spacing w:before="36" w:line="203" w:lineRule="exact"/>
                      <w:ind w:right="-20"/>
                      <w:rPr>
                        <w:rFonts w:ascii="Arial" w:hAnsi="Arial" w:cs="Arial"/>
                        <w:sz w:val="18"/>
                        <w:szCs w:val="18"/>
                        <w:u w:val="single"/>
                      </w:rPr>
                    </w:pPr>
                    <w:r>
                      <w:rPr>
                        <w:rFonts w:ascii="Arial" w:hAnsi="Arial" w:cs="Arial"/>
                        <w:sz w:val="18"/>
                        <w:szCs w:val="18"/>
                        <w:u w:val="single"/>
                      </w:rPr>
                      <w:t>Dispute resolution</w:t>
                    </w:r>
                  </w:p>
                  <w:p w14:paraId="47C4ED89" w14:textId="77777777" w:rsidR="00587F82" w:rsidRPr="0017347D" w:rsidRDefault="00587F82" w:rsidP="00587F82">
                    <w:pPr>
                      <w:pStyle w:val="ListParagraph"/>
                      <w:widowControl w:val="0"/>
                      <w:numPr>
                        <w:ilvl w:val="0"/>
                        <w:numId w:val="15"/>
                      </w:numPr>
                      <w:spacing w:before="36" w:after="200" w:line="203" w:lineRule="exact"/>
                      <w:ind w:right="-20"/>
                      <w:rPr>
                        <w:rFonts w:ascii="Arial" w:hAnsi="Arial" w:cs="Arial"/>
                        <w:sz w:val="18"/>
                        <w:szCs w:val="18"/>
                      </w:rPr>
                    </w:pPr>
                    <w:r>
                      <w:rPr>
                        <w:rFonts w:ascii="Arial" w:hAnsi="Arial" w:cs="Arial"/>
                        <w:sz w:val="18"/>
                        <w:szCs w:val="18"/>
                      </w:rPr>
                      <w:t xml:space="preserve">Any disputes are to be resolved in the first instance by the Project Managers of the </w:t>
                    </w:r>
                    <w:r>
                      <w:rPr>
                        <w:rFonts w:ascii="Arial" w:hAnsi="Arial" w:cs="Arial"/>
                        <w:i/>
                        <w:iCs/>
                        <w:sz w:val="18"/>
                        <w:szCs w:val="18"/>
                      </w:rPr>
                      <w:t>Client</w:t>
                    </w:r>
                    <w:r>
                      <w:rPr>
                        <w:rFonts w:ascii="Arial" w:hAnsi="Arial" w:cs="Arial"/>
                        <w:sz w:val="18"/>
                        <w:szCs w:val="18"/>
                      </w:rPr>
                      <w:t xml:space="preserve"> and </w:t>
                    </w:r>
                    <w:r>
                      <w:rPr>
                        <w:rFonts w:ascii="Arial" w:hAnsi="Arial" w:cs="Arial"/>
                        <w:i/>
                        <w:iCs/>
                        <w:sz w:val="18"/>
                        <w:szCs w:val="18"/>
                      </w:rPr>
                      <w:t>Consultant</w:t>
                    </w:r>
                    <w:r>
                      <w:rPr>
                        <w:rFonts w:ascii="Arial" w:hAnsi="Arial" w:cs="Arial"/>
                        <w:sz w:val="18"/>
                        <w:szCs w:val="18"/>
                      </w:rPr>
                      <w:t xml:space="preserve">. Where a resolution between these two designated individuals is not possible, the dispute should be escalated to the Chief Executives of the parties for resolution. Should the Chief Executives fail to reach agreement the dispute is to be referred </w:t>
                    </w:r>
                    <w:proofErr w:type="gramStart"/>
                    <w:r>
                      <w:rPr>
                        <w:rFonts w:ascii="Arial" w:hAnsi="Arial" w:cs="Arial"/>
                        <w:sz w:val="18"/>
                        <w:szCs w:val="18"/>
                      </w:rPr>
                      <w:t>to</w:t>
                    </w:r>
                    <w:proofErr w:type="gramEnd"/>
                    <w:r>
                      <w:rPr>
                        <w:rFonts w:ascii="Arial" w:hAnsi="Arial" w:cs="Arial"/>
                        <w:sz w:val="18"/>
                        <w:szCs w:val="18"/>
                      </w:rPr>
                      <w:t xml:space="preserve"> a neutral third party for mediation / conciliation. Only when these steps fail should the dispute be resolved in line with the Contract Data as set out on page 4 of this contract.</w:t>
                    </w:r>
                  </w:p>
                  <w:p w14:paraId="68D96D58" w14:textId="77777777" w:rsidR="00587F82" w:rsidRDefault="00000000" w:rsidP="00587F82">
                    <w:pPr>
                      <w:spacing w:before="36" w:line="203" w:lineRule="exact"/>
                      <w:ind w:right="-20"/>
                    </w:pPr>
                  </w:p>
                </w:sdtContent>
              </w:sdt>
              <w:p w14:paraId="24E39914" w14:textId="7844BB3B" w:rsidR="000F0C19" w:rsidRPr="00920158" w:rsidRDefault="00000000" w:rsidP="0009576A">
                <w:pPr>
                  <w:spacing w:before="36" w:line="203" w:lineRule="exact"/>
                  <w:ind w:right="-20"/>
                  <w:rPr>
                    <w:rFonts w:ascii="Arial" w:hAnsi="Arial" w:cs="Arial"/>
                    <w:sz w:val="18"/>
                    <w:szCs w:val="18"/>
                  </w:rPr>
                </w:pPr>
              </w:p>
            </w:sdtContent>
          </w:sdt>
        </w:tc>
      </w:tr>
    </w:tbl>
    <w:p w14:paraId="6CD99433" w14:textId="77777777" w:rsidR="000F0C19" w:rsidRPr="00920158" w:rsidRDefault="000F0C19" w:rsidP="000F0C19">
      <w:pPr>
        <w:spacing w:before="36" w:after="0" w:line="240" w:lineRule="auto"/>
        <w:ind w:left="112" w:right="-20"/>
        <w:rPr>
          <w:rFonts w:ascii="Arial" w:eastAsia="Arial" w:hAnsi="Arial" w:cs="Arial"/>
          <w:sz w:val="18"/>
          <w:szCs w:val="18"/>
        </w:rPr>
      </w:pPr>
      <w:r>
        <w:rPr>
          <w:rFonts w:ascii="Arial" w:eastAsia="Arial" w:hAnsi="Arial" w:cs="Arial"/>
          <w:color w:val="FFFFFF"/>
          <w:sz w:val="18"/>
          <w:szCs w:val="18"/>
        </w:rPr>
        <w:t>10</w:t>
      </w:r>
    </w:p>
    <w:p w14:paraId="721748BC" w14:textId="77777777" w:rsidR="00231771" w:rsidRPr="00920158" w:rsidRDefault="00231771" w:rsidP="000F0C19">
      <w:pPr>
        <w:spacing w:after="0"/>
        <w:rPr>
          <w:rFonts w:ascii="Arial" w:hAnsi="Arial" w:cs="Arial"/>
        </w:rPr>
        <w:sectPr w:rsidR="00231771" w:rsidRPr="00920158" w:rsidSect="00231771">
          <w:type w:val="continuous"/>
          <w:pgSz w:w="11907" w:h="16839" w:code="9"/>
          <w:pgMar w:top="1620" w:right="1520" w:bottom="274" w:left="1170" w:header="720" w:footer="720" w:gutter="0"/>
          <w:cols w:space="720"/>
        </w:sectPr>
      </w:pPr>
    </w:p>
    <w:p w14:paraId="024E36D5"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1520" w:bottom="274" w:left="1170" w:header="720" w:footer="720" w:gutter="0"/>
          <w:cols w:space="720"/>
        </w:sectPr>
      </w:pPr>
    </w:p>
    <w:p w14:paraId="0D9A3777" w14:textId="29E71DDF" w:rsidR="000F0C19" w:rsidRPr="00920158" w:rsidRDefault="00E12FD5" w:rsidP="000F0C19">
      <w:pPr>
        <w:spacing w:before="21" w:after="0" w:line="633" w:lineRule="exact"/>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72" behindDoc="1" locked="0" layoutInCell="1" allowOverlap="1" wp14:anchorId="64CB85A7" wp14:editId="029504D5">
                <wp:simplePos x="0" y="0"/>
                <wp:positionH relativeFrom="column">
                  <wp:posOffset>-163195</wp:posOffset>
                </wp:positionH>
                <wp:positionV relativeFrom="paragraph">
                  <wp:posOffset>-76835</wp:posOffset>
                </wp:positionV>
                <wp:extent cx="6155690" cy="8609330"/>
                <wp:effectExtent l="8255" t="8890" r="8255" b="11430"/>
                <wp:wrapNone/>
                <wp:docPr id="264630517"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9330"/>
                          <a:chOff x="663" y="868"/>
                          <a:chExt cx="9694" cy="13558"/>
                        </a:xfrm>
                      </wpg:grpSpPr>
                      <wpg:grpSp>
                        <wpg:cNvPr id="891675339" name="Group 593"/>
                        <wpg:cNvGrpSpPr>
                          <a:grpSpLocks/>
                        </wpg:cNvGrpSpPr>
                        <wpg:grpSpPr bwMode="auto">
                          <a:xfrm>
                            <a:off x="663" y="876"/>
                            <a:ext cx="9694" cy="853"/>
                            <a:chOff x="663" y="876"/>
                            <a:chExt cx="9694" cy="853"/>
                          </a:xfrm>
                        </wpg:grpSpPr>
                        <wps:wsp>
                          <wps:cNvPr id="1371648529" name="Freeform 594"/>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9625793" name="Group 595"/>
                        <wpg:cNvGrpSpPr>
                          <a:grpSpLocks/>
                        </wpg:cNvGrpSpPr>
                        <wpg:grpSpPr bwMode="auto">
                          <a:xfrm>
                            <a:off x="663" y="868"/>
                            <a:ext cx="9694" cy="2"/>
                            <a:chOff x="663" y="868"/>
                            <a:chExt cx="9694" cy="2"/>
                          </a:xfrm>
                        </wpg:grpSpPr>
                        <wps:wsp>
                          <wps:cNvPr id="1067888299" name="Freeform 596"/>
                          <wps:cNvSpPr>
                            <a:spLocks/>
                          </wps:cNvSpPr>
                          <wps:spPr bwMode="auto">
                            <a:xfrm>
                              <a:off x="663" y="868"/>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4103926" name="Group 597"/>
                        <wpg:cNvGrpSpPr>
                          <a:grpSpLocks/>
                        </wpg:cNvGrpSpPr>
                        <wpg:grpSpPr bwMode="auto">
                          <a:xfrm>
                            <a:off x="663" y="1736"/>
                            <a:ext cx="9694" cy="2"/>
                            <a:chOff x="663" y="1736"/>
                            <a:chExt cx="9694" cy="2"/>
                          </a:xfrm>
                        </wpg:grpSpPr>
                        <wps:wsp>
                          <wps:cNvPr id="1359547966" name="Freeform 598"/>
                          <wps:cNvSpPr>
                            <a:spLocks/>
                          </wps:cNvSpPr>
                          <wps:spPr bwMode="auto">
                            <a:xfrm>
                              <a:off x="663" y="1736"/>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3363218" name="Group 599"/>
                        <wpg:cNvGrpSpPr>
                          <a:grpSpLocks/>
                        </wpg:cNvGrpSpPr>
                        <wpg:grpSpPr bwMode="auto">
                          <a:xfrm>
                            <a:off x="668" y="876"/>
                            <a:ext cx="2" cy="13550"/>
                            <a:chOff x="668" y="876"/>
                            <a:chExt cx="2" cy="13550"/>
                          </a:xfrm>
                        </wpg:grpSpPr>
                        <wps:wsp>
                          <wps:cNvPr id="48960091" name="Freeform 600"/>
                          <wps:cNvSpPr>
                            <a:spLocks/>
                          </wps:cNvSpPr>
                          <wps:spPr bwMode="auto">
                            <a:xfrm>
                              <a:off x="668"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AF837A" id="Group 592" o:spid="_x0000_s1026" style="position:absolute;margin-left:-12.85pt;margin-top:-6.05pt;width:484.7pt;height:677.9pt;z-index:-251658208" coordorigin="663,868" coordsize="9694,1355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WJC1hQUAANYaAAAOAAAAZHJzL2Uyb0RvYy54bWzsWV1v2zYUfR+w/0DocUNjfViSJcQpgrQJ BnRbgXo/gJZkS5gsaqQcp/v1OyRFWXKsJHWTFBjyEEcyLy8vDy/PPaTP399tSnKbcVGwam45Z7ZF siphaVGt59Zfi+t3M4uIhlYpLVmVza2vmbDeX/z80/mujjOX5axMM07gpBLxrp5bedPU8WQikjzb UHHG6qxC44rxDW3wyteTlNMdvG/KiWvbwWTHeFpzlmRC4NsPutG6UP5Xqyxp/lytRNaQcm4htkZ9 cvW5lJ+Ti3Marzmt8yJpw6AnRLGhRYVBO1cfaEPJlhf3XG2KhDPBVs1ZwjYTtloVSabmgNk49sFs bjjb1mou63i3rjuYAO0BTie7Tf64veH1l/oz19Hj8RNL/hbAZbKr13G/Xb6vtTFZ7n5nKdaTbhum Jn634hvpAlMidwrfrx2+2V1DEnwZOL4fRFiGBG2zwI48r12BJMcyyX5B4FlEtc702iT5x7Z3FERT 3dXxfF81T2isx1WxtrHJtW8D1Y+Yw2dOihRjRk4Q+p4XWaSiG4SvECZ+5MnBDucrV/O58OjmFQZ6 XgaT/axmvoqCxvfBMJ2OgdF2G4UC+0rsU0d8X+p8yWmdqYwUMjVaWB0vdILpzHc7XK95lslNC2in Glplb/JM9JOs17KrRSyQi4+m19Ph7HABrlvR3GRMpSm9/SQavflTPKnkT9ukWCBDV5sSPPDrO2IT jCX/9LKtOyPHGP0yIQub7Ihaydal8eQaI+XJCd0ZmZnF3LtCyuvx4ErZ5KRLhr0Vkr8XlWN7fngs Lt+YybimI3EFxujBuEJj9WBcYPinxIXc6Ca5mI3E5QyhB1bH8HL62Eubo3g5Q/DHlrEP/sJxxwIb oj8WWB/88cCG6I8F1kd/4QRjgR3AP5JiTh/+YY5hh6zNHqC52RbJXdXuCzwRKsu5rYi+ZkIS9QJr AJ5eqH0BF7CSm2jEGLhI41BuokeNEao0xio/xdrRBWPh+E8zB6zKe9Q31zG1E+ZQDYd6gVsEemEp +9C4po3EyTyS3dzSNJ6jxIDFZcOG3WYLpkyafUEER7bD7tvLqm+nHSHCvakxMP9r5bAzVCUUEzDN 5r82w4aCs6fYHA4Il3KiasG6GUugejQqWFmk10VZyokKvl5elZzcUoity/AyurxqJzswK1WiVEx2 0wssv0EF19wv67CIlyz9ijrAmVZsUJh4yBn/1yI7qLW5Jf7ZUp5ZpPytQk2LnOkUM23Uy9QPXbzw fsuy30KrBK7mVmMhseXjVaMl4bbmxTrHSI5aw4pdQt6sClkoVHw6qvYFZVU9DbSGUgydlDD1MfCi wPVDyIwD3aFy9lV0R9Dqqfu6Q2UklvWbJJhJ4+Py6zU0hx2Es9nMjY5pDqWxZBpBozy/5ngESmwR I4b7W+XHKI4xlTCoev2ih+hPrwaGZh4uBpqwB7aSVrqCczL/jvOuGexR1jWGmkQR1qMU2BGZZGBV CnzXV/QxYL0BObqecw2K0uw3MMOJr0rxPY3zjKYf2+eGFqV+RkT/f7Z0p1C3kQuZNDylKfnwGmzp hN7oMW2MLvd9jp3Sfjxfen7kT8Mo6FDtndFUbXgpvtwDM1J7kNNvhPmQen4jzDfC1JryqLyMAs8L PNfBSXDIl+qI87J8iTHlWcXcaZgdjqO3vOOTF3WqzA3k5UGfPV0e9uqI4fB67xX05XQWBbYd4ZSr Me3YEt/Kwv38bHkAyxiUHSjDk9g3yMuxy4veBY2+u+gt3/4aanirgnOX6x+7o+kLTG2Uk84f5nCC yNRHWVw8aN30oMhsbQe3Exj1O0QmzvY6/tNVpg4KXqbm8uFNZs6t9rj+QodyRR348QRHdXmfr37o kb/O9N/VMT7ufo66+A8AAP//AwBQSwMEFAAGAAgAAAAhAOS9Dw/hAAAADAEAAA8AAABkcnMvZG93 bnJldi54bWxMj81OwzAQhO9IvIO1SNxaxwnlJ8Spqgo4VZVokRA3N9kmUeN1FLtJ+vZsT3Cb3fk0 O5stJ9uKAXvfONKg5hEIpMKVDVUavvbvs2cQPhgqTesINVzQwzK/vclMWrqRPnHYhUpwCPnUaKhD 6FIpfVGjNX7uOiT2jq63JvDYV7LszcjhtpVxFD1KaxriC7XpcF1jcdqdrYaP0YyrRL0Nm9NxffnZ L7bfG4Va399Nq1cQAafwB8O1PleHnDsd3JlKL1oNs3jxxCgLFSsQTLw8JLw5MJpclcwz+f+J/BcA AP//AwBQSwECLQAUAAYACAAAACEAtoM4kv4AAADhAQAAEwAAAAAAAAAAAAAAAAAAAAAAW0NvbnRl bnRfVHlwZXNdLnhtbFBLAQItABQABgAIAAAAIQA4/SH/1gAAAJQBAAALAAAAAAAAAAAAAAAAAC8B AABfcmVscy8ucmVsc1BLAQItABQABgAIAAAAIQDgWJC1hQUAANYaAAAOAAAAAAAAAAAAAAAAAC4C AABkcnMvZTJvRG9jLnhtbFBLAQItABQABgAIAAAAIQDkvQ8P4QAAAAwBAAAPAAAAAAAAAAAAAAAA AN8HAABkcnMvZG93bnJldi54bWxQSwUGAAAAAAQABADzAAAA7QgAAAAA ">
                <v:group id="Group 593" o:spid="_x0000_s1027" style="position:absolute;left:663;top:876;width:9694;height:853" coordorigin="663,876"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5AnRywAAAOIAAAAPAAAAZHJzL2Rvd25yZXYueG1sRI9Ba8JA FITvhf6H5QnedJMGrUZXEbHFgxSqBfH2yD6TYPZtyG6T+O+7gtDjMDPfMMt1byrRUuNKywricQSC OLO65FzBz+ljNAPhPLLGyjIpuJOD9er1ZYmpth1/U3v0uQgQdikqKLyvUyldVpBBN7Y1cfCutjHo g2xyqRvsAtxU8i2KptJgyWGhwJq2BWW3469R8Nlht0niXXu4Xbf3y2nydT7EpNRw0G8WIDz1/j/8 bO+1gtk8nr5PkmQOj0vhDsjVHwAAAP//AwBQSwECLQAUAAYACAAAACEA2+H2y+4AAACFAQAAEwAA AAAAAAAAAAAAAAAAAAAAW0NvbnRlbnRfVHlwZXNdLnhtbFBLAQItABQABgAIAAAAIQBa9CxbvwAA ABUBAAALAAAAAAAAAAAAAAAAAB8BAABfcmVscy8ucmVsc1BLAQItABQABgAIAAAAIQDz5AnRywAA AOIAAAAPAAAAAAAAAAAAAAAAAAcCAABkcnMvZG93bnJldi54bWxQSwUGAAAAAAMAAwC3AAAA/wIA AAAA ">
                  <v:shape id="Freeform 594" o:spid="_x0000_s1028" style="position:absolute;left:663;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mx0XygAAAOMAAAAPAAAAZHJzL2Rvd25yZXYueG1sRE/da8Iw EH8f7H8IN9jbTP2YumqUMeombgzWbeDj0ZxtsbmUJGr33xth4OP9vm++7EwjjuR8bVlBv5eAIC6s rrlU8PO9epiC8AFZY2OZFPyRh+Xi9maOqbYn/qJjHkoRQ9inqKAKoU2l9EVFBn3PtsSR21lnMMTT lVI7PMVw08hBkoylwZpjQ4UtvVRU7PODUdDkk2H5uc2y3W+d7d9ePzbSvW+Uur/rnmcgAnXhKv53 r3WcP5z0x6Pp4+AJLj9FAOTiDAAA//8DAFBLAQItABQABgAIAAAAIQDb4fbL7gAAAIUBAAATAAAA AAAAAAAAAAAAAAAAAABbQ29udGVudF9UeXBlc10ueG1sUEsBAi0AFAAGAAgAAAAhAFr0LFu/AAAA FQEAAAsAAAAAAAAAAAAAAAAAHwEAAF9yZWxzLy5yZWxzUEsBAi0AFAAGAAgAAAAhAEWbHRfKAAAA 4wAAAA8AAAAAAAAAAAAAAAAABwIAAGRycy9kb3ducmV2LnhtbFBLBQYAAAAAAwADALcAAAD+AgAA AAA= " path="m,852r9694,l9694,,,,,852e" fillcolor="#a7a9ac" stroked="f">
                    <v:path arrowok="t" o:connecttype="custom" o:connectlocs="0,1728;9694,1728;9694,876;0,876;0,1728" o:connectangles="0,0,0,0,0"/>
                  </v:shape>
                </v:group>
                <v:group id="Group 595" o:spid="_x0000_s1029" style="position:absolute;left:663;top:868;width:9694;height:2" coordorigin="663,868"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0LXUyQAAAOMAAAAPAAAAZHJzL2Rvd25yZXYueG1sRE/NasJA EL4LfYdlCr3VTQymNbqKSFt6kEKjIN6G7JgEs7Mhu03i23cLBY/z/c9qM5pG9NS52rKCeBqBIC6s rrlUcDy8P7+CcB5ZY2OZFNzIwWb9MFlhpu3A39TnvhQhhF2GCirv20xKV1Rk0E1tSxy4i+0M+nB2 pdQdDiHcNHIWRak0WHNoqLClXUXFNf8xCj4GHLZJ/Nbvr5fd7XyYf532MSn19DhulyA8jf4u/nd/ 6jA/TRbpbP6ySODvpwCAXP8CAAD//wMAUEsBAi0AFAAGAAgAAAAhANvh9svuAAAAhQEAABMAAAAA AAAAAAAAAAAAAAAAAFtDb250ZW50X1R5cGVzXS54bWxQSwECLQAUAAYACAAAACEAWvQsW78AAAAV AQAACwAAAAAAAAAAAAAAAAAfAQAAX3JlbHMvLnJlbHNQSwECLQAUAAYACAAAACEAjtC11MkAAADj AAAADwAAAAAAAAAAAAAAAAAHAgAAZHJzL2Rvd25yZXYueG1sUEsFBgAAAAADAAMAtwAAAP0CAAAA AA== ">
                  <v:shape id="Freeform 596" o:spid="_x0000_s1030" style="position:absolute;left:663;top:868;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widoyAAAAOMAAAAPAAAAZHJzL2Rvd25yZXYueG1sRE/NasJA EL4XfIdlBG91oxabRFcRtdKDF63gdciOSTA7G7JrEvv03UKhx/n+Z7nuTSVaalxpWcFkHIEgzqwu OVdw+fp4jUE4j6yxskwKnuRgvRq8LDHVtuMTtWefixDCLkUFhfd1KqXLCjLoxrYmDtzNNgZ9OJtc 6ga7EG4qOY2iuTRYcmgosKZtQdn9/DAKzGVPj91+1yaHWXd/+752x8MzV2o07DcLEJ56/y/+c3/q MD+av8dxPE0S+P0pACBXPwAAAP//AwBQSwECLQAUAAYACAAAACEA2+H2y+4AAACFAQAAEwAAAAAA AAAAAAAAAAAAAAAAW0NvbnRlbnRfVHlwZXNdLnhtbFBLAQItABQABgAIAAAAIQBa9CxbvwAAABUB AAALAAAAAAAAAAAAAAAAAB8BAABfcmVscy8ucmVsc1BLAQItABQABgAIAAAAIQDMwidoyAAAAOMA AAAPAAAAAAAAAAAAAAAAAAcCAABkcnMvZG93bnJldi54bWxQSwUGAAAAAAMAAwC3AAAA/AIAAAAA " path="m,l9694,e" filled="f" strokecolor="#231f20">
                    <v:path arrowok="t" o:connecttype="custom" o:connectlocs="0,0;9694,0" o:connectangles="0,0"/>
                  </v:shape>
                </v:group>
                <v:group id="Group 597" o:spid="_x0000_s1031" style="position:absolute;left:663;top:1736;width:9694;height:2" coordorigin="663,1736"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j8XByAAAAOMAAAAPAAAAZHJzL2Rvd25yZXYueG1sRE/NasJA EL4X+g7LFLzpJrENNbqKiJYepFAtiLchOybB7GzIrkl8+25B6HG+/1msBlOLjlpXWVYQTyIQxLnV FRcKfo678TsI55E11pZJwZ0crJbPTwvMtO35m7qDL0QIYZehgtL7JpPS5SUZdBPbEAfuYluDPpxt IXWLfQg3tUyiKJUGKw4NJTa0KSm/Hm5GwUeP/Xoab7v99bK5n49vX6d9TEqNXob1HISnwf+LH+5P HeanyWscTWdJCn8/BQDk8hcAAP//AwBQSwECLQAUAAYACAAAACEA2+H2y+4AAACFAQAAEwAAAAAA AAAAAAAAAAAAAAAAW0NvbnRlbnRfVHlwZXNdLnhtbFBLAQItABQABgAIAAAAIQBa9CxbvwAAABUB AAALAAAAAAAAAAAAAAAAAB8BAABfcmVscy8ucmVsc1BLAQItABQABgAIAAAAIQDUj8XByAAAAOMA AAAPAAAAAAAAAAAAAAAAAAcCAABkcnMvZG93bnJldi54bWxQSwUGAAAAAAMAAwC3AAAA/AIAAAAA ">
                  <v:shape id="Freeform 598" o:spid="_x0000_s1032" style="position:absolute;left:663;top:1736;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2T2GyQAAAOMAAAAPAAAAZHJzL2Rvd25yZXYueG1sRE/NasJA EL4X+g7LFHqrm1aNJrqKqJUeeqkKXofsmASzsyG7JrFP7xaEHuf7n/myN5VoqXGlZQXvgwgEcWZ1 ybmC4+HzbQrCeWSNlWVScCMHy8Xz0xxTbTv+oXbvcxFC2KWooPC+TqV0WUEG3cDWxIE728agD2eT S91gF8JNJT+iKJYGSw4NBda0Lii77K9GgTlu6brZbtpkN+wuo99T97275Uq9vvSrGQhPvf8XP9xf OswfjpPxaJLEMfz9FACQizsAAAD//wMAUEsBAi0AFAAGAAgAAAAhANvh9svuAAAAhQEAABMAAAAA AAAAAAAAAAAAAAAAAFtDb250ZW50X1R5cGVzXS54bWxQSwECLQAUAAYACAAAACEAWvQsW78AAAAV AQAACwAAAAAAAAAAAAAAAAAfAQAAX3JlbHMvLnJlbHNQSwECLQAUAAYACAAAACEAyNk9hskAAADj AAAADwAAAAAAAAAAAAAAAAAHAgAAZHJzL2Rvd25yZXYueG1sUEsFBgAAAAADAAMAtwAAAP0CAAAA AA== " path="m,l9694,e" filled="f" strokecolor="#231f20">
                    <v:path arrowok="t" o:connecttype="custom" o:connectlocs="0,0;9694,0" o:connectangles="0,0"/>
                  </v:shape>
                </v:group>
                <v:group id="Group 599" o:spid="_x0000_s1033" style="position:absolute;left:668;top:876;width:2;height:13550" coordorigin="668,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k+/sxwAAAOIAAAAPAAAAZHJzL2Rvd25yZXYueG1sRE9Na8JA EL0X/A/LFLzVTQyGmrqKiBUPIlSF0tuQHZNgdjZkt0n89+5B8Ph434vVYGrRUesqywriSQSCOLe6 4kLB5fz98QnCeWSNtWVScCcHq+XobYGZtj3/UHfyhQgh7DJUUHrfZFK6vCSDbmIb4sBdbWvQB9gW UrfYh3BTy2kUpdJgxaGhxIY2JeW3079RsOuxXyfxtjvcrpv733l2/D3EpNT4fVh/gfA0+Jf46d5r BfM0SdJkGofN4VK4A3L5AAAA//8DAFBLAQItABQABgAIAAAAIQDb4fbL7gAAAIUBAAATAAAAAAAA AAAAAAAAAAAAAABbQ29udGVudF9UeXBlc10ueG1sUEsBAi0AFAAGAAgAAAAhAFr0LFu/AAAAFQEA AAsAAAAAAAAAAAAAAAAAHwEAAF9yZWxzLy5yZWxzUEsBAi0AFAAGAAgAAAAhAEWT7+zHAAAA4gAA AA8AAAAAAAAAAAAAAAAABwIAAGRycy9kb3ducmV2LnhtbFBLBQYAAAAAAwADALcAAAD7AgAAAAA= ">
                  <v:shape id="Freeform 600" o:spid="_x0000_s1034" style="position:absolute;left:668;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0y5nywAAAOEAAAAPAAAAZHJzL2Rvd25yZXYueG1sRI9BawIx FITvhf6H8Aq9lJrYqujWKFIq7kms9tDjc/O6u7p5WTeprv/eCILHYWa+YcbT1lbiSI0vHWvodhQI 4syZknMNP5v56xCED8gGK8ek4UweppPHhzEmxp34m47rkIsIYZ+ghiKEOpHSZwVZ9B1XE0fvzzUW Q5RNLk2Dpwi3lXxTaiAtlhwXCqzps6Bsv/63Gjbl7zJfHObb7OVruVrs+unWvKdaPz+1sw8Qgdpw D9/aqdHQG44GSo26cH0U34CcXAAAAP//AwBQSwECLQAUAAYACAAAACEA2+H2y+4AAACFAQAAEwAA AAAAAAAAAAAAAAAAAAAAW0NvbnRlbnRfVHlwZXNdLnhtbFBLAQItABQABgAIAAAAIQBa9CxbvwAA ABUBAAALAAAAAAAAAAAAAAAAAB8BAABfcmVscy8ucmVsc1BLAQItABQABgAIAAAAIQAP0y5nywAA AOEAAAAPAAAAAAAAAAAAAAAAAAcCAABkcnMvZG93bnJldi54bWxQSwUGAAAAAAMAAwC3AAAA/wIA AAAA " path="m,l,13549e" filled="f" strokecolor="#231f20">
                    <v:path arrowok="t" o:connecttype="custom" o:connectlocs="0,876;0,14425" o:connectangles="0,0"/>
                  </v:shape>
                </v:group>
              </v:group>
            </w:pict>
          </mc:Fallback>
        </mc:AlternateContent>
      </w:r>
      <w:r>
        <w:rPr>
          <w:rFonts w:ascii="Arial" w:hAnsi="Arial" w:cs="Arial"/>
          <w:noProof/>
        </w:rPr>
        <mc:AlternateContent>
          <mc:Choice Requires="wpg">
            <w:drawing>
              <wp:anchor distT="0" distB="0" distL="114300" distR="114300" simplePos="0" relativeHeight="251658273" behindDoc="1" locked="0" layoutInCell="1" allowOverlap="1" wp14:anchorId="6ED344E9" wp14:editId="1DB4F457">
                <wp:simplePos x="0" y="0"/>
                <wp:positionH relativeFrom="column">
                  <wp:posOffset>-158750</wp:posOffset>
                </wp:positionH>
                <wp:positionV relativeFrom="paragraph">
                  <wp:posOffset>-71755</wp:posOffset>
                </wp:positionV>
                <wp:extent cx="6155690" cy="8605520"/>
                <wp:effectExtent l="12700" t="13970" r="13335" b="10160"/>
                <wp:wrapNone/>
                <wp:docPr id="153050168"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5520"/>
                          <a:chOff x="670" y="876"/>
                          <a:chExt cx="9694" cy="13552"/>
                        </a:xfrm>
                      </wpg:grpSpPr>
                      <wpg:grpSp>
                        <wpg:cNvPr id="2007431868" name="Group 602"/>
                        <wpg:cNvGrpSpPr>
                          <a:grpSpLocks/>
                        </wpg:cNvGrpSpPr>
                        <wpg:grpSpPr bwMode="auto">
                          <a:xfrm>
                            <a:off x="10347" y="876"/>
                            <a:ext cx="2" cy="13550"/>
                            <a:chOff x="10347" y="876"/>
                            <a:chExt cx="2" cy="13550"/>
                          </a:xfrm>
                        </wpg:grpSpPr>
                        <wps:wsp>
                          <wps:cNvPr id="185856530" name="Freeform 603"/>
                          <wps:cNvSpPr>
                            <a:spLocks/>
                          </wps:cNvSpPr>
                          <wps:spPr bwMode="auto">
                            <a:xfrm>
                              <a:off x="10347"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4389980" name="Group 604"/>
                        <wpg:cNvGrpSpPr>
                          <a:grpSpLocks/>
                        </wpg:cNvGrpSpPr>
                        <wpg:grpSpPr bwMode="auto">
                          <a:xfrm>
                            <a:off x="670" y="14426"/>
                            <a:ext cx="9694" cy="2"/>
                            <a:chOff x="663" y="2573"/>
                            <a:chExt cx="9694" cy="2"/>
                          </a:xfrm>
                        </wpg:grpSpPr>
                        <wps:wsp>
                          <wps:cNvPr id="1678877813" name="Freeform 60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AE72BE" id="Group 601" o:spid="_x0000_s1026" style="position:absolute;margin-left:-12.5pt;margin-top:-5.65pt;width:484.7pt;height:677.6pt;z-index:-251658207" coordorigin="670,876" coordsize="9694,1355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IiFP/gMAADkNAAAOAAAAZHJzL2Uyb0RvYy54bWzsV9uO2zYQfS/QfyD02CKri62LjdUGRZJd FEjaAHE/gJaoCyqJKilb3nx9DklJlu3dLeo0ecrDeinPcC5nZs7It68PdUX2TMiSN7Hl3jgWYU3C 07LJY+uvzf2ryCKyo01KK96w2Hpk0np99/NPt327Zh4veJUyQWCkkeu+ja2i69q1bcukYDWVN7xl DYQZFzXt8ChyOxW0h/W6sj3HCeyei7QVPGFS4tu3RmjdaftZxpLuzyyTrCNVbCG2Tn8K/blVn/bd LV3ngrZFmQxh0CuiqGnZwOlk6i3tKNmJ8sJUXSaCS551NwmvbZ5lZcJ0DsjGdc6yeRB81+pc8nWf txNMgPYMp6vNJn/sH0T7qf0oTPQ4vufJ3xK42H2br+dy9ZwbZbLtP/AU9aS7juvED5molQmkRA4a 38cJX3boSIIvA9f3gxXKkEAWBY7ve0MFkgJlUveCEGIlDQNTm6R4N9xeBaulueoucFOJbbo2fnWs Q2yq9kOg5ogcPgpSprGFjgmXCzcK0JUNrRG/hpgEjjZ3nrAq5/8FiOssluFpaiMs3jGrczieuHUE 5Pzes2hgtOSxe+TXdc+ngrZMN6VU3TEg60Z+5Af+AtUzwN4LxtTYAtuFKlXfavWx0+S8zWYSpSbR jf/aYE8g8xyeEy50nexk98C47lS6fy87M/8pTrr/0yH6DfLI6gpU8Osr4hB0o/ob2GJSckelX2yt UhDVmSOpTGqo08yWu1x6/lPWFqMarBmlmT3kkI9R0mIMPDk0Q+Q4Eao419HT2HJ5nMKNO8wKlFSW L+rqYsGb1jX/BxcCZHpOo8IioNGtAaalnYpMuVBHUmAhaDzUNzXfsw3Xsu4YmsYKXo7SqrnUgpXl asjByHFFudAMMLlV0c7q2/D7sqp0gauG9LG18j1foyN5VaZKqMKRIt++qQTZU6wIb+HeG06CsRM1 UHGTamMFo+m74dzRsjJn6FdAF0RkGth0/Janj2hmwc3iwaLEoeDis0V6LJ3Ykv/sqGAWqX5vMJcr 1B2d1+mHpR8iFCLmku1cQpsEpmKrs1B6dXzTmc22a0WZF/Dk6nQb/htYOitVs+v4TFTDA6hBn04o U/PeOXuuvOUiWq2iacZH8lyq2nxL8hy3ghqLYQrHYT9uBU3haIFplQSYKKwSzw91UyvR5S55eY98 D+YMwigKw8hFtBfU6RtkZwSJtvxa6gwugHkGTPT0uNbng/UfiBOuiHKnByefGHFOnBuH9ERX8Uzp jDadhR8+ZWtOmxtvZgvRX0GZIEvVNCMxvUiZG9NgJ7rwijvXUqZiKfWacz1jmnmYZfCDMGNroNJv RJj65RPv56DRkx8A82dNscdfPHdfAAAA//8DAFBLAwQUAAYACAAAACEAIr69XeIAAAAMAQAADwAA AGRycy9kb3ducmV2LnhtbEyPwUrDQBCG74LvsIzgrd1sk4qN2ZRS1FMR2gribZtMk9DsbMhuk/Tt HU96m2E+/vn+bD3ZVgzY+8aRBjWPQCAVrmyo0vB5fJs9g/DBUGlaR6jhhh7W+f1dZtLSjbTH4RAq wSHkU6OhDqFLpfRFjdb4ueuQ+HZ2vTWB176SZW9GDretXETRk7SmIf5Qmw63NRaXw9VqeB/NuInV 67C7nLe37+Py42unUOvHh2nzAiLgFP5g+NVndcjZ6eSuVHrRapgtltwl8KBUDIKJVZIkIE6Mxkm8 Apln8n+J/AcAAP//AwBQSwECLQAUAAYACAAAACEAtoM4kv4AAADhAQAAEwAAAAAAAAAAAAAAAAAA AAAAW0NvbnRlbnRfVHlwZXNdLnhtbFBLAQItABQABgAIAAAAIQA4/SH/1gAAAJQBAAALAAAAAAAA AAAAAAAAAC8BAABfcmVscy8ucmVsc1BLAQItABQABgAIAAAAIQBiIiFP/gMAADkNAAAOAAAAAAAA AAAAAAAAAC4CAABkcnMvZTJvRG9jLnhtbFBLAQItABQABgAIAAAAIQAivr1d4gAAAAwBAAAPAAAA AAAAAAAAAAAAAFgGAABkcnMvZG93bnJldi54bWxQSwUGAAAAAAQABADzAAAAZwcAAAAA ">
                <v:group id="Group 602" o:spid="_x0000_s1027" style="position:absolute;left:10347;top:876;width:2;height:13550" coordorigin="10347,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q1hywAAAOMAAAAPAAAAZHJzL2Rvd25yZXYueG1sRI/BasJA EIbvhb7DMgVvdZPaqkRXEWlLDyKoheJtyI5JMDsbsmsS375zKPQ4/PN/M99yPbhaddSGyrOBdJyA Is69rbgw8H36eJ6DChHZYu2ZDNwpwHr1+LDEzPqeD9QdY6EEwiFDA2WMTaZ1yEtyGMa+IZbs4luH Uca20LbFXuCu1i9JMtUOK5YLJTa0LSm/Hm/OwGeP/WaSvne762V7P5/e9j+7lIwZPQ2bBahIQ/xf /mt/WQNCnL1O0vlUnhYn8QG9+gUAAP//AwBQSwECLQAUAAYACAAAACEA2+H2y+4AAACFAQAAEwAA AAAAAAAAAAAAAAAAAAAAW0NvbnRlbnRfVHlwZXNdLnhtbFBLAQItABQABgAIAAAAIQBa9CxbvwAA ABUBAAALAAAAAAAAAAAAAAAAAB8BAABfcmVscy8ucmVsc1BLAQItABQABgAIAAAAIQBg+q1hywAA AOMAAAAPAAAAAAAAAAAAAAAAAAcCAABkcnMvZG93bnJldi54bWxQSwUGAAAAAAMAAwC3AAAA/wIA AAAA ">
                  <v:shape id="Freeform 603" o:spid="_x0000_s1028" style="position:absolute;left:10347;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1752yAAAAOIAAAAPAAAAZHJzL2Rvd25yZXYueG1sRE9LT8JA EL6b8B82Q+LFyFZJSVNYiDESeiLyOHgcukNb7c7W7gr13zsHE45fvvdiNbhWXagPjWcDT5MEFHHp bcOVgeNh/ZiBChHZYuuZDPxSgNVydLfA3Por7+iyj5WSEA45Gqhj7HKtQ1mTwzDxHbFwZ987jAL7 StserxLuWv2cJDPtsGFpqLGj15rKr/2PM3BoPrbV5nt9Kh/etu+bz7Q42WlhzP14eJmDijTEm/jf XViZn6VZOkunckIuCQa9/AMAAP//AwBQSwECLQAUAAYACAAAACEA2+H2y+4AAACFAQAAEwAAAAAA AAAAAAAAAAAAAAAAW0NvbnRlbnRfVHlwZXNdLnhtbFBLAQItABQABgAIAAAAIQBa9CxbvwAAABUB AAALAAAAAAAAAAAAAAAAAB8BAABfcmVscy8ucmVsc1BLAQItABQABgAIAAAAIQDw1752yAAAAOIA AAAPAAAAAAAAAAAAAAAAAAcCAABkcnMvZG93bnJldi54bWxQSwUGAAAAAAMAAwC3AAAA/AIAAAAA " path="m,l,13549e" filled="f" strokecolor="#231f20">
                    <v:path arrowok="t" o:connecttype="custom" o:connectlocs="0,876;0,14425" o:connectangles="0,0"/>
                  </v:shape>
                </v:group>
                <v:group id="Group 604" o:spid="_x0000_s1029" style="position:absolute;left:670;top:14426;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WIVtygAAAOIAAAAPAAAAZHJzL2Rvd25yZXYueG1sRI/NasJA FIX3hb7DcAvu6iTaliTNKCJtcSGCWijdXTLXJCRzJ2TGJL59ZyF0eTh/fPl6Mq0YqHe1ZQXxPAJB XFhdc6ng+/z5nIBwHllja5kU3MjBevX4kGOm7chHGk6+FGGEXYYKKu+7TEpXVGTQzW1HHLyL7Q36 IPtS6h7HMG5auYiiN2mw5vBQYUfbiormdDUKvkYcN8v4Y9g3l+3t9/x6+NnHpNTsadq8g/A0+f/w vb3TCtLFyzJJ0yRABKSAA3L1BwAA//8DAFBLAQItABQABgAIAAAAIQDb4fbL7gAAAIUBAAATAAAA AAAAAAAAAAAAAAAAAABbQ29udGVudF9UeXBlc10ueG1sUEsBAi0AFAAGAAgAAAAhAFr0LFu/AAAA FQEAAAsAAAAAAAAAAAAAAAAAHwEAAF9yZWxzLy5yZWxzUEsBAi0AFAAGAAgAAAAhAIVYhW3KAAAA 4gAAAA8AAAAAAAAAAAAAAAAABwIAAGRycy9kb3ducmV2LnhtbFBLBQYAAAAAAwADALcAAAD+AgAA AAA= ">
                  <v:shape id="Freeform 605" o:spid="_x0000_s1030"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Pvh1yAAAAOMAAAAPAAAAZHJzL2Rvd25yZXYueG1sRE/NasJA EL4X+g7LFHrTjbWYGF2lVCsevNQKXofsmASzsyG7JtGndwWhx/n+Z77sTSVaalxpWcFoGIEgzqwu OVdw+PsZJCCcR9ZYWSYFV3KwXLy+zDHVtuNfavc+FyGEXYoKCu/rVEqXFWTQDW1NHLiTbQz6cDa5 1A12IdxU8iOKJtJgyaGhwJq+C8rO+4tRYA5ruqzWq3a6GXfnz9ux222uuVLvb/3XDISn3v+Ln+6t DvMncZLEcTIaw+OnAIBc3AEAAP//AwBQSwECLQAUAAYACAAAACEA2+H2y+4AAACFAQAAEwAAAAAA AAAAAAAAAAAAAAAAW0NvbnRlbnRfVHlwZXNdLnhtbFBLAQItABQABgAIAAAAIQBa9CxbvwAAABUB AAALAAAAAAAAAAAAAAAAAB8BAABfcmVscy8ucmVsc1BLAQItABQABgAIAAAAIQAZPvh1yAAAAOMA AAAPAAAAAAAAAAAAAAAAAAcCAABkcnMvZG93bnJldi54bWxQSwUGAAAAAAMAAwC3AAAA/AIAAAAA " path="m,l9694,e" filled="f" strokecolor="#231f20">
                    <v:path arrowok="t" o:connecttype="custom" o:connectlocs="0,0;9694,0" o:connectangles="0,0"/>
                  </v:shape>
                </v:group>
              </v:group>
            </w:pict>
          </mc:Fallback>
        </mc:AlternateContent>
      </w:r>
      <w:r>
        <w:rPr>
          <w:rFonts w:ascii="Arial" w:eastAsia="Arial" w:hAnsi="Arial" w:cs="Arial"/>
          <w:color w:val="231F20"/>
          <w:position w:val="-2"/>
          <w:sz w:val="56"/>
          <w:szCs w:val="56"/>
        </w:rPr>
        <w:t>Scope</w:t>
      </w:r>
    </w:p>
    <w:p w14:paraId="704E788B" w14:textId="77777777" w:rsidR="000F0C19" w:rsidRPr="00920158" w:rsidRDefault="000F0C19" w:rsidP="000F0C19">
      <w:pPr>
        <w:spacing w:before="3" w:after="0" w:line="180" w:lineRule="exact"/>
        <w:rPr>
          <w:rFonts w:ascii="Arial" w:hAnsi="Arial" w:cs="Arial"/>
          <w:sz w:val="18"/>
          <w:szCs w:val="18"/>
        </w:rPr>
      </w:pPr>
    </w:p>
    <w:p w14:paraId="0D7352B4" w14:textId="77777777" w:rsidR="000F0C19" w:rsidRPr="00920158" w:rsidRDefault="000F0C19" w:rsidP="000F0C19">
      <w:pPr>
        <w:spacing w:after="0" w:line="200" w:lineRule="exact"/>
        <w:rPr>
          <w:rFonts w:ascii="Arial" w:hAnsi="Arial" w:cs="Arial"/>
          <w:sz w:val="20"/>
          <w:szCs w:val="20"/>
        </w:rPr>
      </w:pPr>
    </w:p>
    <w:p w14:paraId="1C386D94" w14:textId="77777777" w:rsidR="000F0C19" w:rsidRPr="00920158" w:rsidRDefault="000F0C19" w:rsidP="000F0C19">
      <w:pPr>
        <w:spacing w:after="0" w:line="200" w:lineRule="exact"/>
        <w:rPr>
          <w:rFonts w:ascii="Arial" w:hAnsi="Arial" w:cs="Arial"/>
          <w:sz w:val="20"/>
          <w:szCs w:val="20"/>
        </w:rPr>
      </w:pPr>
    </w:p>
    <w:p w14:paraId="3BD0845B" w14:textId="77777777" w:rsidR="000F0C19" w:rsidRPr="00920158" w:rsidRDefault="000F0C19" w:rsidP="000F0C19">
      <w:pPr>
        <w:spacing w:after="0" w:line="200" w:lineRule="exact"/>
        <w:rPr>
          <w:rFonts w:ascii="Arial" w:hAnsi="Arial" w:cs="Arial"/>
          <w:sz w:val="20"/>
          <w:szCs w:val="20"/>
        </w:rPr>
      </w:pPr>
    </w:p>
    <w:p w14:paraId="49727CBC" w14:textId="5F2E9BFF" w:rsidR="000F0C19" w:rsidRPr="00920158" w:rsidRDefault="00E12FD5"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83" behindDoc="1" locked="0" layoutInCell="1" allowOverlap="1" wp14:anchorId="3A079867" wp14:editId="7CF1B160">
                <wp:simplePos x="0" y="0"/>
                <wp:positionH relativeFrom="column">
                  <wp:posOffset>141605</wp:posOffset>
                </wp:positionH>
                <wp:positionV relativeFrom="paragraph">
                  <wp:posOffset>113665</wp:posOffset>
                </wp:positionV>
                <wp:extent cx="5546090" cy="228600"/>
                <wp:effectExtent l="0" t="0" r="0" b="2540"/>
                <wp:wrapNone/>
                <wp:docPr id="792470330"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1143" y="1616"/>
                          <a:chExt cx="8735" cy="360"/>
                        </a:xfrm>
                      </wpg:grpSpPr>
                      <wps:wsp>
                        <wps:cNvPr id="1584882098" name="Freeform 639"/>
                        <wps:cNvSpPr>
                          <a:spLocks/>
                        </wps:cNvSpPr>
                        <wps:spPr bwMode="auto">
                          <a:xfrm>
                            <a:off x="1143" y="1616"/>
                            <a:ext cx="8735" cy="360"/>
                          </a:xfrm>
                          <a:custGeom>
                            <a:avLst/>
                            <a:gdLst>
                              <a:gd name="T0" fmla="+- 0 1143 1143"/>
                              <a:gd name="T1" fmla="*/ T0 w 8735"/>
                              <a:gd name="T2" fmla="+- 0 1976 1616"/>
                              <a:gd name="T3" fmla="*/ 1976 h 360"/>
                              <a:gd name="T4" fmla="+- 0 9877 1143"/>
                              <a:gd name="T5" fmla="*/ T4 w 8735"/>
                              <a:gd name="T6" fmla="+- 0 1976 1616"/>
                              <a:gd name="T7" fmla="*/ 1976 h 360"/>
                              <a:gd name="T8" fmla="+- 0 9877 1143"/>
                              <a:gd name="T9" fmla="*/ T8 w 8735"/>
                              <a:gd name="T10" fmla="+- 0 1616 1616"/>
                              <a:gd name="T11" fmla="*/ 1616 h 360"/>
                              <a:gd name="T12" fmla="+- 0 1143 1143"/>
                              <a:gd name="T13" fmla="*/ T12 w 8735"/>
                              <a:gd name="T14" fmla="+- 0 1616 1616"/>
                              <a:gd name="T15" fmla="*/ 1616 h 360"/>
                              <a:gd name="T16" fmla="+- 0 1143 1143"/>
                              <a:gd name="T17" fmla="*/ T16 w 8735"/>
                              <a:gd name="T18" fmla="+- 0 1976 1616"/>
                              <a:gd name="T19" fmla="*/ 1976 h 360"/>
                            </a:gdLst>
                            <a:ahLst/>
                            <a:cxnLst>
                              <a:cxn ang="0">
                                <a:pos x="T1" y="T3"/>
                              </a:cxn>
                              <a:cxn ang="0">
                                <a:pos x="T5" y="T7"/>
                              </a:cxn>
                              <a:cxn ang="0">
                                <a:pos x="T9" y="T11"/>
                              </a:cxn>
                              <a:cxn ang="0">
                                <a:pos x="T13" y="T15"/>
                              </a:cxn>
                              <a:cxn ang="0">
                                <a:pos x="T17" y="T19"/>
                              </a:cxn>
                            </a:cxnLst>
                            <a:rect l="0" t="0" r="r" b="b"/>
                            <a:pathLst>
                              <a:path w="8735" h="360">
                                <a:moveTo>
                                  <a:pt x="0" y="360"/>
                                </a:moveTo>
                                <a:lnTo>
                                  <a:pt x="8734" y="360"/>
                                </a:lnTo>
                                <a:lnTo>
                                  <a:pt x="873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D2984" id="Group 638" o:spid="_x0000_s1026" style="position:absolute;margin-left:11.15pt;margin-top:8.95pt;width:436.7pt;height:18pt;z-index:-251658197" coordorigin="1143,1616" coordsize="8735,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kjfgqAMAAEQKAAAOAAAAZHJzL2Uyb0RvYy54bWykVl2P2ygUfV+p/wHxuKuOTT6cxBpPtWp2 Riu1u5Xq/gCC8YdqGy+QONNf3wsYx0mT6aj7YoM5vhzOuXC5f3dsanTgUlWiTTC5CzHiLRNZ1RYJ /pI+vl1jpDRtM1qLlif4mSv87uHNb/d9F/OZKEWdcYkgSKvivktwqXUXB4FiJW+ouhMdb2EwF7Kh GrqyCDJJe4je1MEsDKOgFzLrpGBcKfi6dYP4wcbPc870v3muuEZ1goGbtk9pnzvzDB7uaVxI2pUV G2jQX2DR0KqFScdQW6op2svqh1BNxaRQItd3TDSByPOKcbsGWA0JL1bzJMW+s2sp4r7oRplA2gud fjks++fwJLvP3Sfp2EPzg2BfFegS9F0RT8dNv3BgtOs/igz8pHst7MKPuWxMCFgSOlp9n0d9+VEj Bh+Xy0UUbsAGBmOz2ToKBwNYCS6Z3whZzDGCURKRyJnDyr+G39er+dL9O4/sjwGN3bSW6kDNWA+5 pE5yqf8n1+eSdty6oIwcnySqMiC4XC/W61m4gQRvaQNSPErOTaKiaL4x1A0NwHtt1VTYyYiBKdD/ p5Je0cYLe1sZGrO90k9cWHPo4YPSLuUzaFnLs4F+Cr7kTQ3Z/8dbFCIzm30MW2SEEQ/7PUBpiHpk Jx+C+lgzD3KxNqsInRwtxljgtZsSYhEDKtFgLeykEbXwKBtss16trhKD3BiDpYsbxCIPepnYysNe JAbWTxS7SWzjYUax9Q1i5EJ+yP+rkpGp/kbT65qRCwduujm1ICWzW+zOPbDzXjOUTE14gd2FDTfZ TX1IYa3Xs42cG2Ez6Sq7qRPn+QZHSeG3BC39LmHHdtgm0ELU1LTQnnadUOa4SsEMOKzSudkkEAJQ Zk/dAIM2Brx6FRioGjDY/ZrQxJ2aKej/KjjoaqPbg8oTd+9hwRJK52XRlBhB0dyZKWjcUW108k3U J9gdQ2WCzSY2A4048FRYiD5VhdPpfRqv2ykOAkHCAcMT1AP8u7MBR6CvB37Yvx0M9hYEew3mxwlZ LRR3opolW5/HtRvJJuerEnWVPVZ1bZasZLF7X0t0oHD32JLtfLsYzDmD1TZlWmF+c9OYL1DRXFlw dWQnsmcoEVK4CwxcuKBRCvkNox4uLwlW/+2p5BjVf7dQ7jZksYA1a9tZLFcz6MjpyG46QlsGoRKs MaS4ab7X7oa072RVlDATsW624k+o9nllKojl51gNHai4tmWvKtA6uwtN+xZ1uvw9fAcAAP//AwBQ SwMEFAAGAAgAAAAhANPFFZjgAAAACAEAAA8AAABkcnMvZG93bnJldi54bWxMj09Lw0AQxe+C32EZ wZvd/CG2idmUUtRTEWwF8bZNpklodjZkt0n67R1P9vjmPd77Tb6eTSdGHFxrSUG4CEAglbZqqVbw dXh7WoFwXlOlO0uo4IoO1sX9Xa6zyk70iePe14JLyGVaQeN9n0npygaNdgvbI7F3soPRnuVQy2rQ E5ebTkZB8CyNbokXGt3jtsHyvL8YBe+TnjZx+Druzqft9eeQfHzvQlTq8WHevIDwOPv/MPzhMzoU zHS0F6qc6BREUcxJvi9TEOyv0mQJ4qggiVOQRS5vHyh+AQAA//8DAFBLAQItABQABgAIAAAAIQC2 gziS/gAAAOEBAAATAAAAAAAAAAAAAAAAAAAAAABbQ29udGVudF9UeXBlc10ueG1sUEsBAi0AFAAG AAgAAAAhADj9If/WAAAAlAEAAAsAAAAAAAAAAAAAAAAALwEAAF9yZWxzLy5yZWxzUEsBAi0AFAAG AAgAAAAhAKeSN+CoAwAARAoAAA4AAAAAAAAAAAAAAAAALgIAAGRycy9lMm9Eb2MueG1sUEsBAi0A FAAGAAgAAAAhANPFFZjgAAAACAEAAA8AAAAAAAAAAAAAAAAAAgYAAGRycy9kb3ducmV2LnhtbFBL BQYAAAAABAAEAPMAAAAPBwAAAAA= ">
                <v:shape id="Freeform 639" o:spid="_x0000_s1027" style="position:absolute;left:1143;top:1616;width:8735;height:360;visibility:visible;mso-wrap-style:square;v-text-anchor:top" coordsize="8735,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0blUQywAAAOMAAAAPAAAAZHJzL2Rvd25yZXYueG1sRI9BT8Mw DIXvSPyHyEi7sZQBUynLJpg0jSEuG7v0ZjWmjdo4VZNt5d/jA9KO9nt+7/NiNfpOnWmILrCBh2kG irgK1nFt4Pi9uc9BxYRssQtMBn4pwmp5e7PAwoYL7+l8SLWSEI4FGmhS6gutY9WQxzgNPbFoP2Hw mGQcam0HvEi47/Qsy+bao2NpaLCndUNVezh5A1/tLj7O3Xvp1nFb7uvjrg2fpTGTu/HtFVSiMV3N /9cfVvCf86c8n2UvAi0/yQL08g8AAP//AwBQSwECLQAUAAYACAAAACEA2+H2y+4AAACFAQAAEwAA AAAAAAAAAAAAAAAAAAAAW0NvbnRlbnRfVHlwZXNdLnhtbFBLAQItABQABgAIAAAAIQBa9CxbvwAA ABUBAAALAAAAAAAAAAAAAAAAAB8BAABfcmVscy8ucmVsc1BLAQItABQABgAIAAAAIQD0blUQywAA AOMAAAAPAAAAAAAAAAAAAAAAAAcCAABkcnMvZG93bnJldi54bWxQSwUGAAAAAAMAAwC3AAAA/wIA AAAA " path="m,360r8734,l8734,,,,,360xe" fillcolor="#d1d3d4" stroked="f">
                  <v:path arrowok="t" o:connecttype="custom" o:connectlocs="0,1976;8734,1976;8734,1616;0,1616;0,1976" o:connectangles="0,0,0,0,0"/>
                </v:shape>
              </v:group>
            </w:pict>
          </mc:Fallback>
        </mc:AlternateContent>
      </w:r>
    </w:p>
    <w:p w14:paraId="482824CB" w14:textId="77777777" w:rsidR="000F0C19" w:rsidRPr="00920158" w:rsidRDefault="000F0C19" w:rsidP="000F0C19">
      <w:pPr>
        <w:spacing w:before="31" w:after="0" w:line="240" w:lineRule="auto"/>
        <w:ind w:left="343" w:right="-20"/>
        <w:rPr>
          <w:rFonts w:ascii="Arial" w:eastAsia="Arial" w:hAnsi="Arial" w:cs="Arial"/>
        </w:rPr>
      </w:pPr>
      <w:r>
        <w:rPr>
          <w:rFonts w:ascii="Arial" w:eastAsia="Arial" w:hAnsi="Arial" w:cs="Arial"/>
          <w:b/>
          <w:bCs/>
          <w:color w:val="58595B"/>
        </w:rPr>
        <w:t>6 Requirements for the programme</w:t>
      </w:r>
    </w:p>
    <w:p w14:paraId="47185A2F"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5933F0C5" w14:textId="77777777" w:rsidTr="0009576A">
        <w:trPr>
          <w:trHeight w:val="596"/>
        </w:trPr>
        <w:tc>
          <w:tcPr>
            <w:tcW w:w="8730" w:type="dxa"/>
            <w:vAlign w:val="center"/>
          </w:tcPr>
          <w:p w14:paraId="0C48A022" w14:textId="77777777" w:rsidR="000F0C19" w:rsidRPr="00920158" w:rsidRDefault="000F0C19" w:rsidP="0009576A">
            <w:pPr>
              <w:ind w:left="155" w:right="605"/>
              <w:rPr>
                <w:rFonts w:ascii="Arial" w:hAnsi="Arial" w:cs="Arial"/>
                <w:sz w:val="18"/>
                <w:szCs w:val="18"/>
              </w:rPr>
            </w:pPr>
            <w:r>
              <w:rPr>
                <w:rFonts w:ascii="Arial" w:eastAsia="Arial" w:hAnsi="Arial" w:cs="Arial"/>
                <w:b/>
                <w:bCs/>
                <w:color w:val="231F20"/>
                <w:sz w:val="18"/>
                <w:szCs w:val="18"/>
              </w:rPr>
              <w:t>State whether a programme is required and, if it is, state what form it is to be in, what information is to be shown on it, when it is to be submitted and when it is to be updated.</w:t>
            </w:r>
          </w:p>
        </w:tc>
      </w:tr>
    </w:tbl>
    <w:p w14:paraId="38A8AD27"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DD7241F" w14:textId="77777777" w:rsidTr="0009576A">
        <w:trPr>
          <w:trHeight w:val="4538"/>
        </w:trPr>
        <w:tc>
          <w:tcPr>
            <w:tcW w:w="8730" w:type="dxa"/>
            <w:tcBorders>
              <w:top w:val="single" w:sz="4" w:space="0" w:color="auto"/>
              <w:left w:val="single" w:sz="4" w:space="0" w:color="auto"/>
              <w:bottom w:val="single" w:sz="4" w:space="0" w:color="auto"/>
              <w:right w:val="single" w:sz="4" w:space="0" w:color="auto"/>
            </w:tcBorders>
          </w:tcPr>
          <w:sdt>
            <w:sdtPr>
              <w:id w:val="-587772002"/>
              <w:placeholder>
                <w:docPart w:val="A45E04A16D3B49E2AC76F00A5212EC6D"/>
              </w:placeholder>
            </w:sdtPr>
            <w:sdtEndPr>
              <w:rPr>
                <w:rFonts w:ascii="Arial" w:hAnsi="Arial" w:cs="Arial"/>
                <w:sz w:val="18"/>
                <w:szCs w:val="18"/>
              </w:rPr>
            </w:sdtEndPr>
            <w:sdtContent>
              <w:p w14:paraId="193CFDE4" w14:textId="53128FF8" w:rsidR="004F238A" w:rsidRDefault="001B650E" w:rsidP="00F76AE5">
                <w:pPr>
                  <w:pStyle w:val="ListParagraph"/>
                  <w:numPr>
                    <w:ilvl w:val="0"/>
                    <w:numId w:val="15"/>
                  </w:numPr>
                  <w:spacing w:before="36" w:line="203" w:lineRule="exact"/>
                  <w:ind w:right="-20"/>
                  <w:rPr>
                    <w:rFonts w:ascii="Arial" w:hAnsi="Arial" w:cs="Arial"/>
                    <w:sz w:val="18"/>
                    <w:szCs w:val="18"/>
                  </w:rPr>
                </w:pPr>
                <w:r>
                  <w:t xml:space="preserve">As a minimum, </w:t>
                </w:r>
                <w:r>
                  <w:rPr>
                    <w:rFonts w:ascii="Arial" w:hAnsi="Arial" w:cs="Arial"/>
                    <w:sz w:val="18"/>
                    <w:szCs w:val="18"/>
                  </w:rPr>
                  <w:t xml:space="preserve">monthly meetings to be held between the </w:t>
                </w:r>
                <w:r>
                  <w:rPr>
                    <w:rFonts w:ascii="Arial" w:hAnsi="Arial" w:cs="Arial"/>
                    <w:i/>
                    <w:iCs/>
                    <w:sz w:val="18"/>
                    <w:szCs w:val="18"/>
                  </w:rPr>
                  <w:t xml:space="preserve">Client </w:t>
                </w:r>
                <w:r>
                  <w:rPr>
                    <w:rFonts w:ascii="Arial" w:hAnsi="Arial" w:cs="Arial"/>
                    <w:sz w:val="18"/>
                    <w:szCs w:val="18"/>
                  </w:rPr>
                  <w:t xml:space="preserve">and the </w:t>
                </w:r>
                <w:r>
                  <w:rPr>
                    <w:rFonts w:ascii="Arial" w:hAnsi="Arial" w:cs="Arial"/>
                    <w:i/>
                    <w:iCs/>
                    <w:sz w:val="18"/>
                    <w:szCs w:val="18"/>
                  </w:rPr>
                  <w:t>Consultant.</w:t>
                </w:r>
              </w:p>
              <w:p w14:paraId="0CE6B452" w14:textId="77777777" w:rsidR="00F76AE5" w:rsidRPr="00435341" w:rsidRDefault="00F76AE5" w:rsidP="004C76F1">
                <w:pPr>
                  <w:pStyle w:val="ListParagraph"/>
                  <w:spacing w:before="36" w:line="203" w:lineRule="exact"/>
                  <w:ind w:left="360" w:right="-20"/>
                  <w:rPr>
                    <w:rFonts w:ascii="Arial" w:hAnsi="Arial" w:cs="Arial"/>
                    <w:sz w:val="18"/>
                    <w:szCs w:val="18"/>
                  </w:rPr>
                </w:pPr>
              </w:p>
              <w:p w14:paraId="3D86CB78" w14:textId="77777777" w:rsidR="004F238A" w:rsidRPr="004809CC" w:rsidRDefault="004F238A" w:rsidP="004F238A">
                <w:pPr>
                  <w:pStyle w:val="ListParagraph"/>
                  <w:numPr>
                    <w:ilvl w:val="0"/>
                    <w:numId w:val="12"/>
                  </w:numPr>
                  <w:spacing w:before="36" w:line="203" w:lineRule="exact"/>
                  <w:ind w:right="-20"/>
                  <w:rPr>
                    <w:rFonts w:ascii="Arial" w:hAnsi="Arial" w:cs="Arial"/>
                    <w:sz w:val="18"/>
                    <w:szCs w:val="18"/>
                  </w:rPr>
                </w:pPr>
                <w:r>
                  <w:rPr>
                    <w:rFonts w:ascii="Arial" w:hAnsi="Arial" w:cs="Arial"/>
                    <w:sz w:val="18"/>
                    <w:szCs w:val="18"/>
                  </w:rPr>
                  <w:t>The finished site must be live and fully operational by April 2027, including a testing, UX and internal training period</w:t>
                </w:r>
              </w:p>
              <w:p w14:paraId="7A000002" w14:textId="7A000002" w:rsidR="004F238A" w:rsidRDefault="004F238A" w:rsidP="004F238A">
                <w:pPr>
                  <w:pStyle w:val="ListParagraph"/>
                  <w:numPr>
                    <w:ilvl w:val="0"/>
                    <w:numId w:val="12"/>
                  </w:numPr>
                  <w:spacing w:before="36" w:line="203" w:lineRule="exact"/>
                  <w:ind w:right="-20"/>
                  <w:rPr>
                    <w:rFonts w:ascii="Arial" w:hAnsi="Arial" w:cs="Arial"/>
                    <w:sz w:val="18"/>
                    <w:szCs w:val="18"/>
                  </w:rPr>
                </w:pPr>
                <w:r>
                  <w:rPr>
                    <w:rFonts w:ascii="Arial" w:hAnsi="Arial" w:cs="Arial"/>
                    <w:sz w:val="18"/>
                    <w:szCs w:val="18"/>
                  </w:rPr>
                  <w:t xml:space="preserve">The Consultant shall name a project manager as a Key Person for the duration of the </w:t>
                </w:r>
                <w:proofErr w:type="gramStart"/>
                <w:r>
                  <w:rPr>
                    <w:rFonts w:ascii="Arial" w:hAnsi="Arial" w:cs="Arial"/>
                    <w:sz w:val="18"/>
                    <w:szCs w:val="18"/>
                  </w:rPr>
                  <w:t>build</w:t>
                </w:r>
                <w:proofErr w:type="gramEnd"/>
                <w:r>
                  <w:rPr>
                    <w:rFonts w:ascii="Arial" w:hAnsi="Arial" w:cs="Arial"/>
                    <w:sz w:val="18"/>
                    <w:szCs w:val="18"/>
                  </w:rPr>
                  <w:t>, responsible for maintaining the agreed timeline, and shall set out how competing workloads or resourcing changes on its side will be managed so as not to affect delivery against the timescale above</w:t>
                </w:r>
              </w:p>
              <w:p w14:paraId="3A07871D" w14:textId="1FE3EFA6" w:rsidR="0098340F" w:rsidRPr="00920158" w:rsidRDefault="00000000" w:rsidP="0009576A">
                <w:pPr>
                  <w:spacing w:before="36" w:line="203" w:lineRule="exact"/>
                  <w:ind w:right="-20"/>
                  <w:rPr>
                    <w:rFonts w:ascii="Arial" w:hAnsi="Arial" w:cs="Arial"/>
                    <w:sz w:val="18"/>
                    <w:szCs w:val="18"/>
                  </w:rPr>
                </w:pPr>
              </w:p>
            </w:sdtContent>
          </w:sdt>
        </w:tc>
      </w:tr>
    </w:tbl>
    <w:p w14:paraId="5191A921" w14:textId="77777777" w:rsidR="00231771" w:rsidRPr="00920158" w:rsidRDefault="00231771" w:rsidP="000F0C19">
      <w:pPr>
        <w:rPr>
          <w:rFonts w:ascii="Arial" w:eastAsia="Arial" w:hAnsi="Arial" w:cs="Arial"/>
          <w:sz w:val="18"/>
          <w:szCs w:val="18"/>
        </w:rPr>
        <w:sectPr w:rsidR="00231771" w:rsidRPr="00920158" w:rsidSect="00757257">
          <w:pgSz w:w="11920" w:h="16840"/>
          <w:pgMar w:top="1620" w:right="1560" w:bottom="280" w:left="1260" w:header="720" w:footer="720" w:gutter="0"/>
          <w:cols w:space="720"/>
        </w:sectPr>
      </w:pPr>
    </w:p>
    <w:p w14:paraId="5C123818" w14:textId="77777777" w:rsidR="000F0C19" w:rsidRPr="00920158" w:rsidRDefault="000F0C19" w:rsidP="000F0C19">
      <w:pPr>
        <w:rPr>
          <w:rFonts w:ascii="Arial" w:eastAsia="Arial" w:hAnsi="Arial" w:cs="Arial"/>
          <w:sz w:val="18"/>
          <w:szCs w:val="18"/>
        </w:rPr>
      </w:pPr>
    </w:p>
    <w:p w14:paraId="41FEDA25" w14:textId="2EB8E7A5" w:rsidR="000F0C19" w:rsidRPr="00920158" w:rsidRDefault="00E12FD5" w:rsidP="000F0C19">
      <w:pPr>
        <w:spacing w:before="21" w:after="0" w:line="633" w:lineRule="exact"/>
        <w:ind w:left="112" w:right="-20"/>
        <w:rPr>
          <w:rFonts w:ascii="Arial" w:eastAsia="Arial" w:hAnsi="Arial" w:cs="Arial"/>
          <w:sz w:val="56"/>
          <w:szCs w:val="56"/>
        </w:rPr>
      </w:pPr>
      <w:r>
        <w:rPr>
          <w:rFonts w:ascii="Arial" w:hAnsi="Arial" w:cs="Arial"/>
          <w:noProof/>
        </w:rPr>
        <mc:AlternateContent>
          <mc:Choice Requires="wpg">
            <w:drawing>
              <wp:anchor distT="0" distB="0" distL="114300" distR="114300" simplePos="0" relativeHeight="251658274" behindDoc="1" locked="0" layoutInCell="1" allowOverlap="1" wp14:anchorId="506E87B3" wp14:editId="7647774E">
                <wp:simplePos x="0" y="0"/>
                <wp:positionH relativeFrom="column">
                  <wp:posOffset>-157480</wp:posOffset>
                </wp:positionH>
                <wp:positionV relativeFrom="paragraph">
                  <wp:posOffset>-76835</wp:posOffset>
                </wp:positionV>
                <wp:extent cx="6162040" cy="8610600"/>
                <wp:effectExtent l="7620" t="10795" r="12065" b="8255"/>
                <wp:wrapNone/>
                <wp:docPr id="689951172"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8610600"/>
                          <a:chOff x="492" y="868"/>
                          <a:chExt cx="9704" cy="13560"/>
                        </a:xfrm>
                      </wpg:grpSpPr>
                      <wpg:grpSp>
                        <wpg:cNvPr id="1461704492" name="Group 607"/>
                        <wpg:cNvGrpSpPr>
                          <a:grpSpLocks/>
                        </wpg:cNvGrpSpPr>
                        <wpg:grpSpPr bwMode="auto">
                          <a:xfrm>
                            <a:off x="492" y="868"/>
                            <a:ext cx="9694" cy="13558"/>
                            <a:chOff x="492" y="868"/>
                            <a:chExt cx="9694" cy="13558"/>
                          </a:xfrm>
                        </wpg:grpSpPr>
                        <wpg:grpSp>
                          <wpg:cNvPr id="829241014" name="Group 608"/>
                          <wpg:cNvGrpSpPr>
                            <a:grpSpLocks/>
                          </wpg:cNvGrpSpPr>
                          <wpg:grpSpPr bwMode="auto">
                            <a:xfrm>
                              <a:off x="492" y="876"/>
                              <a:ext cx="9694" cy="853"/>
                              <a:chOff x="492" y="876"/>
                              <a:chExt cx="9694" cy="853"/>
                            </a:xfrm>
                          </wpg:grpSpPr>
                          <wps:wsp>
                            <wps:cNvPr id="324363762" name="Freeform 609"/>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7187472" name="Group 610"/>
                          <wpg:cNvGrpSpPr>
                            <a:grpSpLocks/>
                          </wpg:cNvGrpSpPr>
                          <wpg:grpSpPr bwMode="auto">
                            <a:xfrm>
                              <a:off x="492" y="868"/>
                              <a:ext cx="9694" cy="2"/>
                              <a:chOff x="492" y="868"/>
                              <a:chExt cx="9694" cy="2"/>
                            </a:xfrm>
                          </wpg:grpSpPr>
                          <wps:wsp>
                            <wps:cNvPr id="1553887058" name="Freeform 611"/>
                            <wps:cNvSpPr>
                              <a:spLocks/>
                            </wps:cNvSpPr>
                            <wps:spPr bwMode="auto">
                              <a:xfrm>
                                <a:off x="492" y="868"/>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0340324" name="Group 612"/>
                          <wpg:cNvGrpSpPr>
                            <a:grpSpLocks/>
                          </wpg:cNvGrpSpPr>
                          <wpg:grpSpPr bwMode="auto">
                            <a:xfrm>
                              <a:off x="492" y="1736"/>
                              <a:ext cx="9694" cy="2"/>
                              <a:chOff x="492" y="1736"/>
                              <a:chExt cx="9694" cy="2"/>
                            </a:xfrm>
                          </wpg:grpSpPr>
                          <wps:wsp>
                            <wps:cNvPr id="1046080497" name="Freeform 613"/>
                            <wps:cNvSpPr>
                              <a:spLocks/>
                            </wps:cNvSpPr>
                            <wps:spPr bwMode="auto">
                              <a:xfrm>
                                <a:off x="492" y="173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214109" name="Group 614"/>
                          <wpg:cNvGrpSpPr>
                            <a:grpSpLocks/>
                          </wpg:cNvGrpSpPr>
                          <wpg:grpSpPr bwMode="auto">
                            <a:xfrm>
                              <a:off x="500" y="876"/>
                              <a:ext cx="2" cy="13550"/>
                              <a:chOff x="500" y="876"/>
                              <a:chExt cx="2" cy="13550"/>
                            </a:xfrm>
                          </wpg:grpSpPr>
                          <wps:wsp>
                            <wps:cNvPr id="1453847234" name="Freeform 615"/>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570532" name="Group 616"/>
                          <wpg:cNvGrpSpPr>
                            <a:grpSpLocks/>
                          </wpg:cNvGrpSpPr>
                          <wpg:grpSpPr bwMode="auto">
                            <a:xfrm>
                              <a:off x="10174" y="876"/>
                              <a:ext cx="2" cy="13550"/>
                              <a:chOff x="10174" y="876"/>
                              <a:chExt cx="2" cy="13550"/>
                            </a:xfrm>
                          </wpg:grpSpPr>
                          <wps:wsp>
                            <wps:cNvPr id="1302692483" name="Freeform 617"/>
                            <wps:cNvSpPr>
                              <a:spLocks/>
                            </wps:cNvSpPr>
                            <wps:spPr bwMode="auto">
                              <a:xfrm>
                                <a:off x="10174"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27489583" name="Group 618"/>
                        <wpg:cNvGrpSpPr>
                          <a:grpSpLocks/>
                        </wpg:cNvGrpSpPr>
                        <wpg:grpSpPr bwMode="auto">
                          <a:xfrm>
                            <a:off x="502" y="14426"/>
                            <a:ext cx="9694" cy="2"/>
                            <a:chOff x="663" y="2573"/>
                            <a:chExt cx="9694" cy="2"/>
                          </a:xfrm>
                        </wpg:grpSpPr>
                        <wps:wsp>
                          <wps:cNvPr id="1191068529" name="Freeform 619"/>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082465" id="Group 606" o:spid="_x0000_s1026" style="position:absolute;margin-left:-12.4pt;margin-top:-6.05pt;width:485.2pt;height:678pt;z-index:-251658206" coordorigin="492,868" coordsize="9704,135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EWSlcgYAAGImAAAOAAAAZHJzL2Uyb0RvYy54bWzsWmtv2zYU/T5g/4HQxw2tRb0t1CmCNCkG dFuBej+AkWTLmCxqkhKn+/U7JEW9bOXhJmkx+EMcybq8vDwkzz288rv3d9uM3CZlteH5wqBvTYMk ecTjTb5eGH8tr94EBqlqlscs43myML4mlfH+7Oef3u2KMLF4yrM4KQmc5FW4KxZGWtdFOJtVUZps WfWWF0mOhyteblmN23I9i0u2g/dtNrNM05vteBkXJY+SqsK3H9RD40z6X62SqP5ztaqSmmQLA7HV 8rOUn9fic3b2joXrkhXpJmrCYEdEsWWbHJ22rj6wmpGbcrPnaruJSl7xVf024tsZX602USLHgNFQ czSajyW/KeRY1uFuXbQwAdoRTke7jf64/VgWX4rPpYoel5949HcFXGa7Yh32n4v7tTIm17vfeYz5 ZDc1lwO/W5Vb4QJDIncS368tvsldTSJ86VHPMh1MQ4RngUdNz2xmIEoxTaKdM7cMIp8Gam6i9LJp PfdNRzWltuvJhjMWqn5lrE1sYu6bQNUlxvC5JJsY69PxKLzITnK2RfwSYuKZvuhtPGAxnc8FyN7A NChzb94Ny21H/Qg89hs+FY/AmlsONSkCGMIhw3gVOHxPzfM+HIFr6yUwBkM36i2OFoym2SQU4Jmq 20rVt22lLykrErlDK7FVmmVmW47t2b6HpaxgvSqTRHAYFtpcLTRprrdd1d9zvSe7ogorbM0Hd1u7 uDQwk2i2sLAwuqnqjwmXu5bdfqpqxYUxriQXxE3wS2zY1TYDLf76hpgEfYk/NTXr1ohqo19mZGmS HZHrunGpPQGQnifqWwEJdMidK1tbwZW0SUm7FjorrNm+L5MG/qG4XG0m4nIm4vK0kRzhVFy+tro3 LiS8x8Q112YirmAiLjqEHlgdwov2sRc2B/GiQ/CnprEP/pJaU4EN0Z8KrA/+dGBD9KcC66O/pN5U YCP4J5YY7cM/XGPYIWu9B1iqt0V0lzf7AleECXVjyrxX8ErkrSXmAGlrKSkLLmAlNtGEMXARxjLp PGiMUIUxZlkk5YdcU0ygNHcfZw5YpbnkJe1d/W8GXEJEjeVTaRDIp2tFAgWrBU5ivOKS7BaGSmop sjxIXDzY8ttkyaVJ3emDwJU8gu6651net4MjBVZnqg30/0I6bA21MNCP9X9lhg2F4T7GZtwhghSj k1PQjlgA1aPRimeb+GqTZWKgVbm+vshKcsugPc/98/n5RTMlA7NMLpSci2ZqgsU3EDSK+4UqqcJr Hn9FHii5ErAQ3LhIefmvQXYQrwuj+ueGlYlBst9ypLQ5dYTMquWN4/oWbsr+k+v+E5ZHcLUwagML W1xe1Eoh3xTlZp2iJyrnMOfnUHurjUgUMj4VVXODrCqvBtJL6qdWWGkV5gY+2Nrx2/zYqDDQHVy/ iuzwGqG1nyibzPYoRdqKDr2MD6vRV5Ac1HXtIPBNCMg9zaGYQywjSJTn1xwPQIktos8G/a3yfRTH lEoYZL1+0kP0x2cDTTP3JwNF2ANbQSttwjmaf6d5V3f2IOtqQ0WiCOtBCmyJjIVZLlOBa7mSPgas NyBHy6ZXoCjFfgMzHIDzGN+zME1YfNlc12yTqWtE9L9nS7C37Zg4U+idrdlSks5rsCX17clT2hRd dm0OHdK+P1+ajmcGpjOH/hmf0SChZBp6Gb7sgJnIPVjTJ8K8Tz2fCPNEmEomHpaXjmdRVLVwbhoU tVDlemF16aKcKY4XOOqKrliodziErih5om7pyjSH9K4LnnttOroct2qJYVztfA196UBfQrHbbRbq alpUHjWfW1/uATMFZgvL8Cz2BIE5Vb7olWhU9aI3gV0hCtPUL/g4juUeqtL0JSaOZzBKSesPYzhC ZqrVhtIDFhs83CszG9tBfUK1OfaYj9O9iv94namCghdHlx9OQhPvQNSB/bWP5bZtujhA2nuncklm L6kz8QbCB688kTkPtPpBudM2LQ8vWgJQwJ7WbF48Pa/WPADNiT3HJdsTe4p64+mY/qSiZie97lGg nuU7wdzt9rs+sb/4a1XXBHsLpQmBMdKgqiQvZOj4yO556kRlub6UB0KdXuqX7j9QiZPO8YsBlOVb Yd+ToC/yWnUfGM2iIzC/XYKiKyK6kzuy05b9N3uPfatq2q5/yFdfgC5PNU41hdgOuvB4kp4vLT0l eeKHTPK00vzoSvxSqn8v3yF1Pw07+w8AAP//AwBQSwMEFAAGAAgAAAAhAGq1snTjAAAADAEAAA8A AABkcnMvZG93bnJldi54bWxMj8FqwzAMhu+DvYPRYLfWcZKWNYtTStl2KoO1g9KbG6tJaGyH2E3S t5922m4S+vj1/fl6Mi0bsPeNsxLEPAKGtnS6sZWE78P77AWYD8pq1TqLEu7oYV08PuQq0260Xzjs Q8UoxPpMSahD6DLOfVmjUX7uOrR0u7jeqEBrX3Hdq5HCTcvjKFpyoxpLH2rV4bbG8rq/GQkfoxo3 iXgbdtfL9n46LD6PO4FSPj9Nm1dgAafwB8OvPqlDQU5nd7Pas1bCLE5JPdAgYgGMiFW6WAI7E5qk yQp4kfP/JYofAAAA//8DAFBLAQItABQABgAIAAAAIQC2gziS/gAAAOEBAAATAAAAAAAAAAAAAAAA AAAAAABbQ29udGVudF9UeXBlc10ueG1sUEsBAi0AFAAGAAgAAAAhADj9If/WAAAAlAEAAAsAAAAA AAAAAAAAAAAALwEAAF9yZWxzLy5yZWxzUEsBAi0AFAAGAAgAAAAhABIRZKVyBgAAYiYAAA4AAAAA AAAAAAAAAAAALgIAAGRycy9lMm9Eb2MueG1sUEsBAi0AFAAGAAgAAAAhAGq1snTjAAAADAEAAA8A AAAAAAAAAAAAAAAAzAgAAGRycy9kb3ducmV2LnhtbFBLBQYAAAAABAAEAPMAAADcCQAAAAA= ">
                <v:group id="Group 607" o:spid="_x0000_s1027" style="position:absolute;left:492;top:868;width:9694;height:13558" coordorigin="492,868" coordsize="9694,1355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2ZlpyQAAAOMAAAAPAAAAZHJzL2Rvd25yZXYueG1sRE/NasJA EL4LfYdlCr2ZTWxqbeoqIlV6kEJVKL0N2TEJZmdDdpvEt3cFocf5/me+HEwtOmpdZVlBEsUgiHOr Ky4UHA+b8QyE88gaa8uk4EIOlouH0RwzbXv+pm7vCxFC2GWooPS+yaR0eUkGXWQb4sCdbGvQh7Mt pG6xD+GmlpM4nkqDFYeGEhtal5Sf939GwbbHfvWcfHS782l9+T28fP3sElLq6XFYvYPwNPh/8d39 qcP8dJq8xmn6NoHbTwEAubgCAAD//wMAUEsBAi0AFAAGAAgAAAAhANvh9svuAAAAhQEAABMAAAAA AAAAAAAAAAAAAAAAAFtDb250ZW50X1R5cGVzXS54bWxQSwECLQAUAAYACAAAACEAWvQsW78AAAAV AQAACwAAAAAAAAAAAAAAAAAfAQAAX3JlbHMvLnJlbHNQSwECLQAUAAYACAAAACEAyNmZackAAADj AAAADwAAAAAAAAAAAAAAAAAHAgAAZHJzL2Rvd25yZXYueG1sUEsFBgAAAAADAAMAtwAAAP0CAAAA AA== ">
                  <v:group id="Group 608" o:spid="_x0000_s1028" style="position:absolute;left:492;top:876;width:9694;height:853" coordorigin="492,876"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toE+ywAAAOIAAAAPAAAAZHJzL2Rvd25yZXYueG1sRI9Ba8JA FITvhf6H5RW86WajLTZ1FRGVHqRQLZTeHtlnEsy+Ddk1if++WxB6HGbmG2axGmwtOmp95ViDmiQg iHNnKi40fJ124zkIH5AN1o5Jw408rJaPDwvMjOv5k7pjKESEsM9QQxlCk0np85Is+olriKN3dq3F EGVbSNNiH+G2lmmSvEiLFceFEhvalJRfjlerYd9jv56qbXe4nDe3n9Pzx/dBkdajp2H9BiLQEP7D 9/a70TBPX9OZStQM/i7FOyCXvwAAAP//AwBQSwECLQAUAAYACAAAACEA2+H2y+4AAACFAQAAEwAA AAAAAAAAAAAAAAAAAAAAW0NvbnRlbnRfVHlwZXNdLnhtbFBLAQItABQABgAIAAAAIQBa9CxbvwAA ABUBAAALAAAAAAAAAAAAAAAAAB8BAABfcmVscy8ucmVsc1BLAQItABQABgAIAAAAIQDztoE+ywAA AOIAAAAPAAAAAAAAAAAAAAAAAAcCAABkcnMvZG93bnJldi54bWxQSwUGAAAAAAMAAwC3AAAA/wIA AAAA ">
                    <v:shape id="Freeform 609" o:spid="_x0000_s1029" style="position:absolute;left:492;top:876;width:9694;height:853;visibility:visible;mso-wrap-style:square;v-text-anchor:top" coordsize="9694,8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Js2xzAAAAOIAAAAPAAAAZHJzL2Rvd25yZXYueG1sRI/dSsNA FITvhb7DcgTv7MZE0pJ2W4rEH1oRTBV6ecieJqHZs2F3bePbu4Lg5TAz3zDL9Wh6cSbnO8sK7qYJ COLa6o4bBR/7x9s5CB+QNfaWScE3eVivJldLLLS98Dudq9CICGFfoII2hKGQ0tctGfRTOxBH72id wRCla6R2eIlw08s0SXJpsOO40OJADy3Vp+rLKOirWda8Hcry+NmVp+en1610u61SN9fjZgEi0Bj+ w3/tF60gS++zPJvlKfxeindArn4AAAD//wMAUEsBAi0AFAAGAAgAAAAhANvh9svuAAAAhQEAABMA AAAAAAAAAAAAAAAAAAAAAFtDb250ZW50X1R5cGVzXS54bWxQSwECLQAUAAYACAAAACEAWvQsW78A AAAVAQAACwAAAAAAAAAAAAAAAAAfAQAAX3JlbHMvLnJlbHNQSwECLQAUAAYACAAAACEAHibNscwA AADiAAAADwAAAAAAAAAAAAAAAAAHAgAAZHJzL2Rvd25yZXYueG1sUEsFBgAAAAADAAMAtwAAAAAD AAAAAA== " path="m,852r9695,l9695,,,,,852e" fillcolor="#a7a9ac" stroked="f">
                      <v:path arrowok="t" o:connecttype="custom" o:connectlocs="0,1728;9695,1728;9695,876;0,876;0,1728" o:connectangles="0,0,0,0,0"/>
                    </v:shape>
                  </v:group>
                  <v:group id="Group 610" o:spid="_x0000_s1030" style="position:absolute;left:492;top:868;width:9694;height:2" coordorigin="492,868"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BkOpyQAAAOMAAAAPAAAAZHJzL2Rvd25yZXYueG1sRE/NasJA EL4X+g7LFHrTTWxtQnQVkbZ4EKEqiLchOybB7GzIbpP49l1B6HG+/5kvB1OLjlpXWVYQjyMQxLnV FRcKjoevUQrCeWSNtWVScCMHy8Xz0xwzbXv+oW7vCxFC2GWooPS+yaR0eUkG3dg2xIG72NagD2db SN1iH8JNLSdR9CENVhwaSmxoXVJ+3f8aBd899qu3+LPbXi/r2/kw3Z22MSn1+jKsZiA8Df5f/HBv dJg/TZM4Td6TCdx/CgDIxR8AAAD//wMAUEsBAi0AFAAGAAgAAAAhANvh9svuAAAAhQEAABMAAAAA AAAAAAAAAAAAAAAAAFtDb250ZW50X1R5cGVzXS54bWxQSwECLQAUAAYACAAAACEAWvQsW78AAAAV AQAACwAAAAAAAAAAAAAAAAAfAQAAX3JlbHMvLnJlbHNQSwECLQAUAAYACAAAACEAEwZDqckAAADj AAAADwAAAAAAAAAAAAAAAAAHAgAAZHJzL2Rvd25yZXYueG1sUEsFBgAAAAADAAMAtwAAAP0CAAAA AA== ">
                    <v:shape id="Freeform 611" o:spid="_x0000_s1031" style="position:absolute;left:492;top:868;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sapfzAAAAOMAAAAPAAAAZHJzL2Rvd25yZXYueG1sRI9BT8JA EIXvJvyHzZB4k61gtVYWQgQJBy8iiddJd2wburNNd2mLv945mHiceW/e+2a5Hl2jeupC7dnA/SwB RVx4W3Np4PT5dpeBChHZYuOZDFwpwHo1uVlibv3AH9QfY6kkhEOOBqoY21zrUFTkMMx8Syzat+8c Rhm7UtsOBwl3jZ4nyaN2WLM0VNjSa0XF+XhxBtxpR5ftbts/7xfD+eHna3jfX0tjbqfj5gVUpDH+ m/+uD1bw03SRZU9JKtDykyxAr34BAAD//wMAUEsBAi0AFAAGAAgAAAAhANvh9svuAAAAhQEAABMA AAAAAAAAAAAAAAAAAAAAAFtDb250ZW50X1R5cGVzXS54bWxQSwECLQAUAAYACAAAACEAWvQsW78A AAAVAQAACwAAAAAAAAAAAAAAAAAfAQAAX3JlbHMvLnJlbHNQSwECLQAUAAYACAAAACEA2LGqX8wA AADjAAAADwAAAAAAAAAAAAAAAAAHAgAAZHJzL2Rvd25yZXYueG1sUEsFBgAAAAADAAMAtwAAAAAD AAAAAA== " path="m,l9695,e" filled="f" strokecolor="#231f20">
                      <v:path arrowok="t" o:connecttype="custom" o:connectlocs="0,0;9695,0" o:connectangles="0,0"/>
                    </v:shape>
                  </v:group>
                  <v:group id="Group 612" o:spid="_x0000_s1032" style="position:absolute;left:492;top:1736;width:9694;height:2" coordorigin="492,1736"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kXaAyQAAAOMAAAAPAAAAZHJzL2Rvd25yZXYueG1sRE9fa8Iw EH8f7DuEG+xNk7Zuk84oIlP2IIPpYPh2NGdbbC6lydr67ZeBsMf7/b/FarSN6KnztWMNyVSBIC6c qbnU8HXcTuYgfEA22DgmDVfysFre3y0wN27gT+oPoRQxhH2OGqoQ2lxKX1Rk0U9dSxy5s+sshnh2 pTQdDjHcNjJV6llarDk2VNjSpqLicvixGnYDDusseev3l/Pmejo+fXzvE9L68WFcv4IINIZ/8c39 buL8l1RlM5WlM/j7KQIgl78AAAD//wMAUEsBAi0AFAAGAAgAAAAhANvh9svuAAAAhQEAABMAAAAA AAAAAAAAAAAAAAAAAFtDb250ZW50X1R5cGVzXS54bWxQSwECLQAUAAYACAAAACEAWvQsW78AAAAV AQAACwAAAAAAAAAAAAAAAAAfAQAAX3JlbHMvLnJlbHNQSwECLQAUAAYACAAAACEAqZF2gMkAAADj AAAADwAAAAAAAAAAAAAAAAAHAgAAZHJzL2Rvd25yZXYueG1sUEsFBgAAAAADAAMAtwAAAP0CAAAA AA== ">
                    <v:shape id="Freeform 613" o:spid="_x0000_s1033" style="position:absolute;left:492;top:1736;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aavLyAAAAOMAAAAPAAAAZHJzL2Rvd25yZXYueG1sRE9La8JA EL4L/odlBG91Vxuspq4i9UEPvdQKvQ7ZMQlmZ0N2TWJ/fbdQ8Djfe1ab3laipcaXjjVMJwoEceZM ybmG89fhaQHCB2SDlWPScCcPm/VwsMLUuI4/qT2FXMQQ9ilqKEKoUyl9VpBFP3E1ceQurrEY4tnk 0jTYxXBbyZlSc2mx5NhQYE1vBWXX081qsOc93Xb7Xbs8PnfX5Oe7+zjec63Ho377CiJQHx7if/e7 ifNVMlcLlSxf4O+nCIBc/wIAAP//AwBQSwECLQAUAAYACAAAACEA2+H2y+4AAACFAQAAEwAAAAAA AAAAAAAAAAAAAAAAW0NvbnRlbnRfVHlwZXNdLnhtbFBLAQItABQABgAIAAAAIQBa9CxbvwAAABUB AAALAAAAAAAAAAAAAAAAAB8BAABfcmVscy8ucmVsc1BLAQItABQABgAIAAAAIQBtaavLyAAAAOMA AAAPAAAAAAAAAAAAAAAAAAcCAABkcnMvZG93bnJldi54bWxQSwUGAAAAAAMAAwC3AAAA/AIAAAAA " path="m,l9695,e" filled="f" strokecolor="#231f20">
                      <v:path arrowok="t" o:connecttype="custom" o:connectlocs="0,0;9695,0" o:connectangles="0,0"/>
                    </v:shape>
                  </v:group>
                  <v:group id="Group 614" o:spid="_x0000_s1034" style="position:absolute;left:500;top:876;width:2;height:13550" coordorigin="500,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8rnY6xwAAAOIAAAAPAAAAZHJzL2Rvd25yZXYueG1sRE9da8Iw FH0X9h/CHextpnGuzM4oItvwQQR1IHu7NNe22NyUJmvrvzeDgY+H8z1fDrYWHbW+cqxBjRMQxLkz FRcavo+fz28gfEA2WDsmDVfysFw8jOaYGdfznrpDKEQMYZ+hhjKEJpPS5yVZ9GPXEEfu7FqLIcK2 kKbFPobbWk6SJJUWK44NJTa0Lim/HH6thq8e+9WL+ui2l/P6+nN83Z22irR+ehxW7yACDeEu/ndv TJw/TSdqqpIZ/F2KGOTiBgAA//8DAFBLAQItABQABgAIAAAAIQDb4fbL7gAAAIUBAAATAAAAAAAA AAAAAAAAAAAAAABbQ29udGVudF9UeXBlc10ueG1sUEsBAi0AFAAGAAgAAAAhAFr0LFu/AAAAFQEA AAsAAAAAAAAAAAAAAAAAHwEAAF9yZWxzLy5yZWxzUEsBAi0AFAAGAAgAAAAhAPyudjrHAAAA4gAA AA8AAAAAAAAAAAAAAAAABwIAAGRycy9kb3ducmV2LnhtbFBLBQYAAAAAAwADALcAAAD7AgAAAAA= ">
                    <v:shape id="Freeform 615" o:spid="_x0000_s1035" style="position:absolute;left:500;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G0oPygAAAOMAAAAPAAAAZHJzL2Rvd25yZXYueG1sRE9La8JA EL4L/Q/LFHoputHEB6mrSKmYk9THweOYnSZps7Npdqvpv3cLBY/zvWe+7EwtLtS6yrKC4SACQZxb XXGh4HhY92cgnEfWWFsmBb/kYLl46M0x1fbKO7rsfSFCCLsUFZTeN6mULi/JoBvYhjhwH7Y16MPZ FlK3eA3hppajKJpIgxWHhhIbei0p/9r/GAWH6rQtNt/rc/78tn3ffI6zs44zpZ4eu9ULCE+dv4v/ 3ZkO85NxPEumoziBv58CAHJxAwAA//8DAFBLAQItABQABgAIAAAAIQDb4fbL7gAAAIUBAAATAAAA AAAAAAAAAAAAAAAAAABbQ29udGVudF9UeXBlc10ueG1sUEsBAi0AFAAGAAgAAAAhAFr0LFu/AAAA FQEAAAsAAAAAAAAAAAAAAAAAHwEAAF9yZWxzLy5yZWxzUEsBAi0AFAAGAAgAAAAhANobSg/KAAAA 4wAAAA8AAAAAAAAAAAAAAAAABwIAAGRycy9kb3ducmV2LnhtbFBLBQYAAAAAAwADALcAAAD+AgAA AAA= " path="m,l,13549e" filled="f" strokecolor="#231f20">
                      <v:path arrowok="t" o:connecttype="custom" o:connectlocs="0,876;0,14425" o:connectangles="0,0"/>
                    </v:shape>
                  </v:group>
                  <v:group id="Group 616" o:spid="_x0000_s1036" style="position:absolute;left:10174;top:876;width:2;height:13550" coordorigin="10174,876"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2HGYywAAAOIAAAAPAAAAZHJzL2Rvd25yZXYueG1sRI/NasMw EITvhb6D2EJvjeQYN8WJEkJISw+hkB8ouS3WxjaxVsZSbOftq0Khx2FmvmEWq9E2oqfO1441JBMF grhwpuZSw+n4/vIGwgdkg41j0nAnD6vl48MCc+MG3lN/CKWIEPY5aqhCaHMpfVGRRT9xLXH0Lq6z GKLsSmk6HCLcNnKq1Ku0WHNcqLClTUXF9XCzGj4GHNZpsu1318vmfj5mX9+7hLR+fhrXcxCBxvAf /mt/Gg1pqrKZytIp/F6Kd0AufwAAAP//AwBQSwECLQAUAAYACAAAACEA2+H2y+4AAACFAQAAEwAA AAAAAAAAAAAAAAAAAAAAW0NvbnRlbnRfVHlwZXNdLnhtbFBLAQItABQABgAIAAAAIQBa9CxbvwAA ABUBAAALAAAAAAAAAAAAAAAAAB8BAABfcmVscy8ucmVsc1BLAQItABQABgAIAAAAIQCp2HGYywAA AOIAAAAPAAAAAAAAAAAAAAAAAAcCAABkcnMvZG93bnJldi54bWxQSwUGAAAAAAMAAwC3AAAA/wIA AAAA ">
                    <v:shape id="Freeform 617" o:spid="_x0000_s1037" style="position:absolute;left:10174;top:876;width:2;height:13550;visibility:visible;mso-wrap-style:square;v-text-anchor:top" coordsize="2,13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n6wvygAAAOMAAAAPAAAAZHJzL2Rvd25yZXYueG1sRE9LT8JA EL6T8B82Q+KFwNZWCVYWYgyEnog8DhyH7tAWu7O1u0D9966Jicf53jNbdKYWN2pdZVnB4zgCQZxb XXGh4LBfjaYgnEfWWFsmBd/kYDHv92aYanvnLd12vhAhhF2KCkrvm1RKl5dk0I1tQxy4s20N+nC2 hdQt3kO4qWUcRRNpsOLQUGJD7yXln7urUbCvjpti/bU65cPl5mN9ec5OOsmUehh0b68gPHX+X/zn znSYn0Tx5CV+mibw+1MAQM5/AAAA//8DAFBLAQItABQABgAIAAAAIQDb4fbL7gAAAIUBAAATAAAA AAAAAAAAAAAAAAAAAABbQ29udGVudF9UeXBlc10ueG1sUEsBAi0AFAAGAAgAAAAhAFr0LFu/AAAA FQEAAAsAAAAAAAAAAAAAAAAAHwEAAF9yZWxzLy5yZWxzUEsBAi0AFAAGAAgAAAAhAMyfrC/KAAAA 4wAAAA8AAAAAAAAAAAAAAAAABwIAAGRycy9kb3ducmV2LnhtbFBLBQYAAAAAAwADALcAAAD+AgAA AAA= " path="m,l,13549e" filled="f" strokecolor="#231f20">
                      <v:path arrowok="t" o:connecttype="custom" o:connectlocs="0,876;0,14425" o:connectangles="0,0"/>
                    </v:shape>
                  </v:group>
                </v:group>
                <v:group id="Group 618" o:spid="_x0000_s1038" style="position:absolute;left:502;top:14426;width:9694;height:2" coordorigin="663,2573"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ymWGzAAAAOIAAAAPAAAAZHJzL2Rvd25yZXYueG1sRI9Ba8JA FITvQv/D8gq9mU202jR1FZG2eJBCVZDeHtlnEsy+DdltEv+9WxB6HGbmG2axGkwtOmpdZVlBEsUg iHOrKy4UHA8f4xSE88gaa8uk4EoOVsuH0QIzbXv+pm7vCxEg7DJUUHrfZFK6vCSDLrINcfDOtjXo g2wLqVvsA9zUchLHc2mw4rBQYkObkvLL/tco+OyxX0+T9253OW+uP4fZ12mXkFJPj8P6DYSnwf+H 7+2tVjCfvDynr7N0Cn+Xwh2QyxsAAAD//wMAUEsBAi0AFAAGAAgAAAAhANvh9svuAAAAhQEAABMA AAAAAAAAAAAAAAAAAAAAAFtDb250ZW50X1R5cGVzXS54bWxQSwECLQAUAAYACAAAACEAWvQsW78A AAAVAQAACwAAAAAAAAAAAAAAAAAfAQAAX3JlbHMvLnJlbHNQSwECLQAUAAYACAAAACEAUMplhswA AADiAAAADwAAAAAAAAAAAAAAAAAHAgAAZHJzL2Rvd25yZXYueG1sUEsFBgAAAAADAAMAtwAAAAAD AAAAAA== ">
                  <v:shape id="Freeform 619" o:spid="_x0000_s1039" style="position:absolute;left:663;top:2573;width:9694;height:2;visibility:visible;mso-wrap-style:square;v-text-anchor:top" coordsize="9694,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fzUEyQAAAOMAAAAPAAAAZHJzL2Rvd25yZXYueG1sRE/NasJA EL4LfYdlhN7qJraKSbNKqVY8eKkN9DpkxySYnQ3ZNYl9+m6h4HG+/8k2o2lET52rLSuIZxEI4sLq mksF+dfH0wqE88gaG8uk4EYONuuHSYaptgN/Un/ypQgh7FJUUHnfplK6oiKDbmZb4sCdbWfQh7Mr pe5wCOGmkfMoWkqDNYeGClt6r6i4nK5Ggcl3dN3utn2yfx4uLz/fw3F/K5V6nI5vryA8jf4u/ncf dJgfJ3G0XC3mCfz9FACQ618AAAD//wMAUEsBAi0AFAAGAAgAAAAhANvh9svuAAAAhQEAABMAAAAA AAAAAAAAAAAAAAAAAFtDb250ZW50X1R5cGVzXS54bWxQSwECLQAUAAYACAAAACEAWvQsW78AAAAV AQAACwAAAAAAAAAAAAAAAAAfAQAAX3JlbHMvLnJlbHNQSwECLQAUAAYACAAAACEAl381BMkAAADj AAAADwAAAAAAAAAAAAAAAAAHAgAAZHJzL2Rvd25yZXYueG1sUEsFBgAAAAADAAMAtwAAAP0CAAAA AA== " path="m,l9694,e" filled="f" strokecolor="#231f20">
                    <v:path arrowok="t" o:connecttype="custom" o:connectlocs="0,0;9694,0" o:connectangles="0,0"/>
                  </v:shape>
                </v:group>
              </v:group>
            </w:pict>
          </mc:Fallback>
        </mc:AlternateContent>
      </w:r>
      <w:r>
        <w:rPr>
          <w:rFonts w:ascii="Arial" w:eastAsia="Arial" w:hAnsi="Arial" w:cs="Arial"/>
          <w:color w:val="231F20"/>
          <w:position w:val="-2"/>
          <w:sz w:val="56"/>
          <w:szCs w:val="56"/>
        </w:rPr>
        <w:t>Scope</w:t>
      </w:r>
    </w:p>
    <w:p w14:paraId="690386B8" w14:textId="77777777" w:rsidR="000F0C19" w:rsidRPr="00920158" w:rsidRDefault="000F0C19" w:rsidP="000F0C19">
      <w:pPr>
        <w:spacing w:before="4" w:after="0" w:line="180" w:lineRule="exact"/>
        <w:rPr>
          <w:rFonts w:ascii="Arial" w:hAnsi="Arial" w:cs="Arial"/>
          <w:sz w:val="18"/>
          <w:szCs w:val="18"/>
        </w:rPr>
      </w:pPr>
    </w:p>
    <w:p w14:paraId="47543369" w14:textId="77777777" w:rsidR="000F0C19" w:rsidRPr="00920158" w:rsidRDefault="000F0C19" w:rsidP="000F0C19">
      <w:pPr>
        <w:spacing w:after="0" w:line="200" w:lineRule="exact"/>
        <w:rPr>
          <w:rFonts w:ascii="Arial" w:hAnsi="Arial" w:cs="Arial"/>
          <w:sz w:val="20"/>
          <w:szCs w:val="20"/>
        </w:rPr>
      </w:pPr>
    </w:p>
    <w:p w14:paraId="04451293" w14:textId="77777777" w:rsidR="000F0C19" w:rsidRPr="00920158" w:rsidRDefault="000F0C19" w:rsidP="000F0C19">
      <w:pPr>
        <w:spacing w:after="0" w:line="200" w:lineRule="exact"/>
        <w:rPr>
          <w:rFonts w:ascii="Arial" w:hAnsi="Arial" w:cs="Arial"/>
          <w:sz w:val="20"/>
          <w:szCs w:val="20"/>
        </w:rPr>
      </w:pPr>
    </w:p>
    <w:p w14:paraId="68E63331" w14:textId="57FB7E73" w:rsidR="000F0C19" w:rsidRPr="00920158" w:rsidRDefault="00E12FD5" w:rsidP="000F0C19">
      <w:pPr>
        <w:spacing w:after="0" w:line="200" w:lineRule="exact"/>
        <w:rPr>
          <w:rFonts w:ascii="Arial" w:hAnsi="Arial" w:cs="Arial"/>
          <w:sz w:val="20"/>
          <w:szCs w:val="20"/>
        </w:rPr>
      </w:pPr>
      <w:r>
        <w:rPr>
          <w:rFonts w:ascii="Arial" w:eastAsia="Arial" w:hAnsi="Arial" w:cs="Arial"/>
          <w:b/>
          <w:bCs/>
          <w:noProof/>
          <w:color w:val="58595B"/>
        </w:rPr>
        <mc:AlternateContent>
          <mc:Choice Requires="wpg">
            <w:drawing>
              <wp:anchor distT="0" distB="0" distL="114300" distR="114300" simplePos="0" relativeHeight="251658284" behindDoc="1" locked="0" layoutInCell="1" allowOverlap="1" wp14:anchorId="3B58C787" wp14:editId="031250A4">
                <wp:simplePos x="0" y="0"/>
                <wp:positionH relativeFrom="column">
                  <wp:posOffset>170180</wp:posOffset>
                </wp:positionH>
                <wp:positionV relativeFrom="paragraph">
                  <wp:posOffset>99695</wp:posOffset>
                </wp:positionV>
                <wp:extent cx="5608320" cy="259080"/>
                <wp:effectExtent l="0" t="0" r="11430" b="7620"/>
                <wp:wrapNone/>
                <wp:docPr id="1378364854"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59080"/>
                          <a:chOff x="972" y="1618"/>
                          <a:chExt cx="8734" cy="360"/>
                        </a:xfrm>
                      </wpg:grpSpPr>
                      <wps:wsp>
                        <wps:cNvPr id="1337514748" name="Freeform 641"/>
                        <wps:cNvSpPr>
                          <a:spLocks/>
                        </wps:cNvSpPr>
                        <wps:spPr bwMode="auto">
                          <a:xfrm>
                            <a:off x="972" y="1618"/>
                            <a:ext cx="8734" cy="360"/>
                          </a:xfrm>
                          <a:custGeom>
                            <a:avLst/>
                            <a:gdLst>
                              <a:gd name="T0" fmla="+- 0 972 972"/>
                              <a:gd name="T1" fmla="*/ T0 w 8734"/>
                              <a:gd name="T2" fmla="+- 0 1978 1618"/>
                              <a:gd name="T3" fmla="*/ 1978 h 360"/>
                              <a:gd name="T4" fmla="+- 0 9707 972"/>
                              <a:gd name="T5" fmla="*/ T4 w 8734"/>
                              <a:gd name="T6" fmla="+- 0 1978 1618"/>
                              <a:gd name="T7" fmla="*/ 1978 h 360"/>
                              <a:gd name="T8" fmla="+- 0 9707 972"/>
                              <a:gd name="T9" fmla="*/ T8 w 8734"/>
                              <a:gd name="T10" fmla="+- 0 1618 1618"/>
                              <a:gd name="T11" fmla="*/ 1618 h 360"/>
                              <a:gd name="T12" fmla="+- 0 972 972"/>
                              <a:gd name="T13" fmla="*/ T12 w 8734"/>
                              <a:gd name="T14" fmla="+- 0 1618 1618"/>
                              <a:gd name="T15" fmla="*/ 1618 h 360"/>
                              <a:gd name="T16" fmla="+- 0 972 972"/>
                              <a:gd name="T17" fmla="*/ T16 w 8734"/>
                              <a:gd name="T18" fmla="+- 0 1978 1618"/>
                              <a:gd name="T19" fmla="*/ 1978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30780" id="Group 640" o:spid="_x0000_s1026" style="position:absolute;margin-left:13.4pt;margin-top:7.85pt;width:441.6pt;height:20.4pt;z-index:-251658196" coordorigin="972,1618" coordsize="8734,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xP8gmgMAADoKAAAOAAAAZHJzL2Uyb0RvYy54bWykVl2P2ygUfV9p/wPisauOTeLEiTWeqmp2 RivNtpWa/gCC8YfWNi6QONNfvxcwiTMzbqP2IQ42h8u55wCX23fHpkYHLlUl2hSTmxAj3jKRVW2R 4q/b+7crjJSmbUZr0fIUP3GF3939+cdt3yV8JkpRZ1wiCNKqpO9SXGrdJUGgWMkbqm5Ex1vozIVs qIZXWQSZpD1Eb+pgFobLoBcy66RgXCn4unGd+M7Gz3PO9Kc8V1yjOsXATduntM+deQZ3tzQpJO3K ig006C+waGjVwqSnUBuqKdrL6kWopmJSKJHrGyaaQOR5xbjNAbIh4bNsHqTYdzaXIumL7iQTSPtM p18Oyz4eHmT3pfssHXtoPgr2nwJdgr4rknG/eS8cGO36f0UGftK9FjbxYy4bEwJSQker79NJX37U iMHHxTJczWdgA4O+2WIdrgYDWAkumWHreIYRdJIlWTlvWPn3MHoVzyM3dL604wKauFkt04GZcR6W kjqrpX5PrS8l7bg1QRk1PktUZUBwPo8XJIojWN8tbUCJe8m5WadoGRFD3dAAvJdWjXUd9RiYAvl/ quhLabys08LQhO2VfuDCWkMPj0q7BZ9ByxqeDey34Ere1LD2/3qLQgSTmd+wPU4g4kFvArQNUY/s 1ENIHwkcHEUi63iFznYWp1hzD4NYFlSiwVfYRScUOD4Kto7D+DVeC48yvKIJXksPshlO8oo97Ie8 wPYreK09yvBaTfAil9IbrV4VjIzVt6hXFSOX+k85OZZ/S2ZT3C71n+Y2duAH3C49mOI2tmBLllPc Lj2YNJSMXbhcaXCCFH4r0NLvDnZsh+0BLURNJQvtGdcJZQ6pLRgBZ9R2brYHhACU2UsTYFDGgOOr wEDVgMHqa0ITMNHCF9fBQVcLX4/hLoEhYQkF83mplBhBqdyZMTTpqDY6+SbqU+yOnzLFZvuajkYc +FZYiD7XgvOhfe6v2zEOAjmxzlAP8P+dDXgC+jLgu/2/g8G+gnSvwbyckNVCceeBSdn6fMrdSDY6 V5Woq+y+qmuTspLF7kMt0YHCjWNDNvNNNKh9AavtkmmFGeamMV+gkLlq4MrHTmRPUBmkcNcWuGZB oxTyO0Y9XFlSrL7tqeQY1f+0UOXWJIogZ21fokVsKq0c9+zGPbRlECrFGsMSN80P2t2L9p2sihJm ItbNVryHGp9XpnJYfo7V8AKF1rbsBQVaFzeg8btFna98d/8DAAD//wMAUEsDBBQABgAIAAAAIQBH JC9g3gAAAAgBAAAPAAAAZHJzL2Rvd25yZXYueG1sTI9BT4NAEIXvJv6HzZh4sws1oCJL0zTqqTGx NTHepjAFUnaWsFug/97xpMc3b/Le9/LVbDs10uBbxwbiRQSKuHRVy7WBz/3r3SMoH5Ar7ByTgQt5 WBXXVzlmlZv4g8ZdqJWEsM/QQBNCn2nty4Ys+oXricU7usFiEDnUuhpwknDb6WUUpdpiy9LQYE+b hsrT7mwNvE04re/jl3F7Om4u3/vk/WsbkzG3N/P6GVSgOfw9wy++oEMhTAd35sqrzsAyFfIg9+QB lPhPcSTbDgaSNAFd5Pr/gOIHAAD//wMAUEsBAi0AFAAGAAgAAAAhALaDOJL+AAAA4QEAABMAAAAA AAAAAAAAAAAAAAAAAFtDb250ZW50X1R5cGVzXS54bWxQSwECLQAUAAYACAAAACEAOP0h/9YAAACU AQAACwAAAAAAAAAAAAAAAAAvAQAAX3JlbHMvLnJlbHNQSwECLQAUAAYACAAAACEAHcT/IJoDAAA6 CgAADgAAAAAAAAAAAAAAAAAuAgAAZHJzL2Uyb0RvYy54bWxQSwECLQAUAAYACAAAACEARyQvYN4A AAAIAQAADwAAAAAAAAAAAAAAAAD0BQAAZHJzL2Rvd25yZXYueG1sUEsFBgAAAAAEAAQA8wAAAP8G AAAAAA== ">
                <v:shape id="Freeform 641" o:spid="_x0000_s1027" style="position:absolute;left:972;top:1618;width:8734;height:360;visibility:visible;mso-wrap-style:square;v-text-anchor:top" coordsize="8734,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ZLpzywAAAOMAAAAPAAAAZHJzL2Rvd25yZXYueG1sRI/NTsNA DITvlXiHlZG4tZv+hKDQbUWRKrhQIPAAJmuSiKw3ym7TwNPjQ6Ue7RnPfF5vR9eqgfrQeDYwnyWg iEtvG64MfH7sp3egQkS22HomA78UYLu5mqwxt/7E7zQUsVISwiFHA3WMXa51KGtyGGa+Ixbt2/cO o4x9pW2PJwl3rV4kya122LA01NjRY03lT3F0BmyZvr4Nh+Lv64m6Jg0+7trsxZib6/HhHlSkMV7M 5+tnK/jLZZbOV9lKoOUnWYDe/AMAAP//AwBQSwECLQAUAAYACAAAACEA2+H2y+4AAACFAQAAEwAA AAAAAAAAAAAAAAAAAAAAW0NvbnRlbnRfVHlwZXNdLnhtbFBLAQItABQABgAIAAAAIQBa9CxbvwAA ABUBAAALAAAAAAAAAAAAAAAAAB8BAABfcmVscy8ucmVsc1BLAQItABQABgAIAAAAIQDZZLpzywAA AOMAAAAPAAAAAAAAAAAAAAAAAAcCAABkcnMvZG93bnJldi54bWxQSwUGAAAAAAMAAwC3AAAA/wIA AAAA " path="m,360r8735,l8735,,,,,360xe" fillcolor="#d1d3d4" stroked="f">
                  <v:path arrowok="t" o:connecttype="custom" o:connectlocs="0,1978;8735,1978;8735,1618;0,1618;0,1978" o:connectangles="0,0,0,0,0"/>
                </v:shape>
              </v:group>
            </w:pict>
          </mc:Fallback>
        </mc:AlternateContent>
      </w:r>
    </w:p>
    <w:p w14:paraId="6246DBEE" w14:textId="1E4CA8FF" w:rsidR="000F0C19" w:rsidRPr="00920158" w:rsidRDefault="000F0C19" w:rsidP="000F0C19">
      <w:pPr>
        <w:spacing w:before="31" w:after="0" w:line="240" w:lineRule="auto"/>
        <w:ind w:left="343" w:right="-20"/>
        <w:rPr>
          <w:rFonts w:ascii="Arial" w:eastAsia="Arial" w:hAnsi="Arial" w:cs="Arial"/>
        </w:rPr>
      </w:pPr>
      <w:r>
        <w:rPr>
          <w:rFonts w:ascii="Arial" w:eastAsia="Arial" w:hAnsi="Arial" w:cs="Arial"/>
          <w:b/>
          <w:bCs/>
          <w:color w:val="58595B"/>
        </w:rPr>
        <w:t xml:space="preserve">7 Information and other things provided by the </w:t>
      </w:r>
      <w:r>
        <w:rPr>
          <w:rFonts w:ascii="Arial" w:eastAsia="Arial" w:hAnsi="Arial" w:cs="Arial"/>
          <w:b/>
          <w:bCs/>
          <w:i/>
          <w:color w:val="58595B"/>
        </w:rPr>
        <w:t>Client</w:t>
      </w:r>
    </w:p>
    <w:p w14:paraId="53702056"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7262864E" w14:textId="77777777" w:rsidTr="0009576A">
        <w:trPr>
          <w:trHeight w:val="1118"/>
        </w:trPr>
        <w:tc>
          <w:tcPr>
            <w:tcW w:w="8730" w:type="dxa"/>
            <w:vAlign w:val="center"/>
          </w:tcPr>
          <w:p w14:paraId="0F956C25" w14:textId="19C4E0C4" w:rsidR="000F0C19" w:rsidRPr="00920158" w:rsidRDefault="000F0C19" w:rsidP="0009576A">
            <w:pPr>
              <w:ind w:left="155" w:right="-20"/>
              <w:rPr>
                <w:rFonts w:ascii="Arial" w:hAnsi="Arial" w:cs="Arial"/>
                <w:sz w:val="18"/>
                <w:szCs w:val="18"/>
              </w:rPr>
            </w:pPr>
            <w:r>
              <w:rPr>
                <w:rFonts w:ascii="Arial" w:eastAsia="Arial" w:hAnsi="Arial" w:cs="Arial"/>
                <w:b/>
                <w:bCs/>
                <w:color w:val="231F20"/>
                <w:sz w:val="18"/>
                <w:szCs w:val="18"/>
              </w:rPr>
              <w:t xml:space="preserve">Describe what information and other things the </w:t>
            </w:r>
            <w:r>
              <w:rPr>
                <w:rFonts w:ascii="Arial" w:eastAsia="Arial" w:hAnsi="Arial" w:cs="Arial"/>
                <w:b/>
                <w:bCs/>
                <w:i/>
                <w:color w:val="231F20"/>
                <w:sz w:val="18"/>
                <w:szCs w:val="18"/>
              </w:rPr>
              <w:t xml:space="preserve">Client </w:t>
            </w:r>
            <w:r>
              <w:rPr>
                <w:rFonts w:ascii="Arial" w:eastAsia="Arial" w:hAnsi="Arial" w:cs="Arial"/>
                <w:b/>
                <w:bCs/>
                <w:color w:val="231F20"/>
                <w:sz w:val="18"/>
                <w:szCs w:val="18"/>
              </w:rPr>
              <w:t xml:space="preserve">is to provide and by when. Information is that which is not currently available but will become available during the contract. Other things could include access to a person, place (such as office space or a site) or the </w:t>
            </w:r>
            <w:r>
              <w:rPr>
                <w:rFonts w:ascii="Arial" w:eastAsia="Arial" w:hAnsi="Arial" w:cs="Arial"/>
                <w:b/>
                <w:bCs/>
                <w:i/>
                <w:color w:val="231F20"/>
                <w:sz w:val="18"/>
                <w:szCs w:val="18"/>
              </w:rPr>
              <w:t xml:space="preserve">Client’s </w:t>
            </w:r>
            <w:r>
              <w:rPr>
                <w:rFonts w:ascii="Arial" w:eastAsia="Arial" w:hAnsi="Arial" w:cs="Arial"/>
                <w:b/>
                <w:bCs/>
                <w:color w:val="231F20"/>
                <w:sz w:val="18"/>
                <w:szCs w:val="18"/>
              </w:rPr>
              <w:t>information technology systems.</w:t>
            </w:r>
          </w:p>
        </w:tc>
      </w:tr>
    </w:tbl>
    <w:p w14:paraId="48C74763" w14:textId="77777777" w:rsidR="000F0C19" w:rsidRPr="00920158" w:rsidRDefault="000F0C19" w:rsidP="000F0C19">
      <w:pPr>
        <w:spacing w:after="0" w:line="200" w:lineRule="exact"/>
        <w:rPr>
          <w:rFonts w:ascii="Arial" w:hAnsi="Arial" w:cs="Arial"/>
          <w:sz w:val="20"/>
          <w:szCs w:val="20"/>
        </w:rPr>
      </w:pPr>
    </w:p>
    <w:tbl>
      <w:tblPr>
        <w:tblStyle w:val="TableGrid"/>
        <w:tblW w:w="8661" w:type="dxa"/>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5718"/>
        <w:gridCol w:w="2943"/>
      </w:tblGrid>
      <w:tr w:rsidR="000F0C19" w:rsidRPr="00920158" w14:paraId="491BE96C" w14:textId="77777777" w:rsidTr="00F00C60">
        <w:trPr>
          <w:trHeight w:val="627"/>
        </w:trPr>
        <w:tc>
          <w:tcPr>
            <w:tcW w:w="5718" w:type="dxa"/>
            <w:tcBorders>
              <w:top w:val="nil"/>
              <w:bottom w:val="single" w:sz="12" w:space="0" w:color="FFFFFF" w:themeColor="background1"/>
              <w:right w:val="nil"/>
            </w:tcBorders>
            <w:shd w:val="clear" w:color="auto" w:fill="201F1A"/>
            <w:vAlign w:val="center"/>
          </w:tcPr>
          <w:p w14:paraId="200A6DEB" w14:textId="77777777" w:rsidR="000F0C19" w:rsidRPr="00920158" w:rsidRDefault="000F0C19" w:rsidP="0009576A">
            <w:pPr>
              <w:rPr>
                <w:rFonts w:ascii="Arial" w:hAnsi="Arial" w:cs="Arial"/>
                <w:sz w:val="20"/>
                <w:szCs w:val="20"/>
              </w:rPr>
            </w:pPr>
            <w:r>
              <w:rPr>
                <w:rFonts w:ascii="Arial" w:hAnsi="Arial" w:cs="Arial"/>
                <w:sz w:val="20"/>
                <w:szCs w:val="20"/>
              </w:rPr>
              <w:t>ITEM</w:t>
            </w:r>
          </w:p>
        </w:tc>
        <w:tc>
          <w:tcPr>
            <w:tcW w:w="2943" w:type="dxa"/>
            <w:tcBorders>
              <w:top w:val="nil"/>
              <w:left w:val="nil"/>
              <w:bottom w:val="single" w:sz="12" w:space="0" w:color="FFFFFF" w:themeColor="background1"/>
            </w:tcBorders>
            <w:shd w:val="clear" w:color="auto" w:fill="201F1A"/>
            <w:vAlign w:val="center"/>
          </w:tcPr>
          <w:p w14:paraId="4B2798C0" w14:textId="77777777" w:rsidR="000F0C19" w:rsidRPr="00920158" w:rsidRDefault="000F0C19" w:rsidP="0009576A">
            <w:pPr>
              <w:rPr>
                <w:rFonts w:ascii="Arial" w:hAnsi="Arial" w:cs="Arial"/>
                <w:sz w:val="20"/>
                <w:szCs w:val="20"/>
              </w:rPr>
            </w:pPr>
            <w:r>
              <w:rPr>
                <w:rFonts w:ascii="Arial" w:hAnsi="Arial" w:cs="Arial"/>
                <w:sz w:val="20"/>
                <w:szCs w:val="20"/>
              </w:rPr>
              <w:t>DATE BY WHICH IT WILL BE PROVIDED</w:t>
            </w:r>
          </w:p>
        </w:tc>
      </w:tr>
      <w:tr w:rsidR="000F0C19" w:rsidRPr="00920158" w14:paraId="5A8DF9CE" w14:textId="77777777" w:rsidTr="00F00C60">
        <w:trPr>
          <w:trHeight w:val="360"/>
        </w:trPr>
        <w:tc>
          <w:tcPr>
            <w:tcW w:w="5718" w:type="dxa"/>
            <w:tcBorders>
              <w:top w:val="single" w:sz="12" w:space="0" w:color="FFFFFF" w:themeColor="background1"/>
            </w:tcBorders>
            <w:shd w:val="clear" w:color="auto" w:fill="F2F2F2" w:themeFill="background1" w:themeFillShade="F2"/>
          </w:tcPr>
          <w:p w14:paraId="1B9F65D3" w14:textId="30EF7D78" w:rsidR="00F00C60" w:rsidRPr="00F00C60" w:rsidRDefault="00ED48B8" w:rsidP="00F00C60">
            <w:pPr>
              <w:spacing w:before="36" w:line="203" w:lineRule="exact"/>
              <w:ind w:right="-20"/>
              <w:rPr>
                <w:rFonts w:ascii="Arial" w:hAnsi="Arial" w:cs="Arial"/>
                <w:sz w:val="18"/>
                <w:szCs w:val="18"/>
                <w:lang w:val="en-GB"/>
              </w:rPr>
            </w:pPr>
            <w:r>
              <w:rPr>
                <w:rFonts w:ascii="Arial" w:hAnsi="Arial" w:cs="Arial"/>
                <w:sz w:val="18"/>
                <w:szCs w:val="18"/>
                <w:lang w:val="en-GB"/>
              </w:rPr>
              <w:t xml:space="preserve">WRT can help with distributing information/questionnaires to existing volunteer supporters and identifying current supporters for more qualitative research. </w:t>
            </w:r>
          </w:p>
          <w:p w14:paraId="4ED6AEBF" w14:textId="4D1221B3" w:rsidR="000F0C19" w:rsidRPr="00920158" w:rsidRDefault="000F0C19" w:rsidP="0009576A">
            <w:pPr>
              <w:spacing w:before="36" w:line="203" w:lineRule="exact"/>
              <w:ind w:right="-20"/>
              <w:rPr>
                <w:rFonts w:ascii="Arial" w:hAnsi="Arial" w:cs="Arial"/>
                <w:sz w:val="18"/>
                <w:szCs w:val="18"/>
              </w:rPr>
            </w:pPr>
          </w:p>
        </w:tc>
        <w:tc>
          <w:tcPr>
            <w:tcW w:w="2943" w:type="dxa"/>
            <w:tcBorders>
              <w:top w:val="single" w:sz="12" w:space="0" w:color="FFFFFF" w:themeColor="background1"/>
            </w:tcBorders>
            <w:shd w:val="clear" w:color="auto" w:fill="F2F2F2" w:themeFill="background1" w:themeFillShade="F2"/>
          </w:tcPr>
          <w:sdt>
            <w:sdtPr>
              <w:rPr>
                <w:rFonts w:ascii="Arial" w:hAnsi="Arial" w:cs="Arial"/>
                <w:sz w:val="18"/>
                <w:szCs w:val="18"/>
              </w:rPr>
              <w:id w:val="1380049504"/>
              <w:placeholder>
                <w:docPart w:val="793C0427751B4264AA6D711E81F78946"/>
              </w:placeholder>
            </w:sdtPr>
            <w:sdtContent>
              <w:p w14:paraId="1CFABF6A" w14:textId="760F5B5C" w:rsidR="000F0C19" w:rsidRPr="00920158" w:rsidRDefault="00ED48B8" w:rsidP="0009576A">
                <w:pPr>
                  <w:spacing w:before="36" w:line="203" w:lineRule="exact"/>
                  <w:ind w:right="-20"/>
                  <w:rPr>
                    <w:rFonts w:ascii="Arial" w:hAnsi="Arial" w:cs="Arial"/>
                    <w:sz w:val="18"/>
                    <w:szCs w:val="18"/>
                  </w:rPr>
                </w:pPr>
                <w:r>
                  <w:rPr>
                    <w:rFonts w:ascii="Arial" w:hAnsi="Arial" w:cs="Arial"/>
                    <w:sz w:val="18"/>
                    <w:szCs w:val="18"/>
                  </w:rPr>
                  <w:t>At supplier request</w:t>
                </w:r>
              </w:p>
            </w:sdtContent>
          </w:sdt>
        </w:tc>
      </w:tr>
      <w:tr w:rsidR="000F0C19" w:rsidRPr="00920158" w14:paraId="31736AC1" w14:textId="77777777" w:rsidTr="00F00C60">
        <w:trPr>
          <w:trHeight w:val="360"/>
        </w:trPr>
        <w:tc>
          <w:tcPr>
            <w:tcW w:w="5718" w:type="dxa"/>
            <w:shd w:val="clear" w:color="auto" w:fill="A6A6A6" w:themeFill="background1" w:themeFillShade="A6"/>
          </w:tcPr>
          <w:sdt>
            <w:sdtPr>
              <w:rPr>
                <w:rFonts w:ascii="Arial" w:hAnsi="Arial" w:cs="Arial"/>
                <w:sz w:val="18"/>
                <w:szCs w:val="18"/>
              </w:rPr>
              <w:id w:val="-599252478"/>
              <w:placeholder>
                <w:docPart w:val="C5BED801B2C84229AB63D9AC5521C48B"/>
              </w:placeholder>
            </w:sdtPr>
            <w:sdtContent>
              <w:p w14:paraId="13B54BCD" w14:textId="5A2BE8AD" w:rsidR="000F0C19" w:rsidRPr="00920158" w:rsidRDefault="008F4BAD" w:rsidP="0009576A">
                <w:pPr>
                  <w:spacing w:before="36" w:line="203" w:lineRule="exact"/>
                  <w:ind w:right="-20"/>
                  <w:rPr>
                    <w:rFonts w:ascii="Arial" w:hAnsi="Arial" w:cs="Arial"/>
                    <w:sz w:val="18"/>
                    <w:szCs w:val="18"/>
                  </w:rPr>
                </w:pPr>
                <w:r>
                  <w:rPr>
                    <w:rFonts w:ascii="Arial" w:hAnsi="Arial" w:cs="Arial"/>
                    <w:sz w:val="18"/>
                    <w:szCs w:val="18"/>
                  </w:rPr>
                  <w:t>Outputs from 2-day workshop in July addressing purpose, mission and leading with emotion/stories</w:t>
                </w:r>
              </w:p>
            </w:sdtContent>
          </w:sdt>
        </w:tc>
        <w:tc>
          <w:tcPr>
            <w:tcW w:w="2943" w:type="dxa"/>
            <w:shd w:val="clear" w:color="auto" w:fill="A6A6A6" w:themeFill="background1" w:themeFillShade="A6"/>
          </w:tcPr>
          <w:sdt>
            <w:sdtPr>
              <w:rPr>
                <w:rFonts w:ascii="Arial" w:hAnsi="Arial" w:cs="Arial"/>
                <w:sz w:val="18"/>
                <w:szCs w:val="18"/>
              </w:rPr>
              <w:id w:val="656338754"/>
              <w:placeholder>
                <w:docPart w:val="A4359308D8E24119BE8F0E405B04B227"/>
              </w:placeholder>
            </w:sdtPr>
            <w:sdtContent>
              <w:p w14:paraId="2D29A388" w14:textId="61AB7DD6" w:rsidR="000F0C19" w:rsidRPr="00920158" w:rsidRDefault="00824974" w:rsidP="0009576A">
                <w:pPr>
                  <w:spacing w:before="36" w:line="203" w:lineRule="exact"/>
                  <w:ind w:right="-20"/>
                  <w:rPr>
                    <w:rFonts w:ascii="Arial" w:hAnsi="Arial" w:cs="Arial"/>
                    <w:sz w:val="18"/>
                    <w:szCs w:val="18"/>
                  </w:rPr>
                </w:pPr>
                <w:r>
                  <w:rPr>
                    <w:rFonts w:ascii="Arial" w:hAnsi="Arial" w:cs="Arial"/>
                    <w:sz w:val="18"/>
                    <w:szCs w:val="18"/>
                  </w:rPr>
                  <w:t>At contract award</w:t>
                </w:r>
              </w:p>
            </w:sdtContent>
          </w:sdt>
        </w:tc>
      </w:tr>
      <w:tr w:rsidR="000F0C19" w:rsidRPr="00920158" w14:paraId="52CD5A8E" w14:textId="77777777" w:rsidTr="00F00C60">
        <w:trPr>
          <w:trHeight w:val="360"/>
        </w:trPr>
        <w:tc>
          <w:tcPr>
            <w:tcW w:w="5718" w:type="dxa"/>
            <w:shd w:val="clear" w:color="auto" w:fill="F2F2F2" w:themeFill="background1" w:themeFillShade="F2"/>
          </w:tcPr>
          <w:sdt>
            <w:sdtPr>
              <w:rPr>
                <w:rFonts w:ascii="Arial" w:hAnsi="Arial" w:cs="Arial"/>
                <w:sz w:val="18"/>
                <w:szCs w:val="18"/>
              </w:rPr>
              <w:id w:val="331415435"/>
              <w:placeholder>
                <w:docPart w:val="A1706F698C8246F1BAB9D296AE36811C"/>
              </w:placeholder>
            </w:sdtPr>
            <w:sdtContent>
              <w:p w14:paraId="33D3397E" w14:textId="6C38FAD3" w:rsidR="000F0C19" w:rsidRPr="00920158" w:rsidRDefault="001B650E" w:rsidP="0009576A">
                <w:pPr>
                  <w:spacing w:before="36" w:line="203" w:lineRule="exact"/>
                  <w:ind w:right="-20"/>
                  <w:rPr>
                    <w:rFonts w:ascii="Arial" w:hAnsi="Arial" w:cs="Arial"/>
                    <w:sz w:val="18"/>
                    <w:szCs w:val="18"/>
                  </w:rPr>
                </w:pPr>
                <w:r>
                  <w:rPr>
                    <w:sz w:val="18"/>
                    <w:szCs w:val="18"/>
                  </w:rPr>
                  <w:t>Existing WRT Brand Guidelines</w:t>
                </w:r>
              </w:p>
            </w:sdtContent>
          </w:sdt>
        </w:tc>
        <w:tc>
          <w:tcPr>
            <w:tcW w:w="2943" w:type="dxa"/>
            <w:shd w:val="clear" w:color="auto" w:fill="F2F2F2" w:themeFill="background1" w:themeFillShade="F2"/>
          </w:tcPr>
          <w:sdt>
            <w:sdtPr>
              <w:rPr>
                <w:rFonts w:ascii="Arial" w:hAnsi="Arial" w:cs="Arial"/>
                <w:sz w:val="18"/>
                <w:szCs w:val="18"/>
              </w:rPr>
              <w:id w:val="-578904266"/>
              <w:placeholder>
                <w:docPart w:val="6B34B695702242C2B901C9D4BD5CD3B5"/>
              </w:placeholder>
            </w:sdtPr>
            <w:sdtContent>
              <w:p w14:paraId="49516646" w14:textId="448D5101" w:rsidR="000F0C19" w:rsidRPr="00920158" w:rsidRDefault="001B650E" w:rsidP="0009576A">
                <w:pPr>
                  <w:spacing w:before="36" w:line="203" w:lineRule="exact"/>
                  <w:ind w:right="-20"/>
                  <w:rPr>
                    <w:rFonts w:ascii="Arial" w:hAnsi="Arial" w:cs="Arial"/>
                    <w:sz w:val="18"/>
                    <w:szCs w:val="18"/>
                  </w:rPr>
                </w:pPr>
                <w:r>
                  <w:rPr>
                    <w:sz w:val="18"/>
                    <w:szCs w:val="18"/>
                  </w:rPr>
                  <w:t>At Contract Award</w:t>
                </w:r>
              </w:p>
            </w:sdtContent>
          </w:sdt>
        </w:tc>
      </w:tr>
      <w:tr w:rsidR="000F0C19" w:rsidRPr="00920158" w14:paraId="478C50F4" w14:textId="77777777" w:rsidTr="00F00C60">
        <w:trPr>
          <w:trHeight w:val="360"/>
        </w:trPr>
        <w:tc>
          <w:tcPr>
            <w:tcW w:w="5718" w:type="dxa"/>
            <w:shd w:val="clear" w:color="auto" w:fill="A6A6A6" w:themeFill="background1" w:themeFillShade="A6"/>
          </w:tcPr>
          <w:sdt>
            <w:sdtPr>
              <w:rPr>
                <w:rFonts w:ascii="Arial" w:hAnsi="Arial" w:cs="Arial"/>
                <w:sz w:val="18"/>
                <w:szCs w:val="18"/>
              </w:rPr>
              <w:id w:val="1007478069"/>
              <w:placeholder>
                <w:docPart w:val="AEE2A93D4B0D4004BC5260C9A53383DC"/>
              </w:placeholder>
              <w:showingPlcHdr/>
            </w:sdtPr>
            <w:sdtContent>
              <w:p w14:paraId="2B17CC3C"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943" w:type="dxa"/>
            <w:shd w:val="clear" w:color="auto" w:fill="A6A6A6" w:themeFill="background1" w:themeFillShade="A6"/>
          </w:tcPr>
          <w:sdt>
            <w:sdtPr>
              <w:rPr>
                <w:rFonts w:ascii="Arial" w:hAnsi="Arial" w:cs="Arial"/>
                <w:sz w:val="18"/>
                <w:szCs w:val="18"/>
              </w:rPr>
              <w:id w:val="-475611679"/>
              <w:placeholder>
                <w:docPart w:val="7DA41B37B37A408590C5894C56751352"/>
              </w:placeholder>
              <w:showingPlcHdr/>
            </w:sdtPr>
            <w:sdtContent>
              <w:p w14:paraId="4B02DAAF"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r w:rsidR="000F0C19" w:rsidRPr="00920158" w14:paraId="7C6BA5F8" w14:textId="77777777" w:rsidTr="00F00C60">
        <w:trPr>
          <w:trHeight w:val="360"/>
        </w:trPr>
        <w:tc>
          <w:tcPr>
            <w:tcW w:w="5718" w:type="dxa"/>
            <w:shd w:val="clear" w:color="auto" w:fill="F2F2F2" w:themeFill="background1" w:themeFillShade="F2"/>
          </w:tcPr>
          <w:sdt>
            <w:sdtPr>
              <w:rPr>
                <w:rFonts w:ascii="Arial" w:hAnsi="Arial" w:cs="Arial"/>
                <w:sz w:val="18"/>
                <w:szCs w:val="18"/>
              </w:rPr>
              <w:id w:val="-1236549942"/>
              <w:placeholder>
                <w:docPart w:val="99AA64D085CE4B7589988F84091871E6"/>
              </w:placeholder>
              <w:showingPlcHdr/>
            </w:sdtPr>
            <w:sdtContent>
              <w:p w14:paraId="6D0A714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c>
          <w:tcPr>
            <w:tcW w:w="2943" w:type="dxa"/>
            <w:shd w:val="clear" w:color="auto" w:fill="F2F2F2" w:themeFill="background1" w:themeFillShade="F2"/>
          </w:tcPr>
          <w:sdt>
            <w:sdtPr>
              <w:rPr>
                <w:rFonts w:ascii="Arial" w:hAnsi="Arial" w:cs="Arial"/>
                <w:sz w:val="18"/>
                <w:szCs w:val="18"/>
              </w:rPr>
              <w:id w:val="1343664670"/>
              <w:placeholder>
                <w:docPart w:val="D3B61400CADE4A75AAEE41466EFF4E59"/>
              </w:placeholder>
              <w:showingPlcHdr/>
            </w:sdtPr>
            <w:sdtContent>
              <w:p w14:paraId="44A80243" w14:textId="77777777" w:rsidR="000F0C19" w:rsidRPr="00920158" w:rsidRDefault="000F0C19" w:rsidP="0009576A">
                <w:pPr>
                  <w:spacing w:before="36" w:line="203" w:lineRule="exact"/>
                  <w:ind w:right="-20"/>
                  <w:rPr>
                    <w:rFonts w:ascii="Arial" w:hAnsi="Arial" w:cs="Arial"/>
                    <w:sz w:val="18"/>
                    <w:szCs w:val="18"/>
                  </w:rPr>
                </w:pPr>
                <w:r>
                  <w:rPr>
                    <w:rStyle w:val="PlaceholderText"/>
                    <w:rFonts w:ascii="Arial" w:hAnsi="Arial" w:cs="Arial"/>
                  </w:rPr>
                  <w:t xml:space="preserve"> </w:t>
                </w:r>
              </w:p>
            </w:sdtContent>
          </w:sdt>
        </w:tc>
      </w:tr>
    </w:tbl>
    <w:p w14:paraId="48CB0EEF" w14:textId="77777777" w:rsidR="000F0C19" w:rsidRPr="00920158" w:rsidRDefault="000F0C19" w:rsidP="000F0C19">
      <w:pPr>
        <w:spacing w:before="36" w:after="0" w:line="240" w:lineRule="auto"/>
        <w:ind w:left="112" w:right="-20"/>
        <w:rPr>
          <w:rFonts w:ascii="Arial" w:eastAsia="Arial" w:hAnsi="Arial" w:cs="Arial"/>
          <w:color w:val="FFFFFF"/>
          <w:sz w:val="18"/>
          <w:szCs w:val="18"/>
        </w:rPr>
      </w:pPr>
      <w:r>
        <w:rPr>
          <w:rFonts w:ascii="Arial" w:eastAsia="Arial" w:hAnsi="Arial" w:cs="Arial"/>
          <w:color w:val="FFFFFF"/>
          <w:sz w:val="18"/>
          <w:szCs w:val="18"/>
        </w:rPr>
        <w:t>12</w:t>
      </w:r>
    </w:p>
    <w:p w14:paraId="3108B9C5" w14:textId="77777777" w:rsidR="00A356D5" w:rsidRPr="00920158" w:rsidRDefault="00A356D5">
      <w:pPr>
        <w:spacing w:after="0" w:line="200" w:lineRule="exact"/>
        <w:rPr>
          <w:rFonts w:ascii="Arial" w:hAnsi="Arial" w:cs="Arial"/>
          <w:sz w:val="20"/>
          <w:szCs w:val="20"/>
        </w:rPr>
      </w:pPr>
    </w:p>
    <w:p w14:paraId="36CB9754" w14:textId="77777777" w:rsidR="00A356D5" w:rsidRPr="00920158" w:rsidRDefault="00A356D5">
      <w:pPr>
        <w:spacing w:after="0" w:line="200" w:lineRule="exact"/>
        <w:rPr>
          <w:rFonts w:ascii="Arial" w:hAnsi="Arial" w:cs="Arial"/>
          <w:sz w:val="20"/>
          <w:szCs w:val="20"/>
        </w:rPr>
      </w:pPr>
    </w:p>
    <w:p w14:paraId="3B794669" w14:textId="77777777" w:rsidR="00A356D5" w:rsidRPr="00920158" w:rsidRDefault="00A356D5">
      <w:pPr>
        <w:spacing w:after="0" w:line="200" w:lineRule="exact"/>
        <w:rPr>
          <w:rFonts w:ascii="Arial" w:hAnsi="Arial" w:cs="Arial"/>
          <w:sz w:val="20"/>
          <w:szCs w:val="20"/>
        </w:rPr>
      </w:pPr>
    </w:p>
    <w:p w14:paraId="368EFC44" w14:textId="77777777" w:rsidR="00A356D5" w:rsidRPr="00920158" w:rsidRDefault="00A356D5">
      <w:pPr>
        <w:spacing w:after="0" w:line="200" w:lineRule="exact"/>
        <w:rPr>
          <w:rFonts w:ascii="Arial" w:hAnsi="Arial" w:cs="Arial"/>
          <w:sz w:val="20"/>
          <w:szCs w:val="20"/>
        </w:rPr>
      </w:pPr>
    </w:p>
    <w:p w14:paraId="2670998B" w14:textId="77777777" w:rsidR="00A356D5" w:rsidRPr="00920158" w:rsidRDefault="00A356D5">
      <w:pPr>
        <w:spacing w:after="0" w:line="200" w:lineRule="exact"/>
        <w:rPr>
          <w:rFonts w:ascii="Arial" w:hAnsi="Arial" w:cs="Arial"/>
          <w:sz w:val="20"/>
          <w:szCs w:val="20"/>
        </w:rPr>
      </w:pPr>
    </w:p>
    <w:p w14:paraId="48BF1EFF" w14:textId="77777777" w:rsidR="00A356D5" w:rsidRPr="00920158" w:rsidRDefault="00A356D5">
      <w:pPr>
        <w:spacing w:after="0" w:line="200" w:lineRule="exact"/>
        <w:rPr>
          <w:rFonts w:ascii="Arial" w:hAnsi="Arial" w:cs="Arial"/>
          <w:sz w:val="20"/>
          <w:szCs w:val="20"/>
        </w:rPr>
      </w:pPr>
    </w:p>
    <w:p w14:paraId="6714EAA3" w14:textId="77777777" w:rsidR="00A356D5" w:rsidRPr="00920158" w:rsidRDefault="00A356D5">
      <w:pPr>
        <w:spacing w:after="0" w:line="200" w:lineRule="exact"/>
        <w:rPr>
          <w:rFonts w:ascii="Arial" w:hAnsi="Arial" w:cs="Arial"/>
          <w:sz w:val="20"/>
          <w:szCs w:val="20"/>
        </w:rPr>
      </w:pPr>
    </w:p>
    <w:p w14:paraId="287A4C6D" w14:textId="77777777" w:rsidR="00A356D5" w:rsidRPr="00920158" w:rsidRDefault="00A356D5">
      <w:pPr>
        <w:spacing w:after="0" w:line="200" w:lineRule="exact"/>
        <w:rPr>
          <w:rFonts w:ascii="Arial" w:hAnsi="Arial" w:cs="Arial"/>
          <w:sz w:val="20"/>
          <w:szCs w:val="20"/>
        </w:rPr>
      </w:pPr>
    </w:p>
    <w:p w14:paraId="76D2C9EF" w14:textId="77777777" w:rsidR="00A356D5" w:rsidRPr="00920158" w:rsidRDefault="00A356D5">
      <w:pPr>
        <w:spacing w:after="0" w:line="200" w:lineRule="exact"/>
        <w:rPr>
          <w:rFonts w:ascii="Arial" w:hAnsi="Arial" w:cs="Arial"/>
          <w:sz w:val="20"/>
          <w:szCs w:val="20"/>
        </w:rPr>
      </w:pPr>
    </w:p>
    <w:p w14:paraId="0F99DBF3" w14:textId="77777777" w:rsidR="00A356D5" w:rsidRPr="00920158" w:rsidRDefault="00A356D5">
      <w:pPr>
        <w:spacing w:after="0" w:line="200" w:lineRule="exact"/>
        <w:rPr>
          <w:rFonts w:ascii="Arial" w:hAnsi="Arial" w:cs="Arial"/>
          <w:sz w:val="20"/>
          <w:szCs w:val="20"/>
        </w:rPr>
      </w:pPr>
    </w:p>
    <w:p w14:paraId="1C97B227" w14:textId="77777777" w:rsidR="00A356D5" w:rsidRPr="00920158" w:rsidRDefault="00A356D5">
      <w:pPr>
        <w:spacing w:after="0" w:line="200" w:lineRule="exact"/>
        <w:rPr>
          <w:rFonts w:ascii="Arial" w:hAnsi="Arial" w:cs="Arial"/>
          <w:sz w:val="20"/>
          <w:szCs w:val="20"/>
        </w:rPr>
      </w:pPr>
    </w:p>
    <w:p w14:paraId="029A307A" w14:textId="77777777" w:rsidR="00A356D5" w:rsidRPr="00920158" w:rsidRDefault="00A356D5">
      <w:pPr>
        <w:spacing w:after="0" w:line="200" w:lineRule="exact"/>
        <w:rPr>
          <w:rFonts w:ascii="Arial" w:hAnsi="Arial" w:cs="Arial"/>
          <w:sz w:val="20"/>
          <w:szCs w:val="20"/>
        </w:rPr>
      </w:pPr>
    </w:p>
    <w:p w14:paraId="70427589" w14:textId="77777777" w:rsidR="00A356D5" w:rsidRPr="00920158" w:rsidRDefault="00A356D5">
      <w:pPr>
        <w:spacing w:after="0" w:line="200" w:lineRule="exact"/>
        <w:rPr>
          <w:rFonts w:ascii="Arial" w:hAnsi="Arial" w:cs="Arial"/>
          <w:sz w:val="20"/>
          <w:szCs w:val="20"/>
        </w:rPr>
      </w:pPr>
    </w:p>
    <w:p w14:paraId="40A3F1F9" w14:textId="77777777" w:rsidR="00A356D5" w:rsidRPr="00920158" w:rsidRDefault="00A356D5">
      <w:pPr>
        <w:spacing w:after="0" w:line="200" w:lineRule="exact"/>
        <w:rPr>
          <w:rFonts w:ascii="Arial" w:hAnsi="Arial" w:cs="Arial"/>
          <w:sz w:val="20"/>
          <w:szCs w:val="20"/>
        </w:rPr>
      </w:pPr>
    </w:p>
    <w:p w14:paraId="6C86A8E8" w14:textId="77777777" w:rsidR="00A356D5" w:rsidRPr="00920158" w:rsidRDefault="00A356D5">
      <w:pPr>
        <w:spacing w:after="0" w:line="200" w:lineRule="exact"/>
        <w:rPr>
          <w:rFonts w:ascii="Arial" w:hAnsi="Arial" w:cs="Arial"/>
          <w:sz w:val="20"/>
          <w:szCs w:val="20"/>
        </w:rPr>
      </w:pPr>
    </w:p>
    <w:p w14:paraId="050AC91E" w14:textId="77777777" w:rsidR="00A356D5" w:rsidRPr="00920158" w:rsidRDefault="00A356D5">
      <w:pPr>
        <w:spacing w:after="0" w:line="200" w:lineRule="exact"/>
        <w:rPr>
          <w:rFonts w:ascii="Arial" w:hAnsi="Arial" w:cs="Arial"/>
          <w:sz w:val="20"/>
          <w:szCs w:val="20"/>
        </w:rPr>
      </w:pPr>
    </w:p>
    <w:p w14:paraId="09D228B1" w14:textId="77777777" w:rsidR="00A356D5" w:rsidRPr="00920158" w:rsidRDefault="00A356D5">
      <w:pPr>
        <w:spacing w:after="0" w:line="200" w:lineRule="exact"/>
        <w:rPr>
          <w:rFonts w:ascii="Arial" w:hAnsi="Arial" w:cs="Arial"/>
          <w:sz w:val="20"/>
          <w:szCs w:val="20"/>
        </w:rPr>
      </w:pPr>
    </w:p>
    <w:p w14:paraId="5E6FC8E5" w14:textId="77777777" w:rsidR="00A356D5" w:rsidRPr="00920158" w:rsidRDefault="00A356D5">
      <w:pPr>
        <w:spacing w:after="0" w:line="200" w:lineRule="exact"/>
        <w:rPr>
          <w:rFonts w:ascii="Arial" w:hAnsi="Arial" w:cs="Arial"/>
          <w:sz w:val="20"/>
          <w:szCs w:val="20"/>
        </w:rPr>
      </w:pPr>
    </w:p>
    <w:p w14:paraId="017AD4AF" w14:textId="77777777" w:rsidR="00A356D5" w:rsidRPr="00920158" w:rsidRDefault="00A356D5">
      <w:pPr>
        <w:spacing w:after="0" w:line="200" w:lineRule="exact"/>
        <w:rPr>
          <w:rFonts w:ascii="Arial" w:hAnsi="Arial" w:cs="Arial"/>
          <w:sz w:val="20"/>
          <w:szCs w:val="20"/>
        </w:rPr>
      </w:pPr>
    </w:p>
    <w:p w14:paraId="603DE8BB" w14:textId="77777777" w:rsidR="00A356D5" w:rsidRPr="00920158" w:rsidRDefault="00A356D5">
      <w:pPr>
        <w:spacing w:after="0" w:line="200" w:lineRule="exact"/>
        <w:rPr>
          <w:rFonts w:ascii="Arial" w:hAnsi="Arial" w:cs="Arial"/>
          <w:sz w:val="20"/>
          <w:szCs w:val="20"/>
        </w:rPr>
      </w:pPr>
    </w:p>
    <w:p w14:paraId="42163FC0" w14:textId="77777777" w:rsidR="00A356D5" w:rsidRPr="00920158" w:rsidRDefault="00A356D5">
      <w:pPr>
        <w:spacing w:after="0" w:line="200" w:lineRule="exact"/>
        <w:rPr>
          <w:rFonts w:ascii="Arial" w:hAnsi="Arial" w:cs="Arial"/>
          <w:sz w:val="20"/>
          <w:szCs w:val="20"/>
        </w:rPr>
      </w:pPr>
    </w:p>
    <w:p w14:paraId="6A988AAE" w14:textId="77777777" w:rsidR="00A356D5" w:rsidRPr="00920158" w:rsidRDefault="00A356D5" w:rsidP="00BF4CB0">
      <w:pPr>
        <w:spacing w:before="36" w:after="0" w:line="240" w:lineRule="auto"/>
        <w:ind w:right="-20"/>
        <w:rPr>
          <w:rFonts w:ascii="Arial" w:hAnsi="Arial" w:cs="Arial"/>
          <w:sz w:val="20"/>
          <w:szCs w:val="20"/>
        </w:rPr>
      </w:pPr>
    </w:p>
    <w:sectPr w:rsidR="00A356D5" w:rsidRPr="00920158" w:rsidSect="00BF4CB0">
      <w:pgSz w:w="11920" w:h="16840"/>
      <w:pgMar w:top="1260" w:right="1680" w:bottom="280" w:left="920" w:header="720" w:footer="720" w:gutter="0"/>
      <w:pgNumType w:start="1"/>
      <w:cols w:num="2" w:space="720" w:equalWidth="0">
        <w:col w:w="4692" w:space="398"/>
        <w:col w:w="42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F2C3D" w14:textId="77777777" w:rsidR="00611FDF" w:rsidRDefault="00611FDF">
      <w:pPr>
        <w:spacing w:after="0" w:line="240" w:lineRule="auto"/>
      </w:pPr>
      <w:r>
        <w:separator/>
      </w:r>
    </w:p>
  </w:endnote>
  <w:endnote w:type="continuationSeparator" w:id="0">
    <w:p w14:paraId="2BA54ECC" w14:textId="77777777" w:rsidR="00611FDF" w:rsidRDefault="00611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D265" w14:textId="77777777" w:rsidR="001D757E" w:rsidRDefault="001D75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8DA2" w14:textId="77777777" w:rsidR="00070E44" w:rsidRDefault="00070E44" w:rsidP="0009576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F361" w14:textId="77777777" w:rsidR="00070E44" w:rsidRDefault="00070E44" w:rsidP="000957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1C3D" w14:textId="77777777" w:rsidR="00070E44" w:rsidRDefault="00070E44" w:rsidP="005E65DB">
    <w:pPr>
      <w:pStyle w:val="Footer"/>
      <w:ind w:left="17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A99" w14:textId="77777777" w:rsidR="001D757E" w:rsidRDefault="001D75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3F21" w14:textId="77777777" w:rsidR="00070E44" w:rsidRDefault="00070E44" w:rsidP="000957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D4F9" w14:textId="77777777" w:rsidR="00070E44" w:rsidRDefault="00070E44" w:rsidP="000957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F498" w14:textId="77777777" w:rsidR="00070E44" w:rsidRDefault="00070E44" w:rsidP="000957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F47D" w14:textId="77777777" w:rsidR="00070E44" w:rsidRDefault="00070E44" w:rsidP="0009576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D01A" w14:textId="77777777" w:rsidR="00070E44" w:rsidRDefault="00070E44" w:rsidP="0009576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CB2C" w14:textId="77777777" w:rsidR="00070E44" w:rsidRDefault="00070E44" w:rsidP="00095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AD0F0" w14:textId="77777777" w:rsidR="00611FDF" w:rsidRDefault="00611FDF">
      <w:pPr>
        <w:spacing w:after="0" w:line="240" w:lineRule="auto"/>
      </w:pPr>
      <w:r>
        <w:separator/>
      </w:r>
    </w:p>
  </w:footnote>
  <w:footnote w:type="continuationSeparator" w:id="0">
    <w:p w14:paraId="60073A5D" w14:textId="77777777" w:rsidR="00611FDF" w:rsidRDefault="00611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B1E8" w14:textId="77777777" w:rsidR="001D757E" w:rsidRDefault="001D7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CE95" w14:textId="77777777" w:rsidR="001D757E" w:rsidRDefault="001D75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B7E4" w14:textId="77777777" w:rsidR="001D757E" w:rsidRDefault="001D7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DF4"/>
    <w:multiLevelType w:val="hybridMultilevel"/>
    <w:tmpl w:val="4838D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16B3B"/>
    <w:multiLevelType w:val="hybridMultilevel"/>
    <w:tmpl w:val="2066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F045D"/>
    <w:multiLevelType w:val="hybridMultilevel"/>
    <w:tmpl w:val="39E4371E"/>
    <w:lvl w:ilvl="0" w:tplc="14BA85B6">
      <w:start w:val="1"/>
      <w:numFmt w:val="lowerLetter"/>
      <w:pStyle w:val="ice-alpha-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91B4A"/>
    <w:multiLevelType w:val="hybridMultilevel"/>
    <w:tmpl w:val="19EA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2684F"/>
    <w:multiLevelType w:val="hybridMultilevel"/>
    <w:tmpl w:val="C51C4A86"/>
    <w:lvl w:ilvl="0" w:tplc="AD729840">
      <w:numFmt w:val="bullet"/>
      <w:pStyle w:val="ice-line-list"/>
      <w:lvlText w:val="–"/>
      <w:lvlJc w:val="left"/>
      <w:pPr>
        <w:ind w:left="720" w:hanging="360"/>
      </w:pPr>
      <w:rPr>
        <w:rFonts w:ascii="Arial" w:eastAsia="Frutiger 45 Light" w:hAnsi="Arial" w:hint="default"/>
        <w:color w:val="A7A9A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F45ED"/>
    <w:multiLevelType w:val="hybridMultilevel"/>
    <w:tmpl w:val="2CA633DA"/>
    <w:lvl w:ilvl="0" w:tplc="057CBDBA">
      <w:start w:val="1"/>
      <w:numFmt w:val="decimal"/>
      <w:pStyle w:val="ice-numeric-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A3DE4"/>
    <w:multiLevelType w:val="hybridMultilevel"/>
    <w:tmpl w:val="1B74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A20FD"/>
    <w:multiLevelType w:val="hybridMultilevel"/>
    <w:tmpl w:val="71A0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71920"/>
    <w:multiLevelType w:val="hybridMultilevel"/>
    <w:tmpl w:val="FF782560"/>
    <w:lvl w:ilvl="0" w:tplc="4FEC7B76">
      <w:start w:val="8"/>
      <w:numFmt w:val="bullet"/>
      <w:pStyle w:val="ice-bullet"/>
      <w:lvlText w:val="•"/>
      <w:lvlJc w:val="left"/>
      <w:pPr>
        <w:ind w:left="360" w:hanging="360"/>
      </w:pPr>
      <w:rPr>
        <w:rFonts w:ascii="Arial" w:eastAsia="Arial" w:hAnsi="Arial" w:cs="Arial" w:hint="default"/>
        <w:color w:val="A7A9AC"/>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9" w15:restartNumberingAfterBreak="0">
    <w:nsid w:val="456747E3"/>
    <w:multiLevelType w:val="hybridMultilevel"/>
    <w:tmpl w:val="23E68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56544"/>
    <w:multiLevelType w:val="hybridMultilevel"/>
    <w:tmpl w:val="7FBA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01B52"/>
    <w:multiLevelType w:val="hybridMultilevel"/>
    <w:tmpl w:val="951E2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F5216F"/>
    <w:multiLevelType w:val="hybridMultilevel"/>
    <w:tmpl w:val="569AB36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3" w15:restartNumberingAfterBreak="0">
    <w:nsid w:val="79003D29"/>
    <w:multiLevelType w:val="hybridMultilevel"/>
    <w:tmpl w:val="0B0A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B44A32"/>
    <w:multiLevelType w:val="hybridMultilevel"/>
    <w:tmpl w:val="B9BE6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B06807"/>
    <w:multiLevelType w:val="hybridMultilevel"/>
    <w:tmpl w:val="E624AA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71303422">
    <w:abstractNumId w:val="8"/>
  </w:num>
  <w:num w:numId="2" w16cid:durableId="1915235461">
    <w:abstractNumId w:val="5"/>
  </w:num>
  <w:num w:numId="3" w16cid:durableId="30302934">
    <w:abstractNumId w:val="4"/>
  </w:num>
  <w:num w:numId="4" w16cid:durableId="884604945">
    <w:abstractNumId w:val="2"/>
  </w:num>
  <w:num w:numId="5" w16cid:durableId="1885557422">
    <w:abstractNumId w:val="7"/>
  </w:num>
  <w:num w:numId="6" w16cid:durableId="484132686">
    <w:abstractNumId w:val="10"/>
  </w:num>
  <w:num w:numId="7" w16cid:durableId="1052970020">
    <w:abstractNumId w:val="0"/>
  </w:num>
  <w:num w:numId="8" w16cid:durableId="1376541779">
    <w:abstractNumId w:val="6"/>
  </w:num>
  <w:num w:numId="9" w16cid:durableId="177038643">
    <w:abstractNumId w:val="3"/>
  </w:num>
  <w:num w:numId="10" w16cid:durableId="1398824596">
    <w:abstractNumId w:val="1"/>
  </w:num>
  <w:num w:numId="11" w16cid:durableId="2041273352">
    <w:abstractNumId w:val="13"/>
  </w:num>
  <w:num w:numId="12" w16cid:durableId="1477264995">
    <w:abstractNumId w:val="14"/>
  </w:num>
  <w:num w:numId="13" w16cid:durableId="1632906245">
    <w:abstractNumId w:val="11"/>
  </w:num>
  <w:num w:numId="14" w16cid:durableId="755638790">
    <w:abstractNumId w:val="15"/>
  </w:num>
  <w:num w:numId="15" w16cid:durableId="1205098752">
    <w:abstractNumId w:val="12"/>
  </w:num>
  <w:num w:numId="16" w16cid:durableId="150196614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D5"/>
    <w:rsid w:val="0000176D"/>
    <w:rsid w:val="00001DD1"/>
    <w:rsid w:val="00002639"/>
    <w:rsid w:val="000044D7"/>
    <w:rsid w:val="00007E6F"/>
    <w:rsid w:val="00010205"/>
    <w:rsid w:val="00010F09"/>
    <w:rsid w:val="00012713"/>
    <w:rsid w:val="000139D0"/>
    <w:rsid w:val="00014857"/>
    <w:rsid w:val="00014AAD"/>
    <w:rsid w:val="00015000"/>
    <w:rsid w:val="000175B5"/>
    <w:rsid w:val="000203CB"/>
    <w:rsid w:val="00020C77"/>
    <w:rsid w:val="00022C77"/>
    <w:rsid w:val="00024DED"/>
    <w:rsid w:val="0002699E"/>
    <w:rsid w:val="000275BC"/>
    <w:rsid w:val="00027B9E"/>
    <w:rsid w:val="000319C5"/>
    <w:rsid w:val="00031A14"/>
    <w:rsid w:val="00031F22"/>
    <w:rsid w:val="00032E69"/>
    <w:rsid w:val="000342DA"/>
    <w:rsid w:val="0003574B"/>
    <w:rsid w:val="00037279"/>
    <w:rsid w:val="0004097D"/>
    <w:rsid w:val="0004323A"/>
    <w:rsid w:val="00043AB7"/>
    <w:rsid w:val="000445B0"/>
    <w:rsid w:val="00046002"/>
    <w:rsid w:val="0004764C"/>
    <w:rsid w:val="00047D27"/>
    <w:rsid w:val="00050EAA"/>
    <w:rsid w:val="00055698"/>
    <w:rsid w:val="00055DF4"/>
    <w:rsid w:val="00056F3F"/>
    <w:rsid w:val="00062520"/>
    <w:rsid w:val="000643D5"/>
    <w:rsid w:val="000657D5"/>
    <w:rsid w:val="0006631D"/>
    <w:rsid w:val="0006699E"/>
    <w:rsid w:val="00067C2A"/>
    <w:rsid w:val="00070E44"/>
    <w:rsid w:val="0007384E"/>
    <w:rsid w:val="000747D2"/>
    <w:rsid w:val="00074A99"/>
    <w:rsid w:val="0007735D"/>
    <w:rsid w:val="000829D1"/>
    <w:rsid w:val="00085F01"/>
    <w:rsid w:val="000870D1"/>
    <w:rsid w:val="0008799F"/>
    <w:rsid w:val="00091BCB"/>
    <w:rsid w:val="00092851"/>
    <w:rsid w:val="00093365"/>
    <w:rsid w:val="000933DB"/>
    <w:rsid w:val="0009576A"/>
    <w:rsid w:val="000961A9"/>
    <w:rsid w:val="00096319"/>
    <w:rsid w:val="0009660D"/>
    <w:rsid w:val="00096BC3"/>
    <w:rsid w:val="000A00C8"/>
    <w:rsid w:val="000A0967"/>
    <w:rsid w:val="000A0ADD"/>
    <w:rsid w:val="000A0D8C"/>
    <w:rsid w:val="000A2231"/>
    <w:rsid w:val="000A2DF3"/>
    <w:rsid w:val="000A31C5"/>
    <w:rsid w:val="000A3700"/>
    <w:rsid w:val="000A3FF2"/>
    <w:rsid w:val="000A4506"/>
    <w:rsid w:val="000A6AAD"/>
    <w:rsid w:val="000B0828"/>
    <w:rsid w:val="000B1B83"/>
    <w:rsid w:val="000B28D3"/>
    <w:rsid w:val="000B6162"/>
    <w:rsid w:val="000B6953"/>
    <w:rsid w:val="000C1E29"/>
    <w:rsid w:val="000C20CA"/>
    <w:rsid w:val="000C2D1D"/>
    <w:rsid w:val="000C3C67"/>
    <w:rsid w:val="000C431A"/>
    <w:rsid w:val="000C4F63"/>
    <w:rsid w:val="000C513D"/>
    <w:rsid w:val="000C5DAA"/>
    <w:rsid w:val="000C6026"/>
    <w:rsid w:val="000C6970"/>
    <w:rsid w:val="000D1270"/>
    <w:rsid w:val="000D1890"/>
    <w:rsid w:val="000D239B"/>
    <w:rsid w:val="000D2C00"/>
    <w:rsid w:val="000D629D"/>
    <w:rsid w:val="000D708C"/>
    <w:rsid w:val="000E1136"/>
    <w:rsid w:val="000E133C"/>
    <w:rsid w:val="000E264A"/>
    <w:rsid w:val="000E3A7B"/>
    <w:rsid w:val="000E596D"/>
    <w:rsid w:val="000E60D3"/>
    <w:rsid w:val="000E65EA"/>
    <w:rsid w:val="000E701C"/>
    <w:rsid w:val="000F0C19"/>
    <w:rsid w:val="000F18FC"/>
    <w:rsid w:val="000F352F"/>
    <w:rsid w:val="000F478D"/>
    <w:rsid w:val="00100825"/>
    <w:rsid w:val="001020C9"/>
    <w:rsid w:val="00103622"/>
    <w:rsid w:val="00103D23"/>
    <w:rsid w:val="00104398"/>
    <w:rsid w:val="00105509"/>
    <w:rsid w:val="0010663D"/>
    <w:rsid w:val="00114321"/>
    <w:rsid w:val="00114D72"/>
    <w:rsid w:val="00115B92"/>
    <w:rsid w:val="00115E77"/>
    <w:rsid w:val="00117B47"/>
    <w:rsid w:val="00120052"/>
    <w:rsid w:val="001205DF"/>
    <w:rsid w:val="00120FE0"/>
    <w:rsid w:val="001233F5"/>
    <w:rsid w:val="00124F67"/>
    <w:rsid w:val="00125240"/>
    <w:rsid w:val="00126F32"/>
    <w:rsid w:val="00133320"/>
    <w:rsid w:val="00134154"/>
    <w:rsid w:val="0013481A"/>
    <w:rsid w:val="00134A35"/>
    <w:rsid w:val="001401A7"/>
    <w:rsid w:val="001447C8"/>
    <w:rsid w:val="00153A76"/>
    <w:rsid w:val="00154DAF"/>
    <w:rsid w:val="00155693"/>
    <w:rsid w:val="00155E8A"/>
    <w:rsid w:val="00156E64"/>
    <w:rsid w:val="00157802"/>
    <w:rsid w:val="00157F5E"/>
    <w:rsid w:val="00160B57"/>
    <w:rsid w:val="00161A46"/>
    <w:rsid w:val="001648CF"/>
    <w:rsid w:val="001650E4"/>
    <w:rsid w:val="001675A3"/>
    <w:rsid w:val="00167A9C"/>
    <w:rsid w:val="00167C83"/>
    <w:rsid w:val="00167FF3"/>
    <w:rsid w:val="0017209F"/>
    <w:rsid w:val="001721D5"/>
    <w:rsid w:val="001739FD"/>
    <w:rsid w:val="00174DC8"/>
    <w:rsid w:val="001758AE"/>
    <w:rsid w:val="00176452"/>
    <w:rsid w:val="00176FF9"/>
    <w:rsid w:val="0017783E"/>
    <w:rsid w:val="00177EAC"/>
    <w:rsid w:val="0018011C"/>
    <w:rsid w:val="00180D56"/>
    <w:rsid w:val="00181150"/>
    <w:rsid w:val="0018123A"/>
    <w:rsid w:val="001829D2"/>
    <w:rsid w:val="00183534"/>
    <w:rsid w:val="001838A1"/>
    <w:rsid w:val="00183975"/>
    <w:rsid w:val="001869B1"/>
    <w:rsid w:val="00186A04"/>
    <w:rsid w:val="00191DD9"/>
    <w:rsid w:val="00192337"/>
    <w:rsid w:val="00194B60"/>
    <w:rsid w:val="001958BE"/>
    <w:rsid w:val="00196811"/>
    <w:rsid w:val="001A046E"/>
    <w:rsid w:val="001A1A21"/>
    <w:rsid w:val="001A2C07"/>
    <w:rsid w:val="001A32E2"/>
    <w:rsid w:val="001A3910"/>
    <w:rsid w:val="001A4FB6"/>
    <w:rsid w:val="001A6968"/>
    <w:rsid w:val="001A7113"/>
    <w:rsid w:val="001A7246"/>
    <w:rsid w:val="001A72C3"/>
    <w:rsid w:val="001A7D11"/>
    <w:rsid w:val="001A7F0F"/>
    <w:rsid w:val="001B00C1"/>
    <w:rsid w:val="001B107E"/>
    <w:rsid w:val="001B4BAA"/>
    <w:rsid w:val="001B533F"/>
    <w:rsid w:val="001B650E"/>
    <w:rsid w:val="001B6759"/>
    <w:rsid w:val="001B6E03"/>
    <w:rsid w:val="001B7ED3"/>
    <w:rsid w:val="001C095F"/>
    <w:rsid w:val="001C0B1B"/>
    <w:rsid w:val="001C1875"/>
    <w:rsid w:val="001C4B07"/>
    <w:rsid w:val="001C5991"/>
    <w:rsid w:val="001C5E6E"/>
    <w:rsid w:val="001D23D0"/>
    <w:rsid w:val="001D4CCB"/>
    <w:rsid w:val="001D4D38"/>
    <w:rsid w:val="001D757E"/>
    <w:rsid w:val="001D75FA"/>
    <w:rsid w:val="001E08FA"/>
    <w:rsid w:val="001E2EDA"/>
    <w:rsid w:val="001E4D6C"/>
    <w:rsid w:val="001F0DCF"/>
    <w:rsid w:val="001F29EB"/>
    <w:rsid w:val="001F2CA1"/>
    <w:rsid w:val="001F38EB"/>
    <w:rsid w:val="001F3B58"/>
    <w:rsid w:val="001F4472"/>
    <w:rsid w:val="0020101B"/>
    <w:rsid w:val="0020237A"/>
    <w:rsid w:val="002048D6"/>
    <w:rsid w:val="00215470"/>
    <w:rsid w:val="002162F2"/>
    <w:rsid w:val="002213D5"/>
    <w:rsid w:val="002213D6"/>
    <w:rsid w:val="00222C79"/>
    <w:rsid w:val="00224E2E"/>
    <w:rsid w:val="002264C7"/>
    <w:rsid w:val="00227727"/>
    <w:rsid w:val="00231771"/>
    <w:rsid w:val="002328E8"/>
    <w:rsid w:val="00232D03"/>
    <w:rsid w:val="0023391B"/>
    <w:rsid w:val="0023742B"/>
    <w:rsid w:val="00240BC8"/>
    <w:rsid w:val="0024143B"/>
    <w:rsid w:val="00244491"/>
    <w:rsid w:val="00253744"/>
    <w:rsid w:val="00253FE7"/>
    <w:rsid w:val="002544E9"/>
    <w:rsid w:val="0025786C"/>
    <w:rsid w:val="00257E1F"/>
    <w:rsid w:val="002615AD"/>
    <w:rsid w:val="00261CF1"/>
    <w:rsid w:val="00264391"/>
    <w:rsid w:val="00266460"/>
    <w:rsid w:val="00270327"/>
    <w:rsid w:val="002740F2"/>
    <w:rsid w:val="002742D4"/>
    <w:rsid w:val="00275F21"/>
    <w:rsid w:val="00277D9F"/>
    <w:rsid w:val="002808E1"/>
    <w:rsid w:val="00280A12"/>
    <w:rsid w:val="002813DE"/>
    <w:rsid w:val="00282778"/>
    <w:rsid w:val="00282B11"/>
    <w:rsid w:val="00283B00"/>
    <w:rsid w:val="002865C3"/>
    <w:rsid w:val="002875A7"/>
    <w:rsid w:val="0029091D"/>
    <w:rsid w:val="00291669"/>
    <w:rsid w:val="0029310B"/>
    <w:rsid w:val="00293938"/>
    <w:rsid w:val="002954AF"/>
    <w:rsid w:val="002A6232"/>
    <w:rsid w:val="002A703E"/>
    <w:rsid w:val="002A749C"/>
    <w:rsid w:val="002B1924"/>
    <w:rsid w:val="002B4974"/>
    <w:rsid w:val="002B7DF5"/>
    <w:rsid w:val="002C0220"/>
    <w:rsid w:val="002C0C4A"/>
    <w:rsid w:val="002C11D6"/>
    <w:rsid w:val="002C170F"/>
    <w:rsid w:val="002C1752"/>
    <w:rsid w:val="002C4125"/>
    <w:rsid w:val="002D1491"/>
    <w:rsid w:val="002D2E38"/>
    <w:rsid w:val="002D3BCB"/>
    <w:rsid w:val="002D3FEA"/>
    <w:rsid w:val="002D409E"/>
    <w:rsid w:val="002D45E6"/>
    <w:rsid w:val="002D4FD3"/>
    <w:rsid w:val="002D672B"/>
    <w:rsid w:val="002E3443"/>
    <w:rsid w:val="002E41BF"/>
    <w:rsid w:val="002E4C5B"/>
    <w:rsid w:val="002E5C49"/>
    <w:rsid w:val="002F0D06"/>
    <w:rsid w:val="002F364A"/>
    <w:rsid w:val="002F3CA4"/>
    <w:rsid w:val="002F40D1"/>
    <w:rsid w:val="002F4C44"/>
    <w:rsid w:val="002F61CF"/>
    <w:rsid w:val="002F733A"/>
    <w:rsid w:val="002F75F2"/>
    <w:rsid w:val="003000A2"/>
    <w:rsid w:val="00300202"/>
    <w:rsid w:val="00301475"/>
    <w:rsid w:val="00303CB7"/>
    <w:rsid w:val="00304394"/>
    <w:rsid w:val="00305971"/>
    <w:rsid w:val="003061CA"/>
    <w:rsid w:val="003070F8"/>
    <w:rsid w:val="003079D8"/>
    <w:rsid w:val="003106A8"/>
    <w:rsid w:val="00311C46"/>
    <w:rsid w:val="003123EB"/>
    <w:rsid w:val="0031251C"/>
    <w:rsid w:val="003235AB"/>
    <w:rsid w:val="00324EF5"/>
    <w:rsid w:val="00325EAA"/>
    <w:rsid w:val="00326AD5"/>
    <w:rsid w:val="00331F12"/>
    <w:rsid w:val="003339BD"/>
    <w:rsid w:val="00336902"/>
    <w:rsid w:val="003375A0"/>
    <w:rsid w:val="00337F52"/>
    <w:rsid w:val="00341D44"/>
    <w:rsid w:val="00342ADD"/>
    <w:rsid w:val="00344CD0"/>
    <w:rsid w:val="00345695"/>
    <w:rsid w:val="00347F64"/>
    <w:rsid w:val="003509B3"/>
    <w:rsid w:val="00352381"/>
    <w:rsid w:val="00354B40"/>
    <w:rsid w:val="00356FFF"/>
    <w:rsid w:val="00361187"/>
    <w:rsid w:val="00363FE0"/>
    <w:rsid w:val="00365F55"/>
    <w:rsid w:val="00366D0F"/>
    <w:rsid w:val="003705A6"/>
    <w:rsid w:val="00370F33"/>
    <w:rsid w:val="00372379"/>
    <w:rsid w:val="003737E5"/>
    <w:rsid w:val="0037385E"/>
    <w:rsid w:val="0037410A"/>
    <w:rsid w:val="00375E84"/>
    <w:rsid w:val="0037790B"/>
    <w:rsid w:val="0038214C"/>
    <w:rsid w:val="00382948"/>
    <w:rsid w:val="00382E9E"/>
    <w:rsid w:val="00383CAC"/>
    <w:rsid w:val="00384434"/>
    <w:rsid w:val="00387628"/>
    <w:rsid w:val="003877B3"/>
    <w:rsid w:val="00391845"/>
    <w:rsid w:val="00392E33"/>
    <w:rsid w:val="00392E3D"/>
    <w:rsid w:val="003940F3"/>
    <w:rsid w:val="00394B3F"/>
    <w:rsid w:val="003950E3"/>
    <w:rsid w:val="00395FE4"/>
    <w:rsid w:val="0039681D"/>
    <w:rsid w:val="00396ED7"/>
    <w:rsid w:val="003A69AC"/>
    <w:rsid w:val="003A6A77"/>
    <w:rsid w:val="003A6F69"/>
    <w:rsid w:val="003B2560"/>
    <w:rsid w:val="003B56E4"/>
    <w:rsid w:val="003B7320"/>
    <w:rsid w:val="003C008C"/>
    <w:rsid w:val="003C017B"/>
    <w:rsid w:val="003C12C6"/>
    <w:rsid w:val="003C392E"/>
    <w:rsid w:val="003C459E"/>
    <w:rsid w:val="003D1F96"/>
    <w:rsid w:val="003D28FF"/>
    <w:rsid w:val="003D501B"/>
    <w:rsid w:val="003D5D84"/>
    <w:rsid w:val="003D6145"/>
    <w:rsid w:val="003D6B46"/>
    <w:rsid w:val="003D726F"/>
    <w:rsid w:val="003E156B"/>
    <w:rsid w:val="003E1964"/>
    <w:rsid w:val="003E4D10"/>
    <w:rsid w:val="003E6CB9"/>
    <w:rsid w:val="003E7371"/>
    <w:rsid w:val="003F15CC"/>
    <w:rsid w:val="003F15D6"/>
    <w:rsid w:val="003F2F94"/>
    <w:rsid w:val="003F680A"/>
    <w:rsid w:val="00401C03"/>
    <w:rsid w:val="00402190"/>
    <w:rsid w:val="00402D2F"/>
    <w:rsid w:val="00405F5E"/>
    <w:rsid w:val="004062F8"/>
    <w:rsid w:val="0040796C"/>
    <w:rsid w:val="00410B45"/>
    <w:rsid w:val="0041161D"/>
    <w:rsid w:val="004157FC"/>
    <w:rsid w:val="00415FAE"/>
    <w:rsid w:val="00417B36"/>
    <w:rsid w:val="00421566"/>
    <w:rsid w:val="0042191A"/>
    <w:rsid w:val="00422370"/>
    <w:rsid w:val="00422C8C"/>
    <w:rsid w:val="00424E79"/>
    <w:rsid w:val="00425AF8"/>
    <w:rsid w:val="0042654C"/>
    <w:rsid w:val="0042781E"/>
    <w:rsid w:val="0043061F"/>
    <w:rsid w:val="00431747"/>
    <w:rsid w:val="00433044"/>
    <w:rsid w:val="00435341"/>
    <w:rsid w:val="004361DE"/>
    <w:rsid w:val="00437DC9"/>
    <w:rsid w:val="00437FE7"/>
    <w:rsid w:val="0044405B"/>
    <w:rsid w:val="00444850"/>
    <w:rsid w:val="0044653C"/>
    <w:rsid w:val="004469D7"/>
    <w:rsid w:val="00446B51"/>
    <w:rsid w:val="00447DF7"/>
    <w:rsid w:val="00452B45"/>
    <w:rsid w:val="004541A4"/>
    <w:rsid w:val="00454273"/>
    <w:rsid w:val="004619F7"/>
    <w:rsid w:val="00465520"/>
    <w:rsid w:val="004663C5"/>
    <w:rsid w:val="00466FB1"/>
    <w:rsid w:val="0047176A"/>
    <w:rsid w:val="004718F8"/>
    <w:rsid w:val="004754B8"/>
    <w:rsid w:val="0047610B"/>
    <w:rsid w:val="00476E0E"/>
    <w:rsid w:val="004809CC"/>
    <w:rsid w:val="00482641"/>
    <w:rsid w:val="0048358D"/>
    <w:rsid w:val="00483D1A"/>
    <w:rsid w:val="0048738E"/>
    <w:rsid w:val="004876D7"/>
    <w:rsid w:val="00487C39"/>
    <w:rsid w:val="00491BE3"/>
    <w:rsid w:val="00491EBD"/>
    <w:rsid w:val="004962A2"/>
    <w:rsid w:val="004A3424"/>
    <w:rsid w:val="004A4C47"/>
    <w:rsid w:val="004B08F8"/>
    <w:rsid w:val="004B1F97"/>
    <w:rsid w:val="004B2E93"/>
    <w:rsid w:val="004B5F30"/>
    <w:rsid w:val="004B6055"/>
    <w:rsid w:val="004B6E17"/>
    <w:rsid w:val="004B7D7E"/>
    <w:rsid w:val="004C14F1"/>
    <w:rsid w:val="004C21E5"/>
    <w:rsid w:val="004C2251"/>
    <w:rsid w:val="004C3477"/>
    <w:rsid w:val="004C4E54"/>
    <w:rsid w:val="004C7032"/>
    <w:rsid w:val="004C76F1"/>
    <w:rsid w:val="004C7CB5"/>
    <w:rsid w:val="004E0612"/>
    <w:rsid w:val="004E066D"/>
    <w:rsid w:val="004E134E"/>
    <w:rsid w:val="004E276F"/>
    <w:rsid w:val="004E37C9"/>
    <w:rsid w:val="004E46E8"/>
    <w:rsid w:val="004E4892"/>
    <w:rsid w:val="004E6149"/>
    <w:rsid w:val="004E743A"/>
    <w:rsid w:val="004F1EF7"/>
    <w:rsid w:val="004F238A"/>
    <w:rsid w:val="004F2500"/>
    <w:rsid w:val="004F33D3"/>
    <w:rsid w:val="004F7296"/>
    <w:rsid w:val="004F755A"/>
    <w:rsid w:val="00501BD9"/>
    <w:rsid w:val="005025E9"/>
    <w:rsid w:val="0050484B"/>
    <w:rsid w:val="00504D60"/>
    <w:rsid w:val="00505502"/>
    <w:rsid w:val="00505E58"/>
    <w:rsid w:val="005106E7"/>
    <w:rsid w:val="00510F06"/>
    <w:rsid w:val="00511F10"/>
    <w:rsid w:val="0051242B"/>
    <w:rsid w:val="005130CE"/>
    <w:rsid w:val="00515E65"/>
    <w:rsid w:val="0051634A"/>
    <w:rsid w:val="00516B0D"/>
    <w:rsid w:val="00520F6B"/>
    <w:rsid w:val="00524B0E"/>
    <w:rsid w:val="005306D6"/>
    <w:rsid w:val="0053084B"/>
    <w:rsid w:val="00530AF7"/>
    <w:rsid w:val="00530C5D"/>
    <w:rsid w:val="00532479"/>
    <w:rsid w:val="00534CD3"/>
    <w:rsid w:val="00535B71"/>
    <w:rsid w:val="00536F9D"/>
    <w:rsid w:val="00537064"/>
    <w:rsid w:val="005409DC"/>
    <w:rsid w:val="00546D08"/>
    <w:rsid w:val="00551E8F"/>
    <w:rsid w:val="00555F61"/>
    <w:rsid w:val="00556E26"/>
    <w:rsid w:val="00556FDE"/>
    <w:rsid w:val="00557569"/>
    <w:rsid w:val="0056064E"/>
    <w:rsid w:val="00560691"/>
    <w:rsid w:val="005625B4"/>
    <w:rsid w:val="00566A01"/>
    <w:rsid w:val="005728C3"/>
    <w:rsid w:val="005739BF"/>
    <w:rsid w:val="00575389"/>
    <w:rsid w:val="00575590"/>
    <w:rsid w:val="00580272"/>
    <w:rsid w:val="0058408D"/>
    <w:rsid w:val="005844FE"/>
    <w:rsid w:val="005873E6"/>
    <w:rsid w:val="00587F82"/>
    <w:rsid w:val="00590DC2"/>
    <w:rsid w:val="00590EAF"/>
    <w:rsid w:val="00591E76"/>
    <w:rsid w:val="00594943"/>
    <w:rsid w:val="00595A8A"/>
    <w:rsid w:val="00595D45"/>
    <w:rsid w:val="0059678F"/>
    <w:rsid w:val="005A3524"/>
    <w:rsid w:val="005A3B5C"/>
    <w:rsid w:val="005A3D25"/>
    <w:rsid w:val="005A444E"/>
    <w:rsid w:val="005A581B"/>
    <w:rsid w:val="005A69E5"/>
    <w:rsid w:val="005A6A82"/>
    <w:rsid w:val="005B15C7"/>
    <w:rsid w:val="005B2E85"/>
    <w:rsid w:val="005B58DB"/>
    <w:rsid w:val="005C096D"/>
    <w:rsid w:val="005C1289"/>
    <w:rsid w:val="005C5CB6"/>
    <w:rsid w:val="005C5DD5"/>
    <w:rsid w:val="005D205E"/>
    <w:rsid w:val="005D4FAF"/>
    <w:rsid w:val="005D701B"/>
    <w:rsid w:val="005D7EFA"/>
    <w:rsid w:val="005E65DB"/>
    <w:rsid w:val="005E7F1D"/>
    <w:rsid w:val="005F00C1"/>
    <w:rsid w:val="005F0FE4"/>
    <w:rsid w:val="005F55CB"/>
    <w:rsid w:val="005F64D3"/>
    <w:rsid w:val="005F7F23"/>
    <w:rsid w:val="005F7F39"/>
    <w:rsid w:val="006011D5"/>
    <w:rsid w:val="00602DBC"/>
    <w:rsid w:val="006038AB"/>
    <w:rsid w:val="006050FC"/>
    <w:rsid w:val="006112AC"/>
    <w:rsid w:val="00611BD4"/>
    <w:rsid w:val="00611FDF"/>
    <w:rsid w:val="00613ACD"/>
    <w:rsid w:val="00614930"/>
    <w:rsid w:val="00616B4A"/>
    <w:rsid w:val="00617421"/>
    <w:rsid w:val="0061761E"/>
    <w:rsid w:val="006205C4"/>
    <w:rsid w:val="0062188C"/>
    <w:rsid w:val="00621BA7"/>
    <w:rsid w:val="00622389"/>
    <w:rsid w:val="0062357B"/>
    <w:rsid w:val="0062418E"/>
    <w:rsid w:val="00624BFB"/>
    <w:rsid w:val="0062611F"/>
    <w:rsid w:val="0062693F"/>
    <w:rsid w:val="00627764"/>
    <w:rsid w:val="00627AB2"/>
    <w:rsid w:val="0063245B"/>
    <w:rsid w:val="0063534E"/>
    <w:rsid w:val="006424A8"/>
    <w:rsid w:val="00642CB8"/>
    <w:rsid w:val="00642FC4"/>
    <w:rsid w:val="00653626"/>
    <w:rsid w:val="00653CB3"/>
    <w:rsid w:val="006549A6"/>
    <w:rsid w:val="0065527F"/>
    <w:rsid w:val="0066060A"/>
    <w:rsid w:val="00661B7D"/>
    <w:rsid w:val="00661EF3"/>
    <w:rsid w:val="0066321B"/>
    <w:rsid w:val="006632AE"/>
    <w:rsid w:val="00665E6E"/>
    <w:rsid w:val="00667750"/>
    <w:rsid w:val="00670BB3"/>
    <w:rsid w:val="006720D4"/>
    <w:rsid w:val="00673551"/>
    <w:rsid w:val="00681EF6"/>
    <w:rsid w:val="0068241F"/>
    <w:rsid w:val="00683456"/>
    <w:rsid w:val="00684A0D"/>
    <w:rsid w:val="00691137"/>
    <w:rsid w:val="0069118F"/>
    <w:rsid w:val="00691319"/>
    <w:rsid w:val="00695940"/>
    <w:rsid w:val="006A1A1C"/>
    <w:rsid w:val="006A2C3A"/>
    <w:rsid w:val="006A2F8E"/>
    <w:rsid w:val="006A39A4"/>
    <w:rsid w:val="006A6F6D"/>
    <w:rsid w:val="006A7678"/>
    <w:rsid w:val="006B0C91"/>
    <w:rsid w:val="006B12D6"/>
    <w:rsid w:val="006B3161"/>
    <w:rsid w:val="006B5B71"/>
    <w:rsid w:val="006B729A"/>
    <w:rsid w:val="006C0278"/>
    <w:rsid w:val="006C106D"/>
    <w:rsid w:val="006C15F8"/>
    <w:rsid w:val="006C1B45"/>
    <w:rsid w:val="006C2EDE"/>
    <w:rsid w:val="006C4E48"/>
    <w:rsid w:val="006C7236"/>
    <w:rsid w:val="006C7F09"/>
    <w:rsid w:val="006D05E8"/>
    <w:rsid w:val="006D0754"/>
    <w:rsid w:val="006D3637"/>
    <w:rsid w:val="006E2487"/>
    <w:rsid w:val="006E3FCC"/>
    <w:rsid w:val="006E6D9F"/>
    <w:rsid w:val="006E7599"/>
    <w:rsid w:val="006F0562"/>
    <w:rsid w:val="006F55F8"/>
    <w:rsid w:val="006F6603"/>
    <w:rsid w:val="006F6B2F"/>
    <w:rsid w:val="00700608"/>
    <w:rsid w:val="0070269C"/>
    <w:rsid w:val="00703671"/>
    <w:rsid w:val="00705F12"/>
    <w:rsid w:val="00705F41"/>
    <w:rsid w:val="00711F26"/>
    <w:rsid w:val="00714C52"/>
    <w:rsid w:val="00715E06"/>
    <w:rsid w:val="00715FBC"/>
    <w:rsid w:val="00717293"/>
    <w:rsid w:val="007176E4"/>
    <w:rsid w:val="00720841"/>
    <w:rsid w:val="007218CD"/>
    <w:rsid w:val="007256D4"/>
    <w:rsid w:val="007257BC"/>
    <w:rsid w:val="007264D0"/>
    <w:rsid w:val="00726D9F"/>
    <w:rsid w:val="007272C1"/>
    <w:rsid w:val="00727B1E"/>
    <w:rsid w:val="00727F6E"/>
    <w:rsid w:val="00730D14"/>
    <w:rsid w:val="007329BF"/>
    <w:rsid w:val="00737205"/>
    <w:rsid w:val="007412E5"/>
    <w:rsid w:val="007414BC"/>
    <w:rsid w:val="00743CD1"/>
    <w:rsid w:val="00744AEF"/>
    <w:rsid w:val="007479CA"/>
    <w:rsid w:val="00752140"/>
    <w:rsid w:val="007524A0"/>
    <w:rsid w:val="007534DD"/>
    <w:rsid w:val="007534F4"/>
    <w:rsid w:val="00753BCA"/>
    <w:rsid w:val="007565C6"/>
    <w:rsid w:val="00756DB7"/>
    <w:rsid w:val="00757257"/>
    <w:rsid w:val="00760A35"/>
    <w:rsid w:val="007641C6"/>
    <w:rsid w:val="0076465A"/>
    <w:rsid w:val="00764CE5"/>
    <w:rsid w:val="00765662"/>
    <w:rsid w:val="00765BA4"/>
    <w:rsid w:val="007673EC"/>
    <w:rsid w:val="00767840"/>
    <w:rsid w:val="007700E9"/>
    <w:rsid w:val="00771310"/>
    <w:rsid w:val="007716CF"/>
    <w:rsid w:val="00773320"/>
    <w:rsid w:val="007741F6"/>
    <w:rsid w:val="007837FB"/>
    <w:rsid w:val="007846EB"/>
    <w:rsid w:val="00786575"/>
    <w:rsid w:val="00791174"/>
    <w:rsid w:val="007945F8"/>
    <w:rsid w:val="00795AFE"/>
    <w:rsid w:val="007969D3"/>
    <w:rsid w:val="007A0BE9"/>
    <w:rsid w:val="007A206A"/>
    <w:rsid w:val="007A506C"/>
    <w:rsid w:val="007A5FFE"/>
    <w:rsid w:val="007A7DFA"/>
    <w:rsid w:val="007B1C11"/>
    <w:rsid w:val="007B1C3C"/>
    <w:rsid w:val="007B3E9F"/>
    <w:rsid w:val="007B6495"/>
    <w:rsid w:val="007B65D1"/>
    <w:rsid w:val="007C1509"/>
    <w:rsid w:val="007C20FF"/>
    <w:rsid w:val="007C50EE"/>
    <w:rsid w:val="007C7536"/>
    <w:rsid w:val="007D0376"/>
    <w:rsid w:val="007D17AE"/>
    <w:rsid w:val="007D1DC3"/>
    <w:rsid w:val="007D47DA"/>
    <w:rsid w:val="007D567D"/>
    <w:rsid w:val="007D66A8"/>
    <w:rsid w:val="007D6E41"/>
    <w:rsid w:val="007D71B9"/>
    <w:rsid w:val="007E1902"/>
    <w:rsid w:val="007E1EC1"/>
    <w:rsid w:val="007E1FCC"/>
    <w:rsid w:val="007E21A7"/>
    <w:rsid w:val="007E2805"/>
    <w:rsid w:val="007E606A"/>
    <w:rsid w:val="007E75B8"/>
    <w:rsid w:val="007F0D18"/>
    <w:rsid w:val="007F4ED1"/>
    <w:rsid w:val="007F71C1"/>
    <w:rsid w:val="007F745C"/>
    <w:rsid w:val="007F7C5B"/>
    <w:rsid w:val="00802633"/>
    <w:rsid w:val="00802B63"/>
    <w:rsid w:val="00803819"/>
    <w:rsid w:val="0080707B"/>
    <w:rsid w:val="00810406"/>
    <w:rsid w:val="008147FE"/>
    <w:rsid w:val="00816A6E"/>
    <w:rsid w:val="0082011B"/>
    <w:rsid w:val="008213CC"/>
    <w:rsid w:val="00822B38"/>
    <w:rsid w:val="00822B7C"/>
    <w:rsid w:val="00822C9E"/>
    <w:rsid w:val="00824974"/>
    <w:rsid w:val="00826DE6"/>
    <w:rsid w:val="008273F9"/>
    <w:rsid w:val="00830590"/>
    <w:rsid w:val="00831AFE"/>
    <w:rsid w:val="00831D69"/>
    <w:rsid w:val="00832C01"/>
    <w:rsid w:val="00832EE7"/>
    <w:rsid w:val="008336D5"/>
    <w:rsid w:val="00835EDF"/>
    <w:rsid w:val="00836343"/>
    <w:rsid w:val="00837BDD"/>
    <w:rsid w:val="008402C5"/>
    <w:rsid w:val="00842926"/>
    <w:rsid w:val="008435CC"/>
    <w:rsid w:val="00843DBD"/>
    <w:rsid w:val="00844132"/>
    <w:rsid w:val="00846AD3"/>
    <w:rsid w:val="00846BD8"/>
    <w:rsid w:val="0084766F"/>
    <w:rsid w:val="00852F64"/>
    <w:rsid w:val="00853DDE"/>
    <w:rsid w:val="008542C7"/>
    <w:rsid w:val="00855806"/>
    <w:rsid w:val="008562A0"/>
    <w:rsid w:val="0086063C"/>
    <w:rsid w:val="00863DA5"/>
    <w:rsid w:val="00864240"/>
    <w:rsid w:val="00870C8E"/>
    <w:rsid w:val="00871E22"/>
    <w:rsid w:val="00875D00"/>
    <w:rsid w:val="0087620C"/>
    <w:rsid w:val="00877DCD"/>
    <w:rsid w:val="008833BD"/>
    <w:rsid w:val="00884FC3"/>
    <w:rsid w:val="00885DEA"/>
    <w:rsid w:val="008862B0"/>
    <w:rsid w:val="00886337"/>
    <w:rsid w:val="0089266D"/>
    <w:rsid w:val="00893FA6"/>
    <w:rsid w:val="0089445C"/>
    <w:rsid w:val="00896249"/>
    <w:rsid w:val="00896812"/>
    <w:rsid w:val="008A2A1A"/>
    <w:rsid w:val="008A3770"/>
    <w:rsid w:val="008A472D"/>
    <w:rsid w:val="008A6E51"/>
    <w:rsid w:val="008A786B"/>
    <w:rsid w:val="008B069F"/>
    <w:rsid w:val="008B240C"/>
    <w:rsid w:val="008B3409"/>
    <w:rsid w:val="008C06D3"/>
    <w:rsid w:val="008C4A07"/>
    <w:rsid w:val="008C4C69"/>
    <w:rsid w:val="008C5B71"/>
    <w:rsid w:val="008C6441"/>
    <w:rsid w:val="008D01D8"/>
    <w:rsid w:val="008D2332"/>
    <w:rsid w:val="008D3F9C"/>
    <w:rsid w:val="008D49A1"/>
    <w:rsid w:val="008D5DFD"/>
    <w:rsid w:val="008E3407"/>
    <w:rsid w:val="008E3C27"/>
    <w:rsid w:val="008E4E39"/>
    <w:rsid w:val="008E643E"/>
    <w:rsid w:val="008E75CD"/>
    <w:rsid w:val="008F32C6"/>
    <w:rsid w:val="008F4BAD"/>
    <w:rsid w:val="008F567E"/>
    <w:rsid w:val="008F7E1B"/>
    <w:rsid w:val="00900BF4"/>
    <w:rsid w:val="00901AE4"/>
    <w:rsid w:val="0090280D"/>
    <w:rsid w:val="00904856"/>
    <w:rsid w:val="00907674"/>
    <w:rsid w:val="00911C31"/>
    <w:rsid w:val="00912587"/>
    <w:rsid w:val="009133F4"/>
    <w:rsid w:val="00913ED7"/>
    <w:rsid w:val="009141BD"/>
    <w:rsid w:val="00914638"/>
    <w:rsid w:val="009165FB"/>
    <w:rsid w:val="00920158"/>
    <w:rsid w:val="00923161"/>
    <w:rsid w:val="00924786"/>
    <w:rsid w:val="00931640"/>
    <w:rsid w:val="00933F94"/>
    <w:rsid w:val="0093607A"/>
    <w:rsid w:val="00936777"/>
    <w:rsid w:val="00936B74"/>
    <w:rsid w:val="00940168"/>
    <w:rsid w:val="00940E42"/>
    <w:rsid w:val="00942CB6"/>
    <w:rsid w:val="00945FC7"/>
    <w:rsid w:val="00947527"/>
    <w:rsid w:val="00950B5F"/>
    <w:rsid w:val="00951006"/>
    <w:rsid w:val="009526B0"/>
    <w:rsid w:val="00953741"/>
    <w:rsid w:val="00954570"/>
    <w:rsid w:val="00955A31"/>
    <w:rsid w:val="009567F4"/>
    <w:rsid w:val="009670A4"/>
    <w:rsid w:val="00967BEA"/>
    <w:rsid w:val="00967E69"/>
    <w:rsid w:val="00972E60"/>
    <w:rsid w:val="009745F3"/>
    <w:rsid w:val="00980382"/>
    <w:rsid w:val="00981C70"/>
    <w:rsid w:val="00982137"/>
    <w:rsid w:val="0098340F"/>
    <w:rsid w:val="00985400"/>
    <w:rsid w:val="00986085"/>
    <w:rsid w:val="00994607"/>
    <w:rsid w:val="0099631D"/>
    <w:rsid w:val="009A0C2A"/>
    <w:rsid w:val="009A1108"/>
    <w:rsid w:val="009A1743"/>
    <w:rsid w:val="009A2E70"/>
    <w:rsid w:val="009A504A"/>
    <w:rsid w:val="009A569B"/>
    <w:rsid w:val="009B0E08"/>
    <w:rsid w:val="009B3561"/>
    <w:rsid w:val="009B41C1"/>
    <w:rsid w:val="009B6922"/>
    <w:rsid w:val="009C0D13"/>
    <w:rsid w:val="009C0DC4"/>
    <w:rsid w:val="009C2095"/>
    <w:rsid w:val="009C7FEE"/>
    <w:rsid w:val="009D5695"/>
    <w:rsid w:val="009D691D"/>
    <w:rsid w:val="009E1D16"/>
    <w:rsid w:val="009E228D"/>
    <w:rsid w:val="009E5B2B"/>
    <w:rsid w:val="009E6FEC"/>
    <w:rsid w:val="009F13D9"/>
    <w:rsid w:val="009F44AD"/>
    <w:rsid w:val="009F7A4C"/>
    <w:rsid w:val="009F7C6C"/>
    <w:rsid w:val="00A0143C"/>
    <w:rsid w:val="00A01DF7"/>
    <w:rsid w:val="00A02D5E"/>
    <w:rsid w:val="00A033CD"/>
    <w:rsid w:val="00A05A42"/>
    <w:rsid w:val="00A05EC9"/>
    <w:rsid w:val="00A05F40"/>
    <w:rsid w:val="00A07490"/>
    <w:rsid w:val="00A10937"/>
    <w:rsid w:val="00A111E5"/>
    <w:rsid w:val="00A11CF5"/>
    <w:rsid w:val="00A1682C"/>
    <w:rsid w:val="00A20CC2"/>
    <w:rsid w:val="00A22331"/>
    <w:rsid w:val="00A223E4"/>
    <w:rsid w:val="00A25B82"/>
    <w:rsid w:val="00A2795C"/>
    <w:rsid w:val="00A32523"/>
    <w:rsid w:val="00A32BF8"/>
    <w:rsid w:val="00A32DA0"/>
    <w:rsid w:val="00A356D5"/>
    <w:rsid w:val="00A35D8C"/>
    <w:rsid w:val="00A36A91"/>
    <w:rsid w:val="00A379AA"/>
    <w:rsid w:val="00A403DC"/>
    <w:rsid w:val="00A4110C"/>
    <w:rsid w:val="00A412C6"/>
    <w:rsid w:val="00A46581"/>
    <w:rsid w:val="00A475A4"/>
    <w:rsid w:val="00A519A8"/>
    <w:rsid w:val="00A5316A"/>
    <w:rsid w:val="00A56777"/>
    <w:rsid w:val="00A60D13"/>
    <w:rsid w:val="00A621B6"/>
    <w:rsid w:val="00A71044"/>
    <w:rsid w:val="00A73DAD"/>
    <w:rsid w:val="00A76232"/>
    <w:rsid w:val="00A76535"/>
    <w:rsid w:val="00A81263"/>
    <w:rsid w:val="00A814A5"/>
    <w:rsid w:val="00A81D45"/>
    <w:rsid w:val="00A829D2"/>
    <w:rsid w:val="00A83CC5"/>
    <w:rsid w:val="00A83E72"/>
    <w:rsid w:val="00A84750"/>
    <w:rsid w:val="00A867CE"/>
    <w:rsid w:val="00A86AB4"/>
    <w:rsid w:val="00A87B2F"/>
    <w:rsid w:val="00A9175D"/>
    <w:rsid w:val="00A92A81"/>
    <w:rsid w:val="00A93566"/>
    <w:rsid w:val="00A93BA8"/>
    <w:rsid w:val="00A94B01"/>
    <w:rsid w:val="00A96141"/>
    <w:rsid w:val="00A96DE5"/>
    <w:rsid w:val="00A97D5A"/>
    <w:rsid w:val="00AA03D3"/>
    <w:rsid w:val="00AA0BD7"/>
    <w:rsid w:val="00AA1039"/>
    <w:rsid w:val="00AA3229"/>
    <w:rsid w:val="00AA362D"/>
    <w:rsid w:val="00AA377B"/>
    <w:rsid w:val="00AA6736"/>
    <w:rsid w:val="00AA7375"/>
    <w:rsid w:val="00AA7A91"/>
    <w:rsid w:val="00AB6E3D"/>
    <w:rsid w:val="00AC076B"/>
    <w:rsid w:val="00AC0BEE"/>
    <w:rsid w:val="00AC24DE"/>
    <w:rsid w:val="00AC3A4E"/>
    <w:rsid w:val="00AC4D65"/>
    <w:rsid w:val="00AC4EFE"/>
    <w:rsid w:val="00AD164F"/>
    <w:rsid w:val="00AD48CE"/>
    <w:rsid w:val="00AD498B"/>
    <w:rsid w:val="00AD5D04"/>
    <w:rsid w:val="00AD71D5"/>
    <w:rsid w:val="00AD7516"/>
    <w:rsid w:val="00AE0353"/>
    <w:rsid w:val="00AE1467"/>
    <w:rsid w:val="00AE40F1"/>
    <w:rsid w:val="00AE6598"/>
    <w:rsid w:val="00AE6AB9"/>
    <w:rsid w:val="00AE6EFD"/>
    <w:rsid w:val="00AF0784"/>
    <w:rsid w:val="00AF1244"/>
    <w:rsid w:val="00AF1411"/>
    <w:rsid w:val="00AF1A26"/>
    <w:rsid w:val="00AF2519"/>
    <w:rsid w:val="00AF32A6"/>
    <w:rsid w:val="00AF469C"/>
    <w:rsid w:val="00AF4C67"/>
    <w:rsid w:val="00AF54AB"/>
    <w:rsid w:val="00AF6199"/>
    <w:rsid w:val="00AF7FF7"/>
    <w:rsid w:val="00B01820"/>
    <w:rsid w:val="00B02F86"/>
    <w:rsid w:val="00B0328C"/>
    <w:rsid w:val="00B0392D"/>
    <w:rsid w:val="00B0399B"/>
    <w:rsid w:val="00B05A39"/>
    <w:rsid w:val="00B0686F"/>
    <w:rsid w:val="00B06C05"/>
    <w:rsid w:val="00B15059"/>
    <w:rsid w:val="00B16B4E"/>
    <w:rsid w:val="00B20697"/>
    <w:rsid w:val="00B212AC"/>
    <w:rsid w:val="00B21478"/>
    <w:rsid w:val="00B22B7A"/>
    <w:rsid w:val="00B23812"/>
    <w:rsid w:val="00B23E3F"/>
    <w:rsid w:val="00B23F8E"/>
    <w:rsid w:val="00B2699D"/>
    <w:rsid w:val="00B337DA"/>
    <w:rsid w:val="00B341AC"/>
    <w:rsid w:val="00B355FE"/>
    <w:rsid w:val="00B35F8A"/>
    <w:rsid w:val="00B41A06"/>
    <w:rsid w:val="00B45241"/>
    <w:rsid w:val="00B477C9"/>
    <w:rsid w:val="00B50251"/>
    <w:rsid w:val="00B504C5"/>
    <w:rsid w:val="00B507F8"/>
    <w:rsid w:val="00B538D9"/>
    <w:rsid w:val="00B550F3"/>
    <w:rsid w:val="00B57BE4"/>
    <w:rsid w:val="00B60C0E"/>
    <w:rsid w:val="00B61DBF"/>
    <w:rsid w:val="00B634F3"/>
    <w:rsid w:val="00B652B9"/>
    <w:rsid w:val="00B66B57"/>
    <w:rsid w:val="00B66C3C"/>
    <w:rsid w:val="00B67FB8"/>
    <w:rsid w:val="00B7078F"/>
    <w:rsid w:val="00B71CD4"/>
    <w:rsid w:val="00B72355"/>
    <w:rsid w:val="00B729BF"/>
    <w:rsid w:val="00B73061"/>
    <w:rsid w:val="00B7481E"/>
    <w:rsid w:val="00B75C1F"/>
    <w:rsid w:val="00B763E8"/>
    <w:rsid w:val="00B76C4E"/>
    <w:rsid w:val="00B77F7D"/>
    <w:rsid w:val="00B801D2"/>
    <w:rsid w:val="00B82DB4"/>
    <w:rsid w:val="00B83298"/>
    <w:rsid w:val="00B8458A"/>
    <w:rsid w:val="00B8590F"/>
    <w:rsid w:val="00B870B9"/>
    <w:rsid w:val="00B90ECF"/>
    <w:rsid w:val="00B92B7F"/>
    <w:rsid w:val="00B92CC8"/>
    <w:rsid w:val="00B94067"/>
    <w:rsid w:val="00B940D5"/>
    <w:rsid w:val="00B946F1"/>
    <w:rsid w:val="00B96935"/>
    <w:rsid w:val="00B97A0C"/>
    <w:rsid w:val="00B97F9E"/>
    <w:rsid w:val="00BA0082"/>
    <w:rsid w:val="00BA0615"/>
    <w:rsid w:val="00BA2CA5"/>
    <w:rsid w:val="00BA6EAE"/>
    <w:rsid w:val="00BB0323"/>
    <w:rsid w:val="00BB183C"/>
    <w:rsid w:val="00BB1C67"/>
    <w:rsid w:val="00BB3383"/>
    <w:rsid w:val="00BB3D6E"/>
    <w:rsid w:val="00BC478E"/>
    <w:rsid w:val="00BC5156"/>
    <w:rsid w:val="00BD1A62"/>
    <w:rsid w:val="00BD1AA9"/>
    <w:rsid w:val="00BD205A"/>
    <w:rsid w:val="00BD44DD"/>
    <w:rsid w:val="00BD4B3B"/>
    <w:rsid w:val="00BD4EC7"/>
    <w:rsid w:val="00BD6636"/>
    <w:rsid w:val="00BD70DF"/>
    <w:rsid w:val="00BE08FF"/>
    <w:rsid w:val="00BE18D6"/>
    <w:rsid w:val="00BE2BF6"/>
    <w:rsid w:val="00BE751F"/>
    <w:rsid w:val="00BE75DC"/>
    <w:rsid w:val="00BE7CA1"/>
    <w:rsid w:val="00BF27CA"/>
    <w:rsid w:val="00BF27FC"/>
    <w:rsid w:val="00BF3A98"/>
    <w:rsid w:val="00BF4890"/>
    <w:rsid w:val="00BF4CB0"/>
    <w:rsid w:val="00BF6FC5"/>
    <w:rsid w:val="00C0167B"/>
    <w:rsid w:val="00C0306B"/>
    <w:rsid w:val="00C03332"/>
    <w:rsid w:val="00C04135"/>
    <w:rsid w:val="00C0562F"/>
    <w:rsid w:val="00C07BF0"/>
    <w:rsid w:val="00C102FA"/>
    <w:rsid w:val="00C106FA"/>
    <w:rsid w:val="00C10A6E"/>
    <w:rsid w:val="00C13ADE"/>
    <w:rsid w:val="00C14273"/>
    <w:rsid w:val="00C156C5"/>
    <w:rsid w:val="00C16787"/>
    <w:rsid w:val="00C209BB"/>
    <w:rsid w:val="00C21F31"/>
    <w:rsid w:val="00C25088"/>
    <w:rsid w:val="00C2548C"/>
    <w:rsid w:val="00C25880"/>
    <w:rsid w:val="00C262A9"/>
    <w:rsid w:val="00C27556"/>
    <w:rsid w:val="00C27C4C"/>
    <w:rsid w:val="00C301CA"/>
    <w:rsid w:val="00C30921"/>
    <w:rsid w:val="00C3176A"/>
    <w:rsid w:val="00C32135"/>
    <w:rsid w:val="00C32B49"/>
    <w:rsid w:val="00C32BC9"/>
    <w:rsid w:val="00C3373F"/>
    <w:rsid w:val="00C35E97"/>
    <w:rsid w:val="00C36895"/>
    <w:rsid w:val="00C37A5D"/>
    <w:rsid w:val="00C43767"/>
    <w:rsid w:val="00C43ABB"/>
    <w:rsid w:val="00C441F1"/>
    <w:rsid w:val="00C44C2A"/>
    <w:rsid w:val="00C45B07"/>
    <w:rsid w:val="00C466B8"/>
    <w:rsid w:val="00C468E8"/>
    <w:rsid w:val="00C46FB3"/>
    <w:rsid w:val="00C53D98"/>
    <w:rsid w:val="00C541F7"/>
    <w:rsid w:val="00C548C9"/>
    <w:rsid w:val="00C54933"/>
    <w:rsid w:val="00C57552"/>
    <w:rsid w:val="00C577E4"/>
    <w:rsid w:val="00C60240"/>
    <w:rsid w:val="00C60877"/>
    <w:rsid w:val="00C609E3"/>
    <w:rsid w:val="00C60C72"/>
    <w:rsid w:val="00C60E6E"/>
    <w:rsid w:val="00C63416"/>
    <w:rsid w:val="00C63BAE"/>
    <w:rsid w:val="00C658E9"/>
    <w:rsid w:val="00C7177F"/>
    <w:rsid w:val="00C753BA"/>
    <w:rsid w:val="00C7578A"/>
    <w:rsid w:val="00C75E78"/>
    <w:rsid w:val="00C77C09"/>
    <w:rsid w:val="00C8107D"/>
    <w:rsid w:val="00C8199F"/>
    <w:rsid w:val="00C82907"/>
    <w:rsid w:val="00C831D8"/>
    <w:rsid w:val="00C85224"/>
    <w:rsid w:val="00C85314"/>
    <w:rsid w:val="00C85A2D"/>
    <w:rsid w:val="00C8719D"/>
    <w:rsid w:val="00C903A2"/>
    <w:rsid w:val="00C934B8"/>
    <w:rsid w:val="00C94DBA"/>
    <w:rsid w:val="00C97D3B"/>
    <w:rsid w:val="00CA07CA"/>
    <w:rsid w:val="00CA199D"/>
    <w:rsid w:val="00CA251C"/>
    <w:rsid w:val="00CA4B04"/>
    <w:rsid w:val="00CA4BBF"/>
    <w:rsid w:val="00CA4CB2"/>
    <w:rsid w:val="00CA68BA"/>
    <w:rsid w:val="00CB1D60"/>
    <w:rsid w:val="00CB2E55"/>
    <w:rsid w:val="00CB34D8"/>
    <w:rsid w:val="00CB4997"/>
    <w:rsid w:val="00CC0B9C"/>
    <w:rsid w:val="00CC1082"/>
    <w:rsid w:val="00CC311F"/>
    <w:rsid w:val="00CD0888"/>
    <w:rsid w:val="00CD122F"/>
    <w:rsid w:val="00CD16D9"/>
    <w:rsid w:val="00CD27BE"/>
    <w:rsid w:val="00CD451A"/>
    <w:rsid w:val="00CD45AB"/>
    <w:rsid w:val="00CD5904"/>
    <w:rsid w:val="00CD6478"/>
    <w:rsid w:val="00CE185A"/>
    <w:rsid w:val="00CE1C0F"/>
    <w:rsid w:val="00CE5231"/>
    <w:rsid w:val="00CE7998"/>
    <w:rsid w:val="00CE7EC5"/>
    <w:rsid w:val="00CF0379"/>
    <w:rsid w:val="00CF3148"/>
    <w:rsid w:val="00CF3F82"/>
    <w:rsid w:val="00CF5244"/>
    <w:rsid w:val="00CF5A6B"/>
    <w:rsid w:val="00CF65E5"/>
    <w:rsid w:val="00CF7CCF"/>
    <w:rsid w:val="00D0225B"/>
    <w:rsid w:val="00D03E12"/>
    <w:rsid w:val="00D05793"/>
    <w:rsid w:val="00D05E35"/>
    <w:rsid w:val="00D06428"/>
    <w:rsid w:val="00D143C0"/>
    <w:rsid w:val="00D14CDD"/>
    <w:rsid w:val="00D15055"/>
    <w:rsid w:val="00D15C9E"/>
    <w:rsid w:val="00D1762E"/>
    <w:rsid w:val="00D206A3"/>
    <w:rsid w:val="00D21DB7"/>
    <w:rsid w:val="00D2363F"/>
    <w:rsid w:val="00D2374A"/>
    <w:rsid w:val="00D30328"/>
    <w:rsid w:val="00D3194F"/>
    <w:rsid w:val="00D31BE3"/>
    <w:rsid w:val="00D33B18"/>
    <w:rsid w:val="00D34974"/>
    <w:rsid w:val="00D34FF5"/>
    <w:rsid w:val="00D40442"/>
    <w:rsid w:val="00D41E19"/>
    <w:rsid w:val="00D421EE"/>
    <w:rsid w:val="00D468DC"/>
    <w:rsid w:val="00D46DC3"/>
    <w:rsid w:val="00D47A27"/>
    <w:rsid w:val="00D50185"/>
    <w:rsid w:val="00D54013"/>
    <w:rsid w:val="00D56222"/>
    <w:rsid w:val="00D575A8"/>
    <w:rsid w:val="00D57793"/>
    <w:rsid w:val="00D60C5A"/>
    <w:rsid w:val="00D61F17"/>
    <w:rsid w:val="00D64243"/>
    <w:rsid w:val="00D64A47"/>
    <w:rsid w:val="00D650C7"/>
    <w:rsid w:val="00D66E0D"/>
    <w:rsid w:val="00D72441"/>
    <w:rsid w:val="00D73598"/>
    <w:rsid w:val="00D7707B"/>
    <w:rsid w:val="00D80429"/>
    <w:rsid w:val="00D807BC"/>
    <w:rsid w:val="00D810A2"/>
    <w:rsid w:val="00D81817"/>
    <w:rsid w:val="00D81928"/>
    <w:rsid w:val="00D826B4"/>
    <w:rsid w:val="00D84FAA"/>
    <w:rsid w:val="00D8564F"/>
    <w:rsid w:val="00D86F6D"/>
    <w:rsid w:val="00D870B5"/>
    <w:rsid w:val="00D9013B"/>
    <w:rsid w:val="00D9146B"/>
    <w:rsid w:val="00D93C92"/>
    <w:rsid w:val="00D9490E"/>
    <w:rsid w:val="00D955C7"/>
    <w:rsid w:val="00D9595B"/>
    <w:rsid w:val="00DA0765"/>
    <w:rsid w:val="00DA33F0"/>
    <w:rsid w:val="00DA3B4A"/>
    <w:rsid w:val="00DA5AF5"/>
    <w:rsid w:val="00DA7195"/>
    <w:rsid w:val="00DB035C"/>
    <w:rsid w:val="00DB150F"/>
    <w:rsid w:val="00DB23AF"/>
    <w:rsid w:val="00DB36D1"/>
    <w:rsid w:val="00DB4B47"/>
    <w:rsid w:val="00DB5D30"/>
    <w:rsid w:val="00DB6981"/>
    <w:rsid w:val="00DB6CFF"/>
    <w:rsid w:val="00DD02FC"/>
    <w:rsid w:val="00DD1E0B"/>
    <w:rsid w:val="00DD3266"/>
    <w:rsid w:val="00DD5560"/>
    <w:rsid w:val="00DD560D"/>
    <w:rsid w:val="00DD5BF2"/>
    <w:rsid w:val="00DD7CAB"/>
    <w:rsid w:val="00DE0151"/>
    <w:rsid w:val="00DE1B6C"/>
    <w:rsid w:val="00DE2494"/>
    <w:rsid w:val="00DE2A39"/>
    <w:rsid w:val="00DE2B4D"/>
    <w:rsid w:val="00DE36D8"/>
    <w:rsid w:val="00DE679D"/>
    <w:rsid w:val="00DE7EA2"/>
    <w:rsid w:val="00DF1210"/>
    <w:rsid w:val="00DF386B"/>
    <w:rsid w:val="00DF3C97"/>
    <w:rsid w:val="00DF546B"/>
    <w:rsid w:val="00DF5EF9"/>
    <w:rsid w:val="00DF61A4"/>
    <w:rsid w:val="00DF7065"/>
    <w:rsid w:val="00DF7E60"/>
    <w:rsid w:val="00E00B7C"/>
    <w:rsid w:val="00E01A72"/>
    <w:rsid w:val="00E01D88"/>
    <w:rsid w:val="00E0624C"/>
    <w:rsid w:val="00E079F1"/>
    <w:rsid w:val="00E07CA4"/>
    <w:rsid w:val="00E1054F"/>
    <w:rsid w:val="00E11250"/>
    <w:rsid w:val="00E116A2"/>
    <w:rsid w:val="00E1201C"/>
    <w:rsid w:val="00E12FD5"/>
    <w:rsid w:val="00E14964"/>
    <w:rsid w:val="00E155BA"/>
    <w:rsid w:val="00E16C3E"/>
    <w:rsid w:val="00E17028"/>
    <w:rsid w:val="00E17F88"/>
    <w:rsid w:val="00E22374"/>
    <w:rsid w:val="00E22AC7"/>
    <w:rsid w:val="00E22CA5"/>
    <w:rsid w:val="00E22DF9"/>
    <w:rsid w:val="00E27C9C"/>
    <w:rsid w:val="00E3075D"/>
    <w:rsid w:val="00E30836"/>
    <w:rsid w:val="00E3286C"/>
    <w:rsid w:val="00E3291F"/>
    <w:rsid w:val="00E337AD"/>
    <w:rsid w:val="00E33ACA"/>
    <w:rsid w:val="00E33F2B"/>
    <w:rsid w:val="00E434B6"/>
    <w:rsid w:val="00E46423"/>
    <w:rsid w:val="00E466A9"/>
    <w:rsid w:val="00E52A74"/>
    <w:rsid w:val="00E52F15"/>
    <w:rsid w:val="00E559ED"/>
    <w:rsid w:val="00E56189"/>
    <w:rsid w:val="00E56293"/>
    <w:rsid w:val="00E6006B"/>
    <w:rsid w:val="00E61088"/>
    <w:rsid w:val="00E62083"/>
    <w:rsid w:val="00E63C2C"/>
    <w:rsid w:val="00E7031B"/>
    <w:rsid w:val="00E70B47"/>
    <w:rsid w:val="00E716FE"/>
    <w:rsid w:val="00E71877"/>
    <w:rsid w:val="00E74020"/>
    <w:rsid w:val="00E7512D"/>
    <w:rsid w:val="00E80EA9"/>
    <w:rsid w:val="00E83FD9"/>
    <w:rsid w:val="00E84EF8"/>
    <w:rsid w:val="00E867B6"/>
    <w:rsid w:val="00E86CE9"/>
    <w:rsid w:val="00E9454E"/>
    <w:rsid w:val="00E96230"/>
    <w:rsid w:val="00E962DF"/>
    <w:rsid w:val="00E9724B"/>
    <w:rsid w:val="00E97EE3"/>
    <w:rsid w:val="00EA562D"/>
    <w:rsid w:val="00EA57DE"/>
    <w:rsid w:val="00EA7384"/>
    <w:rsid w:val="00EB21BA"/>
    <w:rsid w:val="00EB277C"/>
    <w:rsid w:val="00EB2B42"/>
    <w:rsid w:val="00EB3BD0"/>
    <w:rsid w:val="00EB3DA1"/>
    <w:rsid w:val="00EB4CA7"/>
    <w:rsid w:val="00EB735A"/>
    <w:rsid w:val="00EC1617"/>
    <w:rsid w:val="00EC22DC"/>
    <w:rsid w:val="00EC3327"/>
    <w:rsid w:val="00EC53EA"/>
    <w:rsid w:val="00EC56D2"/>
    <w:rsid w:val="00EC5C8C"/>
    <w:rsid w:val="00ED07ED"/>
    <w:rsid w:val="00ED0FD3"/>
    <w:rsid w:val="00ED1253"/>
    <w:rsid w:val="00ED3D63"/>
    <w:rsid w:val="00ED43B1"/>
    <w:rsid w:val="00ED48B8"/>
    <w:rsid w:val="00ED49C0"/>
    <w:rsid w:val="00ED6ECB"/>
    <w:rsid w:val="00EE0A31"/>
    <w:rsid w:val="00EE49BD"/>
    <w:rsid w:val="00EE512D"/>
    <w:rsid w:val="00EE729E"/>
    <w:rsid w:val="00EE7C3D"/>
    <w:rsid w:val="00EF278F"/>
    <w:rsid w:val="00EF2828"/>
    <w:rsid w:val="00EF3B8D"/>
    <w:rsid w:val="00EF569B"/>
    <w:rsid w:val="00F00C60"/>
    <w:rsid w:val="00F048D9"/>
    <w:rsid w:val="00F04ED0"/>
    <w:rsid w:val="00F05D96"/>
    <w:rsid w:val="00F06A81"/>
    <w:rsid w:val="00F157BE"/>
    <w:rsid w:val="00F16D17"/>
    <w:rsid w:val="00F221DA"/>
    <w:rsid w:val="00F25DB9"/>
    <w:rsid w:val="00F274E8"/>
    <w:rsid w:val="00F2751C"/>
    <w:rsid w:val="00F306C2"/>
    <w:rsid w:val="00F33632"/>
    <w:rsid w:val="00F34D7F"/>
    <w:rsid w:val="00F3624E"/>
    <w:rsid w:val="00F40E60"/>
    <w:rsid w:val="00F42CB8"/>
    <w:rsid w:val="00F42D01"/>
    <w:rsid w:val="00F44132"/>
    <w:rsid w:val="00F45991"/>
    <w:rsid w:val="00F45EE0"/>
    <w:rsid w:val="00F507A5"/>
    <w:rsid w:val="00F50D25"/>
    <w:rsid w:val="00F50D3D"/>
    <w:rsid w:val="00F517C9"/>
    <w:rsid w:val="00F526E8"/>
    <w:rsid w:val="00F54B84"/>
    <w:rsid w:val="00F54E79"/>
    <w:rsid w:val="00F56EBC"/>
    <w:rsid w:val="00F60742"/>
    <w:rsid w:val="00F60E7D"/>
    <w:rsid w:val="00F64254"/>
    <w:rsid w:val="00F67453"/>
    <w:rsid w:val="00F70311"/>
    <w:rsid w:val="00F705AB"/>
    <w:rsid w:val="00F74EEB"/>
    <w:rsid w:val="00F76920"/>
    <w:rsid w:val="00F76AE5"/>
    <w:rsid w:val="00F867CB"/>
    <w:rsid w:val="00F90271"/>
    <w:rsid w:val="00F912E4"/>
    <w:rsid w:val="00F92F67"/>
    <w:rsid w:val="00F94142"/>
    <w:rsid w:val="00F94EFF"/>
    <w:rsid w:val="00F957E8"/>
    <w:rsid w:val="00F96B23"/>
    <w:rsid w:val="00F97215"/>
    <w:rsid w:val="00FA05A8"/>
    <w:rsid w:val="00FA26AF"/>
    <w:rsid w:val="00FA349C"/>
    <w:rsid w:val="00FA45C4"/>
    <w:rsid w:val="00FA75FB"/>
    <w:rsid w:val="00FB326E"/>
    <w:rsid w:val="00FB4217"/>
    <w:rsid w:val="00FB55F5"/>
    <w:rsid w:val="00FB7A4C"/>
    <w:rsid w:val="00FC1D69"/>
    <w:rsid w:val="00FC242D"/>
    <w:rsid w:val="00FC30DC"/>
    <w:rsid w:val="00FC3B8B"/>
    <w:rsid w:val="00FC3BAF"/>
    <w:rsid w:val="00FC3C8F"/>
    <w:rsid w:val="00FC4506"/>
    <w:rsid w:val="00FC4CC8"/>
    <w:rsid w:val="00FC597B"/>
    <w:rsid w:val="00FD3905"/>
    <w:rsid w:val="00FD3AC1"/>
    <w:rsid w:val="00FD4225"/>
    <w:rsid w:val="00FE3E9C"/>
    <w:rsid w:val="00FE5B32"/>
    <w:rsid w:val="00FF2744"/>
    <w:rsid w:val="00FF4D3E"/>
    <w:rsid w:val="00FF6E90"/>
    <w:rsid w:val="00FF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D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1D75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D75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D75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D757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D757E"/>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757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D757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D75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75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0C19"/>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0C19"/>
    <w:rPr>
      <w:color w:val="808080"/>
    </w:rPr>
  </w:style>
  <w:style w:type="paragraph" w:styleId="BalloonText">
    <w:name w:val="Balloon Text"/>
    <w:basedOn w:val="Normal"/>
    <w:link w:val="BalloonTextChar"/>
    <w:uiPriority w:val="99"/>
    <w:semiHidden/>
    <w:unhideWhenUsed/>
    <w:rsid w:val="000F0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C19"/>
    <w:rPr>
      <w:rFonts w:ascii="Tahoma" w:hAnsi="Tahoma" w:cs="Tahoma"/>
      <w:sz w:val="16"/>
      <w:szCs w:val="16"/>
    </w:rPr>
  </w:style>
  <w:style w:type="paragraph" w:styleId="Footer">
    <w:name w:val="footer"/>
    <w:basedOn w:val="Normal"/>
    <w:link w:val="FooterChar"/>
    <w:uiPriority w:val="99"/>
    <w:unhideWhenUsed/>
    <w:rsid w:val="000F0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C19"/>
  </w:style>
  <w:style w:type="paragraph" w:styleId="Header">
    <w:name w:val="header"/>
    <w:basedOn w:val="Normal"/>
    <w:link w:val="HeaderChar"/>
    <w:uiPriority w:val="99"/>
    <w:unhideWhenUsed/>
    <w:rsid w:val="000F0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C19"/>
  </w:style>
  <w:style w:type="paragraph" w:styleId="ListParagraph">
    <w:name w:val="List Paragraph"/>
    <w:basedOn w:val="Normal"/>
    <w:qFormat/>
    <w:rsid w:val="00B0399B"/>
    <w:pPr>
      <w:ind w:left="720"/>
      <w:contextualSpacing/>
    </w:pPr>
  </w:style>
  <w:style w:type="paragraph" w:customStyle="1" w:styleId="ice-tabular-text">
    <w:name w:val="ice-tabular-text"/>
    <w:basedOn w:val="Normal"/>
    <w:qFormat/>
    <w:rsid w:val="00BF6FC5"/>
    <w:pPr>
      <w:spacing w:after="120" w:line="240" w:lineRule="auto"/>
    </w:pPr>
    <w:rPr>
      <w:rFonts w:ascii="Arial" w:hAnsi="Arial" w:cs="Arial"/>
      <w:sz w:val="18"/>
    </w:rPr>
  </w:style>
  <w:style w:type="paragraph" w:customStyle="1" w:styleId="ice-bullet">
    <w:name w:val="ice-bullet"/>
    <w:basedOn w:val="ListParagraph"/>
    <w:qFormat/>
    <w:rsid w:val="00BF6FC5"/>
    <w:pPr>
      <w:widowControl/>
      <w:numPr>
        <w:numId w:val="1"/>
      </w:numPr>
      <w:tabs>
        <w:tab w:val="num" w:pos="360"/>
        <w:tab w:val="left" w:pos="960"/>
      </w:tabs>
      <w:spacing w:after="120" w:line="240" w:lineRule="auto"/>
      <w:ind w:left="418" w:right="-14" w:hanging="418"/>
      <w:contextualSpacing w:val="0"/>
    </w:pPr>
    <w:rPr>
      <w:rFonts w:ascii="Arial" w:eastAsia="Arial" w:hAnsi="Arial" w:cs="Arial"/>
      <w:sz w:val="18"/>
      <w:szCs w:val="18"/>
    </w:rPr>
  </w:style>
  <w:style w:type="paragraph" w:customStyle="1" w:styleId="ice-numeric-list">
    <w:name w:val="ice-numeric-list"/>
    <w:basedOn w:val="Normal"/>
    <w:qFormat/>
    <w:rsid w:val="00BF6FC5"/>
    <w:pPr>
      <w:numPr>
        <w:numId w:val="2"/>
      </w:numPr>
      <w:tabs>
        <w:tab w:val="left" w:pos="288"/>
        <w:tab w:val="left" w:pos="360"/>
      </w:tabs>
      <w:spacing w:after="120" w:line="240" w:lineRule="auto"/>
    </w:pPr>
    <w:rPr>
      <w:rFonts w:ascii="Arial" w:eastAsia="Arial" w:hAnsi="Arial" w:cs="Arial"/>
      <w:color w:val="231F20"/>
      <w:sz w:val="18"/>
      <w:szCs w:val="18"/>
    </w:rPr>
  </w:style>
  <w:style w:type="paragraph" w:customStyle="1" w:styleId="ice-line-list">
    <w:name w:val="ice-line-list"/>
    <w:basedOn w:val="ice-tabular-text"/>
    <w:qFormat/>
    <w:rsid w:val="00BF6FC5"/>
    <w:pPr>
      <w:numPr>
        <w:numId w:val="3"/>
      </w:numPr>
      <w:spacing w:line="276" w:lineRule="auto"/>
      <w:ind w:left="792"/>
    </w:pPr>
    <w:rPr>
      <w:rFonts w:eastAsia="Arial"/>
      <w:color w:val="231F20"/>
      <w:szCs w:val="18"/>
    </w:rPr>
  </w:style>
  <w:style w:type="paragraph" w:customStyle="1" w:styleId="ice-alpha-list">
    <w:name w:val="ice-alpha-list"/>
    <w:basedOn w:val="ice-tabular-text"/>
    <w:qFormat/>
    <w:rsid w:val="00BF6FC5"/>
    <w:pPr>
      <w:numPr>
        <w:numId w:val="4"/>
      </w:numPr>
      <w:tabs>
        <w:tab w:val="left" w:pos="331"/>
      </w:tabs>
      <w:ind w:left="0" w:firstLine="0"/>
    </w:pPr>
  </w:style>
  <w:style w:type="character" w:styleId="Hyperlink">
    <w:name w:val="Hyperlink"/>
    <w:basedOn w:val="DefaultParagraphFont"/>
    <w:uiPriority w:val="99"/>
    <w:unhideWhenUsed/>
    <w:rsid w:val="00D56222"/>
    <w:rPr>
      <w:color w:val="0000FF" w:themeColor="hyperlink"/>
      <w:u w:val="single"/>
    </w:rPr>
  </w:style>
  <w:style w:type="character" w:styleId="UnresolvedMention">
    <w:name w:val="Unresolved Mention"/>
    <w:basedOn w:val="DefaultParagraphFont"/>
    <w:uiPriority w:val="99"/>
    <w:semiHidden/>
    <w:unhideWhenUsed/>
    <w:rsid w:val="00D56222"/>
    <w:rPr>
      <w:color w:val="605E5C"/>
      <w:shd w:val="clear" w:color="auto" w:fill="E1DFDD"/>
    </w:rPr>
  </w:style>
  <w:style w:type="paragraph" w:styleId="Revision">
    <w:name w:val="Revision"/>
    <w:hidden/>
    <w:uiPriority w:val="99"/>
    <w:semiHidden/>
    <w:rsid w:val="00896812"/>
    <w:pPr>
      <w:widowControl/>
      <w:spacing w:after="0" w:line="240" w:lineRule="auto"/>
    </w:pPr>
  </w:style>
  <w:style w:type="character" w:styleId="CommentReference">
    <w:name w:val="annotation reference"/>
    <w:basedOn w:val="DefaultParagraphFont"/>
    <w:uiPriority w:val="99"/>
    <w:semiHidden/>
    <w:unhideWhenUsed/>
    <w:rsid w:val="003D28FF"/>
    <w:rPr>
      <w:sz w:val="16"/>
      <w:szCs w:val="16"/>
    </w:rPr>
  </w:style>
  <w:style w:type="paragraph" w:styleId="CommentText">
    <w:name w:val="annotation text"/>
    <w:basedOn w:val="Normal"/>
    <w:link w:val="CommentTextChar"/>
    <w:uiPriority w:val="99"/>
    <w:unhideWhenUsed/>
    <w:rsid w:val="003D28FF"/>
    <w:pPr>
      <w:spacing w:line="240" w:lineRule="auto"/>
    </w:pPr>
    <w:rPr>
      <w:sz w:val="20"/>
      <w:szCs w:val="20"/>
    </w:rPr>
  </w:style>
  <w:style w:type="character" w:customStyle="1" w:styleId="CommentTextChar">
    <w:name w:val="Comment Text Char"/>
    <w:basedOn w:val="DefaultParagraphFont"/>
    <w:link w:val="CommentText"/>
    <w:uiPriority w:val="99"/>
    <w:rsid w:val="003D28FF"/>
    <w:rPr>
      <w:sz w:val="20"/>
      <w:szCs w:val="20"/>
    </w:rPr>
  </w:style>
  <w:style w:type="paragraph" w:styleId="CommentSubject">
    <w:name w:val="annotation subject"/>
    <w:basedOn w:val="CommentText"/>
    <w:next w:val="CommentText"/>
    <w:link w:val="CommentSubjectChar"/>
    <w:uiPriority w:val="99"/>
    <w:semiHidden/>
    <w:unhideWhenUsed/>
    <w:rsid w:val="003D28FF"/>
    <w:rPr>
      <w:b/>
      <w:bCs/>
    </w:rPr>
  </w:style>
  <w:style w:type="character" w:customStyle="1" w:styleId="CommentSubjectChar">
    <w:name w:val="Comment Subject Char"/>
    <w:basedOn w:val="CommentTextChar"/>
    <w:link w:val="CommentSubject"/>
    <w:uiPriority w:val="99"/>
    <w:semiHidden/>
    <w:rsid w:val="003D28FF"/>
    <w:rPr>
      <w:b/>
      <w:bCs/>
      <w:sz w:val="20"/>
      <w:szCs w:val="20"/>
    </w:rPr>
  </w:style>
  <w:style w:type="character" w:styleId="BookTitle">
    <w:name w:val="Book Title"/>
    <w:basedOn w:val="DefaultParagraphFont"/>
    <w:uiPriority w:val="33"/>
    <w:qFormat/>
    <w:rsid w:val="001D757E"/>
    <w:rPr>
      <w:b/>
      <w:bCs/>
      <w:i/>
      <w:iCs/>
      <w:spacing w:val="5"/>
    </w:rPr>
  </w:style>
  <w:style w:type="paragraph" w:styleId="Caption">
    <w:name w:val="caption"/>
    <w:basedOn w:val="Normal"/>
    <w:next w:val="Normal"/>
    <w:uiPriority w:val="35"/>
    <w:semiHidden/>
    <w:unhideWhenUsed/>
    <w:qFormat/>
    <w:rsid w:val="001D757E"/>
    <w:pPr>
      <w:spacing w:line="240" w:lineRule="auto"/>
    </w:pPr>
    <w:rPr>
      <w:i/>
      <w:iCs/>
      <w:color w:val="1F497D" w:themeColor="text2"/>
      <w:sz w:val="18"/>
      <w:szCs w:val="18"/>
    </w:rPr>
  </w:style>
  <w:style w:type="character" w:styleId="Emphasis">
    <w:name w:val="Emphasis"/>
    <w:basedOn w:val="DefaultParagraphFont"/>
    <w:uiPriority w:val="20"/>
    <w:qFormat/>
    <w:rsid w:val="001D757E"/>
    <w:rPr>
      <w:i/>
      <w:iCs/>
    </w:rPr>
  </w:style>
  <w:style w:type="character" w:customStyle="1" w:styleId="Heading1Char">
    <w:name w:val="Heading 1 Char"/>
    <w:basedOn w:val="DefaultParagraphFont"/>
    <w:link w:val="Heading1"/>
    <w:uiPriority w:val="9"/>
    <w:rsid w:val="001D757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D757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D757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D757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D757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D757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D757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D75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757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D757E"/>
    <w:rPr>
      <w:i/>
      <w:iCs/>
      <w:color w:val="4F81BD" w:themeColor="accent1"/>
    </w:rPr>
  </w:style>
  <w:style w:type="paragraph" w:styleId="IntenseQuote">
    <w:name w:val="Intense Quote"/>
    <w:basedOn w:val="Normal"/>
    <w:next w:val="Normal"/>
    <w:link w:val="IntenseQuoteChar"/>
    <w:uiPriority w:val="30"/>
    <w:qFormat/>
    <w:rsid w:val="001D757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D757E"/>
    <w:rPr>
      <w:i/>
      <w:iCs/>
      <w:color w:val="4F81BD" w:themeColor="accent1"/>
    </w:rPr>
  </w:style>
  <w:style w:type="character" w:styleId="IntenseReference">
    <w:name w:val="Intense Reference"/>
    <w:basedOn w:val="DefaultParagraphFont"/>
    <w:uiPriority w:val="32"/>
    <w:qFormat/>
    <w:rsid w:val="001D757E"/>
    <w:rPr>
      <w:b/>
      <w:bCs/>
      <w:smallCaps/>
      <w:color w:val="4F81BD" w:themeColor="accent1"/>
      <w:spacing w:val="5"/>
    </w:rPr>
  </w:style>
  <w:style w:type="paragraph" w:styleId="NoSpacing">
    <w:name w:val="No Spacing"/>
    <w:uiPriority w:val="1"/>
    <w:qFormat/>
    <w:rsid w:val="001D757E"/>
    <w:pPr>
      <w:spacing w:after="0" w:line="240" w:lineRule="auto"/>
    </w:pPr>
  </w:style>
  <w:style w:type="paragraph" w:styleId="Quote">
    <w:name w:val="Quote"/>
    <w:basedOn w:val="Normal"/>
    <w:next w:val="Normal"/>
    <w:link w:val="QuoteChar"/>
    <w:uiPriority w:val="29"/>
    <w:qFormat/>
    <w:rsid w:val="001D75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D757E"/>
    <w:rPr>
      <w:i/>
      <w:iCs/>
      <w:color w:val="404040" w:themeColor="text1" w:themeTint="BF"/>
    </w:rPr>
  </w:style>
  <w:style w:type="character" w:styleId="Strong">
    <w:name w:val="Strong"/>
    <w:basedOn w:val="DefaultParagraphFont"/>
    <w:uiPriority w:val="22"/>
    <w:qFormat/>
    <w:rsid w:val="001D757E"/>
    <w:rPr>
      <w:b/>
      <w:bCs/>
    </w:rPr>
  </w:style>
  <w:style w:type="paragraph" w:styleId="Subtitle">
    <w:name w:val="Subtitle"/>
    <w:basedOn w:val="Normal"/>
    <w:next w:val="Normal"/>
    <w:link w:val="SubtitleChar"/>
    <w:uiPriority w:val="11"/>
    <w:qFormat/>
    <w:rsid w:val="001D757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757E"/>
    <w:rPr>
      <w:rFonts w:eastAsiaTheme="minorEastAsia"/>
      <w:color w:val="5A5A5A" w:themeColor="text1" w:themeTint="A5"/>
      <w:spacing w:val="15"/>
    </w:rPr>
  </w:style>
  <w:style w:type="character" w:styleId="SubtleEmphasis">
    <w:name w:val="Subtle Emphasis"/>
    <w:basedOn w:val="DefaultParagraphFont"/>
    <w:uiPriority w:val="19"/>
    <w:qFormat/>
    <w:rsid w:val="001D757E"/>
    <w:rPr>
      <w:i/>
      <w:iCs/>
      <w:color w:val="404040" w:themeColor="text1" w:themeTint="BF"/>
    </w:rPr>
  </w:style>
  <w:style w:type="character" w:styleId="SubtleReference">
    <w:name w:val="Subtle Reference"/>
    <w:basedOn w:val="DefaultParagraphFont"/>
    <w:uiPriority w:val="31"/>
    <w:qFormat/>
    <w:rsid w:val="001D757E"/>
    <w:rPr>
      <w:smallCaps/>
      <w:color w:val="5A5A5A" w:themeColor="text1" w:themeTint="A5"/>
    </w:rPr>
  </w:style>
  <w:style w:type="paragraph" w:styleId="Title">
    <w:name w:val="Title"/>
    <w:basedOn w:val="Normal"/>
    <w:next w:val="Normal"/>
    <w:link w:val="TitleChar"/>
    <w:uiPriority w:val="10"/>
    <w:qFormat/>
    <w:rsid w:val="001D75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57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D757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fishpassapp.co.uk/" TargetMode="Externa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westcountryriverstrust.sharepoint.com/sites/Branding/Office%20Templates/Procurement/NEC4%20PSSC%20Contrac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9BCA100060475E81760B61DD6D2CD6"/>
        <w:category>
          <w:name w:val="General"/>
          <w:gallery w:val="placeholder"/>
        </w:category>
        <w:types>
          <w:type w:val="bbPlcHdr"/>
        </w:types>
        <w:behaviors>
          <w:behavior w:val="content"/>
        </w:behaviors>
        <w:guid w:val="{D901CFF2-EF49-4B24-9D27-5CBBE717C622}"/>
      </w:docPartPr>
      <w:docPartBody>
        <w:p w:rsidR="009C70EA" w:rsidRDefault="009C70EA">
          <w:pPr>
            <w:pStyle w:val="E19BCA100060475E81760B61DD6D2CD6"/>
          </w:pPr>
          <w:r>
            <w:rPr>
              <w:rStyle w:val="PlaceholderText"/>
            </w:rPr>
            <w:t xml:space="preserve"> </w:t>
          </w:r>
        </w:p>
      </w:docPartBody>
    </w:docPart>
    <w:docPart>
      <w:docPartPr>
        <w:name w:val="EF72249F6B5C4E119B952C37B7ECA972"/>
        <w:category>
          <w:name w:val="General"/>
          <w:gallery w:val="placeholder"/>
        </w:category>
        <w:types>
          <w:type w:val="bbPlcHdr"/>
        </w:types>
        <w:behaviors>
          <w:behavior w:val="content"/>
        </w:behaviors>
        <w:guid w:val="{546175C3-34B2-48FC-A2CF-AEBF75FB9197}"/>
      </w:docPartPr>
      <w:docPartBody>
        <w:p w:rsidR="009C70EA" w:rsidRDefault="009C70EA">
          <w:pPr>
            <w:pStyle w:val="EF72249F6B5C4E119B952C37B7ECA972"/>
          </w:pPr>
          <w:r>
            <w:rPr>
              <w:rStyle w:val="PlaceholderText"/>
            </w:rPr>
            <w:t xml:space="preserve"> </w:t>
          </w:r>
        </w:p>
      </w:docPartBody>
    </w:docPart>
    <w:docPart>
      <w:docPartPr>
        <w:name w:val="434A3F6CA2A74935B5E7DEAB29D47443"/>
        <w:category>
          <w:name w:val="General"/>
          <w:gallery w:val="placeholder"/>
        </w:category>
        <w:types>
          <w:type w:val="bbPlcHdr"/>
        </w:types>
        <w:behaviors>
          <w:behavior w:val="content"/>
        </w:behaviors>
        <w:guid w:val="{04A1D918-9402-4D40-9A09-B790C22CC10B}"/>
      </w:docPartPr>
      <w:docPartBody>
        <w:p w:rsidR="009C70EA" w:rsidRDefault="009C70EA">
          <w:pPr>
            <w:pStyle w:val="434A3F6CA2A74935B5E7DEAB29D47443"/>
          </w:pPr>
          <w:r>
            <w:rPr>
              <w:rStyle w:val="PlaceholderText"/>
            </w:rPr>
            <w:t xml:space="preserve"> </w:t>
          </w:r>
        </w:p>
      </w:docPartBody>
    </w:docPart>
    <w:docPart>
      <w:docPartPr>
        <w:name w:val="9013BBB4D24A4485AF41665250E9ECA5"/>
        <w:category>
          <w:name w:val="General"/>
          <w:gallery w:val="placeholder"/>
        </w:category>
        <w:types>
          <w:type w:val="bbPlcHdr"/>
        </w:types>
        <w:behaviors>
          <w:behavior w:val="content"/>
        </w:behaviors>
        <w:guid w:val="{B69ACE39-56DB-4974-A887-D5181DD63314}"/>
      </w:docPartPr>
      <w:docPartBody>
        <w:p w:rsidR="009C70EA" w:rsidRDefault="009C70EA">
          <w:pPr>
            <w:pStyle w:val="9013BBB4D24A4485AF41665250E9ECA5"/>
          </w:pPr>
          <w:r>
            <w:rPr>
              <w:rStyle w:val="PlaceholderText"/>
            </w:rPr>
            <w:t xml:space="preserve"> </w:t>
          </w:r>
        </w:p>
      </w:docPartBody>
    </w:docPart>
    <w:docPart>
      <w:docPartPr>
        <w:name w:val="51C9C266A0DD40B38D10620F884602B4"/>
        <w:category>
          <w:name w:val="General"/>
          <w:gallery w:val="placeholder"/>
        </w:category>
        <w:types>
          <w:type w:val="bbPlcHdr"/>
        </w:types>
        <w:behaviors>
          <w:behavior w:val="content"/>
        </w:behaviors>
        <w:guid w:val="{3C07C886-72C0-4DBE-8254-F7D153C9BFA7}"/>
      </w:docPartPr>
      <w:docPartBody>
        <w:p w:rsidR="009C70EA" w:rsidRDefault="009C70EA">
          <w:pPr>
            <w:pStyle w:val="51C9C266A0DD40B38D10620F884602B4"/>
          </w:pPr>
          <w:r>
            <w:rPr>
              <w:rStyle w:val="PlaceholderText"/>
            </w:rPr>
            <w:t xml:space="preserve"> </w:t>
          </w:r>
        </w:p>
      </w:docPartBody>
    </w:docPart>
    <w:docPart>
      <w:docPartPr>
        <w:name w:val="DD15448BAABC4E60A33EFFD02FA71B9D"/>
        <w:category>
          <w:name w:val="General"/>
          <w:gallery w:val="placeholder"/>
        </w:category>
        <w:types>
          <w:type w:val="bbPlcHdr"/>
        </w:types>
        <w:behaviors>
          <w:behavior w:val="content"/>
        </w:behaviors>
        <w:guid w:val="{38D4B476-86BA-45AB-8380-4C80763E4556}"/>
      </w:docPartPr>
      <w:docPartBody>
        <w:p w:rsidR="009C70EA" w:rsidRDefault="009C70EA">
          <w:pPr>
            <w:pStyle w:val="DD15448BAABC4E60A33EFFD02FA71B9D"/>
          </w:pPr>
          <w:r>
            <w:rPr>
              <w:rStyle w:val="PlaceholderText"/>
            </w:rPr>
            <w:t xml:space="preserve"> </w:t>
          </w:r>
        </w:p>
      </w:docPartBody>
    </w:docPart>
    <w:docPart>
      <w:docPartPr>
        <w:name w:val="2AED3B8D976647CF9F3FE1D8D3F68DD1"/>
        <w:category>
          <w:name w:val="General"/>
          <w:gallery w:val="placeholder"/>
        </w:category>
        <w:types>
          <w:type w:val="bbPlcHdr"/>
        </w:types>
        <w:behaviors>
          <w:behavior w:val="content"/>
        </w:behaviors>
        <w:guid w:val="{4B3B3B6F-9CE4-48A2-A421-F664E6DDA2A8}"/>
      </w:docPartPr>
      <w:docPartBody>
        <w:p w:rsidR="009C70EA" w:rsidRDefault="009C70EA">
          <w:pPr>
            <w:pStyle w:val="2AED3B8D976647CF9F3FE1D8D3F68DD1"/>
          </w:pPr>
          <w:r>
            <w:rPr>
              <w:rStyle w:val="PlaceholderText"/>
            </w:rPr>
            <w:t xml:space="preserve"> </w:t>
          </w:r>
        </w:p>
      </w:docPartBody>
    </w:docPart>
    <w:docPart>
      <w:docPartPr>
        <w:name w:val="A7A807C03675428E9F04CB735E14AD87"/>
        <w:category>
          <w:name w:val="General"/>
          <w:gallery w:val="placeholder"/>
        </w:category>
        <w:types>
          <w:type w:val="bbPlcHdr"/>
        </w:types>
        <w:behaviors>
          <w:behavior w:val="content"/>
        </w:behaviors>
        <w:guid w:val="{3354976B-0DF0-42FA-BE5D-57548546E52F}"/>
      </w:docPartPr>
      <w:docPartBody>
        <w:p w:rsidR="009C70EA" w:rsidRDefault="009C70EA">
          <w:pPr>
            <w:pStyle w:val="A7A807C03675428E9F04CB735E14AD87"/>
          </w:pPr>
          <w:r>
            <w:rPr>
              <w:rStyle w:val="PlaceholderText"/>
            </w:rPr>
            <w:t xml:space="preserve"> </w:t>
          </w:r>
        </w:p>
      </w:docPartBody>
    </w:docPart>
    <w:docPart>
      <w:docPartPr>
        <w:name w:val="9A37044AFF2E4EF5A94991F44C5FD5C5"/>
        <w:category>
          <w:name w:val="General"/>
          <w:gallery w:val="placeholder"/>
        </w:category>
        <w:types>
          <w:type w:val="bbPlcHdr"/>
        </w:types>
        <w:behaviors>
          <w:behavior w:val="content"/>
        </w:behaviors>
        <w:guid w:val="{2BDF3434-817A-4FF9-97AA-1E33E9524CFB}"/>
      </w:docPartPr>
      <w:docPartBody>
        <w:p w:rsidR="009C70EA" w:rsidRDefault="009C70EA">
          <w:pPr>
            <w:pStyle w:val="9A37044AFF2E4EF5A94991F44C5FD5C5"/>
          </w:pPr>
          <w:r>
            <w:rPr>
              <w:rStyle w:val="PlaceholderText"/>
            </w:rPr>
            <w:t xml:space="preserve"> </w:t>
          </w:r>
        </w:p>
      </w:docPartBody>
    </w:docPart>
    <w:docPart>
      <w:docPartPr>
        <w:name w:val="47366A62F8C04BDEA06FE2A89DE2F894"/>
        <w:category>
          <w:name w:val="General"/>
          <w:gallery w:val="placeholder"/>
        </w:category>
        <w:types>
          <w:type w:val="bbPlcHdr"/>
        </w:types>
        <w:behaviors>
          <w:behavior w:val="content"/>
        </w:behaviors>
        <w:guid w:val="{50CFA232-F712-4F4A-BEC0-117110927F3F}"/>
      </w:docPartPr>
      <w:docPartBody>
        <w:p w:rsidR="009C70EA" w:rsidRDefault="009C70EA">
          <w:pPr>
            <w:pStyle w:val="47366A62F8C04BDEA06FE2A89DE2F894"/>
          </w:pPr>
          <w:r>
            <w:rPr>
              <w:rStyle w:val="PlaceholderText"/>
            </w:rPr>
            <w:t xml:space="preserve"> </w:t>
          </w:r>
        </w:p>
      </w:docPartBody>
    </w:docPart>
    <w:docPart>
      <w:docPartPr>
        <w:name w:val="07939EA9712A469A9721E82F1F138A85"/>
        <w:category>
          <w:name w:val="General"/>
          <w:gallery w:val="placeholder"/>
        </w:category>
        <w:types>
          <w:type w:val="bbPlcHdr"/>
        </w:types>
        <w:behaviors>
          <w:behavior w:val="content"/>
        </w:behaviors>
        <w:guid w:val="{AC792E42-8863-46F2-B238-B231C7AEAD25}"/>
      </w:docPartPr>
      <w:docPartBody>
        <w:p w:rsidR="009C70EA" w:rsidRDefault="009C70EA">
          <w:pPr>
            <w:pStyle w:val="07939EA9712A469A9721E82F1F138A85"/>
          </w:pPr>
          <w:r>
            <w:rPr>
              <w:rStyle w:val="PlaceholderText"/>
            </w:rPr>
            <w:t xml:space="preserve"> </w:t>
          </w:r>
        </w:p>
      </w:docPartBody>
    </w:docPart>
    <w:docPart>
      <w:docPartPr>
        <w:name w:val="44B2653376DB4CA1AEAD0678BD456F36"/>
        <w:category>
          <w:name w:val="General"/>
          <w:gallery w:val="placeholder"/>
        </w:category>
        <w:types>
          <w:type w:val="bbPlcHdr"/>
        </w:types>
        <w:behaviors>
          <w:behavior w:val="content"/>
        </w:behaviors>
        <w:guid w:val="{2FD07C93-361B-4700-8C24-FF2AC8117814}"/>
      </w:docPartPr>
      <w:docPartBody>
        <w:p w:rsidR="009C70EA" w:rsidRDefault="009C70EA">
          <w:pPr>
            <w:pStyle w:val="44B2653376DB4CA1AEAD0678BD456F36"/>
          </w:pPr>
          <w:r>
            <w:rPr>
              <w:rStyle w:val="PlaceholderText"/>
            </w:rPr>
            <w:t xml:space="preserve"> </w:t>
          </w:r>
        </w:p>
      </w:docPartBody>
    </w:docPart>
    <w:docPart>
      <w:docPartPr>
        <w:name w:val="4949DFF6A96246749A14A6601E534286"/>
        <w:category>
          <w:name w:val="General"/>
          <w:gallery w:val="placeholder"/>
        </w:category>
        <w:types>
          <w:type w:val="bbPlcHdr"/>
        </w:types>
        <w:behaviors>
          <w:behavior w:val="content"/>
        </w:behaviors>
        <w:guid w:val="{490A9818-98EE-48C8-9958-73C89DA8B1A1}"/>
      </w:docPartPr>
      <w:docPartBody>
        <w:p w:rsidR="009C70EA" w:rsidRDefault="009C70EA">
          <w:pPr>
            <w:pStyle w:val="4949DFF6A96246749A14A6601E534286"/>
          </w:pPr>
          <w:r>
            <w:rPr>
              <w:rStyle w:val="PlaceholderText"/>
            </w:rPr>
            <w:t xml:space="preserve"> </w:t>
          </w:r>
        </w:p>
      </w:docPartBody>
    </w:docPart>
    <w:docPart>
      <w:docPartPr>
        <w:name w:val="4B6E6792BAB6435FB10FC777AF71C3DE"/>
        <w:category>
          <w:name w:val="General"/>
          <w:gallery w:val="placeholder"/>
        </w:category>
        <w:types>
          <w:type w:val="bbPlcHdr"/>
        </w:types>
        <w:behaviors>
          <w:behavior w:val="content"/>
        </w:behaviors>
        <w:guid w:val="{D36786E2-3E60-4A65-B47D-AA733BA0C411}"/>
      </w:docPartPr>
      <w:docPartBody>
        <w:p w:rsidR="009C70EA" w:rsidRDefault="009C70EA">
          <w:pPr>
            <w:pStyle w:val="4B6E6792BAB6435FB10FC777AF71C3DE"/>
          </w:pPr>
          <w:r>
            <w:rPr>
              <w:rStyle w:val="PlaceholderText"/>
            </w:rPr>
            <w:t xml:space="preserve"> </w:t>
          </w:r>
        </w:p>
      </w:docPartBody>
    </w:docPart>
    <w:docPart>
      <w:docPartPr>
        <w:name w:val="A8B65AD877364BCF91B21060D2333356"/>
        <w:category>
          <w:name w:val="General"/>
          <w:gallery w:val="placeholder"/>
        </w:category>
        <w:types>
          <w:type w:val="bbPlcHdr"/>
        </w:types>
        <w:behaviors>
          <w:behavior w:val="content"/>
        </w:behaviors>
        <w:guid w:val="{74EFF83B-4437-4F54-BBCD-7AA80B2D2DD9}"/>
      </w:docPartPr>
      <w:docPartBody>
        <w:p w:rsidR="009C70EA" w:rsidRDefault="009C70EA">
          <w:pPr>
            <w:pStyle w:val="A8B65AD877364BCF91B21060D2333356"/>
          </w:pPr>
          <w:r>
            <w:rPr>
              <w:rStyle w:val="PlaceholderText"/>
            </w:rPr>
            <w:t xml:space="preserve"> </w:t>
          </w:r>
        </w:p>
      </w:docPartBody>
    </w:docPart>
    <w:docPart>
      <w:docPartPr>
        <w:name w:val="0BF012C704654331AB1B71BFA3A40581"/>
        <w:category>
          <w:name w:val="General"/>
          <w:gallery w:val="placeholder"/>
        </w:category>
        <w:types>
          <w:type w:val="bbPlcHdr"/>
        </w:types>
        <w:behaviors>
          <w:behavior w:val="content"/>
        </w:behaviors>
        <w:guid w:val="{9CED157C-AD3A-4825-AEB0-A1C91928BB25}"/>
      </w:docPartPr>
      <w:docPartBody>
        <w:p w:rsidR="009C70EA" w:rsidRDefault="009C70EA">
          <w:pPr>
            <w:pStyle w:val="0BF012C704654331AB1B71BFA3A40581"/>
          </w:pPr>
          <w:r>
            <w:rPr>
              <w:rStyle w:val="PlaceholderText"/>
            </w:rPr>
            <w:t xml:space="preserve"> </w:t>
          </w:r>
        </w:p>
      </w:docPartBody>
    </w:docPart>
    <w:docPart>
      <w:docPartPr>
        <w:name w:val="F278E1D6FA294381B01F9AC5FD3C07AC"/>
        <w:category>
          <w:name w:val="General"/>
          <w:gallery w:val="placeholder"/>
        </w:category>
        <w:types>
          <w:type w:val="bbPlcHdr"/>
        </w:types>
        <w:behaviors>
          <w:behavior w:val="content"/>
        </w:behaviors>
        <w:guid w:val="{D70EB9AB-86BD-405A-96CB-DE69A9DFBB7A}"/>
      </w:docPartPr>
      <w:docPartBody>
        <w:p w:rsidR="009C70EA" w:rsidRDefault="009C70EA">
          <w:pPr>
            <w:pStyle w:val="F278E1D6FA294381B01F9AC5FD3C07AC"/>
          </w:pPr>
          <w:r>
            <w:rPr>
              <w:rStyle w:val="PlaceholderText"/>
            </w:rPr>
            <w:t xml:space="preserve"> </w:t>
          </w:r>
        </w:p>
      </w:docPartBody>
    </w:docPart>
    <w:docPart>
      <w:docPartPr>
        <w:name w:val="42E0D153CA9540A5AF233D30F4E3478B"/>
        <w:category>
          <w:name w:val="General"/>
          <w:gallery w:val="placeholder"/>
        </w:category>
        <w:types>
          <w:type w:val="bbPlcHdr"/>
        </w:types>
        <w:behaviors>
          <w:behavior w:val="content"/>
        </w:behaviors>
        <w:guid w:val="{CE468BC3-BFB8-43D2-AF9A-C3CF2FFBC5AE}"/>
      </w:docPartPr>
      <w:docPartBody>
        <w:p w:rsidR="009C70EA" w:rsidRDefault="009C70EA">
          <w:pPr>
            <w:pStyle w:val="42E0D153CA9540A5AF233D30F4E3478B"/>
          </w:pPr>
          <w:r>
            <w:rPr>
              <w:rStyle w:val="PlaceholderText"/>
            </w:rPr>
            <w:t xml:space="preserve"> </w:t>
          </w:r>
        </w:p>
      </w:docPartBody>
    </w:docPart>
    <w:docPart>
      <w:docPartPr>
        <w:name w:val="0507B3445BD14A108D27135B1CB64924"/>
        <w:category>
          <w:name w:val="General"/>
          <w:gallery w:val="placeholder"/>
        </w:category>
        <w:types>
          <w:type w:val="bbPlcHdr"/>
        </w:types>
        <w:behaviors>
          <w:behavior w:val="content"/>
        </w:behaviors>
        <w:guid w:val="{3229F625-FFA1-4BF1-A790-F2F733262713}"/>
      </w:docPartPr>
      <w:docPartBody>
        <w:p w:rsidR="009C70EA" w:rsidRDefault="009C70EA">
          <w:pPr>
            <w:pStyle w:val="0507B3445BD14A108D27135B1CB64924"/>
          </w:pPr>
          <w:r>
            <w:rPr>
              <w:rStyle w:val="PlaceholderText"/>
            </w:rPr>
            <w:t xml:space="preserve"> </w:t>
          </w:r>
        </w:p>
      </w:docPartBody>
    </w:docPart>
    <w:docPart>
      <w:docPartPr>
        <w:name w:val="48D7F8586921479790AB3E5FA931B78A"/>
        <w:category>
          <w:name w:val="General"/>
          <w:gallery w:val="placeholder"/>
        </w:category>
        <w:types>
          <w:type w:val="bbPlcHdr"/>
        </w:types>
        <w:behaviors>
          <w:behavior w:val="content"/>
        </w:behaviors>
        <w:guid w:val="{01C7676E-4CC0-4CBC-96A3-B82AC937832C}"/>
      </w:docPartPr>
      <w:docPartBody>
        <w:p w:rsidR="009C70EA" w:rsidRDefault="009C70EA">
          <w:pPr>
            <w:pStyle w:val="48D7F8586921479790AB3E5FA931B78A"/>
          </w:pPr>
          <w:r>
            <w:rPr>
              <w:rStyle w:val="PlaceholderText"/>
            </w:rPr>
            <w:t xml:space="preserve"> </w:t>
          </w:r>
        </w:p>
      </w:docPartBody>
    </w:docPart>
    <w:docPart>
      <w:docPartPr>
        <w:name w:val="FEAC5D3067C74DE19F30779469945A9E"/>
        <w:category>
          <w:name w:val="General"/>
          <w:gallery w:val="placeholder"/>
        </w:category>
        <w:types>
          <w:type w:val="bbPlcHdr"/>
        </w:types>
        <w:behaviors>
          <w:behavior w:val="content"/>
        </w:behaviors>
        <w:guid w:val="{C6E11EE8-1A5A-40BA-BEE9-5F6901F7CCB2}"/>
      </w:docPartPr>
      <w:docPartBody>
        <w:p w:rsidR="009C70EA" w:rsidRDefault="009C70EA">
          <w:pPr>
            <w:pStyle w:val="FEAC5D3067C74DE19F30779469945A9E"/>
          </w:pPr>
          <w:r>
            <w:rPr>
              <w:rStyle w:val="PlaceholderText"/>
            </w:rPr>
            <w:t xml:space="preserve"> </w:t>
          </w:r>
        </w:p>
      </w:docPartBody>
    </w:docPart>
    <w:docPart>
      <w:docPartPr>
        <w:name w:val="806248C313414F1B8C6B3DD597018B9E"/>
        <w:category>
          <w:name w:val="General"/>
          <w:gallery w:val="placeholder"/>
        </w:category>
        <w:types>
          <w:type w:val="bbPlcHdr"/>
        </w:types>
        <w:behaviors>
          <w:behavior w:val="content"/>
        </w:behaviors>
        <w:guid w:val="{B6CF4C35-4774-460E-B3AC-C0CEFA2686B2}"/>
      </w:docPartPr>
      <w:docPartBody>
        <w:p w:rsidR="009C70EA" w:rsidRDefault="009C70EA">
          <w:pPr>
            <w:pStyle w:val="806248C313414F1B8C6B3DD597018B9E"/>
          </w:pPr>
          <w:r>
            <w:rPr>
              <w:rStyle w:val="PlaceholderText"/>
            </w:rPr>
            <w:t xml:space="preserve"> </w:t>
          </w:r>
        </w:p>
      </w:docPartBody>
    </w:docPart>
    <w:docPart>
      <w:docPartPr>
        <w:name w:val="0472E1372F6E4267BFBA1120AB12BDCE"/>
        <w:category>
          <w:name w:val="General"/>
          <w:gallery w:val="placeholder"/>
        </w:category>
        <w:types>
          <w:type w:val="bbPlcHdr"/>
        </w:types>
        <w:behaviors>
          <w:behavior w:val="content"/>
        </w:behaviors>
        <w:guid w:val="{E1A0994D-64F9-401F-BC0F-E3BC4E209AC8}"/>
      </w:docPartPr>
      <w:docPartBody>
        <w:p w:rsidR="009C70EA" w:rsidRDefault="009C70EA">
          <w:pPr>
            <w:pStyle w:val="0472E1372F6E4267BFBA1120AB12BDCE"/>
          </w:pPr>
          <w:r>
            <w:rPr>
              <w:rStyle w:val="PlaceholderText"/>
            </w:rPr>
            <w:t xml:space="preserve"> </w:t>
          </w:r>
        </w:p>
      </w:docPartBody>
    </w:docPart>
    <w:docPart>
      <w:docPartPr>
        <w:name w:val="EF51588AB60D4EC49C0C95D9275B784B"/>
        <w:category>
          <w:name w:val="General"/>
          <w:gallery w:val="placeholder"/>
        </w:category>
        <w:types>
          <w:type w:val="bbPlcHdr"/>
        </w:types>
        <w:behaviors>
          <w:behavior w:val="content"/>
        </w:behaviors>
        <w:guid w:val="{62B7A399-B088-4DB8-99F6-4529B2AAF10F}"/>
      </w:docPartPr>
      <w:docPartBody>
        <w:p w:rsidR="009C70EA" w:rsidRDefault="009C70EA">
          <w:pPr>
            <w:pStyle w:val="EF51588AB60D4EC49C0C95D9275B784B"/>
          </w:pPr>
          <w:r>
            <w:rPr>
              <w:rStyle w:val="PlaceholderText"/>
            </w:rPr>
            <w:t xml:space="preserve"> </w:t>
          </w:r>
        </w:p>
      </w:docPartBody>
    </w:docPart>
    <w:docPart>
      <w:docPartPr>
        <w:name w:val="939EFF39BD9B4981810C1E052ABF33D0"/>
        <w:category>
          <w:name w:val="General"/>
          <w:gallery w:val="placeholder"/>
        </w:category>
        <w:types>
          <w:type w:val="bbPlcHdr"/>
        </w:types>
        <w:behaviors>
          <w:behavior w:val="content"/>
        </w:behaviors>
        <w:guid w:val="{D78CC983-17CA-4A2A-93BB-FB5784C8B9EC}"/>
      </w:docPartPr>
      <w:docPartBody>
        <w:p w:rsidR="009C70EA" w:rsidRDefault="009C70EA">
          <w:pPr>
            <w:pStyle w:val="939EFF39BD9B4981810C1E052ABF33D0"/>
          </w:pPr>
          <w:r>
            <w:rPr>
              <w:rStyle w:val="PlaceholderText"/>
            </w:rPr>
            <w:t xml:space="preserve"> </w:t>
          </w:r>
        </w:p>
      </w:docPartBody>
    </w:docPart>
    <w:docPart>
      <w:docPartPr>
        <w:name w:val="0890206E76B7457CB21A22B1901AC668"/>
        <w:category>
          <w:name w:val="General"/>
          <w:gallery w:val="placeholder"/>
        </w:category>
        <w:types>
          <w:type w:val="bbPlcHdr"/>
        </w:types>
        <w:behaviors>
          <w:behavior w:val="content"/>
        </w:behaviors>
        <w:guid w:val="{1B3B694F-74A6-48C8-B6E8-3B90B357BD03}"/>
      </w:docPartPr>
      <w:docPartBody>
        <w:p w:rsidR="009C70EA" w:rsidRDefault="009C70EA">
          <w:pPr>
            <w:pStyle w:val="0890206E76B7457CB21A22B1901AC668"/>
          </w:pPr>
          <w:r>
            <w:rPr>
              <w:rStyle w:val="PlaceholderText"/>
            </w:rPr>
            <w:t xml:space="preserve"> </w:t>
          </w:r>
        </w:p>
      </w:docPartBody>
    </w:docPart>
    <w:docPart>
      <w:docPartPr>
        <w:name w:val="E03FC692205E4F2785C103523894C134"/>
        <w:category>
          <w:name w:val="General"/>
          <w:gallery w:val="placeholder"/>
        </w:category>
        <w:types>
          <w:type w:val="bbPlcHdr"/>
        </w:types>
        <w:behaviors>
          <w:behavior w:val="content"/>
        </w:behaviors>
        <w:guid w:val="{CC284C9E-4385-446D-AA67-464A912A2FD5}"/>
      </w:docPartPr>
      <w:docPartBody>
        <w:p w:rsidR="009C70EA" w:rsidRDefault="009C70EA">
          <w:pPr>
            <w:pStyle w:val="E03FC692205E4F2785C103523894C134"/>
          </w:pPr>
          <w:r>
            <w:rPr>
              <w:rStyle w:val="PlaceholderText"/>
            </w:rPr>
            <w:t xml:space="preserve"> </w:t>
          </w:r>
        </w:p>
      </w:docPartBody>
    </w:docPart>
    <w:docPart>
      <w:docPartPr>
        <w:name w:val="F38D3CAA4AD44920A668CEB88336C4B7"/>
        <w:category>
          <w:name w:val="General"/>
          <w:gallery w:val="placeholder"/>
        </w:category>
        <w:types>
          <w:type w:val="bbPlcHdr"/>
        </w:types>
        <w:behaviors>
          <w:behavior w:val="content"/>
        </w:behaviors>
        <w:guid w:val="{AD7CDA31-6F96-4DD4-BDD9-CB94F463971E}"/>
      </w:docPartPr>
      <w:docPartBody>
        <w:p w:rsidR="009C70EA" w:rsidRDefault="009C70EA">
          <w:pPr>
            <w:pStyle w:val="F38D3CAA4AD44920A668CEB88336C4B7"/>
          </w:pPr>
          <w:r>
            <w:rPr>
              <w:rStyle w:val="PlaceholderText"/>
            </w:rPr>
            <w:t xml:space="preserve"> </w:t>
          </w:r>
        </w:p>
      </w:docPartBody>
    </w:docPart>
    <w:docPart>
      <w:docPartPr>
        <w:name w:val="4394426320A64D928EF8B7DCE867CAC0"/>
        <w:category>
          <w:name w:val="General"/>
          <w:gallery w:val="placeholder"/>
        </w:category>
        <w:types>
          <w:type w:val="bbPlcHdr"/>
        </w:types>
        <w:behaviors>
          <w:behavior w:val="content"/>
        </w:behaviors>
        <w:guid w:val="{6721F3A7-BB7A-403A-976E-8E505FEFC834}"/>
      </w:docPartPr>
      <w:docPartBody>
        <w:p w:rsidR="009C70EA" w:rsidRDefault="009C70EA">
          <w:pPr>
            <w:pStyle w:val="4394426320A64D928EF8B7DCE867CAC0"/>
          </w:pPr>
          <w:r>
            <w:rPr>
              <w:rStyle w:val="PlaceholderText"/>
            </w:rPr>
            <w:t xml:space="preserve"> </w:t>
          </w:r>
        </w:p>
      </w:docPartBody>
    </w:docPart>
    <w:docPart>
      <w:docPartPr>
        <w:name w:val="C1441776FB7A461594B8112F39EE2F7C"/>
        <w:category>
          <w:name w:val="General"/>
          <w:gallery w:val="placeholder"/>
        </w:category>
        <w:types>
          <w:type w:val="bbPlcHdr"/>
        </w:types>
        <w:behaviors>
          <w:behavior w:val="content"/>
        </w:behaviors>
        <w:guid w:val="{CEFF3362-55D9-426C-A682-2080F1C4706C}"/>
      </w:docPartPr>
      <w:docPartBody>
        <w:p w:rsidR="009C70EA" w:rsidRDefault="009C70EA">
          <w:pPr>
            <w:pStyle w:val="C1441776FB7A461594B8112F39EE2F7C"/>
          </w:pPr>
          <w:r>
            <w:rPr>
              <w:rStyle w:val="PlaceholderText"/>
            </w:rPr>
            <w:t xml:space="preserve"> </w:t>
          </w:r>
        </w:p>
      </w:docPartBody>
    </w:docPart>
    <w:docPart>
      <w:docPartPr>
        <w:name w:val="9E21B8B6F4AC424E82D3D8946B45E429"/>
        <w:category>
          <w:name w:val="General"/>
          <w:gallery w:val="placeholder"/>
        </w:category>
        <w:types>
          <w:type w:val="bbPlcHdr"/>
        </w:types>
        <w:behaviors>
          <w:behavior w:val="content"/>
        </w:behaviors>
        <w:guid w:val="{5BC218AA-6CE0-4E9B-B6B9-75A363B8B884}"/>
      </w:docPartPr>
      <w:docPartBody>
        <w:p w:rsidR="009C70EA" w:rsidRDefault="009C70EA">
          <w:pPr>
            <w:pStyle w:val="9E21B8B6F4AC424E82D3D8946B45E429"/>
          </w:pPr>
          <w:r>
            <w:rPr>
              <w:rStyle w:val="PlaceholderText"/>
            </w:rPr>
            <w:t xml:space="preserve"> </w:t>
          </w:r>
        </w:p>
      </w:docPartBody>
    </w:docPart>
    <w:docPart>
      <w:docPartPr>
        <w:name w:val="B162BDB2C1464B1B91BB4DA0C5012DC6"/>
        <w:category>
          <w:name w:val="General"/>
          <w:gallery w:val="placeholder"/>
        </w:category>
        <w:types>
          <w:type w:val="bbPlcHdr"/>
        </w:types>
        <w:behaviors>
          <w:behavior w:val="content"/>
        </w:behaviors>
        <w:guid w:val="{906B4B6C-CEA4-4D28-8CC6-99E10EE1E714}"/>
      </w:docPartPr>
      <w:docPartBody>
        <w:p w:rsidR="009C70EA" w:rsidRDefault="009C70EA">
          <w:pPr>
            <w:pStyle w:val="B162BDB2C1464B1B91BB4DA0C5012DC6"/>
          </w:pPr>
          <w:r>
            <w:rPr>
              <w:rStyle w:val="PlaceholderText"/>
            </w:rPr>
            <w:t xml:space="preserve"> </w:t>
          </w:r>
        </w:p>
      </w:docPartBody>
    </w:docPart>
    <w:docPart>
      <w:docPartPr>
        <w:name w:val="37B4F5D1EC1B4BCE8900F68E1D630E30"/>
        <w:category>
          <w:name w:val="General"/>
          <w:gallery w:val="placeholder"/>
        </w:category>
        <w:types>
          <w:type w:val="bbPlcHdr"/>
        </w:types>
        <w:behaviors>
          <w:behavior w:val="content"/>
        </w:behaviors>
        <w:guid w:val="{5D367280-4567-419D-8B5D-E8F6D8FBD49D}"/>
      </w:docPartPr>
      <w:docPartBody>
        <w:p w:rsidR="009C70EA" w:rsidRDefault="009C70EA">
          <w:pPr>
            <w:pStyle w:val="37B4F5D1EC1B4BCE8900F68E1D630E30"/>
          </w:pPr>
          <w:r>
            <w:rPr>
              <w:rStyle w:val="PlaceholderText"/>
            </w:rPr>
            <w:t xml:space="preserve"> </w:t>
          </w:r>
        </w:p>
      </w:docPartBody>
    </w:docPart>
    <w:docPart>
      <w:docPartPr>
        <w:name w:val="5852DA2B032A40F0A264AAA09D3882B8"/>
        <w:category>
          <w:name w:val="General"/>
          <w:gallery w:val="placeholder"/>
        </w:category>
        <w:types>
          <w:type w:val="bbPlcHdr"/>
        </w:types>
        <w:behaviors>
          <w:behavior w:val="content"/>
        </w:behaviors>
        <w:guid w:val="{A6084E6B-9184-499B-A68C-1D7413A1FDCD}"/>
      </w:docPartPr>
      <w:docPartBody>
        <w:p w:rsidR="009C70EA" w:rsidRDefault="009C70EA">
          <w:pPr>
            <w:pStyle w:val="5852DA2B032A40F0A264AAA09D3882B8"/>
          </w:pPr>
          <w:r>
            <w:rPr>
              <w:rStyle w:val="PlaceholderText"/>
            </w:rPr>
            <w:t xml:space="preserve"> </w:t>
          </w:r>
        </w:p>
      </w:docPartBody>
    </w:docPart>
    <w:docPart>
      <w:docPartPr>
        <w:name w:val="53D3660DE015457E9A1A39F9671F6096"/>
        <w:category>
          <w:name w:val="General"/>
          <w:gallery w:val="placeholder"/>
        </w:category>
        <w:types>
          <w:type w:val="bbPlcHdr"/>
        </w:types>
        <w:behaviors>
          <w:behavior w:val="content"/>
        </w:behaviors>
        <w:guid w:val="{79ABC2A6-6DC9-4DF9-B155-FDFF9BAF9CA9}"/>
      </w:docPartPr>
      <w:docPartBody>
        <w:p w:rsidR="009C70EA" w:rsidRDefault="009C70EA">
          <w:pPr>
            <w:pStyle w:val="53D3660DE015457E9A1A39F9671F6096"/>
          </w:pPr>
          <w:r>
            <w:rPr>
              <w:rStyle w:val="PlaceholderText"/>
            </w:rPr>
            <w:t xml:space="preserve"> </w:t>
          </w:r>
        </w:p>
      </w:docPartBody>
    </w:docPart>
    <w:docPart>
      <w:docPartPr>
        <w:name w:val="9027585086EC452D8396BB4442AF171A"/>
        <w:category>
          <w:name w:val="General"/>
          <w:gallery w:val="placeholder"/>
        </w:category>
        <w:types>
          <w:type w:val="bbPlcHdr"/>
        </w:types>
        <w:behaviors>
          <w:behavior w:val="content"/>
        </w:behaviors>
        <w:guid w:val="{C190012B-7483-401A-8924-D075BE3D87A8}"/>
      </w:docPartPr>
      <w:docPartBody>
        <w:p w:rsidR="009C70EA" w:rsidRDefault="009C70EA">
          <w:pPr>
            <w:pStyle w:val="9027585086EC452D8396BB4442AF171A"/>
          </w:pPr>
          <w:r>
            <w:rPr>
              <w:rStyle w:val="PlaceholderText"/>
            </w:rPr>
            <w:t xml:space="preserve"> </w:t>
          </w:r>
        </w:p>
      </w:docPartBody>
    </w:docPart>
    <w:docPart>
      <w:docPartPr>
        <w:name w:val="F47F3A99D8ED42018960F4BD76E47C8B"/>
        <w:category>
          <w:name w:val="General"/>
          <w:gallery w:val="placeholder"/>
        </w:category>
        <w:types>
          <w:type w:val="bbPlcHdr"/>
        </w:types>
        <w:behaviors>
          <w:behavior w:val="content"/>
        </w:behaviors>
        <w:guid w:val="{C8FF6487-FC38-4D1A-84AF-37FAAC2843DE}"/>
      </w:docPartPr>
      <w:docPartBody>
        <w:p w:rsidR="009C70EA" w:rsidRDefault="009C70EA">
          <w:pPr>
            <w:pStyle w:val="F47F3A99D8ED42018960F4BD76E47C8B"/>
          </w:pPr>
          <w:r>
            <w:rPr>
              <w:rStyle w:val="PlaceholderText"/>
            </w:rPr>
            <w:t xml:space="preserve"> </w:t>
          </w:r>
        </w:p>
      </w:docPartBody>
    </w:docPart>
    <w:docPart>
      <w:docPartPr>
        <w:name w:val="E9F0C50F3338446FBA7CE26DDD3B0C59"/>
        <w:category>
          <w:name w:val="General"/>
          <w:gallery w:val="placeholder"/>
        </w:category>
        <w:types>
          <w:type w:val="bbPlcHdr"/>
        </w:types>
        <w:behaviors>
          <w:behavior w:val="content"/>
        </w:behaviors>
        <w:guid w:val="{C22E516C-B41A-43C5-A8D8-B20182089DC2}"/>
      </w:docPartPr>
      <w:docPartBody>
        <w:p w:rsidR="009C70EA" w:rsidRDefault="009C70EA">
          <w:pPr>
            <w:pStyle w:val="E9F0C50F3338446FBA7CE26DDD3B0C59"/>
          </w:pPr>
          <w:r>
            <w:rPr>
              <w:rStyle w:val="PlaceholderText"/>
            </w:rPr>
            <w:t xml:space="preserve"> </w:t>
          </w:r>
        </w:p>
      </w:docPartBody>
    </w:docPart>
    <w:docPart>
      <w:docPartPr>
        <w:name w:val="20E58D920B1C41BB9885C9FD50445D2B"/>
        <w:category>
          <w:name w:val="General"/>
          <w:gallery w:val="placeholder"/>
        </w:category>
        <w:types>
          <w:type w:val="bbPlcHdr"/>
        </w:types>
        <w:behaviors>
          <w:behavior w:val="content"/>
        </w:behaviors>
        <w:guid w:val="{1FED6623-9DD9-4EB6-8EBB-704A5D6BEA0E}"/>
      </w:docPartPr>
      <w:docPartBody>
        <w:p w:rsidR="009C70EA" w:rsidRDefault="009C70EA">
          <w:pPr>
            <w:pStyle w:val="20E58D920B1C41BB9885C9FD50445D2B"/>
          </w:pPr>
          <w:r>
            <w:rPr>
              <w:rStyle w:val="PlaceholderText"/>
            </w:rPr>
            <w:t xml:space="preserve"> </w:t>
          </w:r>
        </w:p>
      </w:docPartBody>
    </w:docPart>
    <w:docPart>
      <w:docPartPr>
        <w:name w:val="6BBB221791CB4C4786E75C3459300AB3"/>
        <w:category>
          <w:name w:val="General"/>
          <w:gallery w:val="placeholder"/>
        </w:category>
        <w:types>
          <w:type w:val="bbPlcHdr"/>
        </w:types>
        <w:behaviors>
          <w:behavior w:val="content"/>
        </w:behaviors>
        <w:guid w:val="{25E416BE-D4D3-4E4A-AEAD-E3104C90500E}"/>
      </w:docPartPr>
      <w:docPartBody>
        <w:p w:rsidR="009C70EA" w:rsidRDefault="009C70EA">
          <w:pPr>
            <w:pStyle w:val="6BBB221791CB4C4786E75C3459300AB3"/>
          </w:pPr>
          <w:r>
            <w:rPr>
              <w:rStyle w:val="PlaceholderText"/>
            </w:rPr>
            <w:t xml:space="preserve"> </w:t>
          </w:r>
        </w:p>
      </w:docPartBody>
    </w:docPart>
    <w:docPart>
      <w:docPartPr>
        <w:name w:val="967E395B79984174BA5B590C3046BAD2"/>
        <w:category>
          <w:name w:val="General"/>
          <w:gallery w:val="placeholder"/>
        </w:category>
        <w:types>
          <w:type w:val="bbPlcHdr"/>
        </w:types>
        <w:behaviors>
          <w:behavior w:val="content"/>
        </w:behaviors>
        <w:guid w:val="{5F8C0EF5-B2F3-427B-A585-D6B3494E3B70}"/>
      </w:docPartPr>
      <w:docPartBody>
        <w:p w:rsidR="009C70EA" w:rsidRDefault="009C70EA">
          <w:pPr>
            <w:pStyle w:val="967E395B79984174BA5B590C3046BAD2"/>
          </w:pPr>
          <w:r>
            <w:rPr>
              <w:rStyle w:val="PlaceholderText"/>
            </w:rPr>
            <w:t xml:space="preserve"> </w:t>
          </w:r>
        </w:p>
      </w:docPartBody>
    </w:docPart>
    <w:docPart>
      <w:docPartPr>
        <w:name w:val="01E60B9E49AA4089A48FD9A7B3E96EE3"/>
        <w:category>
          <w:name w:val="General"/>
          <w:gallery w:val="placeholder"/>
        </w:category>
        <w:types>
          <w:type w:val="bbPlcHdr"/>
        </w:types>
        <w:behaviors>
          <w:behavior w:val="content"/>
        </w:behaviors>
        <w:guid w:val="{24B9043D-6F9F-4753-A01E-BA679FCC5595}"/>
      </w:docPartPr>
      <w:docPartBody>
        <w:p w:rsidR="009C70EA" w:rsidRDefault="009C70EA">
          <w:pPr>
            <w:pStyle w:val="01E60B9E49AA4089A48FD9A7B3E96EE3"/>
          </w:pPr>
          <w:r>
            <w:rPr>
              <w:rStyle w:val="PlaceholderText"/>
            </w:rPr>
            <w:t xml:space="preserve"> </w:t>
          </w:r>
        </w:p>
      </w:docPartBody>
    </w:docPart>
    <w:docPart>
      <w:docPartPr>
        <w:name w:val="423FEA9FFC514D1D8250F08DCA31835F"/>
        <w:category>
          <w:name w:val="General"/>
          <w:gallery w:val="placeholder"/>
        </w:category>
        <w:types>
          <w:type w:val="bbPlcHdr"/>
        </w:types>
        <w:behaviors>
          <w:behavior w:val="content"/>
        </w:behaviors>
        <w:guid w:val="{0753B8DD-9CBD-483E-B0D7-ACA0DE233E48}"/>
      </w:docPartPr>
      <w:docPartBody>
        <w:p w:rsidR="009C70EA" w:rsidRDefault="009C70EA">
          <w:pPr>
            <w:pStyle w:val="423FEA9FFC514D1D8250F08DCA31835F"/>
          </w:pPr>
          <w:r>
            <w:rPr>
              <w:rStyle w:val="PlaceholderText"/>
            </w:rPr>
            <w:t xml:space="preserve"> </w:t>
          </w:r>
        </w:p>
      </w:docPartBody>
    </w:docPart>
    <w:docPart>
      <w:docPartPr>
        <w:name w:val="A141A088514241E0B0CDD06823C3874B"/>
        <w:category>
          <w:name w:val="General"/>
          <w:gallery w:val="placeholder"/>
        </w:category>
        <w:types>
          <w:type w:val="bbPlcHdr"/>
        </w:types>
        <w:behaviors>
          <w:behavior w:val="content"/>
        </w:behaviors>
        <w:guid w:val="{EF9FCB13-94B2-4D7C-8264-E9C3D68B3D95}"/>
      </w:docPartPr>
      <w:docPartBody>
        <w:p w:rsidR="009C70EA" w:rsidRDefault="009C70EA">
          <w:pPr>
            <w:pStyle w:val="A141A088514241E0B0CDD06823C3874B"/>
          </w:pPr>
          <w:r>
            <w:rPr>
              <w:rStyle w:val="PlaceholderText"/>
            </w:rPr>
            <w:t xml:space="preserve"> </w:t>
          </w:r>
        </w:p>
      </w:docPartBody>
    </w:docPart>
    <w:docPart>
      <w:docPartPr>
        <w:name w:val="4C14808637CD441C99DF589AF45079B7"/>
        <w:category>
          <w:name w:val="General"/>
          <w:gallery w:val="placeholder"/>
        </w:category>
        <w:types>
          <w:type w:val="bbPlcHdr"/>
        </w:types>
        <w:behaviors>
          <w:behavior w:val="content"/>
        </w:behaviors>
        <w:guid w:val="{D5D8B77B-9C01-427F-A5B1-6890D3D08D6C}"/>
      </w:docPartPr>
      <w:docPartBody>
        <w:p w:rsidR="009C70EA" w:rsidRDefault="009C70EA">
          <w:pPr>
            <w:pStyle w:val="4C14808637CD441C99DF589AF45079B7"/>
          </w:pPr>
          <w:r>
            <w:rPr>
              <w:rStyle w:val="PlaceholderText"/>
            </w:rPr>
            <w:t xml:space="preserve"> </w:t>
          </w:r>
        </w:p>
      </w:docPartBody>
    </w:docPart>
    <w:docPart>
      <w:docPartPr>
        <w:name w:val="FCBEDA91640846378416CEFDC7492C2D"/>
        <w:category>
          <w:name w:val="General"/>
          <w:gallery w:val="placeholder"/>
        </w:category>
        <w:types>
          <w:type w:val="bbPlcHdr"/>
        </w:types>
        <w:behaviors>
          <w:behavior w:val="content"/>
        </w:behaviors>
        <w:guid w:val="{44657139-AF78-4A85-B682-6D6E4AD2DB75}"/>
      </w:docPartPr>
      <w:docPartBody>
        <w:p w:rsidR="009C70EA" w:rsidRDefault="009C70EA">
          <w:pPr>
            <w:pStyle w:val="FCBEDA91640846378416CEFDC7492C2D"/>
          </w:pPr>
          <w:r>
            <w:rPr>
              <w:rStyle w:val="PlaceholderText"/>
            </w:rPr>
            <w:t xml:space="preserve"> </w:t>
          </w:r>
        </w:p>
      </w:docPartBody>
    </w:docPart>
    <w:docPart>
      <w:docPartPr>
        <w:name w:val="C0DA5C3EC0F94B5581C716E258F3F2A7"/>
        <w:category>
          <w:name w:val="General"/>
          <w:gallery w:val="placeholder"/>
        </w:category>
        <w:types>
          <w:type w:val="bbPlcHdr"/>
        </w:types>
        <w:behaviors>
          <w:behavior w:val="content"/>
        </w:behaviors>
        <w:guid w:val="{1662518B-6A75-4FD5-9EF0-F2B768444563}"/>
      </w:docPartPr>
      <w:docPartBody>
        <w:p w:rsidR="009C70EA" w:rsidRDefault="009C70EA">
          <w:pPr>
            <w:pStyle w:val="C0DA5C3EC0F94B5581C716E258F3F2A7"/>
          </w:pPr>
          <w:r>
            <w:rPr>
              <w:rStyle w:val="PlaceholderText"/>
            </w:rPr>
            <w:t xml:space="preserve"> </w:t>
          </w:r>
        </w:p>
      </w:docPartBody>
    </w:docPart>
    <w:docPart>
      <w:docPartPr>
        <w:name w:val="85F9E95EC28F462B929D9FFDFCE4C6B8"/>
        <w:category>
          <w:name w:val="General"/>
          <w:gallery w:val="placeholder"/>
        </w:category>
        <w:types>
          <w:type w:val="bbPlcHdr"/>
        </w:types>
        <w:behaviors>
          <w:behavior w:val="content"/>
        </w:behaviors>
        <w:guid w:val="{AB91DB08-C85B-408A-B11C-3B1BDC83AE64}"/>
      </w:docPartPr>
      <w:docPartBody>
        <w:p w:rsidR="009C70EA" w:rsidRDefault="009C70EA">
          <w:pPr>
            <w:pStyle w:val="85F9E95EC28F462B929D9FFDFCE4C6B8"/>
          </w:pPr>
          <w:r>
            <w:rPr>
              <w:rStyle w:val="PlaceholderText"/>
            </w:rPr>
            <w:t xml:space="preserve"> </w:t>
          </w:r>
        </w:p>
      </w:docPartBody>
    </w:docPart>
    <w:docPart>
      <w:docPartPr>
        <w:name w:val="A84CC0B317C94E91A54C4AAB2B4C5515"/>
        <w:category>
          <w:name w:val="General"/>
          <w:gallery w:val="placeholder"/>
        </w:category>
        <w:types>
          <w:type w:val="bbPlcHdr"/>
        </w:types>
        <w:behaviors>
          <w:behavior w:val="content"/>
        </w:behaviors>
        <w:guid w:val="{BD0BF88D-1FC8-4634-B449-01838369DA61}"/>
      </w:docPartPr>
      <w:docPartBody>
        <w:p w:rsidR="009C70EA" w:rsidRDefault="009C70EA">
          <w:pPr>
            <w:pStyle w:val="A84CC0B317C94E91A54C4AAB2B4C5515"/>
          </w:pPr>
          <w:r>
            <w:rPr>
              <w:rStyle w:val="PlaceholderText"/>
            </w:rPr>
            <w:t xml:space="preserve"> </w:t>
          </w:r>
        </w:p>
      </w:docPartBody>
    </w:docPart>
    <w:docPart>
      <w:docPartPr>
        <w:name w:val="8046D95F420241F6B3C25F22A9931548"/>
        <w:category>
          <w:name w:val="General"/>
          <w:gallery w:val="placeholder"/>
        </w:category>
        <w:types>
          <w:type w:val="bbPlcHdr"/>
        </w:types>
        <w:behaviors>
          <w:behavior w:val="content"/>
        </w:behaviors>
        <w:guid w:val="{55381836-F20A-4335-8E37-72A74A0C4599}"/>
      </w:docPartPr>
      <w:docPartBody>
        <w:p w:rsidR="009C70EA" w:rsidRDefault="009C70EA">
          <w:pPr>
            <w:pStyle w:val="8046D95F420241F6B3C25F22A9931548"/>
          </w:pPr>
          <w:r>
            <w:rPr>
              <w:rStyle w:val="PlaceholderText"/>
            </w:rPr>
            <w:t xml:space="preserve"> </w:t>
          </w:r>
        </w:p>
      </w:docPartBody>
    </w:docPart>
    <w:docPart>
      <w:docPartPr>
        <w:name w:val="C07B07A0519C42F89B54CFD9AAA318A0"/>
        <w:category>
          <w:name w:val="General"/>
          <w:gallery w:val="placeholder"/>
        </w:category>
        <w:types>
          <w:type w:val="bbPlcHdr"/>
        </w:types>
        <w:behaviors>
          <w:behavior w:val="content"/>
        </w:behaviors>
        <w:guid w:val="{FAD22B44-C0F0-45E4-9F0F-F6612767FDF6}"/>
      </w:docPartPr>
      <w:docPartBody>
        <w:p w:rsidR="009C70EA" w:rsidRDefault="009C70EA">
          <w:pPr>
            <w:pStyle w:val="C07B07A0519C42F89B54CFD9AAA318A0"/>
          </w:pPr>
          <w:r>
            <w:rPr>
              <w:rStyle w:val="PlaceholderText"/>
            </w:rPr>
            <w:t xml:space="preserve"> </w:t>
          </w:r>
        </w:p>
      </w:docPartBody>
    </w:docPart>
    <w:docPart>
      <w:docPartPr>
        <w:name w:val="3D0660E60CBB4C4AAA0A6637FA900B3E"/>
        <w:category>
          <w:name w:val="General"/>
          <w:gallery w:val="placeholder"/>
        </w:category>
        <w:types>
          <w:type w:val="bbPlcHdr"/>
        </w:types>
        <w:behaviors>
          <w:behavior w:val="content"/>
        </w:behaviors>
        <w:guid w:val="{5FB61A91-2FB7-4DB7-B7F4-479030B381BB}"/>
      </w:docPartPr>
      <w:docPartBody>
        <w:p w:rsidR="009C70EA" w:rsidRDefault="009C70EA">
          <w:pPr>
            <w:pStyle w:val="3D0660E60CBB4C4AAA0A6637FA900B3E"/>
          </w:pPr>
          <w:r>
            <w:rPr>
              <w:rStyle w:val="PlaceholderText"/>
            </w:rPr>
            <w:t xml:space="preserve"> </w:t>
          </w:r>
        </w:p>
      </w:docPartBody>
    </w:docPart>
    <w:docPart>
      <w:docPartPr>
        <w:name w:val="BBCDD267AC6A420FA1863B8200AE04CB"/>
        <w:category>
          <w:name w:val="General"/>
          <w:gallery w:val="placeholder"/>
        </w:category>
        <w:types>
          <w:type w:val="bbPlcHdr"/>
        </w:types>
        <w:behaviors>
          <w:behavior w:val="content"/>
        </w:behaviors>
        <w:guid w:val="{F7E95345-388C-4895-888C-484C628051CD}"/>
      </w:docPartPr>
      <w:docPartBody>
        <w:p w:rsidR="009C70EA" w:rsidRDefault="009C70EA">
          <w:pPr>
            <w:pStyle w:val="BBCDD267AC6A420FA1863B8200AE04CB"/>
          </w:pPr>
          <w:r>
            <w:rPr>
              <w:rStyle w:val="PlaceholderText"/>
            </w:rPr>
            <w:t xml:space="preserve"> </w:t>
          </w:r>
        </w:p>
      </w:docPartBody>
    </w:docPart>
    <w:docPart>
      <w:docPartPr>
        <w:name w:val="A389FC3E9CD04593933FA34082E1DA2D"/>
        <w:category>
          <w:name w:val="General"/>
          <w:gallery w:val="placeholder"/>
        </w:category>
        <w:types>
          <w:type w:val="bbPlcHdr"/>
        </w:types>
        <w:behaviors>
          <w:behavior w:val="content"/>
        </w:behaviors>
        <w:guid w:val="{FA34582A-B5EA-4CA1-A365-468CC78BA194}"/>
      </w:docPartPr>
      <w:docPartBody>
        <w:p w:rsidR="009C70EA" w:rsidRDefault="009C70EA">
          <w:pPr>
            <w:pStyle w:val="A389FC3E9CD04593933FA34082E1DA2D"/>
          </w:pPr>
          <w:r>
            <w:rPr>
              <w:rStyle w:val="PlaceholderText"/>
            </w:rPr>
            <w:t xml:space="preserve"> </w:t>
          </w:r>
        </w:p>
      </w:docPartBody>
    </w:docPart>
    <w:docPart>
      <w:docPartPr>
        <w:name w:val="C8E194308162481696470289ACB9229F"/>
        <w:category>
          <w:name w:val="General"/>
          <w:gallery w:val="placeholder"/>
        </w:category>
        <w:types>
          <w:type w:val="bbPlcHdr"/>
        </w:types>
        <w:behaviors>
          <w:behavior w:val="content"/>
        </w:behaviors>
        <w:guid w:val="{C7A50994-3CA4-40F4-9C75-F074CED95515}"/>
      </w:docPartPr>
      <w:docPartBody>
        <w:p w:rsidR="009C70EA" w:rsidRDefault="009C70EA">
          <w:pPr>
            <w:pStyle w:val="C8E194308162481696470289ACB9229F"/>
          </w:pPr>
          <w:r>
            <w:rPr>
              <w:rStyle w:val="PlaceholderText"/>
            </w:rPr>
            <w:t xml:space="preserve"> </w:t>
          </w:r>
        </w:p>
      </w:docPartBody>
    </w:docPart>
    <w:docPart>
      <w:docPartPr>
        <w:name w:val="D2F6ED9D3DB54CB5A54E389E301162AF"/>
        <w:category>
          <w:name w:val="General"/>
          <w:gallery w:val="placeholder"/>
        </w:category>
        <w:types>
          <w:type w:val="bbPlcHdr"/>
        </w:types>
        <w:behaviors>
          <w:behavior w:val="content"/>
        </w:behaviors>
        <w:guid w:val="{3D70F140-DC62-475B-B8DC-F705B70B38E1}"/>
      </w:docPartPr>
      <w:docPartBody>
        <w:p w:rsidR="009C70EA" w:rsidRDefault="009C70EA">
          <w:pPr>
            <w:pStyle w:val="D2F6ED9D3DB54CB5A54E389E301162AF"/>
          </w:pPr>
          <w:r>
            <w:rPr>
              <w:rStyle w:val="PlaceholderText"/>
            </w:rPr>
            <w:t xml:space="preserve"> </w:t>
          </w:r>
        </w:p>
      </w:docPartBody>
    </w:docPart>
    <w:docPart>
      <w:docPartPr>
        <w:name w:val="1344D90E3D124034A85413CDAAF5EF52"/>
        <w:category>
          <w:name w:val="General"/>
          <w:gallery w:val="placeholder"/>
        </w:category>
        <w:types>
          <w:type w:val="bbPlcHdr"/>
        </w:types>
        <w:behaviors>
          <w:behavior w:val="content"/>
        </w:behaviors>
        <w:guid w:val="{FF890C43-68B1-4222-BE1E-328AAF4311C8}"/>
      </w:docPartPr>
      <w:docPartBody>
        <w:p w:rsidR="009C70EA" w:rsidRDefault="009C70EA">
          <w:pPr>
            <w:pStyle w:val="1344D90E3D124034A85413CDAAF5EF52"/>
          </w:pPr>
          <w:r>
            <w:rPr>
              <w:rStyle w:val="PlaceholderText"/>
            </w:rPr>
            <w:t xml:space="preserve"> </w:t>
          </w:r>
        </w:p>
      </w:docPartBody>
    </w:docPart>
    <w:docPart>
      <w:docPartPr>
        <w:name w:val="01694A1CA28548B491B80A7F8B7A2CD2"/>
        <w:category>
          <w:name w:val="General"/>
          <w:gallery w:val="placeholder"/>
        </w:category>
        <w:types>
          <w:type w:val="bbPlcHdr"/>
        </w:types>
        <w:behaviors>
          <w:behavior w:val="content"/>
        </w:behaviors>
        <w:guid w:val="{6B56506E-E085-4D97-9BB9-1381CCDADD96}"/>
      </w:docPartPr>
      <w:docPartBody>
        <w:p w:rsidR="009C70EA" w:rsidRDefault="009C70EA">
          <w:pPr>
            <w:pStyle w:val="01694A1CA28548B491B80A7F8B7A2CD2"/>
          </w:pPr>
          <w:r>
            <w:rPr>
              <w:rStyle w:val="PlaceholderText"/>
            </w:rPr>
            <w:t xml:space="preserve"> </w:t>
          </w:r>
        </w:p>
      </w:docPartBody>
    </w:docPart>
    <w:docPart>
      <w:docPartPr>
        <w:name w:val="189BF2D33FED42A8B75C0485112198AD"/>
        <w:category>
          <w:name w:val="General"/>
          <w:gallery w:val="placeholder"/>
        </w:category>
        <w:types>
          <w:type w:val="bbPlcHdr"/>
        </w:types>
        <w:behaviors>
          <w:behavior w:val="content"/>
        </w:behaviors>
        <w:guid w:val="{5A073B39-B4A1-450B-90D6-E81F08A201FF}"/>
      </w:docPartPr>
      <w:docPartBody>
        <w:p w:rsidR="009C70EA" w:rsidRDefault="009C70EA">
          <w:pPr>
            <w:pStyle w:val="189BF2D33FED42A8B75C0485112198AD"/>
          </w:pPr>
          <w:r>
            <w:rPr>
              <w:rStyle w:val="PlaceholderText"/>
            </w:rPr>
            <w:t xml:space="preserve"> </w:t>
          </w:r>
        </w:p>
      </w:docPartBody>
    </w:docPart>
    <w:docPart>
      <w:docPartPr>
        <w:name w:val="3763CDE48C474CB7A84645985B8D4A56"/>
        <w:category>
          <w:name w:val="General"/>
          <w:gallery w:val="placeholder"/>
        </w:category>
        <w:types>
          <w:type w:val="bbPlcHdr"/>
        </w:types>
        <w:behaviors>
          <w:behavior w:val="content"/>
        </w:behaviors>
        <w:guid w:val="{3F339195-90A3-4C0F-9156-65BF36A8F54C}"/>
      </w:docPartPr>
      <w:docPartBody>
        <w:p w:rsidR="009C70EA" w:rsidRDefault="009C70EA">
          <w:pPr>
            <w:pStyle w:val="3763CDE48C474CB7A84645985B8D4A56"/>
          </w:pPr>
          <w:r>
            <w:rPr>
              <w:rStyle w:val="PlaceholderText"/>
            </w:rPr>
            <w:t xml:space="preserve"> </w:t>
          </w:r>
        </w:p>
      </w:docPartBody>
    </w:docPart>
    <w:docPart>
      <w:docPartPr>
        <w:name w:val="54B4BB92327F49E195A82FAA8C2C9363"/>
        <w:category>
          <w:name w:val="General"/>
          <w:gallery w:val="placeholder"/>
        </w:category>
        <w:types>
          <w:type w:val="bbPlcHdr"/>
        </w:types>
        <w:behaviors>
          <w:behavior w:val="content"/>
        </w:behaviors>
        <w:guid w:val="{42A85BCF-52D0-4126-B0C9-F432B8F33A0E}"/>
      </w:docPartPr>
      <w:docPartBody>
        <w:p w:rsidR="009C70EA" w:rsidRDefault="009C70EA">
          <w:pPr>
            <w:pStyle w:val="54B4BB92327F49E195A82FAA8C2C9363"/>
          </w:pPr>
          <w:r>
            <w:rPr>
              <w:rStyle w:val="PlaceholderText"/>
            </w:rPr>
            <w:t xml:space="preserve"> </w:t>
          </w:r>
        </w:p>
      </w:docPartBody>
    </w:docPart>
    <w:docPart>
      <w:docPartPr>
        <w:name w:val="E6768AC2FCEB472399038282F238F16B"/>
        <w:category>
          <w:name w:val="General"/>
          <w:gallery w:val="placeholder"/>
        </w:category>
        <w:types>
          <w:type w:val="bbPlcHdr"/>
        </w:types>
        <w:behaviors>
          <w:behavior w:val="content"/>
        </w:behaviors>
        <w:guid w:val="{4C0A5EEB-0C2B-40FA-A263-57506323F058}"/>
      </w:docPartPr>
      <w:docPartBody>
        <w:p w:rsidR="009C70EA" w:rsidRDefault="009C70EA">
          <w:pPr>
            <w:pStyle w:val="E6768AC2FCEB472399038282F238F16B"/>
          </w:pPr>
          <w:r>
            <w:rPr>
              <w:rStyle w:val="PlaceholderText"/>
            </w:rPr>
            <w:t xml:space="preserve"> </w:t>
          </w:r>
        </w:p>
      </w:docPartBody>
    </w:docPart>
    <w:docPart>
      <w:docPartPr>
        <w:name w:val="661676C6E778435B80EACD51D2C0CF45"/>
        <w:category>
          <w:name w:val="General"/>
          <w:gallery w:val="placeholder"/>
        </w:category>
        <w:types>
          <w:type w:val="bbPlcHdr"/>
        </w:types>
        <w:behaviors>
          <w:behavior w:val="content"/>
        </w:behaviors>
        <w:guid w:val="{2A08BF78-18C3-4A19-B4E6-FCD08FA40099}"/>
      </w:docPartPr>
      <w:docPartBody>
        <w:p w:rsidR="009C70EA" w:rsidRDefault="009C70EA">
          <w:pPr>
            <w:pStyle w:val="661676C6E778435B80EACD51D2C0CF45"/>
          </w:pPr>
          <w:r>
            <w:rPr>
              <w:rStyle w:val="PlaceholderText"/>
            </w:rPr>
            <w:t xml:space="preserve"> </w:t>
          </w:r>
        </w:p>
      </w:docPartBody>
    </w:docPart>
    <w:docPart>
      <w:docPartPr>
        <w:name w:val="FA13F3FB1A82428ABBCD40EA466A0176"/>
        <w:category>
          <w:name w:val="General"/>
          <w:gallery w:val="placeholder"/>
        </w:category>
        <w:types>
          <w:type w:val="bbPlcHdr"/>
        </w:types>
        <w:behaviors>
          <w:behavior w:val="content"/>
        </w:behaviors>
        <w:guid w:val="{A52DD043-12CF-4548-AC18-3BEC483A72B6}"/>
      </w:docPartPr>
      <w:docPartBody>
        <w:p w:rsidR="009C70EA" w:rsidRDefault="009C70EA">
          <w:pPr>
            <w:pStyle w:val="FA13F3FB1A82428ABBCD40EA466A0176"/>
          </w:pPr>
          <w:r>
            <w:rPr>
              <w:rStyle w:val="PlaceholderText"/>
            </w:rPr>
            <w:t xml:space="preserve"> </w:t>
          </w:r>
        </w:p>
      </w:docPartBody>
    </w:docPart>
    <w:docPart>
      <w:docPartPr>
        <w:name w:val="55AEDFDCEC864CEA9EB2F939D232E510"/>
        <w:category>
          <w:name w:val="General"/>
          <w:gallery w:val="placeholder"/>
        </w:category>
        <w:types>
          <w:type w:val="bbPlcHdr"/>
        </w:types>
        <w:behaviors>
          <w:behavior w:val="content"/>
        </w:behaviors>
        <w:guid w:val="{C910E6C1-7ED6-4FC0-AF56-47A75E6C264F}"/>
      </w:docPartPr>
      <w:docPartBody>
        <w:p w:rsidR="009C70EA" w:rsidRDefault="009C70EA">
          <w:pPr>
            <w:pStyle w:val="55AEDFDCEC864CEA9EB2F939D232E510"/>
          </w:pPr>
          <w:r>
            <w:rPr>
              <w:rStyle w:val="PlaceholderText"/>
            </w:rPr>
            <w:t xml:space="preserve"> </w:t>
          </w:r>
        </w:p>
      </w:docPartBody>
    </w:docPart>
    <w:docPart>
      <w:docPartPr>
        <w:name w:val="153A6CB8AD684EA981E83AA1201574BC"/>
        <w:category>
          <w:name w:val="General"/>
          <w:gallery w:val="placeholder"/>
        </w:category>
        <w:types>
          <w:type w:val="bbPlcHdr"/>
        </w:types>
        <w:behaviors>
          <w:behavior w:val="content"/>
        </w:behaviors>
        <w:guid w:val="{97FD4A37-04CE-4E37-9EB1-EC3D73637AE1}"/>
      </w:docPartPr>
      <w:docPartBody>
        <w:p w:rsidR="009C70EA" w:rsidRDefault="009C70EA">
          <w:pPr>
            <w:pStyle w:val="153A6CB8AD684EA981E83AA1201574BC"/>
          </w:pPr>
          <w:r>
            <w:rPr>
              <w:rStyle w:val="PlaceholderText"/>
            </w:rPr>
            <w:t xml:space="preserve"> </w:t>
          </w:r>
        </w:p>
      </w:docPartBody>
    </w:docPart>
    <w:docPart>
      <w:docPartPr>
        <w:name w:val="03552D7AA53A45078CCCC68398E71010"/>
        <w:category>
          <w:name w:val="General"/>
          <w:gallery w:val="placeholder"/>
        </w:category>
        <w:types>
          <w:type w:val="bbPlcHdr"/>
        </w:types>
        <w:behaviors>
          <w:behavior w:val="content"/>
        </w:behaviors>
        <w:guid w:val="{B79D50A4-6DA9-4151-90DD-C50398487CD3}"/>
      </w:docPartPr>
      <w:docPartBody>
        <w:p w:rsidR="009C70EA" w:rsidRDefault="009C70EA">
          <w:pPr>
            <w:pStyle w:val="03552D7AA53A45078CCCC68398E71010"/>
          </w:pPr>
          <w:r>
            <w:rPr>
              <w:rStyle w:val="PlaceholderText"/>
            </w:rPr>
            <w:t xml:space="preserve"> </w:t>
          </w:r>
        </w:p>
      </w:docPartBody>
    </w:docPart>
    <w:docPart>
      <w:docPartPr>
        <w:name w:val="5B0B129FB3174ED191C7BF73F38DA2F3"/>
        <w:category>
          <w:name w:val="General"/>
          <w:gallery w:val="placeholder"/>
        </w:category>
        <w:types>
          <w:type w:val="bbPlcHdr"/>
        </w:types>
        <w:behaviors>
          <w:behavior w:val="content"/>
        </w:behaviors>
        <w:guid w:val="{82BA5C25-3C2E-42A6-977F-290F49B5D702}"/>
      </w:docPartPr>
      <w:docPartBody>
        <w:p w:rsidR="009C70EA" w:rsidRDefault="009C70EA">
          <w:pPr>
            <w:pStyle w:val="5B0B129FB3174ED191C7BF73F38DA2F3"/>
          </w:pPr>
          <w:r>
            <w:rPr>
              <w:rStyle w:val="PlaceholderText"/>
            </w:rPr>
            <w:t xml:space="preserve"> </w:t>
          </w:r>
        </w:p>
      </w:docPartBody>
    </w:docPart>
    <w:docPart>
      <w:docPartPr>
        <w:name w:val="ECDBF25750CC48B7A785BF3B919A6DEF"/>
        <w:category>
          <w:name w:val="General"/>
          <w:gallery w:val="placeholder"/>
        </w:category>
        <w:types>
          <w:type w:val="bbPlcHdr"/>
        </w:types>
        <w:behaviors>
          <w:behavior w:val="content"/>
        </w:behaviors>
        <w:guid w:val="{FFDAA8AA-5A08-4196-98DA-33B6C55466C8}"/>
      </w:docPartPr>
      <w:docPartBody>
        <w:p w:rsidR="009C70EA" w:rsidRDefault="009C70EA">
          <w:pPr>
            <w:pStyle w:val="ECDBF25750CC48B7A785BF3B919A6DEF"/>
          </w:pPr>
          <w:r>
            <w:rPr>
              <w:rStyle w:val="PlaceholderText"/>
            </w:rPr>
            <w:t xml:space="preserve"> </w:t>
          </w:r>
        </w:p>
      </w:docPartBody>
    </w:docPart>
    <w:docPart>
      <w:docPartPr>
        <w:name w:val="6FCED91A422D4E97A8326CDBA471565B"/>
        <w:category>
          <w:name w:val="General"/>
          <w:gallery w:val="placeholder"/>
        </w:category>
        <w:types>
          <w:type w:val="bbPlcHdr"/>
        </w:types>
        <w:behaviors>
          <w:behavior w:val="content"/>
        </w:behaviors>
        <w:guid w:val="{69D97345-50D4-4548-A902-2994EACAE6CD}"/>
      </w:docPartPr>
      <w:docPartBody>
        <w:p w:rsidR="009C70EA" w:rsidRDefault="009C70EA">
          <w:pPr>
            <w:pStyle w:val="6FCED91A422D4E97A8326CDBA471565B"/>
          </w:pPr>
          <w:r>
            <w:rPr>
              <w:rStyle w:val="PlaceholderText"/>
            </w:rPr>
            <w:t xml:space="preserve"> </w:t>
          </w:r>
        </w:p>
      </w:docPartBody>
    </w:docPart>
    <w:docPart>
      <w:docPartPr>
        <w:name w:val="F684CC384A104D97AB7C5A9DA454569C"/>
        <w:category>
          <w:name w:val="General"/>
          <w:gallery w:val="placeholder"/>
        </w:category>
        <w:types>
          <w:type w:val="bbPlcHdr"/>
        </w:types>
        <w:behaviors>
          <w:behavior w:val="content"/>
        </w:behaviors>
        <w:guid w:val="{EEFF8899-54A1-4B62-8422-0CBAFA294215}"/>
      </w:docPartPr>
      <w:docPartBody>
        <w:p w:rsidR="009C70EA" w:rsidRDefault="009C70EA">
          <w:pPr>
            <w:pStyle w:val="F684CC384A104D97AB7C5A9DA454569C"/>
          </w:pPr>
          <w:r>
            <w:rPr>
              <w:rStyle w:val="PlaceholderText"/>
            </w:rPr>
            <w:t xml:space="preserve"> </w:t>
          </w:r>
        </w:p>
      </w:docPartBody>
    </w:docPart>
    <w:docPart>
      <w:docPartPr>
        <w:name w:val="AE9147B5B3884DC5BBAFB3A41A856C61"/>
        <w:category>
          <w:name w:val="General"/>
          <w:gallery w:val="placeholder"/>
        </w:category>
        <w:types>
          <w:type w:val="bbPlcHdr"/>
        </w:types>
        <w:behaviors>
          <w:behavior w:val="content"/>
        </w:behaviors>
        <w:guid w:val="{7B851738-B405-48CE-9516-DE4D06F155D4}"/>
      </w:docPartPr>
      <w:docPartBody>
        <w:p w:rsidR="009C70EA" w:rsidRDefault="009C70EA">
          <w:pPr>
            <w:pStyle w:val="AE9147B5B3884DC5BBAFB3A41A856C61"/>
          </w:pPr>
          <w:r>
            <w:rPr>
              <w:rStyle w:val="PlaceholderText"/>
            </w:rPr>
            <w:t xml:space="preserve"> </w:t>
          </w:r>
        </w:p>
      </w:docPartBody>
    </w:docPart>
    <w:docPart>
      <w:docPartPr>
        <w:name w:val="B384FE5D325F4A4387F07C340B9C17BF"/>
        <w:category>
          <w:name w:val="General"/>
          <w:gallery w:val="placeholder"/>
        </w:category>
        <w:types>
          <w:type w:val="bbPlcHdr"/>
        </w:types>
        <w:behaviors>
          <w:behavior w:val="content"/>
        </w:behaviors>
        <w:guid w:val="{E2A247BA-097A-47AB-A26D-D1ADDAD19368}"/>
      </w:docPartPr>
      <w:docPartBody>
        <w:p w:rsidR="009C70EA" w:rsidRDefault="009C70EA">
          <w:pPr>
            <w:pStyle w:val="B384FE5D325F4A4387F07C340B9C17BF"/>
          </w:pPr>
          <w:r>
            <w:rPr>
              <w:rStyle w:val="PlaceholderText"/>
            </w:rPr>
            <w:t xml:space="preserve"> </w:t>
          </w:r>
        </w:p>
      </w:docPartBody>
    </w:docPart>
    <w:docPart>
      <w:docPartPr>
        <w:name w:val="71915AE42D70448DAB1BE4E9B4F8EDD2"/>
        <w:category>
          <w:name w:val="General"/>
          <w:gallery w:val="placeholder"/>
        </w:category>
        <w:types>
          <w:type w:val="bbPlcHdr"/>
        </w:types>
        <w:behaviors>
          <w:behavior w:val="content"/>
        </w:behaviors>
        <w:guid w:val="{8DED8698-2BD5-4E0B-8407-00CA954ECF08}"/>
      </w:docPartPr>
      <w:docPartBody>
        <w:p w:rsidR="009C70EA" w:rsidRDefault="009C70EA">
          <w:pPr>
            <w:pStyle w:val="71915AE42D70448DAB1BE4E9B4F8EDD2"/>
          </w:pPr>
          <w:r>
            <w:rPr>
              <w:rStyle w:val="PlaceholderText"/>
            </w:rPr>
            <w:t xml:space="preserve"> </w:t>
          </w:r>
        </w:p>
      </w:docPartBody>
    </w:docPart>
    <w:docPart>
      <w:docPartPr>
        <w:name w:val="18742A0EF19D4CA1A9BDBEED05703FE0"/>
        <w:category>
          <w:name w:val="General"/>
          <w:gallery w:val="placeholder"/>
        </w:category>
        <w:types>
          <w:type w:val="bbPlcHdr"/>
        </w:types>
        <w:behaviors>
          <w:behavior w:val="content"/>
        </w:behaviors>
        <w:guid w:val="{88A3E40C-236A-4F3B-A5BF-52D775D89AB8}"/>
      </w:docPartPr>
      <w:docPartBody>
        <w:p w:rsidR="009C70EA" w:rsidRDefault="009C70EA">
          <w:pPr>
            <w:pStyle w:val="18742A0EF19D4CA1A9BDBEED05703FE0"/>
          </w:pPr>
          <w:r>
            <w:rPr>
              <w:rStyle w:val="PlaceholderText"/>
            </w:rPr>
            <w:t xml:space="preserve"> </w:t>
          </w:r>
        </w:p>
      </w:docPartBody>
    </w:docPart>
    <w:docPart>
      <w:docPartPr>
        <w:name w:val="F5FFB68EF2E54E28A4938C90FA9EF891"/>
        <w:category>
          <w:name w:val="General"/>
          <w:gallery w:val="placeholder"/>
        </w:category>
        <w:types>
          <w:type w:val="bbPlcHdr"/>
        </w:types>
        <w:behaviors>
          <w:behavior w:val="content"/>
        </w:behaviors>
        <w:guid w:val="{FC0DEFB7-7953-4CC4-AE01-AC3462829FFD}"/>
      </w:docPartPr>
      <w:docPartBody>
        <w:p w:rsidR="009C70EA" w:rsidRDefault="009C70EA">
          <w:pPr>
            <w:pStyle w:val="F5FFB68EF2E54E28A4938C90FA9EF891"/>
          </w:pPr>
          <w:r>
            <w:rPr>
              <w:rStyle w:val="PlaceholderText"/>
            </w:rPr>
            <w:t xml:space="preserve"> </w:t>
          </w:r>
        </w:p>
      </w:docPartBody>
    </w:docPart>
    <w:docPart>
      <w:docPartPr>
        <w:name w:val="7B436069325A4423ADB9C1CBF31D2F9F"/>
        <w:category>
          <w:name w:val="General"/>
          <w:gallery w:val="placeholder"/>
        </w:category>
        <w:types>
          <w:type w:val="bbPlcHdr"/>
        </w:types>
        <w:behaviors>
          <w:behavior w:val="content"/>
        </w:behaviors>
        <w:guid w:val="{02F5F157-0EBD-41FE-A185-BB2303360EC1}"/>
      </w:docPartPr>
      <w:docPartBody>
        <w:p w:rsidR="009C70EA" w:rsidRDefault="009C70EA">
          <w:pPr>
            <w:pStyle w:val="7B436069325A4423ADB9C1CBF31D2F9F"/>
          </w:pPr>
          <w:r>
            <w:rPr>
              <w:rStyle w:val="PlaceholderText"/>
            </w:rPr>
            <w:t xml:space="preserve"> </w:t>
          </w:r>
        </w:p>
      </w:docPartBody>
    </w:docPart>
    <w:docPart>
      <w:docPartPr>
        <w:name w:val="E563B644619C478EB9D45F8772509879"/>
        <w:category>
          <w:name w:val="General"/>
          <w:gallery w:val="placeholder"/>
        </w:category>
        <w:types>
          <w:type w:val="bbPlcHdr"/>
        </w:types>
        <w:behaviors>
          <w:behavior w:val="content"/>
        </w:behaviors>
        <w:guid w:val="{55D1A11F-D972-4F5A-80B8-9DF6118B3C96}"/>
      </w:docPartPr>
      <w:docPartBody>
        <w:p w:rsidR="009C70EA" w:rsidRDefault="009C70EA">
          <w:pPr>
            <w:pStyle w:val="E563B644619C478EB9D45F8772509879"/>
          </w:pPr>
          <w:r>
            <w:rPr>
              <w:rStyle w:val="PlaceholderText"/>
            </w:rPr>
            <w:t xml:space="preserve"> </w:t>
          </w:r>
        </w:p>
      </w:docPartBody>
    </w:docPart>
    <w:docPart>
      <w:docPartPr>
        <w:name w:val="2E4C6C4BED0C4D089B94AD9647557232"/>
        <w:category>
          <w:name w:val="General"/>
          <w:gallery w:val="placeholder"/>
        </w:category>
        <w:types>
          <w:type w:val="bbPlcHdr"/>
        </w:types>
        <w:behaviors>
          <w:behavior w:val="content"/>
        </w:behaviors>
        <w:guid w:val="{2CA0F740-F738-4B23-B833-B29672A1953F}"/>
      </w:docPartPr>
      <w:docPartBody>
        <w:p w:rsidR="009C70EA" w:rsidRDefault="009C70EA">
          <w:pPr>
            <w:pStyle w:val="2E4C6C4BED0C4D089B94AD9647557232"/>
          </w:pPr>
          <w:r>
            <w:rPr>
              <w:rStyle w:val="PlaceholderText"/>
            </w:rPr>
            <w:t xml:space="preserve"> </w:t>
          </w:r>
        </w:p>
      </w:docPartBody>
    </w:docPart>
    <w:docPart>
      <w:docPartPr>
        <w:name w:val="9305ABB961DE4283978B966F21172E80"/>
        <w:category>
          <w:name w:val="General"/>
          <w:gallery w:val="placeholder"/>
        </w:category>
        <w:types>
          <w:type w:val="bbPlcHdr"/>
        </w:types>
        <w:behaviors>
          <w:behavior w:val="content"/>
        </w:behaviors>
        <w:guid w:val="{B581F7F3-0CB8-4D3B-8A4B-86D099F6EEDA}"/>
      </w:docPartPr>
      <w:docPartBody>
        <w:p w:rsidR="009C70EA" w:rsidRDefault="009C70EA">
          <w:pPr>
            <w:pStyle w:val="9305ABB961DE4283978B966F21172E80"/>
          </w:pPr>
          <w:r>
            <w:rPr>
              <w:rStyle w:val="PlaceholderText"/>
            </w:rPr>
            <w:t xml:space="preserve"> </w:t>
          </w:r>
        </w:p>
      </w:docPartBody>
    </w:docPart>
    <w:docPart>
      <w:docPartPr>
        <w:name w:val="4470986A000F45318BFD162C1CC17334"/>
        <w:category>
          <w:name w:val="General"/>
          <w:gallery w:val="placeholder"/>
        </w:category>
        <w:types>
          <w:type w:val="bbPlcHdr"/>
        </w:types>
        <w:behaviors>
          <w:behavior w:val="content"/>
        </w:behaviors>
        <w:guid w:val="{8EFDED01-75C8-466F-A331-80A413085DA7}"/>
      </w:docPartPr>
      <w:docPartBody>
        <w:p w:rsidR="009C70EA" w:rsidRDefault="009C70EA">
          <w:pPr>
            <w:pStyle w:val="4470986A000F45318BFD162C1CC17334"/>
          </w:pPr>
          <w:r>
            <w:rPr>
              <w:rStyle w:val="PlaceholderText"/>
            </w:rPr>
            <w:t xml:space="preserve"> </w:t>
          </w:r>
        </w:p>
      </w:docPartBody>
    </w:docPart>
    <w:docPart>
      <w:docPartPr>
        <w:name w:val="66F4C09E5AC74A6888E51CDA0390F0AB"/>
        <w:category>
          <w:name w:val="General"/>
          <w:gallery w:val="placeholder"/>
        </w:category>
        <w:types>
          <w:type w:val="bbPlcHdr"/>
        </w:types>
        <w:behaviors>
          <w:behavior w:val="content"/>
        </w:behaviors>
        <w:guid w:val="{34864FE5-D78D-43C5-8774-A4F139780D5E}"/>
      </w:docPartPr>
      <w:docPartBody>
        <w:p w:rsidR="009C70EA" w:rsidRDefault="009C70EA">
          <w:pPr>
            <w:pStyle w:val="66F4C09E5AC74A6888E51CDA0390F0AB"/>
          </w:pPr>
          <w:r>
            <w:rPr>
              <w:rStyle w:val="PlaceholderText"/>
            </w:rPr>
            <w:t xml:space="preserve"> </w:t>
          </w:r>
        </w:p>
      </w:docPartBody>
    </w:docPart>
    <w:docPart>
      <w:docPartPr>
        <w:name w:val="E1D6232E6098415E9298C7D2AF6E49A3"/>
        <w:category>
          <w:name w:val="General"/>
          <w:gallery w:val="placeholder"/>
        </w:category>
        <w:types>
          <w:type w:val="bbPlcHdr"/>
        </w:types>
        <w:behaviors>
          <w:behavior w:val="content"/>
        </w:behaviors>
        <w:guid w:val="{B9093338-3715-48CE-9496-AB8131625FE6}"/>
      </w:docPartPr>
      <w:docPartBody>
        <w:p w:rsidR="009C70EA" w:rsidRDefault="009C70EA">
          <w:pPr>
            <w:pStyle w:val="E1D6232E6098415E9298C7D2AF6E49A3"/>
          </w:pPr>
          <w:r>
            <w:rPr>
              <w:rStyle w:val="PlaceholderText"/>
            </w:rPr>
            <w:t xml:space="preserve"> </w:t>
          </w:r>
        </w:p>
      </w:docPartBody>
    </w:docPart>
    <w:docPart>
      <w:docPartPr>
        <w:name w:val="7CD164A368AA48DB8A0CA5961B0DDC1B"/>
        <w:category>
          <w:name w:val="General"/>
          <w:gallery w:val="placeholder"/>
        </w:category>
        <w:types>
          <w:type w:val="bbPlcHdr"/>
        </w:types>
        <w:behaviors>
          <w:behavior w:val="content"/>
        </w:behaviors>
        <w:guid w:val="{4900CC6E-56A7-4539-9BCA-6A76E1755B64}"/>
      </w:docPartPr>
      <w:docPartBody>
        <w:p w:rsidR="009C70EA" w:rsidRDefault="009C70EA">
          <w:pPr>
            <w:pStyle w:val="7CD164A368AA48DB8A0CA5961B0DDC1B"/>
          </w:pPr>
          <w:r>
            <w:rPr>
              <w:rStyle w:val="PlaceholderText"/>
            </w:rPr>
            <w:t xml:space="preserve"> </w:t>
          </w:r>
        </w:p>
      </w:docPartBody>
    </w:docPart>
    <w:docPart>
      <w:docPartPr>
        <w:name w:val="8D698C691CC94B12A2D29C06AA23AB1D"/>
        <w:category>
          <w:name w:val="General"/>
          <w:gallery w:val="placeholder"/>
        </w:category>
        <w:types>
          <w:type w:val="bbPlcHdr"/>
        </w:types>
        <w:behaviors>
          <w:behavior w:val="content"/>
        </w:behaviors>
        <w:guid w:val="{F49EE4FA-1FAA-4975-9642-4DEBCE9CE5AA}"/>
      </w:docPartPr>
      <w:docPartBody>
        <w:p w:rsidR="009C70EA" w:rsidRDefault="009C70EA">
          <w:pPr>
            <w:pStyle w:val="8D698C691CC94B12A2D29C06AA23AB1D"/>
          </w:pPr>
          <w:r>
            <w:rPr>
              <w:rStyle w:val="PlaceholderText"/>
            </w:rPr>
            <w:t xml:space="preserve"> </w:t>
          </w:r>
        </w:p>
      </w:docPartBody>
    </w:docPart>
    <w:docPart>
      <w:docPartPr>
        <w:name w:val="7BD2CD9458B1436EA6EEA1A90DA1EFAC"/>
        <w:category>
          <w:name w:val="General"/>
          <w:gallery w:val="placeholder"/>
        </w:category>
        <w:types>
          <w:type w:val="bbPlcHdr"/>
        </w:types>
        <w:behaviors>
          <w:behavior w:val="content"/>
        </w:behaviors>
        <w:guid w:val="{783DA25D-00BA-4861-A7A0-8B8906597021}"/>
      </w:docPartPr>
      <w:docPartBody>
        <w:p w:rsidR="009C70EA" w:rsidRDefault="009C70EA">
          <w:pPr>
            <w:pStyle w:val="7BD2CD9458B1436EA6EEA1A90DA1EFAC"/>
          </w:pPr>
          <w:r>
            <w:rPr>
              <w:rStyle w:val="PlaceholderText"/>
            </w:rPr>
            <w:t xml:space="preserve"> </w:t>
          </w:r>
        </w:p>
      </w:docPartBody>
    </w:docPart>
    <w:docPart>
      <w:docPartPr>
        <w:name w:val="8F0DC013EB7B4BD1ADAAE111FB4644E9"/>
        <w:category>
          <w:name w:val="General"/>
          <w:gallery w:val="placeholder"/>
        </w:category>
        <w:types>
          <w:type w:val="bbPlcHdr"/>
        </w:types>
        <w:behaviors>
          <w:behavior w:val="content"/>
        </w:behaviors>
        <w:guid w:val="{BF6A7472-A6AB-4A43-954F-E5FCB7268723}"/>
      </w:docPartPr>
      <w:docPartBody>
        <w:p w:rsidR="009C70EA" w:rsidRDefault="009C70EA">
          <w:pPr>
            <w:pStyle w:val="8F0DC013EB7B4BD1ADAAE111FB4644E9"/>
          </w:pPr>
          <w:r>
            <w:rPr>
              <w:rStyle w:val="PlaceholderText"/>
            </w:rPr>
            <w:t xml:space="preserve"> </w:t>
          </w:r>
        </w:p>
      </w:docPartBody>
    </w:docPart>
    <w:docPart>
      <w:docPartPr>
        <w:name w:val="3A92808A338E4481A6162E76DA6CDB30"/>
        <w:category>
          <w:name w:val="General"/>
          <w:gallery w:val="placeholder"/>
        </w:category>
        <w:types>
          <w:type w:val="bbPlcHdr"/>
        </w:types>
        <w:behaviors>
          <w:behavior w:val="content"/>
        </w:behaviors>
        <w:guid w:val="{7971A4F8-5571-48EB-9D23-703C43C59CF9}"/>
      </w:docPartPr>
      <w:docPartBody>
        <w:p w:rsidR="009C70EA" w:rsidRDefault="009C70EA">
          <w:pPr>
            <w:pStyle w:val="3A92808A338E4481A6162E76DA6CDB30"/>
          </w:pPr>
          <w:r>
            <w:rPr>
              <w:rStyle w:val="PlaceholderText"/>
            </w:rPr>
            <w:t xml:space="preserve"> </w:t>
          </w:r>
        </w:p>
      </w:docPartBody>
    </w:docPart>
    <w:docPart>
      <w:docPartPr>
        <w:name w:val="2CCC4303E43F461288489C3B72FCB718"/>
        <w:category>
          <w:name w:val="General"/>
          <w:gallery w:val="placeholder"/>
        </w:category>
        <w:types>
          <w:type w:val="bbPlcHdr"/>
        </w:types>
        <w:behaviors>
          <w:behavior w:val="content"/>
        </w:behaviors>
        <w:guid w:val="{F2786E2B-BE6E-44C0-8878-C19BEF6A3F2F}"/>
      </w:docPartPr>
      <w:docPartBody>
        <w:p w:rsidR="009C70EA" w:rsidRDefault="009C70EA">
          <w:pPr>
            <w:pStyle w:val="2CCC4303E43F461288489C3B72FCB718"/>
          </w:pPr>
          <w:r>
            <w:rPr>
              <w:rStyle w:val="PlaceholderText"/>
            </w:rPr>
            <w:t xml:space="preserve"> </w:t>
          </w:r>
        </w:p>
      </w:docPartBody>
    </w:docPart>
    <w:docPart>
      <w:docPartPr>
        <w:name w:val="DC442362DFB84F23AA0A31142AB75EB9"/>
        <w:category>
          <w:name w:val="General"/>
          <w:gallery w:val="placeholder"/>
        </w:category>
        <w:types>
          <w:type w:val="bbPlcHdr"/>
        </w:types>
        <w:behaviors>
          <w:behavior w:val="content"/>
        </w:behaviors>
        <w:guid w:val="{9F6153FF-83A3-47DD-825E-E2AAF9E6F1E4}"/>
      </w:docPartPr>
      <w:docPartBody>
        <w:p w:rsidR="009C70EA" w:rsidRDefault="009C70EA">
          <w:pPr>
            <w:pStyle w:val="DC442362DFB84F23AA0A31142AB75EB9"/>
          </w:pPr>
          <w:r>
            <w:rPr>
              <w:rStyle w:val="PlaceholderText"/>
            </w:rPr>
            <w:t xml:space="preserve"> </w:t>
          </w:r>
        </w:p>
      </w:docPartBody>
    </w:docPart>
    <w:docPart>
      <w:docPartPr>
        <w:name w:val="E59C016DC74A4FDB949F57AEE0E3F863"/>
        <w:category>
          <w:name w:val="General"/>
          <w:gallery w:val="placeholder"/>
        </w:category>
        <w:types>
          <w:type w:val="bbPlcHdr"/>
        </w:types>
        <w:behaviors>
          <w:behavior w:val="content"/>
        </w:behaviors>
        <w:guid w:val="{F466AE39-8A23-46CC-8C10-19D538225815}"/>
      </w:docPartPr>
      <w:docPartBody>
        <w:p w:rsidR="009C70EA" w:rsidRDefault="009C70EA">
          <w:pPr>
            <w:pStyle w:val="E59C016DC74A4FDB949F57AEE0E3F863"/>
          </w:pPr>
          <w:r>
            <w:rPr>
              <w:rStyle w:val="PlaceholderText"/>
            </w:rPr>
            <w:t xml:space="preserve"> </w:t>
          </w:r>
        </w:p>
      </w:docPartBody>
    </w:docPart>
    <w:docPart>
      <w:docPartPr>
        <w:name w:val="543E42649E9D4087860B0B65BCBC3A89"/>
        <w:category>
          <w:name w:val="General"/>
          <w:gallery w:val="placeholder"/>
        </w:category>
        <w:types>
          <w:type w:val="bbPlcHdr"/>
        </w:types>
        <w:behaviors>
          <w:behavior w:val="content"/>
        </w:behaviors>
        <w:guid w:val="{3A6A4156-AF49-4873-A69D-A371570C37DE}"/>
      </w:docPartPr>
      <w:docPartBody>
        <w:p w:rsidR="009C70EA" w:rsidRDefault="009C70EA">
          <w:pPr>
            <w:pStyle w:val="543E42649E9D4087860B0B65BCBC3A89"/>
          </w:pPr>
          <w:r>
            <w:rPr>
              <w:rStyle w:val="PlaceholderText"/>
            </w:rPr>
            <w:t xml:space="preserve"> </w:t>
          </w:r>
        </w:p>
      </w:docPartBody>
    </w:docPart>
    <w:docPart>
      <w:docPartPr>
        <w:name w:val="A05291D4A6D74F0082DBC38791498184"/>
        <w:category>
          <w:name w:val="General"/>
          <w:gallery w:val="placeholder"/>
        </w:category>
        <w:types>
          <w:type w:val="bbPlcHdr"/>
        </w:types>
        <w:behaviors>
          <w:behavior w:val="content"/>
        </w:behaviors>
        <w:guid w:val="{AD1BED0D-CDDD-47B6-BFF7-A265D7E7794F}"/>
      </w:docPartPr>
      <w:docPartBody>
        <w:p w:rsidR="009C70EA" w:rsidRDefault="009C70EA">
          <w:pPr>
            <w:pStyle w:val="A05291D4A6D74F0082DBC38791498184"/>
          </w:pPr>
          <w:r>
            <w:rPr>
              <w:rStyle w:val="PlaceholderText"/>
            </w:rPr>
            <w:t xml:space="preserve"> </w:t>
          </w:r>
        </w:p>
      </w:docPartBody>
    </w:docPart>
    <w:docPart>
      <w:docPartPr>
        <w:name w:val="FD225AFB330A4867A7946E59AA36733F"/>
        <w:category>
          <w:name w:val="General"/>
          <w:gallery w:val="placeholder"/>
        </w:category>
        <w:types>
          <w:type w:val="bbPlcHdr"/>
        </w:types>
        <w:behaviors>
          <w:behavior w:val="content"/>
        </w:behaviors>
        <w:guid w:val="{AEAEC00D-3334-4A85-B9D8-F93ADADDE609}"/>
      </w:docPartPr>
      <w:docPartBody>
        <w:p w:rsidR="009C70EA" w:rsidRDefault="009C70EA">
          <w:pPr>
            <w:pStyle w:val="FD225AFB330A4867A7946E59AA36733F"/>
          </w:pPr>
          <w:r>
            <w:rPr>
              <w:rStyle w:val="PlaceholderText"/>
            </w:rPr>
            <w:t xml:space="preserve"> </w:t>
          </w:r>
        </w:p>
      </w:docPartBody>
    </w:docPart>
    <w:docPart>
      <w:docPartPr>
        <w:name w:val="A8E8989987F449CA9EB2608B4ED26026"/>
        <w:category>
          <w:name w:val="General"/>
          <w:gallery w:val="placeholder"/>
        </w:category>
        <w:types>
          <w:type w:val="bbPlcHdr"/>
        </w:types>
        <w:behaviors>
          <w:behavior w:val="content"/>
        </w:behaviors>
        <w:guid w:val="{0468D3C2-A2AF-4786-ADF3-533CEA4D0D62}"/>
      </w:docPartPr>
      <w:docPartBody>
        <w:p w:rsidR="009C70EA" w:rsidRDefault="009C70EA">
          <w:pPr>
            <w:pStyle w:val="A8E8989987F449CA9EB2608B4ED26026"/>
          </w:pPr>
          <w:r>
            <w:rPr>
              <w:rStyle w:val="PlaceholderText"/>
            </w:rPr>
            <w:t xml:space="preserve"> </w:t>
          </w:r>
        </w:p>
      </w:docPartBody>
    </w:docPart>
    <w:docPart>
      <w:docPartPr>
        <w:name w:val="7021FF908803488BAD2D42E9DC369D23"/>
        <w:category>
          <w:name w:val="General"/>
          <w:gallery w:val="placeholder"/>
        </w:category>
        <w:types>
          <w:type w:val="bbPlcHdr"/>
        </w:types>
        <w:behaviors>
          <w:behavior w:val="content"/>
        </w:behaviors>
        <w:guid w:val="{46BADC06-58F2-4A8E-A545-D3730C7FFCF6}"/>
      </w:docPartPr>
      <w:docPartBody>
        <w:p w:rsidR="009C70EA" w:rsidRDefault="009C70EA">
          <w:pPr>
            <w:pStyle w:val="7021FF908803488BAD2D42E9DC369D23"/>
          </w:pPr>
          <w:r>
            <w:rPr>
              <w:rStyle w:val="PlaceholderText"/>
            </w:rPr>
            <w:t xml:space="preserve"> </w:t>
          </w:r>
        </w:p>
      </w:docPartBody>
    </w:docPart>
    <w:docPart>
      <w:docPartPr>
        <w:name w:val="4B863D1D0E354EFD97B204653F37AEA3"/>
        <w:category>
          <w:name w:val="General"/>
          <w:gallery w:val="placeholder"/>
        </w:category>
        <w:types>
          <w:type w:val="bbPlcHdr"/>
        </w:types>
        <w:behaviors>
          <w:behavior w:val="content"/>
        </w:behaviors>
        <w:guid w:val="{E95FA1E1-F5F5-43A9-BA7F-C79744547AED}"/>
      </w:docPartPr>
      <w:docPartBody>
        <w:p w:rsidR="009C70EA" w:rsidRDefault="009C70EA">
          <w:pPr>
            <w:pStyle w:val="4B863D1D0E354EFD97B204653F37AEA3"/>
          </w:pPr>
          <w:r>
            <w:rPr>
              <w:rStyle w:val="PlaceholderText"/>
            </w:rPr>
            <w:t xml:space="preserve"> </w:t>
          </w:r>
        </w:p>
      </w:docPartBody>
    </w:docPart>
    <w:docPart>
      <w:docPartPr>
        <w:name w:val="04138A7F04D54D84B2B991E957B261B1"/>
        <w:category>
          <w:name w:val="General"/>
          <w:gallery w:val="placeholder"/>
        </w:category>
        <w:types>
          <w:type w:val="bbPlcHdr"/>
        </w:types>
        <w:behaviors>
          <w:behavior w:val="content"/>
        </w:behaviors>
        <w:guid w:val="{B57B5C44-AC49-450A-8DF6-9BD88D419F7F}"/>
      </w:docPartPr>
      <w:docPartBody>
        <w:p w:rsidR="009C70EA" w:rsidRDefault="009C70EA">
          <w:pPr>
            <w:pStyle w:val="04138A7F04D54D84B2B991E957B261B1"/>
          </w:pPr>
          <w:r>
            <w:rPr>
              <w:rStyle w:val="PlaceholderText"/>
            </w:rPr>
            <w:t xml:space="preserve"> </w:t>
          </w:r>
        </w:p>
      </w:docPartBody>
    </w:docPart>
    <w:docPart>
      <w:docPartPr>
        <w:name w:val="81F55B30643B4CB59E2BE400DFF2378A"/>
        <w:category>
          <w:name w:val="General"/>
          <w:gallery w:val="placeholder"/>
        </w:category>
        <w:types>
          <w:type w:val="bbPlcHdr"/>
        </w:types>
        <w:behaviors>
          <w:behavior w:val="content"/>
        </w:behaviors>
        <w:guid w:val="{302CB0D2-8A8E-4B2B-9476-FD09F53566B3}"/>
      </w:docPartPr>
      <w:docPartBody>
        <w:p w:rsidR="009C70EA" w:rsidRDefault="009C70EA">
          <w:pPr>
            <w:pStyle w:val="81F55B30643B4CB59E2BE400DFF2378A"/>
          </w:pPr>
          <w:r>
            <w:rPr>
              <w:rStyle w:val="PlaceholderText"/>
            </w:rPr>
            <w:t xml:space="preserve"> </w:t>
          </w:r>
        </w:p>
      </w:docPartBody>
    </w:docPart>
    <w:docPart>
      <w:docPartPr>
        <w:name w:val="76BB1CA8B6854E909AEE6840239F11F0"/>
        <w:category>
          <w:name w:val="General"/>
          <w:gallery w:val="placeholder"/>
        </w:category>
        <w:types>
          <w:type w:val="bbPlcHdr"/>
        </w:types>
        <w:behaviors>
          <w:behavior w:val="content"/>
        </w:behaviors>
        <w:guid w:val="{4D8A396E-3F56-4A0A-8985-0DDD86365CF6}"/>
      </w:docPartPr>
      <w:docPartBody>
        <w:p w:rsidR="009C70EA" w:rsidRDefault="009C70EA">
          <w:pPr>
            <w:pStyle w:val="76BB1CA8B6854E909AEE6840239F11F0"/>
          </w:pPr>
          <w:r>
            <w:rPr>
              <w:rStyle w:val="PlaceholderText"/>
            </w:rPr>
            <w:t xml:space="preserve"> </w:t>
          </w:r>
        </w:p>
      </w:docPartBody>
    </w:docPart>
    <w:docPart>
      <w:docPartPr>
        <w:name w:val="6BA13587CAE04BACAE3E1B57D61C80B3"/>
        <w:category>
          <w:name w:val="General"/>
          <w:gallery w:val="placeholder"/>
        </w:category>
        <w:types>
          <w:type w:val="bbPlcHdr"/>
        </w:types>
        <w:behaviors>
          <w:behavior w:val="content"/>
        </w:behaviors>
        <w:guid w:val="{CD22AC54-B5AC-4422-9C6E-0A0780114108}"/>
      </w:docPartPr>
      <w:docPartBody>
        <w:p w:rsidR="009C70EA" w:rsidRDefault="009C70EA">
          <w:pPr>
            <w:pStyle w:val="6BA13587CAE04BACAE3E1B57D61C80B3"/>
          </w:pPr>
          <w:r>
            <w:rPr>
              <w:rStyle w:val="PlaceholderText"/>
            </w:rPr>
            <w:t xml:space="preserve"> </w:t>
          </w:r>
        </w:p>
      </w:docPartBody>
    </w:docPart>
    <w:docPart>
      <w:docPartPr>
        <w:name w:val="E2AC229251D04A3DA60A6CFFFEE325DF"/>
        <w:category>
          <w:name w:val="General"/>
          <w:gallery w:val="placeholder"/>
        </w:category>
        <w:types>
          <w:type w:val="bbPlcHdr"/>
        </w:types>
        <w:behaviors>
          <w:behavior w:val="content"/>
        </w:behaviors>
        <w:guid w:val="{E62C8967-897B-496E-B9A4-AEAFFDB16011}"/>
      </w:docPartPr>
      <w:docPartBody>
        <w:p w:rsidR="009C70EA" w:rsidRDefault="009C70EA">
          <w:pPr>
            <w:pStyle w:val="E2AC229251D04A3DA60A6CFFFEE325DF"/>
          </w:pPr>
          <w:r>
            <w:rPr>
              <w:rStyle w:val="PlaceholderText"/>
            </w:rPr>
            <w:t xml:space="preserve"> </w:t>
          </w:r>
        </w:p>
      </w:docPartBody>
    </w:docPart>
    <w:docPart>
      <w:docPartPr>
        <w:name w:val="32C2E780C0F2446CB468FD6C932CBFCF"/>
        <w:category>
          <w:name w:val="General"/>
          <w:gallery w:val="placeholder"/>
        </w:category>
        <w:types>
          <w:type w:val="bbPlcHdr"/>
        </w:types>
        <w:behaviors>
          <w:behavior w:val="content"/>
        </w:behaviors>
        <w:guid w:val="{D99DFB5F-8E77-460A-B0DA-CCC3E1E64CF1}"/>
      </w:docPartPr>
      <w:docPartBody>
        <w:p w:rsidR="009C70EA" w:rsidRDefault="009C70EA">
          <w:pPr>
            <w:pStyle w:val="32C2E780C0F2446CB468FD6C932CBFCF"/>
          </w:pPr>
          <w:r>
            <w:rPr>
              <w:rStyle w:val="PlaceholderText"/>
            </w:rPr>
            <w:t xml:space="preserve"> </w:t>
          </w:r>
        </w:p>
      </w:docPartBody>
    </w:docPart>
    <w:docPart>
      <w:docPartPr>
        <w:name w:val="9E6267627DA44454989EA1FA38510CF1"/>
        <w:category>
          <w:name w:val="General"/>
          <w:gallery w:val="placeholder"/>
        </w:category>
        <w:types>
          <w:type w:val="bbPlcHdr"/>
        </w:types>
        <w:behaviors>
          <w:behavior w:val="content"/>
        </w:behaviors>
        <w:guid w:val="{65D74961-D20C-4150-9EEA-943D5434BCD3}"/>
      </w:docPartPr>
      <w:docPartBody>
        <w:p w:rsidR="009C70EA" w:rsidRDefault="009C70EA">
          <w:pPr>
            <w:pStyle w:val="9E6267627DA44454989EA1FA38510CF1"/>
          </w:pPr>
          <w:r>
            <w:rPr>
              <w:rStyle w:val="PlaceholderText"/>
            </w:rPr>
            <w:t xml:space="preserve"> </w:t>
          </w:r>
        </w:p>
      </w:docPartBody>
    </w:docPart>
    <w:docPart>
      <w:docPartPr>
        <w:name w:val="62FC64840EFA4BB0A70D086F15C77AEB"/>
        <w:category>
          <w:name w:val="General"/>
          <w:gallery w:val="placeholder"/>
        </w:category>
        <w:types>
          <w:type w:val="bbPlcHdr"/>
        </w:types>
        <w:behaviors>
          <w:behavior w:val="content"/>
        </w:behaviors>
        <w:guid w:val="{60D2A911-1232-44BC-8ECD-5143840137C7}"/>
      </w:docPartPr>
      <w:docPartBody>
        <w:p w:rsidR="009C70EA" w:rsidRDefault="009C70EA">
          <w:pPr>
            <w:pStyle w:val="62FC64840EFA4BB0A70D086F15C77AEB"/>
          </w:pPr>
          <w:r>
            <w:rPr>
              <w:rStyle w:val="PlaceholderText"/>
            </w:rPr>
            <w:t xml:space="preserve"> </w:t>
          </w:r>
        </w:p>
      </w:docPartBody>
    </w:docPart>
    <w:docPart>
      <w:docPartPr>
        <w:name w:val="C6102DF5AA314A6E9BF095A06C0F3B12"/>
        <w:category>
          <w:name w:val="General"/>
          <w:gallery w:val="placeholder"/>
        </w:category>
        <w:types>
          <w:type w:val="bbPlcHdr"/>
        </w:types>
        <w:behaviors>
          <w:behavior w:val="content"/>
        </w:behaviors>
        <w:guid w:val="{B301A153-2B67-44E2-8528-79B48AEC7020}"/>
      </w:docPartPr>
      <w:docPartBody>
        <w:p w:rsidR="009C70EA" w:rsidRDefault="009C70EA">
          <w:pPr>
            <w:pStyle w:val="C6102DF5AA314A6E9BF095A06C0F3B12"/>
          </w:pPr>
          <w:r>
            <w:rPr>
              <w:rStyle w:val="PlaceholderText"/>
            </w:rPr>
            <w:t xml:space="preserve"> </w:t>
          </w:r>
        </w:p>
      </w:docPartBody>
    </w:docPart>
    <w:docPart>
      <w:docPartPr>
        <w:name w:val="C91C54E1967943BC8CDD1F65FB92BCF1"/>
        <w:category>
          <w:name w:val="General"/>
          <w:gallery w:val="placeholder"/>
        </w:category>
        <w:types>
          <w:type w:val="bbPlcHdr"/>
        </w:types>
        <w:behaviors>
          <w:behavior w:val="content"/>
        </w:behaviors>
        <w:guid w:val="{4295B8AC-3522-402C-8169-44453176C21F}"/>
      </w:docPartPr>
      <w:docPartBody>
        <w:p w:rsidR="009C70EA" w:rsidRDefault="009C70EA">
          <w:pPr>
            <w:pStyle w:val="C91C54E1967943BC8CDD1F65FB92BCF1"/>
          </w:pPr>
          <w:r>
            <w:rPr>
              <w:rStyle w:val="PlaceholderText"/>
            </w:rPr>
            <w:t xml:space="preserve"> </w:t>
          </w:r>
        </w:p>
      </w:docPartBody>
    </w:docPart>
    <w:docPart>
      <w:docPartPr>
        <w:name w:val="2C56AC0058B14C5B9F5719E9F0B0E5B8"/>
        <w:category>
          <w:name w:val="General"/>
          <w:gallery w:val="placeholder"/>
        </w:category>
        <w:types>
          <w:type w:val="bbPlcHdr"/>
        </w:types>
        <w:behaviors>
          <w:behavior w:val="content"/>
        </w:behaviors>
        <w:guid w:val="{D832796D-47DD-41FA-886C-2DA52E5396C7}"/>
      </w:docPartPr>
      <w:docPartBody>
        <w:p w:rsidR="009C70EA" w:rsidRDefault="009C70EA">
          <w:pPr>
            <w:pStyle w:val="2C56AC0058B14C5B9F5719E9F0B0E5B8"/>
          </w:pPr>
          <w:r>
            <w:rPr>
              <w:rStyle w:val="PlaceholderText"/>
            </w:rPr>
            <w:t xml:space="preserve"> </w:t>
          </w:r>
        </w:p>
      </w:docPartBody>
    </w:docPart>
    <w:docPart>
      <w:docPartPr>
        <w:name w:val="7398AC24B4B7438CA8535825D332A772"/>
        <w:category>
          <w:name w:val="General"/>
          <w:gallery w:val="placeholder"/>
        </w:category>
        <w:types>
          <w:type w:val="bbPlcHdr"/>
        </w:types>
        <w:behaviors>
          <w:behavior w:val="content"/>
        </w:behaviors>
        <w:guid w:val="{50D0B5E9-7565-4579-A3EA-BF5EF69D439C}"/>
      </w:docPartPr>
      <w:docPartBody>
        <w:p w:rsidR="009C70EA" w:rsidRDefault="009C70EA">
          <w:pPr>
            <w:pStyle w:val="7398AC24B4B7438CA8535825D332A772"/>
          </w:pPr>
          <w:r>
            <w:rPr>
              <w:rStyle w:val="PlaceholderText"/>
            </w:rPr>
            <w:t xml:space="preserve"> </w:t>
          </w:r>
        </w:p>
      </w:docPartBody>
    </w:docPart>
    <w:docPart>
      <w:docPartPr>
        <w:name w:val="C764C62CFCD74EAE84726F2D68B23F6F"/>
        <w:category>
          <w:name w:val="General"/>
          <w:gallery w:val="placeholder"/>
        </w:category>
        <w:types>
          <w:type w:val="bbPlcHdr"/>
        </w:types>
        <w:behaviors>
          <w:behavior w:val="content"/>
        </w:behaviors>
        <w:guid w:val="{ECE04834-7EE7-42F8-8B97-AEDA3700D003}"/>
      </w:docPartPr>
      <w:docPartBody>
        <w:p w:rsidR="009C70EA" w:rsidRDefault="009C70EA">
          <w:pPr>
            <w:pStyle w:val="C764C62CFCD74EAE84726F2D68B23F6F"/>
          </w:pPr>
          <w:r>
            <w:rPr>
              <w:rStyle w:val="PlaceholderText"/>
            </w:rPr>
            <w:t xml:space="preserve"> </w:t>
          </w:r>
        </w:p>
      </w:docPartBody>
    </w:docPart>
    <w:docPart>
      <w:docPartPr>
        <w:name w:val="851D6C69691447D7B89054D7297E3E1D"/>
        <w:category>
          <w:name w:val="General"/>
          <w:gallery w:val="placeholder"/>
        </w:category>
        <w:types>
          <w:type w:val="bbPlcHdr"/>
        </w:types>
        <w:behaviors>
          <w:behavior w:val="content"/>
        </w:behaviors>
        <w:guid w:val="{161321DD-718D-428C-980C-41FD8662D8C3}"/>
      </w:docPartPr>
      <w:docPartBody>
        <w:p w:rsidR="009C70EA" w:rsidRDefault="009C70EA">
          <w:pPr>
            <w:pStyle w:val="851D6C69691447D7B89054D7297E3E1D"/>
          </w:pPr>
          <w:r>
            <w:rPr>
              <w:rStyle w:val="PlaceholderText"/>
            </w:rPr>
            <w:t xml:space="preserve"> </w:t>
          </w:r>
        </w:p>
      </w:docPartBody>
    </w:docPart>
    <w:docPart>
      <w:docPartPr>
        <w:name w:val="76C35954945840C589A2E058BCA242EC"/>
        <w:category>
          <w:name w:val="General"/>
          <w:gallery w:val="placeholder"/>
        </w:category>
        <w:types>
          <w:type w:val="bbPlcHdr"/>
        </w:types>
        <w:behaviors>
          <w:behavior w:val="content"/>
        </w:behaviors>
        <w:guid w:val="{2C38608B-6EC7-4B09-85D9-2072B2ABE1E0}"/>
      </w:docPartPr>
      <w:docPartBody>
        <w:p w:rsidR="009C70EA" w:rsidRDefault="009C70EA">
          <w:pPr>
            <w:pStyle w:val="76C35954945840C589A2E058BCA242EC"/>
          </w:pPr>
          <w:r>
            <w:rPr>
              <w:rStyle w:val="PlaceholderText"/>
            </w:rPr>
            <w:t xml:space="preserve"> </w:t>
          </w:r>
        </w:p>
      </w:docPartBody>
    </w:docPart>
    <w:docPart>
      <w:docPartPr>
        <w:name w:val="A9C90A4D6E29413BB9F019666A4507C1"/>
        <w:category>
          <w:name w:val="General"/>
          <w:gallery w:val="placeholder"/>
        </w:category>
        <w:types>
          <w:type w:val="bbPlcHdr"/>
        </w:types>
        <w:behaviors>
          <w:behavior w:val="content"/>
        </w:behaviors>
        <w:guid w:val="{95C630F3-636E-4DCA-B138-4126A15B1A31}"/>
      </w:docPartPr>
      <w:docPartBody>
        <w:p w:rsidR="009C70EA" w:rsidRDefault="009C70EA">
          <w:pPr>
            <w:pStyle w:val="A9C90A4D6E29413BB9F019666A4507C1"/>
          </w:pPr>
          <w:r>
            <w:rPr>
              <w:rStyle w:val="PlaceholderText"/>
            </w:rPr>
            <w:t xml:space="preserve"> </w:t>
          </w:r>
        </w:p>
      </w:docPartBody>
    </w:docPart>
    <w:docPart>
      <w:docPartPr>
        <w:name w:val="3E8D512DA3AD46158BAAD876F9A43CDA"/>
        <w:category>
          <w:name w:val="General"/>
          <w:gallery w:val="placeholder"/>
        </w:category>
        <w:types>
          <w:type w:val="bbPlcHdr"/>
        </w:types>
        <w:behaviors>
          <w:behavior w:val="content"/>
        </w:behaviors>
        <w:guid w:val="{DDA75558-1025-49AF-AB6B-D3AEB070CFF2}"/>
      </w:docPartPr>
      <w:docPartBody>
        <w:p w:rsidR="009C70EA" w:rsidRDefault="009C70EA">
          <w:pPr>
            <w:pStyle w:val="3E8D512DA3AD46158BAAD876F9A43CDA"/>
          </w:pPr>
          <w:r>
            <w:rPr>
              <w:rStyle w:val="PlaceholderText"/>
            </w:rPr>
            <w:t xml:space="preserve"> </w:t>
          </w:r>
        </w:p>
      </w:docPartBody>
    </w:docPart>
    <w:docPart>
      <w:docPartPr>
        <w:name w:val="CCB72C8D00C04D678E1CAF69B3B0060A"/>
        <w:category>
          <w:name w:val="General"/>
          <w:gallery w:val="placeholder"/>
        </w:category>
        <w:types>
          <w:type w:val="bbPlcHdr"/>
        </w:types>
        <w:behaviors>
          <w:behavior w:val="content"/>
        </w:behaviors>
        <w:guid w:val="{73FFD4AE-7609-4B96-917A-1948E32F24AD}"/>
      </w:docPartPr>
      <w:docPartBody>
        <w:p w:rsidR="009C70EA" w:rsidRDefault="009C70EA">
          <w:pPr>
            <w:pStyle w:val="CCB72C8D00C04D678E1CAF69B3B0060A"/>
          </w:pPr>
          <w:r>
            <w:rPr>
              <w:rStyle w:val="PlaceholderText"/>
            </w:rPr>
            <w:t xml:space="preserve"> </w:t>
          </w:r>
        </w:p>
      </w:docPartBody>
    </w:docPart>
    <w:docPart>
      <w:docPartPr>
        <w:name w:val="D650D102DAC047988088399FB434D5D8"/>
        <w:category>
          <w:name w:val="General"/>
          <w:gallery w:val="placeholder"/>
        </w:category>
        <w:types>
          <w:type w:val="bbPlcHdr"/>
        </w:types>
        <w:behaviors>
          <w:behavior w:val="content"/>
        </w:behaviors>
        <w:guid w:val="{5131FFD4-AB21-4509-BDFB-FAA33939A2C8}"/>
      </w:docPartPr>
      <w:docPartBody>
        <w:p w:rsidR="009C70EA" w:rsidRDefault="009C70EA">
          <w:pPr>
            <w:pStyle w:val="D650D102DAC047988088399FB434D5D8"/>
          </w:pPr>
          <w:r>
            <w:rPr>
              <w:rStyle w:val="PlaceholderText"/>
            </w:rPr>
            <w:t xml:space="preserve"> </w:t>
          </w:r>
        </w:p>
      </w:docPartBody>
    </w:docPart>
    <w:docPart>
      <w:docPartPr>
        <w:name w:val="2FDC683519E542CC84EAC82B250603B1"/>
        <w:category>
          <w:name w:val="General"/>
          <w:gallery w:val="placeholder"/>
        </w:category>
        <w:types>
          <w:type w:val="bbPlcHdr"/>
        </w:types>
        <w:behaviors>
          <w:behavior w:val="content"/>
        </w:behaviors>
        <w:guid w:val="{FB7513E8-D255-43DA-BB70-5DD5EF1B3426}"/>
      </w:docPartPr>
      <w:docPartBody>
        <w:p w:rsidR="009C70EA" w:rsidRDefault="009C70EA">
          <w:pPr>
            <w:pStyle w:val="2FDC683519E542CC84EAC82B250603B1"/>
          </w:pPr>
          <w:r>
            <w:rPr>
              <w:rStyle w:val="PlaceholderText"/>
            </w:rPr>
            <w:t xml:space="preserve"> </w:t>
          </w:r>
        </w:p>
      </w:docPartBody>
    </w:docPart>
    <w:docPart>
      <w:docPartPr>
        <w:name w:val="DCC555C4293348C0BB22841A8852B70F"/>
        <w:category>
          <w:name w:val="General"/>
          <w:gallery w:val="placeholder"/>
        </w:category>
        <w:types>
          <w:type w:val="bbPlcHdr"/>
        </w:types>
        <w:behaviors>
          <w:behavior w:val="content"/>
        </w:behaviors>
        <w:guid w:val="{D2FB42E1-01C6-49F7-9C42-5D6899811A6D}"/>
      </w:docPartPr>
      <w:docPartBody>
        <w:p w:rsidR="009C70EA" w:rsidRDefault="009C70EA">
          <w:pPr>
            <w:pStyle w:val="DCC555C4293348C0BB22841A8852B70F"/>
          </w:pPr>
          <w:r>
            <w:rPr>
              <w:rStyle w:val="PlaceholderText"/>
            </w:rPr>
            <w:t xml:space="preserve"> </w:t>
          </w:r>
        </w:p>
      </w:docPartBody>
    </w:docPart>
    <w:docPart>
      <w:docPartPr>
        <w:name w:val="9E1EF94CEFEA43F696CA9600198F8BB3"/>
        <w:category>
          <w:name w:val="General"/>
          <w:gallery w:val="placeholder"/>
        </w:category>
        <w:types>
          <w:type w:val="bbPlcHdr"/>
        </w:types>
        <w:behaviors>
          <w:behavior w:val="content"/>
        </w:behaviors>
        <w:guid w:val="{6788649F-E3FC-4212-95CF-6B26C2FF5737}"/>
      </w:docPartPr>
      <w:docPartBody>
        <w:p w:rsidR="009C70EA" w:rsidRDefault="009C70EA">
          <w:pPr>
            <w:pStyle w:val="9E1EF94CEFEA43F696CA9600198F8BB3"/>
          </w:pPr>
          <w:r>
            <w:rPr>
              <w:rStyle w:val="PlaceholderText"/>
            </w:rPr>
            <w:t xml:space="preserve"> </w:t>
          </w:r>
        </w:p>
      </w:docPartBody>
    </w:docPart>
    <w:docPart>
      <w:docPartPr>
        <w:name w:val="B29A957DE3E44FBD96EA96723A415139"/>
        <w:category>
          <w:name w:val="General"/>
          <w:gallery w:val="placeholder"/>
        </w:category>
        <w:types>
          <w:type w:val="bbPlcHdr"/>
        </w:types>
        <w:behaviors>
          <w:behavior w:val="content"/>
        </w:behaviors>
        <w:guid w:val="{2605A331-8430-4524-8322-76ABB47245E4}"/>
      </w:docPartPr>
      <w:docPartBody>
        <w:p w:rsidR="009C70EA" w:rsidRDefault="009C70EA">
          <w:pPr>
            <w:pStyle w:val="B29A957DE3E44FBD96EA96723A415139"/>
          </w:pPr>
          <w:r>
            <w:rPr>
              <w:rStyle w:val="PlaceholderText"/>
            </w:rPr>
            <w:t xml:space="preserve"> </w:t>
          </w:r>
        </w:p>
      </w:docPartBody>
    </w:docPart>
    <w:docPart>
      <w:docPartPr>
        <w:name w:val="3849976D0CD549E7AEDF20473560D176"/>
        <w:category>
          <w:name w:val="General"/>
          <w:gallery w:val="placeholder"/>
        </w:category>
        <w:types>
          <w:type w:val="bbPlcHdr"/>
        </w:types>
        <w:behaviors>
          <w:behavior w:val="content"/>
        </w:behaviors>
        <w:guid w:val="{C2E05E50-094A-498C-BD2F-0D9301D24457}"/>
      </w:docPartPr>
      <w:docPartBody>
        <w:p w:rsidR="009C70EA" w:rsidRDefault="009C70EA">
          <w:pPr>
            <w:pStyle w:val="3849976D0CD549E7AEDF20473560D176"/>
          </w:pPr>
          <w:r>
            <w:rPr>
              <w:rStyle w:val="PlaceholderText"/>
            </w:rPr>
            <w:t xml:space="preserve"> </w:t>
          </w:r>
        </w:p>
      </w:docPartBody>
    </w:docPart>
    <w:docPart>
      <w:docPartPr>
        <w:name w:val="2475F80A5F0E4FEEB4DB039735B29C9F"/>
        <w:category>
          <w:name w:val="General"/>
          <w:gallery w:val="placeholder"/>
        </w:category>
        <w:types>
          <w:type w:val="bbPlcHdr"/>
        </w:types>
        <w:behaviors>
          <w:behavior w:val="content"/>
        </w:behaviors>
        <w:guid w:val="{B2F88738-1B8B-4F49-92F6-D63FB5ECFE69}"/>
      </w:docPartPr>
      <w:docPartBody>
        <w:p w:rsidR="009C70EA" w:rsidRDefault="009C70EA">
          <w:pPr>
            <w:pStyle w:val="2475F80A5F0E4FEEB4DB039735B29C9F"/>
          </w:pPr>
          <w:r>
            <w:rPr>
              <w:rStyle w:val="PlaceholderText"/>
            </w:rPr>
            <w:t xml:space="preserve"> </w:t>
          </w:r>
        </w:p>
      </w:docPartBody>
    </w:docPart>
    <w:docPart>
      <w:docPartPr>
        <w:name w:val="076D1B57C8FD400C8875D0EDE026DDB4"/>
        <w:category>
          <w:name w:val="General"/>
          <w:gallery w:val="placeholder"/>
        </w:category>
        <w:types>
          <w:type w:val="bbPlcHdr"/>
        </w:types>
        <w:behaviors>
          <w:behavior w:val="content"/>
        </w:behaviors>
        <w:guid w:val="{FE9B499C-1A79-4BCE-9406-0648FD9E45E9}"/>
      </w:docPartPr>
      <w:docPartBody>
        <w:p w:rsidR="009C70EA" w:rsidRDefault="009C70EA">
          <w:pPr>
            <w:pStyle w:val="076D1B57C8FD400C8875D0EDE026DDB4"/>
          </w:pPr>
          <w:r>
            <w:rPr>
              <w:rStyle w:val="PlaceholderText"/>
            </w:rPr>
            <w:t xml:space="preserve"> </w:t>
          </w:r>
        </w:p>
      </w:docPartBody>
    </w:docPart>
    <w:docPart>
      <w:docPartPr>
        <w:name w:val="994A68ED74D44D5EB16C405453D77BE2"/>
        <w:category>
          <w:name w:val="General"/>
          <w:gallery w:val="placeholder"/>
        </w:category>
        <w:types>
          <w:type w:val="bbPlcHdr"/>
        </w:types>
        <w:behaviors>
          <w:behavior w:val="content"/>
        </w:behaviors>
        <w:guid w:val="{0CCB32E4-AC0C-4D0B-9149-8923588C8FC2}"/>
      </w:docPartPr>
      <w:docPartBody>
        <w:p w:rsidR="009C70EA" w:rsidRDefault="009C70EA">
          <w:pPr>
            <w:pStyle w:val="994A68ED74D44D5EB16C405453D77BE2"/>
          </w:pPr>
          <w:r>
            <w:rPr>
              <w:rStyle w:val="PlaceholderText"/>
            </w:rPr>
            <w:t xml:space="preserve"> </w:t>
          </w:r>
        </w:p>
      </w:docPartBody>
    </w:docPart>
    <w:docPart>
      <w:docPartPr>
        <w:name w:val="BCBC0471A4F84F489A08C5DFA4052FD1"/>
        <w:category>
          <w:name w:val="General"/>
          <w:gallery w:val="placeholder"/>
        </w:category>
        <w:types>
          <w:type w:val="bbPlcHdr"/>
        </w:types>
        <w:behaviors>
          <w:behavior w:val="content"/>
        </w:behaviors>
        <w:guid w:val="{6D90CC0D-E4AA-4C14-B782-D5EF50AF0450}"/>
      </w:docPartPr>
      <w:docPartBody>
        <w:p w:rsidR="009C70EA" w:rsidRDefault="009C70EA">
          <w:pPr>
            <w:pStyle w:val="BCBC0471A4F84F489A08C5DFA4052FD1"/>
          </w:pPr>
          <w:r>
            <w:rPr>
              <w:rStyle w:val="PlaceholderText"/>
            </w:rPr>
            <w:t xml:space="preserve"> </w:t>
          </w:r>
        </w:p>
      </w:docPartBody>
    </w:docPart>
    <w:docPart>
      <w:docPartPr>
        <w:name w:val="48C3974F33B84889B693F873463E6E54"/>
        <w:category>
          <w:name w:val="General"/>
          <w:gallery w:val="placeholder"/>
        </w:category>
        <w:types>
          <w:type w:val="bbPlcHdr"/>
        </w:types>
        <w:behaviors>
          <w:behavior w:val="content"/>
        </w:behaviors>
        <w:guid w:val="{2D79D579-275D-49DE-AC60-5C8A1CD617F1}"/>
      </w:docPartPr>
      <w:docPartBody>
        <w:p w:rsidR="009C70EA" w:rsidRDefault="009C70EA">
          <w:pPr>
            <w:pStyle w:val="48C3974F33B84889B693F873463E6E54"/>
          </w:pPr>
          <w:r>
            <w:rPr>
              <w:rStyle w:val="PlaceholderText"/>
            </w:rPr>
            <w:t xml:space="preserve"> </w:t>
          </w:r>
        </w:p>
      </w:docPartBody>
    </w:docPart>
    <w:docPart>
      <w:docPartPr>
        <w:name w:val="058392A8316B44D09940BB58EE39A47C"/>
        <w:category>
          <w:name w:val="General"/>
          <w:gallery w:val="placeholder"/>
        </w:category>
        <w:types>
          <w:type w:val="bbPlcHdr"/>
        </w:types>
        <w:behaviors>
          <w:behavior w:val="content"/>
        </w:behaviors>
        <w:guid w:val="{3530D646-777F-461F-B044-F286D2D2312E}"/>
      </w:docPartPr>
      <w:docPartBody>
        <w:p w:rsidR="009C70EA" w:rsidRDefault="009C70EA">
          <w:pPr>
            <w:pStyle w:val="058392A8316B44D09940BB58EE39A47C"/>
          </w:pPr>
          <w:r>
            <w:rPr>
              <w:rStyle w:val="PlaceholderText"/>
            </w:rPr>
            <w:t xml:space="preserve"> </w:t>
          </w:r>
        </w:p>
      </w:docPartBody>
    </w:docPart>
    <w:docPart>
      <w:docPartPr>
        <w:name w:val="7E4F0428EA7741B3A4997EF5B9FBB18F"/>
        <w:category>
          <w:name w:val="General"/>
          <w:gallery w:val="placeholder"/>
        </w:category>
        <w:types>
          <w:type w:val="bbPlcHdr"/>
        </w:types>
        <w:behaviors>
          <w:behavior w:val="content"/>
        </w:behaviors>
        <w:guid w:val="{67BACE08-380D-4ADF-A1D7-DC72ECE0854E}"/>
      </w:docPartPr>
      <w:docPartBody>
        <w:p w:rsidR="009C70EA" w:rsidRDefault="009C70EA">
          <w:pPr>
            <w:pStyle w:val="7E4F0428EA7741B3A4997EF5B9FBB18F"/>
          </w:pPr>
          <w:r>
            <w:rPr>
              <w:rStyle w:val="PlaceholderText"/>
            </w:rPr>
            <w:t xml:space="preserve"> </w:t>
          </w:r>
        </w:p>
      </w:docPartBody>
    </w:docPart>
    <w:docPart>
      <w:docPartPr>
        <w:name w:val="AF1AEDD0BC72496B92970AD25EC169EB"/>
        <w:category>
          <w:name w:val="General"/>
          <w:gallery w:val="placeholder"/>
        </w:category>
        <w:types>
          <w:type w:val="bbPlcHdr"/>
        </w:types>
        <w:behaviors>
          <w:behavior w:val="content"/>
        </w:behaviors>
        <w:guid w:val="{75082D96-D5F8-4F54-B0B3-1C4CB93851C9}"/>
      </w:docPartPr>
      <w:docPartBody>
        <w:p w:rsidR="009C70EA" w:rsidRDefault="009C70EA">
          <w:pPr>
            <w:pStyle w:val="AF1AEDD0BC72496B92970AD25EC169EB"/>
          </w:pPr>
          <w:r>
            <w:rPr>
              <w:rStyle w:val="PlaceholderText"/>
            </w:rPr>
            <w:t xml:space="preserve"> </w:t>
          </w:r>
        </w:p>
      </w:docPartBody>
    </w:docPart>
    <w:docPart>
      <w:docPartPr>
        <w:name w:val="F6D7814C04D34D9AA11F9A4BF09DAC88"/>
        <w:category>
          <w:name w:val="General"/>
          <w:gallery w:val="placeholder"/>
        </w:category>
        <w:types>
          <w:type w:val="bbPlcHdr"/>
        </w:types>
        <w:behaviors>
          <w:behavior w:val="content"/>
        </w:behaviors>
        <w:guid w:val="{E21B1C6E-3FEE-474C-B004-3493AB400605}"/>
      </w:docPartPr>
      <w:docPartBody>
        <w:p w:rsidR="009C70EA" w:rsidRDefault="009C70EA">
          <w:pPr>
            <w:pStyle w:val="F6D7814C04D34D9AA11F9A4BF09DAC88"/>
          </w:pPr>
          <w:r>
            <w:rPr>
              <w:rStyle w:val="PlaceholderText"/>
            </w:rPr>
            <w:t xml:space="preserve"> </w:t>
          </w:r>
        </w:p>
      </w:docPartBody>
    </w:docPart>
    <w:docPart>
      <w:docPartPr>
        <w:name w:val="9D46654F9AED4FC5BEBAD00742247115"/>
        <w:category>
          <w:name w:val="General"/>
          <w:gallery w:val="placeholder"/>
        </w:category>
        <w:types>
          <w:type w:val="bbPlcHdr"/>
        </w:types>
        <w:behaviors>
          <w:behavior w:val="content"/>
        </w:behaviors>
        <w:guid w:val="{C11B9BA2-E578-41FA-AD1D-DC23FC83F981}"/>
      </w:docPartPr>
      <w:docPartBody>
        <w:p w:rsidR="009C70EA" w:rsidRDefault="009C70EA">
          <w:pPr>
            <w:pStyle w:val="9D46654F9AED4FC5BEBAD00742247115"/>
          </w:pPr>
          <w:r>
            <w:rPr>
              <w:rStyle w:val="PlaceholderText"/>
            </w:rPr>
            <w:t xml:space="preserve"> </w:t>
          </w:r>
        </w:p>
      </w:docPartBody>
    </w:docPart>
    <w:docPart>
      <w:docPartPr>
        <w:name w:val="D7CC9C3317244AB09B7EA7212EF1E88D"/>
        <w:category>
          <w:name w:val="General"/>
          <w:gallery w:val="placeholder"/>
        </w:category>
        <w:types>
          <w:type w:val="bbPlcHdr"/>
        </w:types>
        <w:behaviors>
          <w:behavior w:val="content"/>
        </w:behaviors>
        <w:guid w:val="{4B4C5133-75E1-4959-B832-014E417A1CDA}"/>
      </w:docPartPr>
      <w:docPartBody>
        <w:p w:rsidR="009C70EA" w:rsidRDefault="009C70EA">
          <w:pPr>
            <w:pStyle w:val="D7CC9C3317244AB09B7EA7212EF1E88D"/>
          </w:pPr>
          <w:r>
            <w:rPr>
              <w:rStyle w:val="PlaceholderText"/>
            </w:rPr>
            <w:t xml:space="preserve"> </w:t>
          </w:r>
        </w:p>
      </w:docPartBody>
    </w:docPart>
    <w:docPart>
      <w:docPartPr>
        <w:name w:val="A19AA13D3805438A80290B881E9311A8"/>
        <w:category>
          <w:name w:val="General"/>
          <w:gallery w:val="placeholder"/>
        </w:category>
        <w:types>
          <w:type w:val="bbPlcHdr"/>
        </w:types>
        <w:behaviors>
          <w:behavior w:val="content"/>
        </w:behaviors>
        <w:guid w:val="{7BA9439E-B335-40FB-AD41-6CB7C376DE4A}"/>
      </w:docPartPr>
      <w:docPartBody>
        <w:p w:rsidR="009C70EA" w:rsidRDefault="009C70EA">
          <w:pPr>
            <w:pStyle w:val="A19AA13D3805438A80290B881E9311A8"/>
          </w:pPr>
          <w:r>
            <w:rPr>
              <w:rStyle w:val="PlaceholderText"/>
            </w:rPr>
            <w:t xml:space="preserve"> </w:t>
          </w:r>
        </w:p>
      </w:docPartBody>
    </w:docPart>
    <w:docPart>
      <w:docPartPr>
        <w:name w:val="DF5CEC816E534337BAB5E641D8017D3C"/>
        <w:category>
          <w:name w:val="General"/>
          <w:gallery w:val="placeholder"/>
        </w:category>
        <w:types>
          <w:type w:val="bbPlcHdr"/>
        </w:types>
        <w:behaviors>
          <w:behavior w:val="content"/>
        </w:behaviors>
        <w:guid w:val="{E98620EE-E1E8-41F9-9626-80CF0238821D}"/>
      </w:docPartPr>
      <w:docPartBody>
        <w:p w:rsidR="009C70EA" w:rsidRDefault="009C70EA">
          <w:pPr>
            <w:pStyle w:val="DF5CEC816E534337BAB5E641D8017D3C"/>
          </w:pPr>
          <w:r>
            <w:rPr>
              <w:rStyle w:val="PlaceholderText"/>
            </w:rPr>
            <w:t xml:space="preserve"> </w:t>
          </w:r>
        </w:p>
      </w:docPartBody>
    </w:docPart>
    <w:docPart>
      <w:docPartPr>
        <w:name w:val="67A66E089D5C4A1C84CB32DF1A1D78C1"/>
        <w:category>
          <w:name w:val="General"/>
          <w:gallery w:val="placeholder"/>
        </w:category>
        <w:types>
          <w:type w:val="bbPlcHdr"/>
        </w:types>
        <w:behaviors>
          <w:behavior w:val="content"/>
        </w:behaviors>
        <w:guid w:val="{964F90FD-CBAF-4BF6-BC1B-EDBB3DD431CE}"/>
      </w:docPartPr>
      <w:docPartBody>
        <w:p w:rsidR="009C70EA" w:rsidRDefault="009C70EA">
          <w:pPr>
            <w:pStyle w:val="67A66E089D5C4A1C84CB32DF1A1D78C1"/>
          </w:pPr>
          <w:r>
            <w:rPr>
              <w:rStyle w:val="PlaceholderText"/>
            </w:rPr>
            <w:t xml:space="preserve"> </w:t>
          </w:r>
        </w:p>
      </w:docPartBody>
    </w:docPart>
    <w:docPart>
      <w:docPartPr>
        <w:name w:val="2950AE36B59D427691B56372D403F151"/>
        <w:category>
          <w:name w:val="General"/>
          <w:gallery w:val="placeholder"/>
        </w:category>
        <w:types>
          <w:type w:val="bbPlcHdr"/>
        </w:types>
        <w:behaviors>
          <w:behavior w:val="content"/>
        </w:behaviors>
        <w:guid w:val="{1B38ACDB-D669-4664-8CFF-2E97F20D822B}"/>
      </w:docPartPr>
      <w:docPartBody>
        <w:p w:rsidR="009C70EA" w:rsidRDefault="009C70EA">
          <w:pPr>
            <w:pStyle w:val="2950AE36B59D427691B56372D403F151"/>
          </w:pPr>
          <w:r>
            <w:rPr>
              <w:rStyle w:val="PlaceholderText"/>
            </w:rPr>
            <w:t xml:space="preserve"> </w:t>
          </w:r>
        </w:p>
      </w:docPartBody>
    </w:docPart>
    <w:docPart>
      <w:docPartPr>
        <w:name w:val="66AC97A6F5ED4CF280C8EA2BB2E9C541"/>
        <w:category>
          <w:name w:val="General"/>
          <w:gallery w:val="placeholder"/>
        </w:category>
        <w:types>
          <w:type w:val="bbPlcHdr"/>
        </w:types>
        <w:behaviors>
          <w:behavior w:val="content"/>
        </w:behaviors>
        <w:guid w:val="{445A7995-DCFD-4588-8D63-38716A9745BC}"/>
      </w:docPartPr>
      <w:docPartBody>
        <w:p w:rsidR="009C70EA" w:rsidRDefault="009C70EA">
          <w:pPr>
            <w:pStyle w:val="66AC97A6F5ED4CF280C8EA2BB2E9C541"/>
          </w:pPr>
          <w:r>
            <w:rPr>
              <w:rStyle w:val="PlaceholderText"/>
            </w:rPr>
            <w:t xml:space="preserve"> </w:t>
          </w:r>
        </w:p>
      </w:docPartBody>
    </w:docPart>
    <w:docPart>
      <w:docPartPr>
        <w:name w:val="CE5D240D1B584054BA314EC9C7683D02"/>
        <w:category>
          <w:name w:val="General"/>
          <w:gallery w:val="placeholder"/>
        </w:category>
        <w:types>
          <w:type w:val="bbPlcHdr"/>
        </w:types>
        <w:behaviors>
          <w:behavior w:val="content"/>
        </w:behaviors>
        <w:guid w:val="{5533C2F0-C099-4637-8AAA-B034D7BE3F6C}"/>
      </w:docPartPr>
      <w:docPartBody>
        <w:p w:rsidR="009C70EA" w:rsidRDefault="009C70EA">
          <w:pPr>
            <w:pStyle w:val="CE5D240D1B584054BA314EC9C7683D02"/>
          </w:pPr>
          <w:r>
            <w:rPr>
              <w:rStyle w:val="PlaceholderText"/>
            </w:rPr>
            <w:t xml:space="preserve"> </w:t>
          </w:r>
        </w:p>
      </w:docPartBody>
    </w:docPart>
    <w:docPart>
      <w:docPartPr>
        <w:name w:val="FC0E0EECC8144EF2AED4E0724B1C84BA"/>
        <w:category>
          <w:name w:val="General"/>
          <w:gallery w:val="placeholder"/>
        </w:category>
        <w:types>
          <w:type w:val="bbPlcHdr"/>
        </w:types>
        <w:behaviors>
          <w:behavior w:val="content"/>
        </w:behaviors>
        <w:guid w:val="{7620A3F1-1111-4D14-B305-BE78FF9AB412}"/>
      </w:docPartPr>
      <w:docPartBody>
        <w:p w:rsidR="009C70EA" w:rsidRDefault="009C70EA">
          <w:pPr>
            <w:pStyle w:val="FC0E0EECC8144EF2AED4E0724B1C84BA"/>
          </w:pPr>
          <w:r>
            <w:rPr>
              <w:rStyle w:val="PlaceholderText"/>
            </w:rPr>
            <w:t xml:space="preserve"> </w:t>
          </w:r>
        </w:p>
      </w:docPartBody>
    </w:docPart>
    <w:docPart>
      <w:docPartPr>
        <w:name w:val="A45E04A16D3B49E2AC76F00A5212EC6D"/>
        <w:category>
          <w:name w:val="General"/>
          <w:gallery w:val="placeholder"/>
        </w:category>
        <w:types>
          <w:type w:val="bbPlcHdr"/>
        </w:types>
        <w:behaviors>
          <w:behavior w:val="content"/>
        </w:behaviors>
        <w:guid w:val="{42306856-686D-45ED-9EC7-993926F16F86}"/>
      </w:docPartPr>
      <w:docPartBody>
        <w:p w:rsidR="009C70EA" w:rsidRDefault="009C70EA">
          <w:pPr>
            <w:pStyle w:val="A45E04A16D3B49E2AC76F00A5212EC6D"/>
          </w:pPr>
          <w:r>
            <w:rPr>
              <w:rStyle w:val="PlaceholderText"/>
            </w:rPr>
            <w:t xml:space="preserve"> </w:t>
          </w:r>
        </w:p>
      </w:docPartBody>
    </w:docPart>
    <w:docPart>
      <w:docPartPr>
        <w:name w:val="793C0427751B4264AA6D711E81F78946"/>
        <w:category>
          <w:name w:val="General"/>
          <w:gallery w:val="placeholder"/>
        </w:category>
        <w:types>
          <w:type w:val="bbPlcHdr"/>
        </w:types>
        <w:behaviors>
          <w:behavior w:val="content"/>
        </w:behaviors>
        <w:guid w:val="{3FA29135-DE6F-4BF5-81FC-ACA0E2322803}"/>
      </w:docPartPr>
      <w:docPartBody>
        <w:p w:rsidR="009C70EA" w:rsidRDefault="009C70EA">
          <w:pPr>
            <w:pStyle w:val="793C0427751B4264AA6D711E81F78946"/>
          </w:pPr>
          <w:r>
            <w:rPr>
              <w:rStyle w:val="PlaceholderText"/>
            </w:rPr>
            <w:t xml:space="preserve"> </w:t>
          </w:r>
        </w:p>
      </w:docPartBody>
    </w:docPart>
    <w:docPart>
      <w:docPartPr>
        <w:name w:val="C5BED801B2C84229AB63D9AC5521C48B"/>
        <w:category>
          <w:name w:val="General"/>
          <w:gallery w:val="placeholder"/>
        </w:category>
        <w:types>
          <w:type w:val="bbPlcHdr"/>
        </w:types>
        <w:behaviors>
          <w:behavior w:val="content"/>
        </w:behaviors>
        <w:guid w:val="{229B0DE3-0FF1-4A13-B129-9EF6AC97F7D3}"/>
      </w:docPartPr>
      <w:docPartBody>
        <w:p w:rsidR="009C70EA" w:rsidRDefault="009C70EA">
          <w:pPr>
            <w:pStyle w:val="C5BED801B2C84229AB63D9AC5521C48B"/>
          </w:pPr>
          <w:r>
            <w:rPr>
              <w:rStyle w:val="PlaceholderText"/>
            </w:rPr>
            <w:t xml:space="preserve"> </w:t>
          </w:r>
        </w:p>
      </w:docPartBody>
    </w:docPart>
    <w:docPart>
      <w:docPartPr>
        <w:name w:val="A4359308D8E24119BE8F0E405B04B227"/>
        <w:category>
          <w:name w:val="General"/>
          <w:gallery w:val="placeholder"/>
        </w:category>
        <w:types>
          <w:type w:val="bbPlcHdr"/>
        </w:types>
        <w:behaviors>
          <w:behavior w:val="content"/>
        </w:behaviors>
        <w:guid w:val="{D99390CE-D289-414F-A93A-0442D98AEA81}"/>
      </w:docPartPr>
      <w:docPartBody>
        <w:p w:rsidR="009C70EA" w:rsidRDefault="009C70EA">
          <w:pPr>
            <w:pStyle w:val="A4359308D8E24119BE8F0E405B04B227"/>
          </w:pPr>
          <w:r>
            <w:rPr>
              <w:rStyle w:val="PlaceholderText"/>
            </w:rPr>
            <w:t xml:space="preserve"> </w:t>
          </w:r>
        </w:p>
      </w:docPartBody>
    </w:docPart>
    <w:docPart>
      <w:docPartPr>
        <w:name w:val="A1706F698C8246F1BAB9D296AE36811C"/>
        <w:category>
          <w:name w:val="General"/>
          <w:gallery w:val="placeholder"/>
        </w:category>
        <w:types>
          <w:type w:val="bbPlcHdr"/>
        </w:types>
        <w:behaviors>
          <w:behavior w:val="content"/>
        </w:behaviors>
        <w:guid w:val="{BEF3BB82-595B-48DD-893A-49C1BE2FAD0C}"/>
      </w:docPartPr>
      <w:docPartBody>
        <w:p w:rsidR="009C70EA" w:rsidRDefault="009C70EA">
          <w:pPr>
            <w:pStyle w:val="A1706F698C8246F1BAB9D296AE36811C"/>
          </w:pPr>
          <w:r>
            <w:rPr>
              <w:rStyle w:val="PlaceholderText"/>
            </w:rPr>
            <w:t xml:space="preserve"> </w:t>
          </w:r>
        </w:p>
      </w:docPartBody>
    </w:docPart>
    <w:docPart>
      <w:docPartPr>
        <w:name w:val="6B34B695702242C2B901C9D4BD5CD3B5"/>
        <w:category>
          <w:name w:val="General"/>
          <w:gallery w:val="placeholder"/>
        </w:category>
        <w:types>
          <w:type w:val="bbPlcHdr"/>
        </w:types>
        <w:behaviors>
          <w:behavior w:val="content"/>
        </w:behaviors>
        <w:guid w:val="{60E7C505-A5AD-40C6-AB74-25A22AB9FB16}"/>
      </w:docPartPr>
      <w:docPartBody>
        <w:p w:rsidR="009C70EA" w:rsidRDefault="009C70EA">
          <w:pPr>
            <w:pStyle w:val="6B34B695702242C2B901C9D4BD5CD3B5"/>
          </w:pPr>
          <w:r>
            <w:rPr>
              <w:rStyle w:val="PlaceholderText"/>
            </w:rPr>
            <w:t xml:space="preserve"> </w:t>
          </w:r>
        </w:p>
      </w:docPartBody>
    </w:docPart>
    <w:docPart>
      <w:docPartPr>
        <w:name w:val="AEE2A93D4B0D4004BC5260C9A53383DC"/>
        <w:category>
          <w:name w:val="General"/>
          <w:gallery w:val="placeholder"/>
        </w:category>
        <w:types>
          <w:type w:val="bbPlcHdr"/>
        </w:types>
        <w:behaviors>
          <w:behavior w:val="content"/>
        </w:behaviors>
        <w:guid w:val="{1DBCE18C-6F67-48B6-95E0-3384C9C37654}"/>
      </w:docPartPr>
      <w:docPartBody>
        <w:p w:rsidR="009C70EA" w:rsidRDefault="009C70EA">
          <w:pPr>
            <w:pStyle w:val="AEE2A93D4B0D4004BC5260C9A53383DC"/>
          </w:pPr>
          <w:r>
            <w:rPr>
              <w:rStyle w:val="PlaceholderText"/>
            </w:rPr>
            <w:t xml:space="preserve"> </w:t>
          </w:r>
        </w:p>
      </w:docPartBody>
    </w:docPart>
    <w:docPart>
      <w:docPartPr>
        <w:name w:val="7DA41B37B37A408590C5894C56751352"/>
        <w:category>
          <w:name w:val="General"/>
          <w:gallery w:val="placeholder"/>
        </w:category>
        <w:types>
          <w:type w:val="bbPlcHdr"/>
        </w:types>
        <w:behaviors>
          <w:behavior w:val="content"/>
        </w:behaviors>
        <w:guid w:val="{FFC867D7-1B8B-4690-85B6-5E1BC93CA259}"/>
      </w:docPartPr>
      <w:docPartBody>
        <w:p w:rsidR="009C70EA" w:rsidRDefault="009C70EA">
          <w:pPr>
            <w:pStyle w:val="7DA41B37B37A408590C5894C56751352"/>
          </w:pPr>
          <w:r>
            <w:rPr>
              <w:rStyle w:val="PlaceholderText"/>
            </w:rPr>
            <w:t xml:space="preserve"> </w:t>
          </w:r>
        </w:p>
      </w:docPartBody>
    </w:docPart>
    <w:docPart>
      <w:docPartPr>
        <w:name w:val="99AA64D085CE4B7589988F84091871E6"/>
        <w:category>
          <w:name w:val="General"/>
          <w:gallery w:val="placeholder"/>
        </w:category>
        <w:types>
          <w:type w:val="bbPlcHdr"/>
        </w:types>
        <w:behaviors>
          <w:behavior w:val="content"/>
        </w:behaviors>
        <w:guid w:val="{5712C5F1-25AD-4236-9770-C4605BA44A6D}"/>
      </w:docPartPr>
      <w:docPartBody>
        <w:p w:rsidR="009C70EA" w:rsidRDefault="009C70EA">
          <w:pPr>
            <w:pStyle w:val="99AA64D085CE4B7589988F84091871E6"/>
          </w:pPr>
          <w:r>
            <w:rPr>
              <w:rStyle w:val="PlaceholderText"/>
            </w:rPr>
            <w:t xml:space="preserve"> </w:t>
          </w:r>
        </w:p>
      </w:docPartBody>
    </w:docPart>
    <w:docPart>
      <w:docPartPr>
        <w:name w:val="D3B61400CADE4A75AAEE41466EFF4E59"/>
        <w:category>
          <w:name w:val="General"/>
          <w:gallery w:val="placeholder"/>
        </w:category>
        <w:types>
          <w:type w:val="bbPlcHdr"/>
        </w:types>
        <w:behaviors>
          <w:behavior w:val="content"/>
        </w:behaviors>
        <w:guid w:val="{90142FC1-2E7F-4034-9237-49536AC54445}"/>
      </w:docPartPr>
      <w:docPartBody>
        <w:p w:rsidR="009C70EA" w:rsidRDefault="009C70EA">
          <w:pPr>
            <w:pStyle w:val="D3B61400CADE4A75AAEE41466EFF4E59"/>
          </w:pPr>
          <w:r>
            <w:rPr>
              <w:rStyle w:val="PlaceholderText"/>
            </w:rPr>
            <w:t xml:space="preserve"> </w:t>
          </w:r>
        </w:p>
      </w:docPartBody>
    </w:docPart>
    <w:docPart>
      <w:docPartPr>
        <w:name w:val="33E47D6BEA5E407CAF783421B9D083D0"/>
        <w:category>
          <w:name w:val="General"/>
          <w:gallery w:val="placeholder"/>
        </w:category>
        <w:types>
          <w:type w:val="bbPlcHdr"/>
        </w:types>
        <w:behaviors>
          <w:behavior w:val="content"/>
        </w:behaviors>
        <w:guid w:val="{8B70D1EB-0C74-4B39-B27D-F12774EDEBB8}"/>
      </w:docPartPr>
      <w:docPartBody>
        <w:p w:rsidR="00CB66F4" w:rsidRDefault="00AD0E1A" w:rsidP="00AD0E1A">
          <w:pPr>
            <w:pStyle w:val="33E47D6BEA5E407CAF783421B9D083D0"/>
          </w:pPr>
          <w:r>
            <w:rPr>
              <w:rStyle w:val="PlaceholderText"/>
            </w:rPr>
            <w:t xml:space="preserve"> </w:t>
          </w:r>
        </w:p>
      </w:docPartBody>
    </w:docPart>
    <w:docPart>
      <w:docPartPr>
        <w:name w:val="BD3CDA0BDEB54223BEA270F47886421A"/>
        <w:category>
          <w:name w:val="General"/>
          <w:gallery w:val="placeholder"/>
        </w:category>
        <w:types>
          <w:type w:val="bbPlcHdr"/>
        </w:types>
        <w:behaviors>
          <w:behavior w:val="content"/>
        </w:behaviors>
        <w:guid w:val="{34A02632-51D8-4D4E-98EB-E24B61F79822}"/>
      </w:docPartPr>
      <w:docPartBody>
        <w:p w:rsidR="00CB66F4" w:rsidRDefault="00AD0E1A" w:rsidP="00AD0E1A">
          <w:pPr>
            <w:pStyle w:val="BD3CDA0BDEB54223BEA270F47886421A"/>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EA"/>
    <w:rsid w:val="00094396"/>
    <w:rsid w:val="002D2547"/>
    <w:rsid w:val="004202EB"/>
    <w:rsid w:val="005629E9"/>
    <w:rsid w:val="00622389"/>
    <w:rsid w:val="00665E6E"/>
    <w:rsid w:val="006A6F6D"/>
    <w:rsid w:val="006B64A7"/>
    <w:rsid w:val="00817D6A"/>
    <w:rsid w:val="008A2A1A"/>
    <w:rsid w:val="008C3EED"/>
    <w:rsid w:val="00967BEA"/>
    <w:rsid w:val="009C70EA"/>
    <w:rsid w:val="00A86AB4"/>
    <w:rsid w:val="00A92A81"/>
    <w:rsid w:val="00AD0E1A"/>
    <w:rsid w:val="00AD498B"/>
    <w:rsid w:val="00B42368"/>
    <w:rsid w:val="00CB66F4"/>
    <w:rsid w:val="00D0225B"/>
    <w:rsid w:val="00D81817"/>
    <w:rsid w:val="00DE5D54"/>
    <w:rsid w:val="00ED6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E1A"/>
    <w:rPr>
      <w:color w:val="808080"/>
    </w:rPr>
  </w:style>
  <w:style w:type="paragraph" w:customStyle="1" w:styleId="E19BCA100060475E81760B61DD6D2CD6">
    <w:name w:val="E19BCA100060475E81760B61DD6D2CD6"/>
  </w:style>
  <w:style w:type="paragraph" w:customStyle="1" w:styleId="EF72249F6B5C4E119B952C37B7ECA972">
    <w:name w:val="EF72249F6B5C4E119B952C37B7ECA972"/>
  </w:style>
  <w:style w:type="paragraph" w:customStyle="1" w:styleId="434A3F6CA2A74935B5E7DEAB29D47443">
    <w:name w:val="434A3F6CA2A74935B5E7DEAB29D47443"/>
  </w:style>
  <w:style w:type="paragraph" w:customStyle="1" w:styleId="9013BBB4D24A4485AF41665250E9ECA5">
    <w:name w:val="9013BBB4D24A4485AF41665250E9ECA5"/>
  </w:style>
  <w:style w:type="paragraph" w:customStyle="1" w:styleId="51C9C266A0DD40B38D10620F884602B4">
    <w:name w:val="51C9C266A0DD40B38D10620F884602B4"/>
  </w:style>
  <w:style w:type="paragraph" w:customStyle="1" w:styleId="DD15448BAABC4E60A33EFFD02FA71B9D">
    <w:name w:val="DD15448BAABC4E60A33EFFD02FA71B9D"/>
  </w:style>
  <w:style w:type="paragraph" w:customStyle="1" w:styleId="2AED3B8D976647CF9F3FE1D8D3F68DD1">
    <w:name w:val="2AED3B8D976647CF9F3FE1D8D3F68DD1"/>
  </w:style>
  <w:style w:type="paragraph" w:customStyle="1" w:styleId="A7A807C03675428E9F04CB735E14AD87">
    <w:name w:val="A7A807C03675428E9F04CB735E14AD87"/>
  </w:style>
  <w:style w:type="paragraph" w:customStyle="1" w:styleId="9A37044AFF2E4EF5A94991F44C5FD5C5">
    <w:name w:val="9A37044AFF2E4EF5A94991F44C5FD5C5"/>
  </w:style>
  <w:style w:type="paragraph" w:customStyle="1" w:styleId="47366A62F8C04BDEA06FE2A89DE2F894">
    <w:name w:val="47366A62F8C04BDEA06FE2A89DE2F894"/>
  </w:style>
  <w:style w:type="paragraph" w:customStyle="1" w:styleId="07939EA9712A469A9721E82F1F138A85">
    <w:name w:val="07939EA9712A469A9721E82F1F138A85"/>
  </w:style>
  <w:style w:type="paragraph" w:customStyle="1" w:styleId="44B2653376DB4CA1AEAD0678BD456F36">
    <w:name w:val="44B2653376DB4CA1AEAD0678BD456F36"/>
  </w:style>
  <w:style w:type="paragraph" w:customStyle="1" w:styleId="4949DFF6A96246749A14A6601E534286">
    <w:name w:val="4949DFF6A96246749A14A6601E534286"/>
  </w:style>
  <w:style w:type="paragraph" w:customStyle="1" w:styleId="4B6E6792BAB6435FB10FC777AF71C3DE">
    <w:name w:val="4B6E6792BAB6435FB10FC777AF71C3DE"/>
  </w:style>
  <w:style w:type="paragraph" w:customStyle="1" w:styleId="A8B65AD877364BCF91B21060D2333356">
    <w:name w:val="A8B65AD877364BCF91B21060D2333356"/>
  </w:style>
  <w:style w:type="paragraph" w:customStyle="1" w:styleId="0BF012C704654331AB1B71BFA3A40581">
    <w:name w:val="0BF012C704654331AB1B71BFA3A40581"/>
  </w:style>
  <w:style w:type="paragraph" w:customStyle="1" w:styleId="F278E1D6FA294381B01F9AC5FD3C07AC">
    <w:name w:val="F278E1D6FA294381B01F9AC5FD3C07AC"/>
  </w:style>
  <w:style w:type="paragraph" w:customStyle="1" w:styleId="42E0D153CA9540A5AF233D30F4E3478B">
    <w:name w:val="42E0D153CA9540A5AF233D30F4E3478B"/>
  </w:style>
  <w:style w:type="paragraph" w:customStyle="1" w:styleId="0507B3445BD14A108D27135B1CB64924">
    <w:name w:val="0507B3445BD14A108D27135B1CB64924"/>
  </w:style>
  <w:style w:type="paragraph" w:customStyle="1" w:styleId="48D7F8586921479790AB3E5FA931B78A">
    <w:name w:val="48D7F8586921479790AB3E5FA931B78A"/>
  </w:style>
  <w:style w:type="paragraph" w:customStyle="1" w:styleId="FEAC5D3067C74DE19F30779469945A9E">
    <w:name w:val="FEAC5D3067C74DE19F30779469945A9E"/>
  </w:style>
  <w:style w:type="paragraph" w:customStyle="1" w:styleId="806248C313414F1B8C6B3DD597018B9E">
    <w:name w:val="806248C313414F1B8C6B3DD597018B9E"/>
  </w:style>
  <w:style w:type="paragraph" w:customStyle="1" w:styleId="0472E1372F6E4267BFBA1120AB12BDCE">
    <w:name w:val="0472E1372F6E4267BFBA1120AB12BDCE"/>
  </w:style>
  <w:style w:type="paragraph" w:customStyle="1" w:styleId="EF51588AB60D4EC49C0C95D9275B784B">
    <w:name w:val="EF51588AB60D4EC49C0C95D9275B784B"/>
  </w:style>
  <w:style w:type="paragraph" w:customStyle="1" w:styleId="939EFF39BD9B4981810C1E052ABF33D0">
    <w:name w:val="939EFF39BD9B4981810C1E052ABF33D0"/>
  </w:style>
  <w:style w:type="paragraph" w:customStyle="1" w:styleId="0890206E76B7457CB21A22B1901AC668">
    <w:name w:val="0890206E76B7457CB21A22B1901AC668"/>
  </w:style>
  <w:style w:type="paragraph" w:customStyle="1" w:styleId="E03FC692205E4F2785C103523894C134">
    <w:name w:val="E03FC692205E4F2785C103523894C134"/>
  </w:style>
  <w:style w:type="paragraph" w:customStyle="1" w:styleId="F38D3CAA4AD44920A668CEB88336C4B7">
    <w:name w:val="F38D3CAA4AD44920A668CEB88336C4B7"/>
  </w:style>
  <w:style w:type="paragraph" w:customStyle="1" w:styleId="4394426320A64D928EF8B7DCE867CAC0">
    <w:name w:val="4394426320A64D928EF8B7DCE867CAC0"/>
  </w:style>
  <w:style w:type="paragraph" w:customStyle="1" w:styleId="C1441776FB7A461594B8112F39EE2F7C">
    <w:name w:val="C1441776FB7A461594B8112F39EE2F7C"/>
  </w:style>
  <w:style w:type="paragraph" w:customStyle="1" w:styleId="9E21B8B6F4AC424E82D3D8946B45E429">
    <w:name w:val="9E21B8B6F4AC424E82D3D8946B45E429"/>
  </w:style>
  <w:style w:type="paragraph" w:customStyle="1" w:styleId="B162BDB2C1464B1B91BB4DA0C5012DC6">
    <w:name w:val="B162BDB2C1464B1B91BB4DA0C5012DC6"/>
  </w:style>
  <w:style w:type="paragraph" w:customStyle="1" w:styleId="37B4F5D1EC1B4BCE8900F68E1D630E30">
    <w:name w:val="37B4F5D1EC1B4BCE8900F68E1D630E30"/>
  </w:style>
  <w:style w:type="paragraph" w:customStyle="1" w:styleId="5852DA2B032A40F0A264AAA09D3882B8">
    <w:name w:val="5852DA2B032A40F0A264AAA09D3882B8"/>
  </w:style>
  <w:style w:type="paragraph" w:customStyle="1" w:styleId="53D3660DE015457E9A1A39F9671F6096">
    <w:name w:val="53D3660DE015457E9A1A39F9671F6096"/>
  </w:style>
  <w:style w:type="paragraph" w:customStyle="1" w:styleId="9027585086EC452D8396BB4442AF171A">
    <w:name w:val="9027585086EC452D8396BB4442AF171A"/>
  </w:style>
  <w:style w:type="paragraph" w:customStyle="1" w:styleId="F47F3A99D8ED42018960F4BD76E47C8B">
    <w:name w:val="F47F3A99D8ED42018960F4BD76E47C8B"/>
  </w:style>
  <w:style w:type="paragraph" w:customStyle="1" w:styleId="E9F0C50F3338446FBA7CE26DDD3B0C59">
    <w:name w:val="E9F0C50F3338446FBA7CE26DDD3B0C59"/>
  </w:style>
  <w:style w:type="paragraph" w:customStyle="1" w:styleId="20E58D920B1C41BB9885C9FD50445D2B">
    <w:name w:val="20E58D920B1C41BB9885C9FD50445D2B"/>
  </w:style>
  <w:style w:type="paragraph" w:customStyle="1" w:styleId="6BBB221791CB4C4786E75C3459300AB3">
    <w:name w:val="6BBB221791CB4C4786E75C3459300AB3"/>
  </w:style>
  <w:style w:type="paragraph" w:customStyle="1" w:styleId="967E395B79984174BA5B590C3046BAD2">
    <w:name w:val="967E395B79984174BA5B590C3046BAD2"/>
  </w:style>
  <w:style w:type="paragraph" w:customStyle="1" w:styleId="01E60B9E49AA4089A48FD9A7B3E96EE3">
    <w:name w:val="01E60B9E49AA4089A48FD9A7B3E96EE3"/>
  </w:style>
  <w:style w:type="paragraph" w:customStyle="1" w:styleId="423FEA9FFC514D1D8250F08DCA31835F">
    <w:name w:val="423FEA9FFC514D1D8250F08DCA31835F"/>
  </w:style>
  <w:style w:type="paragraph" w:customStyle="1" w:styleId="A141A088514241E0B0CDD06823C3874B">
    <w:name w:val="A141A088514241E0B0CDD06823C3874B"/>
  </w:style>
  <w:style w:type="paragraph" w:customStyle="1" w:styleId="4C14808637CD441C99DF589AF45079B7">
    <w:name w:val="4C14808637CD441C99DF589AF45079B7"/>
  </w:style>
  <w:style w:type="paragraph" w:customStyle="1" w:styleId="FCBEDA91640846378416CEFDC7492C2D">
    <w:name w:val="FCBEDA91640846378416CEFDC7492C2D"/>
  </w:style>
  <w:style w:type="paragraph" w:customStyle="1" w:styleId="C0DA5C3EC0F94B5581C716E258F3F2A7">
    <w:name w:val="C0DA5C3EC0F94B5581C716E258F3F2A7"/>
  </w:style>
  <w:style w:type="paragraph" w:customStyle="1" w:styleId="85F9E95EC28F462B929D9FFDFCE4C6B8">
    <w:name w:val="85F9E95EC28F462B929D9FFDFCE4C6B8"/>
  </w:style>
  <w:style w:type="paragraph" w:customStyle="1" w:styleId="A84CC0B317C94E91A54C4AAB2B4C5515">
    <w:name w:val="A84CC0B317C94E91A54C4AAB2B4C5515"/>
  </w:style>
  <w:style w:type="paragraph" w:customStyle="1" w:styleId="8046D95F420241F6B3C25F22A9931548">
    <w:name w:val="8046D95F420241F6B3C25F22A9931548"/>
  </w:style>
  <w:style w:type="paragraph" w:customStyle="1" w:styleId="C07B07A0519C42F89B54CFD9AAA318A0">
    <w:name w:val="C07B07A0519C42F89B54CFD9AAA318A0"/>
  </w:style>
  <w:style w:type="paragraph" w:customStyle="1" w:styleId="3D0660E60CBB4C4AAA0A6637FA900B3E">
    <w:name w:val="3D0660E60CBB4C4AAA0A6637FA900B3E"/>
  </w:style>
  <w:style w:type="paragraph" w:customStyle="1" w:styleId="BBCDD267AC6A420FA1863B8200AE04CB">
    <w:name w:val="BBCDD267AC6A420FA1863B8200AE04CB"/>
  </w:style>
  <w:style w:type="paragraph" w:customStyle="1" w:styleId="A389FC3E9CD04593933FA34082E1DA2D">
    <w:name w:val="A389FC3E9CD04593933FA34082E1DA2D"/>
  </w:style>
  <w:style w:type="paragraph" w:customStyle="1" w:styleId="C8E194308162481696470289ACB9229F">
    <w:name w:val="C8E194308162481696470289ACB9229F"/>
  </w:style>
  <w:style w:type="paragraph" w:customStyle="1" w:styleId="D2F6ED9D3DB54CB5A54E389E301162AF">
    <w:name w:val="D2F6ED9D3DB54CB5A54E389E301162AF"/>
  </w:style>
  <w:style w:type="paragraph" w:customStyle="1" w:styleId="1344D90E3D124034A85413CDAAF5EF52">
    <w:name w:val="1344D90E3D124034A85413CDAAF5EF52"/>
  </w:style>
  <w:style w:type="paragraph" w:customStyle="1" w:styleId="01694A1CA28548B491B80A7F8B7A2CD2">
    <w:name w:val="01694A1CA28548B491B80A7F8B7A2CD2"/>
  </w:style>
  <w:style w:type="paragraph" w:customStyle="1" w:styleId="189BF2D33FED42A8B75C0485112198AD">
    <w:name w:val="189BF2D33FED42A8B75C0485112198AD"/>
  </w:style>
  <w:style w:type="paragraph" w:customStyle="1" w:styleId="3763CDE48C474CB7A84645985B8D4A56">
    <w:name w:val="3763CDE48C474CB7A84645985B8D4A56"/>
  </w:style>
  <w:style w:type="paragraph" w:customStyle="1" w:styleId="54B4BB92327F49E195A82FAA8C2C9363">
    <w:name w:val="54B4BB92327F49E195A82FAA8C2C9363"/>
  </w:style>
  <w:style w:type="paragraph" w:customStyle="1" w:styleId="E6768AC2FCEB472399038282F238F16B">
    <w:name w:val="E6768AC2FCEB472399038282F238F16B"/>
  </w:style>
  <w:style w:type="paragraph" w:customStyle="1" w:styleId="661676C6E778435B80EACD51D2C0CF45">
    <w:name w:val="661676C6E778435B80EACD51D2C0CF45"/>
  </w:style>
  <w:style w:type="paragraph" w:customStyle="1" w:styleId="FA13F3FB1A82428ABBCD40EA466A0176">
    <w:name w:val="FA13F3FB1A82428ABBCD40EA466A0176"/>
  </w:style>
  <w:style w:type="paragraph" w:customStyle="1" w:styleId="55AEDFDCEC864CEA9EB2F939D232E510">
    <w:name w:val="55AEDFDCEC864CEA9EB2F939D232E510"/>
  </w:style>
  <w:style w:type="paragraph" w:customStyle="1" w:styleId="153A6CB8AD684EA981E83AA1201574BC">
    <w:name w:val="153A6CB8AD684EA981E83AA1201574BC"/>
  </w:style>
  <w:style w:type="paragraph" w:customStyle="1" w:styleId="03552D7AA53A45078CCCC68398E71010">
    <w:name w:val="03552D7AA53A45078CCCC68398E71010"/>
  </w:style>
  <w:style w:type="paragraph" w:customStyle="1" w:styleId="5B0B129FB3174ED191C7BF73F38DA2F3">
    <w:name w:val="5B0B129FB3174ED191C7BF73F38DA2F3"/>
  </w:style>
  <w:style w:type="paragraph" w:customStyle="1" w:styleId="ECDBF25750CC48B7A785BF3B919A6DEF">
    <w:name w:val="ECDBF25750CC48B7A785BF3B919A6DEF"/>
  </w:style>
  <w:style w:type="paragraph" w:customStyle="1" w:styleId="6FCED91A422D4E97A8326CDBA471565B">
    <w:name w:val="6FCED91A422D4E97A8326CDBA471565B"/>
  </w:style>
  <w:style w:type="paragraph" w:customStyle="1" w:styleId="F684CC384A104D97AB7C5A9DA454569C">
    <w:name w:val="F684CC384A104D97AB7C5A9DA454569C"/>
  </w:style>
  <w:style w:type="paragraph" w:customStyle="1" w:styleId="AE9147B5B3884DC5BBAFB3A41A856C61">
    <w:name w:val="AE9147B5B3884DC5BBAFB3A41A856C61"/>
  </w:style>
  <w:style w:type="paragraph" w:customStyle="1" w:styleId="B384FE5D325F4A4387F07C340B9C17BF">
    <w:name w:val="B384FE5D325F4A4387F07C340B9C17BF"/>
  </w:style>
  <w:style w:type="paragraph" w:customStyle="1" w:styleId="71915AE42D70448DAB1BE4E9B4F8EDD2">
    <w:name w:val="71915AE42D70448DAB1BE4E9B4F8EDD2"/>
  </w:style>
  <w:style w:type="paragraph" w:customStyle="1" w:styleId="18742A0EF19D4CA1A9BDBEED05703FE0">
    <w:name w:val="18742A0EF19D4CA1A9BDBEED05703FE0"/>
  </w:style>
  <w:style w:type="paragraph" w:customStyle="1" w:styleId="F5FFB68EF2E54E28A4938C90FA9EF891">
    <w:name w:val="F5FFB68EF2E54E28A4938C90FA9EF891"/>
  </w:style>
  <w:style w:type="paragraph" w:customStyle="1" w:styleId="7B436069325A4423ADB9C1CBF31D2F9F">
    <w:name w:val="7B436069325A4423ADB9C1CBF31D2F9F"/>
  </w:style>
  <w:style w:type="paragraph" w:customStyle="1" w:styleId="E563B644619C478EB9D45F8772509879">
    <w:name w:val="E563B644619C478EB9D45F8772509879"/>
  </w:style>
  <w:style w:type="paragraph" w:customStyle="1" w:styleId="2E4C6C4BED0C4D089B94AD9647557232">
    <w:name w:val="2E4C6C4BED0C4D089B94AD9647557232"/>
  </w:style>
  <w:style w:type="paragraph" w:customStyle="1" w:styleId="9305ABB961DE4283978B966F21172E80">
    <w:name w:val="9305ABB961DE4283978B966F21172E80"/>
  </w:style>
  <w:style w:type="paragraph" w:customStyle="1" w:styleId="4470986A000F45318BFD162C1CC17334">
    <w:name w:val="4470986A000F45318BFD162C1CC17334"/>
  </w:style>
  <w:style w:type="paragraph" w:customStyle="1" w:styleId="66F4C09E5AC74A6888E51CDA0390F0AB">
    <w:name w:val="66F4C09E5AC74A6888E51CDA0390F0AB"/>
  </w:style>
  <w:style w:type="paragraph" w:customStyle="1" w:styleId="E1D6232E6098415E9298C7D2AF6E49A3">
    <w:name w:val="E1D6232E6098415E9298C7D2AF6E49A3"/>
  </w:style>
  <w:style w:type="paragraph" w:customStyle="1" w:styleId="7CD164A368AA48DB8A0CA5961B0DDC1B">
    <w:name w:val="7CD164A368AA48DB8A0CA5961B0DDC1B"/>
  </w:style>
  <w:style w:type="paragraph" w:customStyle="1" w:styleId="8D698C691CC94B12A2D29C06AA23AB1D">
    <w:name w:val="8D698C691CC94B12A2D29C06AA23AB1D"/>
  </w:style>
  <w:style w:type="paragraph" w:customStyle="1" w:styleId="7BD2CD9458B1436EA6EEA1A90DA1EFAC">
    <w:name w:val="7BD2CD9458B1436EA6EEA1A90DA1EFAC"/>
  </w:style>
  <w:style w:type="paragraph" w:customStyle="1" w:styleId="8F0DC013EB7B4BD1ADAAE111FB4644E9">
    <w:name w:val="8F0DC013EB7B4BD1ADAAE111FB4644E9"/>
  </w:style>
  <w:style w:type="paragraph" w:customStyle="1" w:styleId="3A92808A338E4481A6162E76DA6CDB30">
    <w:name w:val="3A92808A338E4481A6162E76DA6CDB30"/>
  </w:style>
  <w:style w:type="paragraph" w:customStyle="1" w:styleId="2CCC4303E43F461288489C3B72FCB718">
    <w:name w:val="2CCC4303E43F461288489C3B72FCB718"/>
  </w:style>
  <w:style w:type="paragraph" w:customStyle="1" w:styleId="DC442362DFB84F23AA0A31142AB75EB9">
    <w:name w:val="DC442362DFB84F23AA0A31142AB75EB9"/>
  </w:style>
  <w:style w:type="paragraph" w:customStyle="1" w:styleId="E59C016DC74A4FDB949F57AEE0E3F863">
    <w:name w:val="E59C016DC74A4FDB949F57AEE0E3F863"/>
  </w:style>
  <w:style w:type="paragraph" w:customStyle="1" w:styleId="543E42649E9D4087860B0B65BCBC3A89">
    <w:name w:val="543E42649E9D4087860B0B65BCBC3A89"/>
  </w:style>
  <w:style w:type="paragraph" w:customStyle="1" w:styleId="A05291D4A6D74F0082DBC38791498184">
    <w:name w:val="A05291D4A6D74F0082DBC38791498184"/>
  </w:style>
  <w:style w:type="paragraph" w:customStyle="1" w:styleId="FD225AFB330A4867A7946E59AA36733F">
    <w:name w:val="FD225AFB330A4867A7946E59AA36733F"/>
  </w:style>
  <w:style w:type="paragraph" w:customStyle="1" w:styleId="A8E8989987F449CA9EB2608B4ED26026">
    <w:name w:val="A8E8989987F449CA9EB2608B4ED26026"/>
  </w:style>
  <w:style w:type="paragraph" w:customStyle="1" w:styleId="7021FF908803488BAD2D42E9DC369D23">
    <w:name w:val="7021FF908803488BAD2D42E9DC369D23"/>
  </w:style>
  <w:style w:type="paragraph" w:customStyle="1" w:styleId="4B863D1D0E354EFD97B204653F37AEA3">
    <w:name w:val="4B863D1D0E354EFD97B204653F37AEA3"/>
  </w:style>
  <w:style w:type="paragraph" w:customStyle="1" w:styleId="04138A7F04D54D84B2B991E957B261B1">
    <w:name w:val="04138A7F04D54D84B2B991E957B261B1"/>
  </w:style>
  <w:style w:type="paragraph" w:customStyle="1" w:styleId="81F55B30643B4CB59E2BE400DFF2378A">
    <w:name w:val="81F55B30643B4CB59E2BE400DFF2378A"/>
  </w:style>
  <w:style w:type="paragraph" w:customStyle="1" w:styleId="76BB1CA8B6854E909AEE6840239F11F0">
    <w:name w:val="76BB1CA8B6854E909AEE6840239F11F0"/>
  </w:style>
  <w:style w:type="paragraph" w:customStyle="1" w:styleId="6BA13587CAE04BACAE3E1B57D61C80B3">
    <w:name w:val="6BA13587CAE04BACAE3E1B57D61C80B3"/>
  </w:style>
  <w:style w:type="paragraph" w:customStyle="1" w:styleId="E2AC229251D04A3DA60A6CFFFEE325DF">
    <w:name w:val="E2AC229251D04A3DA60A6CFFFEE325DF"/>
  </w:style>
  <w:style w:type="paragraph" w:customStyle="1" w:styleId="32C2E780C0F2446CB468FD6C932CBFCF">
    <w:name w:val="32C2E780C0F2446CB468FD6C932CBFCF"/>
  </w:style>
  <w:style w:type="paragraph" w:customStyle="1" w:styleId="9E6267627DA44454989EA1FA38510CF1">
    <w:name w:val="9E6267627DA44454989EA1FA38510CF1"/>
  </w:style>
  <w:style w:type="paragraph" w:customStyle="1" w:styleId="62FC64840EFA4BB0A70D086F15C77AEB">
    <w:name w:val="62FC64840EFA4BB0A70D086F15C77AEB"/>
  </w:style>
  <w:style w:type="paragraph" w:customStyle="1" w:styleId="C6102DF5AA314A6E9BF095A06C0F3B12">
    <w:name w:val="C6102DF5AA314A6E9BF095A06C0F3B12"/>
  </w:style>
  <w:style w:type="paragraph" w:customStyle="1" w:styleId="C91C54E1967943BC8CDD1F65FB92BCF1">
    <w:name w:val="C91C54E1967943BC8CDD1F65FB92BCF1"/>
  </w:style>
  <w:style w:type="paragraph" w:customStyle="1" w:styleId="2C56AC0058B14C5B9F5719E9F0B0E5B8">
    <w:name w:val="2C56AC0058B14C5B9F5719E9F0B0E5B8"/>
  </w:style>
  <w:style w:type="paragraph" w:customStyle="1" w:styleId="7398AC24B4B7438CA8535825D332A772">
    <w:name w:val="7398AC24B4B7438CA8535825D332A772"/>
  </w:style>
  <w:style w:type="paragraph" w:customStyle="1" w:styleId="C764C62CFCD74EAE84726F2D68B23F6F">
    <w:name w:val="C764C62CFCD74EAE84726F2D68B23F6F"/>
  </w:style>
  <w:style w:type="paragraph" w:customStyle="1" w:styleId="851D6C69691447D7B89054D7297E3E1D">
    <w:name w:val="851D6C69691447D7B89054D7297E3E1D"/>
  </w:style>
  <w:style w:type="paragraph" w:customStyle="1" w:styleId="76C35954945840C589A2E058BCA242EC">
    <w:name w:val="76C35954945840C589A2E058BCA242EC"/>
  </w:style>
  <w:style w:type="paragraph" w:customStyle="1" w:styleId="A9C90A4D6E29413BB9F019666A4507C1">
    <w:name w:val="A9C90A4D6E29413BB9F019666A4507C1"/>
  </w:style>
  <w:style w:type="paragraph" w:customStyle="1" w:styleId="3E8D512DA3AD46158BAAD876F9A43CDA">
    <w:name w:val="3E8D512DA3AD46158BAAD876F9A43CDA"/>
  </w:style>
  <w:style w:type="paragraph" w:customStyle="1" w:styleId="CCB72C8D00C04D678E1CAF69B3B0060A">
    <w:name w:val="CCB72C8D00C04D678E1CAF69B3B0060A"/>
  </w:style>
  <w:style w:type="paragraph" w:customStyle="1" w:styleId="D650D102DAC047988088399FB434D5D8">
    <w:name w:val="D650D102DAC047988088399FB434D5D8"/>
  </w:style>
  <w:style w:type="paragraph" w:customStyle="1" w:styleId="2FDC683519E542CC84EAC82B250603B1">
    <w:name w:val="2FDC683519E542CC84EAC82B250603B1"/>
  </w:style>
  <w:style w:type="paragraph" w:customStyle="1" w:styleId="DCC555C4293348C0BB22841A8852B70F">
    <w:name w:val="DCC555C4293348C0BB22841A8852B70F"/>
  </w:style>
  <w:style w:type="paragraph" w:customStyle="1" w:styleId="9E1EF94CEFEA43F696CA9600198F8BB3">
    <w:name w:val="9E1EF94CEFEA43F696CA9600198F8BB3"/>
  </w:style>
  <w:style w:type="paragraph" w:customStyle="1" w:styleId="B29A957DE3E44FBD96EA96723A415139">
    <w:name w:val="B29A957DE3E44FBD96EA96723A415139"/>
  </w:style>
  <w:style w:type="paragraph" w:customStyle="1" w:styleId="3849976D0CD549E7AEDF20473560D176">
    <w:name w:val="3849976D0CD549E7AEDF20473560D176"/>
  </w:style>
  <w:style w:type="paragraph" w:customStyle="1" w:styleId="2475F80A5F0E4FEEB4DB039735B29C9F">
    <w:name w:val="2475F80A5F0E4FEEB4DB039735B29C9F"/>
  </w:style>
  <w:style w:type="paragraph" w:customStyle="1" w:styleId="076D1B57C8FD400C8875D0EDE026DDB4">
    <w:name w:val="076D1B57C8FD400C8875D0EDE026DDB4"/>
  </w:style>
  <w:style w:type="paragraph" w:customStyle="1" w:styleId="994A68ED74D44D5EB16C405453D77BE2">
    <w:name w:val="994A68ED74D44D5EB16C405453D77BE2"/>
  </w:style>
  <w:style w:type="paragraph" w:customStyle="1" w:styleId="BCBC0471A4F84F489A08C5DFA4052FD1">
    <w:name w:val="BCBC0471A4F84F489A08C5DFA4052FD1"/>
  </w:style>
  <w:style w:type="paragraph" w:customStyle="1" w:styleId="48C3974F33B84889B693F873463E6E54">
    <w:name w:val="48C3974F33B84889B693F873463E6E54"/>
  </w:style>
  <w:style w:type="paragraph" w:customStyle="1" w:styleId="058392A8316B44D09940BB58EE39A47C">
    <w:name w:val="058392A8316B44D09940BB58EE39A47C"/>
  </w:style>
  <w:style w:type="paragraph" w:customStyle="1" w:styleId="7E4F0428EA7741B3A4997EF5B9FBB18F">
    <w:name w:val="7E4F0428EA7741B3A4997EF5B9FBB18F"/>
  </w:style>
  <w:style w:type="paragraph" w:customStyle="1" w:styleId="AF1AEDD0BC72496B92970AD25EC169EB">
    <w:name w:val="AF1AEDD0BC72496B92970AD25EC169EB"/>
  </w:style>
  <w:style w:type="paragraph" w:customStyle="1" w:styleId="F6D7814C04D34D9AA11F9A4BF09DAC88">
    <w:name w:val="F6D7814C04D34D9AA11F9A4BF09DAC88"/>
  </w:style>
  <w:style w:type="paragraph" w:customStyle="1" w:styleId="9D46654F9AED4FC5BEBAD00742247115">
    <w:name w:val="9D46654F9AED4FC5BEBAD00742247115"/>
  </w:style>
  <w:style w:type="paragraph" w:customStyle="1" w:styleId="D7CC9C3317244AB09B7EA7212EF1E88D">
    <w:name w:val="D7CC9C3317244AB09B7EA7212EF1E88D"/>
  </w:style>
  <w:style w:type="paragraph" w:customStyle="1" w:styleId="A19AA13D3805438A80290B881E9311A8">
    <w:name w:val="A19AA13D3805438A80290B881E9311A8"/>
  </w:style>
  <w:style w:type="paragraph" w:customStyle="1" w:styleId="DF5CEC816E534337BAB5E641D8017D3C">
    <w:name w:val="DF5CEC816E534337BAB5E641D8017D3C"/>
  </w:style>
  <w:style w:type="paragraph" w:customStyle="1" w:styleId="67A66E089D5C4A1C84CB32DF1A1D78C1">
    <w:name w:val="67A66E089D5C4A1C84CB32DF1A1D78C1"/>
  </w:style>
  <w:style w:type="paragraph" w:customStyle="1" w:styleId="2950AE36B59D427691B56372D403F151">
    <w:name w:val="2950AE36B59D427691B56372D403F151"/>
  </w:style>
  <w:style w:type="paragraph" w:customStyle="1" w:styleId="66AC97A6F5ED4CF280C8EA2BB2E9C541">
    <w:name w:val="66AC97A6F5ED4CF280C8EA2BB2E9C541"/>
  </w:style>
  <w:style w:type="paragraph" w:customStyle="1" w:styleId="CE5D240D1B584054BA314EC9C7683D02">
    <w:name w:val="CE5D240D1B584054BA314EC9C7683D02"/>
  </w:style>
  <w:style w:type="paragraph" w:customStyle="1" w:styleId="FC0E0EECC8144EF2AED4E0724B1C84BA">
    <w:name w:val="FC0E0EECC8144EF2AED4E0724B1C84BA"/>
  </w:style>
  <w:style w:type="paragraph" w:customStyle="1" w:styleId="A45E04A16D3B49E2AC76F00A5212EC6D">
    <w:name w:val="A45E04A16D3B49E2AC76F00A5212EC6D"/>
  </w:style>
  <w:style w:type="paragraph" w:customStyle="1" w:styleId="793C0427751B4264AA6D711E81F78946">
    <w:name w:val="793C0427751B4264AA6D711E81F78946"/>
  </w:style>
  <w:style w:type="paragraph" w:customStyle="1" w:styleId="C5BED801B2C84229AB63D9AC5521C48B">
    <w:name w:val="C5BED801B2C84229AB63D9AC5521C48B"/>
  </w:style>
  <w:style w:type="paragraph" w:customStyle="1" w:styleId="A4359308D8E24119BE8F0E405B04B227">
    <w:name w:val="A4359308D8E24119BE8F0E405B04B227"/>
  </w:style>
  <w:style w:type="paragraph" w:customStyle="1" w:styleId="A1706F698C8246F1BAB9D296AE36811C">
    <w:name w:val="A1706F698C8246F1BAB9D296AE36811C"/>
  </w:style>
  <w:style w:type="paragraph" w:customStyle="1" w:styleId="6B34B695702242C2B901C9D4BD5CD3B5">
    <w:name w:val="6B34B695702242C2B901C9D4BD5CD3B5"/>
  </w:style>
  <w:style w:type="paragraph" w:customStyle="1" w:styleId="AEE2A93D4B0D4004BC5260C9A53383DC">
    <w:name w:val="AEE2A93D4B0D4004BC5260C9A53383DC"/>
  </w:style>
  <w:style w:type="paragraph" w:customStyle="1" w:styleId="7DA41B37B37A408590C5894C56751352">
    <w:name w:val="7DA41B37B37A408590C5894C56751352"/>
  </w:style>
  <w:style w:type="paragraph" w:customStyle="1" w:styleId="99AA64D085CE4B7589988F84091871E6">
    <w:name w:val="99AA64D085CE4B7589988F84091871E6"/>
  </w:style>
  <w:style w:type="paragraph" w:customStyle="1" w:styleId="D3B61400CADE4A75AAEE41466EFF4E59">
    <w:name w:val="D3B61400CADE4A75AAEE41466EFF4E59"/>
  </w:style>
  <w:style w:type="paragraph" w:customStyle="1" w:styleId="33E47D6BEA5E407CAF783421B9D083D0">
    <w:name w:val="33E47D6BEA5E407CAF783421B9D083D0"/>
    <w:rsid w:val="00AD0E1A"/>
  </w:style>
  <w:style w:type="paragraph" w:customStyle="1" w:styleId="BD3CDA0BDEB54223BEA270F47886421A">
    <w:name w:val="BD3CDA0BDEB54223BEA270F47886421A"/>
    <w:rsid w:val="00AD0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626ABA4BAA64BAC3A9CAC5F0B1D72" ma:contentTypeVersion="49" ma:contentTypeDescription="Create a new document." ma:contentTypeScope="" ma:versionID="088d5894637352b29d39adedff66adca">
  <xsd:schema xmlns:xsd="http://www.w3.org/2001/XMLSchema" xmlns:xs="http://www.w3.org/2001/XMLSchema" xmlns:p="http://schemas.microsoft.com/office/2006/metadata/properties" xmlns:ns2="a0b7b139-26bd-4bec-9033-2b3f4096b9e4" xmlns:ns3="03cd6787-3805-475d-9c73-8f7f0d608ddd" targetNamespace="http://schemas.microsoft.com/office/2006/metadata/properties" ma:root="true" ma:fieldsID="e3e3e492e453de80376aba9f9647460a" ns2:_="" ns3:_="">
    <xsd:import namespace="a0b7b139-26bd-4bec-9033-2b3f4096b9e4"/>
    <xsd:import namespace="03cd6787-3805-475d-9c73-8f7f0d608d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dat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Your_x0020_Name_x003a_" minOccurs="0"/>
                <xsd:element ref="ns3:Job_x0020_Title_x0020_and_x0020_Team" minOccurs="0"/>
                <xsd:element ref="ns3:E_x002d_mail_x0020_and_x0020_Phone_x0020_Number" minOccurs="0"/>
                <xsd:element ref="ns3:Date_x0020_and_x0020_Time_x0020_the_x0020_breach_x0020_was_x0020_discovered" minOccurs="0"/>
                <xsd:element ref="ns3:What_x0020_type_x0028_s_x0029__x0020_of_x0020_personal_x0020_data_x0020_are_x0020_involved" minOccurs="0"/>
                <xsd:element ref="ns3:When_x0020_did_x0020_the_x0020_breach_x0020_occur_x0020__x0028_If_x0020_known_x0029__x0020__x002d__x0020_If_x0020_unknown_x002c__x0020_state_x0020_unknown_x0020_in_x0020_the_x0020_notes_x0029_" minOccurs="0"/>
                <xsd:element ref="ns3:How_x0020_was_x0020_the_x0020_breach_x0020_discovered" minOccurs="0"/>
                <xsd:element ref="ns3:Who_x0020_identified_x0020_the_x0020_breach" minOccurs="0"/>
                <xsd:element ref="ns3:What_x0020_type_x0028_s_x0029__x0020_of_x0020_personal_x0020_data_x0020_are_x0020_involved_x0020__x003f_" minOccurs="0"/>
                <xsd:element ref="ns3:Approximate_x0020_number_x0020_of_x0020_individuals_x0020_affected_x0020__x0020_" minOccurs="0"/>
                <xsd:element ref="ns3:Details_x0020_if_x0020_external_x0020_systems_x0020_or_x0020_third_x0020_parties_x0020_were_x0020_involved" minOccurs="0"/>
                <xsd:element ref="ns3:Is_x0020_the_x0020_data_x0020_encrypted_x0020_or_x0020_otherwise_x0020_protected" minOccurs="0"/>
                <xsd:element ref="ns3:What_x0020_immediate_x0020_steps_x0020_have_x0020_been_x0020_taken_x0020_to_x0020_contain_x0020_the_x0020_breach" minOccurs="0"/>
                <xsd:element ref="ns3:Has_x0020_the_x0020_breach_x0020_been_x0020_resolved_x0020_it_x0020_ongoing" minOccurs="0"/>
                <xsd:element ref="ns3:What_x0020_are_x0020_the_x0020_potential_x0020_risks_x0020_to_x0020_individuals" minOccurs="0"/>
                <xsd:element ref="ns3:Has_x0020_any_x0020_individual_x0020_or_x0020_organisation_x0020_been_x0020_informed_x0020_as_x0020_yet" minOccurs="0"/>
                <xsd:element ref="ns3:Details_x0020_of_x0020_the_x0020_individual_x0020_or_x0020_organisation_x0020_that_x0020_has_x0020_been_x0020_informed_x0020_if_x0020_relevant_x0020_" minOccurs="0"/>
                <xsd:element ref="ns3:Are_x0020_there_x0020_any_x0020_urgent_x0020_actions_x0020_you_x0020_recommend_x0020_" minOccurs="0"/>
                <xsd:element ref="ns3:I_x0020_confirm_x0020_the_x0020_above_x0020_information_x0020_is_x0020_accurate_x0020_to_x0020_the_x0020_best_x0020_of_x0020_my_x0020_knowledge" minOccurs="0"/>
                <xsd:element ref="ns3:Report_x0020_made_x0020_by_x003a_" minOccurs="0"/>
                <xsd:element ref="ns3:Job_x0020_Title" minOccurs="0"/>
                <xsd:element ref="ns3:Summary_x0020_of_x0020_Concern" minOccurs="0"/>
                <xsd:element ref="ns3:Action_x0020_Taken" minOccurs="0"/>
                <xsd:element ref="ns3:Name_x0020_of_x0020_WRT_x0020_" minOccurs="0"/>
                <xsd:element ref="ns3:When_x0020_was_x0020_the_x0020_action_x0020_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7b139-26bd-4bec-9033-2b3f4096b9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ed28f1d-9791-49da-b424-1db9a6c128bc}" ma:internalName="TaxCatchAll" ma:showField="CatchAllData" ma:web="a0b7b139-26bd-4bec-9033-2b3f4096b9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cd6787-3805-475d-9c73-8f7f0d608dd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Time"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48bca9-0f57-4b2f-82da-da648955d6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Your_x0020_Name_x003a_" ma:index="28" nillable="true" ma:displayName="Your Name:" ma:internalName="Your_x0020_Name_x003a_">
      <xsd:simpleType>
        <xsd:restriction base="dms:Text">
          <xsd:maxLength value="255"/>
        </xsd:restriction>
      </xsd:simpleType>
    </xsd:element>
    <xsd:element name="Job_x0020_Title_x0020_and_x0020_Team" ma:index="29" nillable="true" ma:displayName="Job Title and Team" ma:internalName="Job_x0020_Title_x0020_and_x0020_Team">
      <xsd:simpleType>
        <xsd:restriction base="dms:Text">
          <xsd:maxLength value="255"/>
        </xsd:restriction>
      </xsd:simpleType>
    </xsd:element>
    <xsd:element name="E_x002d_mail_x0020_and_x0020_Phone_x0020_Number" ma:index="30" nillable="true" ma:displayName="E-mail and Phone Number" ma:internalName="E_x002d_mail_x0020_and_x0020_Phone_x0020_Number">
      <xsd:simpleType>
        <xsd:restriction base="dms:Text">
          <xsd:maxLength value="255"/>
        </xsd:restriction>
      </xsd:simpleType>
    </xsd:element>
    <xsd:element name="Date_x0020_and_x0020_Time_x0020_the_x0020_breach_x0020_was_x0020_discovered" ma:index="31" nillable="true" ma:displayName="Date and Time the breach was discovered" ma:format="DateTime" ma:internalName="Date_x0020_and_x0020_Time_x0020_the_x0020_breach_x0020_was_x0020_discovered">
      <xsd:simpleType>
        <xsd:restriction base="dms:DateTime"/>
      </xsd:simpleType>
    </xsd:element>
    <xsd:element name="What_x0020_type_x0028_s_x0029__x0020_of_x0020_personal_x0020_data_x0020_are_x0020_involved" ma:index="32" nillable="true" ma:displayName="What type(s) of personal data are involved" ma:internalName="What_x0020_type_x0028_s_x0029__x0020_of_x0020_personal_x0020_data_x0020_are_x0020_involved">
      <xsd:simpleType>
        <xsd:restriction base="dms:Note">
          <xsd:maxLength value="255"/>
        </xsd:restriction>
      </xsd:simpleType>
    </xsd:element>
    <xsd:element name="When_x0020_did_x0020_the_x0020_breach_x0020_occur_x0020__x0028_If_x0020_known_x0029__x0020__x002d__x0020_If_x0020_unknown_x002c__x0020_state_x0020_unknown_x0020_in_x0020_the_x0020_notes_x0029_" ma:index="33" nillable="true" ma:displayName="When did the breach occur (If known) - If unknown, state unknown in the notes)" ma:format="DateTime" ma:internalName="When_x0020_did_x0020_the_x0020_breach_x0020_occur_x0020__x0028_If_x0020_known_x0029__x0020__x002d__x0020_If_x0020_unknown_x002c__x0020_state_x0020_unknown_x0020_in_x0020_the_x0020_notes_x0029_">
      <xsd:simpleType>
        <xsd:restriction base="dms:DateTime"/>
      </xsd:simpleType>
    </xsd:element>
    <xsd:element name="How_x0020_was_x0020_the_x0020_breach_x0020_discovered" ma:index="34" nillable="true" ma:displayName="How was the breach discovered" ma:internalName="How_x0020_was_x0020_the_x0020_breach_x0020_discovered">
      <xsd:simpleType>
        <xsd:restriction base="dms:Note">
          <xsd:maxLength value="255"/>
        </xsd:restriction>
      </xsd:simpleType>
    </xsd:element>
    <xsd:element name="Who_x0020_identified_x0020_the_x0020_breach" ma:index="35" nillable="true" ma:displayName="Who identified the breach" ma:format="Dropdown" ma:internalName="Who_x0020_identified_x0020_the_x0020_breach">
      <xsd:simpleType>
        <xsd:restriction base="dms:Choice">
          <xsd:enumeration value="You"/>
          <xsd:enumeration value="Another staff member"/>
          <xsd:enumeration value="External party"/>
          <xsd:enumeration value="Automated System"/>
          <xsd:enumeration value="Other (Please specify)"/>
        </xsd:restriction>
      </xsd:simpleType>
    </xsd:element>
    <xsd:element name="What_x0020_type_x0028_s_x0029__x0020_of_x0020_personal_x0020_data_x0020_are_x0020_involved_x0020__x003f_" ma:index="36" nillable="true" ma:displayName="What type(s) of personal data are involved ?" ma:format="Dropdown" ma:internalName="What_x0020_type_x0028_s_x0029__x0020_of_x0020_personal_x0020_data_x0020_are_x0020_involved_x0020__x003f_">
      <xsd:simpleType>
        <xsd:restriction base="dms:Choice">
          <xsd:enumeration value="Names / Contact Details"/>
          <xsd:enumeration value="Financial information"/>
          <xsd:enumeration value="Health Data"/>
          <xsd:enumeration value="DBS/ Criminal data"/>
          <xsd:enumeration value="Equality or diversity data"/>
          <xsd:enumeration value="Other"/>
        </xsd:restriction>
      </xsd:simpleType>
    </xsd:element>
    <xsd:element name="Approximate_x0020_number_x0020_of_x0020_individuals_x0020_affected_x0020__x0020_" ma:index="37" nillable="true" ma:displayName="Approximate number of individuals affected" ma:internalName="Approximate_x0020_number_x0020_of_x0020_individuals_x0020_affected_x0020__x0020_" ma:percentage="FALSE">
      <xsd:simpleType>
        <xsd:restriction base="dms:Number"/>
      </xsd:simpleType>
    </xsd:element>
    <xsd:element name="Details_x0020_if_x0020_external_x0020_systems_x0020_or_x0020_third_x0020_parties_x0020_were_x0020_involved" ma:index="38" nillable="true" ma:displayName="Details if external systems or third parties were involved" ma:internalName="Details_x0020_if_x0020_external_x0020_systems_x0020_or_x0020_third_x0020_parties_x0020_were_x0020_involved">
      <xsd:simpleType>
        <xsd:restriction base="dms:Note">
          <xsd:maxLength value="255"/>
        </xsd:restriction>
      </xsd:simpleType>
    </xsd:element>
    <xsd:element name="Is_x0020_the_x0020_data_x0020_encrypted_x0020_or_x0020_otherwise_x0020_protected" ma:index="39" nillable="true" ma:displayName="Is the data encrypted or otherwise protected" ma:internalName="Is_x0020_the_x0020_data_x0020_encrypted_x0020_or_x0020_otherwise_x0020_protected">
      <xsd:simpleType>
        <xsd:restriction base="dms:Note">
          <xsd:maxLength value="255"/>
        </xsd:restriction>
      </xsd:simpleType>
    </xsd:element>
    <xsd:element name="What_x0020_immediate_x0020_steps_x0020_have_x0020_been_x0020_taken_x0020_to_x0020_contain_x0020_the_x0020_breach" ma:index="40" nillable="true" ma:displayName="What immediate steps have been taken to contain the breach" ma:internalName="What_x0020_immediate_x0020_steps_x0020_have_x0020_been_x0020_taken_x0020_to_x0020_contain_x0020_the_x0020_breach">
      <xsd:simpleType>
        <xsd:restriction base="dms:Note">
          <xsd:maxLength value="255"/>
        </xsd:restriction>
      </xsd:simpleType>
    </xsd:element>
    <xsd:element name="Has_x0020_the_x0020_breach_x0020_been_x0020_resolved_x0020_it_x0020_ongoing" ma:index="41" nillable="true" ma:displayName="Has the breach been resolved it ongoing" ma:internalName="Has_x0020_the_x0020_breach_x0020_been_x0020_resolved_x0020_it_x0020_ongoing">
      <xsd:simpleType>
        <xsd:restriction base="dms:Choice">
          <xsd:enumeration value="Resolved"/>
          <xsd:enumeration value="Ongoing"/>
          <xsd:enumeration value="Unsure"/>
        </xsd:restriction>
      </xsd:simpleType>
    </xsd:element>
    <xsd:element name="What_x0020_are_x0020_the_x0020_potential_x0020_risks_x0020_to_x0020_individuals" ma:index="42" nillable="true" ma:displayName="What are the potential risks to individuals" ma:format="Dropdown" ma:internalName="What_x0020_are_x0020_the_x0020_potential_x0020_risks_x0020_to_x0020_individuals">
      <xsd:simpleType>
        <xsd:restriction base="dms:Choice">
          <xsd:enumeration value="Identity theft or fraud"/>
          <xsd:enumeration value="Distress / Embarrassment"/>
          <xsd:enumeration value="Financial Loss"/>
          <xsd:enumeration value="Reputational Harm"/>
          <xsd:enumeration value="Choice 5"/>
          <xsd:enumeration value="Other"/>
        </xsd:restriction>
      </xsd:simpleType>
    </xsd:element>
    <xsd:element name="Has_x0020_any_x0020_individual_x0020_or_x0020_organisation_x0020_been_x0020_informed_x0020_as_x0020_yet" ma:index="43" nillable="true" ma:displayName="Has any individual or organisation been informed as yet" ma:default="1" ma:internalName="Has_x0020_any_x0020_individual_x0020_or_x0020_organisation_x0020_been_x0020_informed_x0020_as_x0020_yet">
      <xsd:simpleType>
        <xsd:restriction base="dms:Boolean"/>
      </xsd:simpleType>
    </xsd:element>
    <xsd:element name="Details_x0020_of_x0020_the_x0020_individual_x0020_or_x0020_organisation_x0020_that_x0020_has_x0020_been_x0020_informed_x0020_if_x0020_relevant_x0020_" ma:index="44" nillable="true" ma:displayName="Details of the individual or organisation that has been informed if relevant " ma:internalName="Details_x0020_of_x0020_the_x0020_individual_x0020_or_x0020_organisation_x0020_that_x0020_has_x0020_been_x0020_informed_x0020_if_x0020_relevant_x0020_">
      <xsd:simpleType>
        <xsd:restriction base="dms:Text"/>
      </xsd:simpleType>
    </xsd:element>
    <xsd:element name="Are_x0020_there_x0020_any_x0020_urgent_x0020_actions_x0020_you_x0020_recommend_x0020_" ma:index="45" nillable="true" ma:displayName="Are there any urgent actions you recommend" ma:internalName="Are_x0020_there_x0020_any_x0020_urgent_x0020_actions_x0020_you_x0020_recommend_x0020_">
      <xsd:simpleType>
        <xsd:restriction base="dms:Note">
          <xsd:maxLength value="255"/>
        </xsd:restriction>
      </xsd:simpleType>
    </xsd:element>
    <xsd:element name="I_x0020_confirm_x0020_the_x0020_above_x0020_information_x0020_is_x0020_accurate_x0020_to_x0020_the_x0020_best_x0020_of_x0020_my_x0020_knowledge" ma:index="46" nillable="true" ma:displayName="I confirm the above information is accurate to the best of my knowledge" ma:default="1" ma:internalName="I_x0020_confirm_x0020_the_x0020_above_x0020_information_x0020_is_x0020_accurate_x0020_to_x0020_the_x0020_best_x0020_of_x0020_my_x0020_knowledge">
      <xsd:simpleType>
        <xsd:restriction base="dms:Boolean"/>
      </xsd:simpleType>
    </xsd:element>
    <xsd:element name="Report_x0020_made_x0020_by_x003a_" ma:index="47" nillable="true" ma:displayName="Report made by:" ma:internalName="Report_x0020_made_x0020_by_x003a_">
      <xsd:simpleType>
        <xsd:restriction base="dms:Text">
          <xsd:maxLength value="255"/>
        </xsd:restriction>
      </xsd:simpleType>
    </xsd:element>
    <xsd:element name="Job_x0020_Title" ma:index="48" nillable="true" ma:displayName="Job Title" ma:internalName="Job_x0020_Title">
      <xsd:simpleType>
        <xsd:restriction base="dms:Text">
          <xsd:maxLength value="255"/>
        </xsd:restriction>
      </xsd:simpleType>
    </xsd:element>
    <xsd:element name="Summary_x0020_of_x0020_Concern" ma:index="49" nillable="true" ma:displayName="Summary of Concern" ma:internalName="Summary_x0020_of_x0020_Concern">
      <xsd:simpleType>
        <xsd:restriction base="dms:Note">
          <xsd:maxLength value="255"/>
        </xsd:restriction>
      </xsd:simpleType>
    </xsd:element>
    <xsd:element name="Action_x0020_Taken" ma:index="50" nillable="true" ma:displayName="Action Taken" ma:internalName="Action_x0020_Taken">
      <xsd:simpleType>
        <xsd:restriction base="dms:Note">
          <xsd:maxLength value="255"/>
        </xsd:restriction>
      </xsd:simpleType>
    </xsd:element>
    <xsd:element name="Name_x0020_of_x0020_WRT_x0020_" ma:index="51" nillable="true" ma:displayName="Name of WRT" ma:internalName="Name_x0020_of_x0020_WRT_x0020_">
      <xsd:simpleType>
        <xsd:restriction base="dms:Text">
          <xsd:maxLength value="255"/>
        </xsd:restriction>
      </xsd:simpleType>
    </xsd:element>
    <xsd:element name="When_x0020_was_x0020_the_x0020_action_x0020_taken" ma:index="52" nillable="true" ma:displayName="When was the action taken" ma:format="DateOnly" ma:internalName="When_x0020_was_x0020_the_x0020_action_x0020_tak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d6787-3805-475d-9c73-8f7f0d608ddd">
      <Terms xmlns="http://schemas.microsoft.com/office/infopath/2007/PartnerControls"/>
    </lcf76f155ced4ddcb4097134ff3c332f>
    <TaxCatchAll xmlns="a0b7b139-26bd-4bec-9033-2b3f4096b9e4" xsi:nil="true"/>
    <date xmlns="03cd6787-3805-475d-9c73-8f7f0d608ddd" xsi:nil="true"/>
    <Is_x0020_the_x0020_data_x0020_encrypted_x0020_or_x0020_otherwise_x0020_protected xmlns="03cd6787-3805-475d-9c73-8f7f0d608ddd" xsi:nil="true"/>
    <Action_x0020_Taken xmlns="03cd6787-3805-475d-9c73-8f7f0d608ddd" xsi:nil="true"/>
    <Your_x0020_Name_x003a_ xmlns="03cd6787-3805-475d-9c73-8f7f0d608ddd" xsi:nil="true"/>
    <Approximate_x0020_number_x0020_of_x0020_individuals_x0020_affected_x0020__x0020_ xmlns="03cd6787-3805-475d-9c73-8f7f0d608ddd" xsi:nil="true"/>
    <E_x002d_mail_x0020_and_x0020_Phone_x0020_Number xmlns="03cd6787-3805-475d-9c73-8f7f0d608ddd" xsi:nil="true"/>
    <What_x0020_type_x0028_s_x0029__x0020_of_x0020_personal_x0020_data_x0020_are_x0020_involved xmlns="03cd6787-3805-475d-9c73-8f7f0d608ddd" xsi:nil="true"/>
    <What_x0020_type_x0028_s_x0029__x0020_of_x0020_personal_x0020_data_x0020_are_x0020_involved_x0020__x003f_ xmlns="03cd6787-3805-475d-9c73-8f7f0d608ddd" xsi:nil="true"/>
    <What_x0020_are_x0020_the_x0020_potential_x0020_risks_x0020_to_x0020_individuals xmlns="03cd6787-3805-475d-9c73-8f7f0d608ddd" xsi:nil="true"/>
    <Date_x0020_and_x0020_Time_x0020_the_x0020_breach_x0020_was_x0020_discovered xmlns="03cd6787-3805-475d-9c73-8f7f0d608ddd" xsi:nil="true"/>
    <When_x0020_was_x0020_the_x0020_action_x0020_taken xmlns="03cd6787-3805-475d-9c73-8f7f0d608ddd" xsi:nil="true"/>
    <Has_x0020_any_x0020_individual_x0020_or_x0020_organisation_x0020_been_x0020_informed_x0020_as_x0020_yet xmlns="03cd6787-3805-475d-9c73-8f7f0d608ddd">true</Has_x0020_any_x0020_individual_x0020_or_x0020_organisation_x0020_been_x0020_informed_x0020_as_x0020_yet>
    <Are_x0020_there_x0020_any_x0020_urgent_x0020_actions_x0020_you_x0020_recommend_x0020_ xmlns="03cd6787-3805-475d-9c73-8f7f0d608ddd" xsi:nil="true"/>
    <Job_x0020_Title xmlns="03cd6787-3805-475d-9c73-8f7f0d608ddd" xsi:nil="true"/>
    <Summary_x0020_of_x0020_Concern xmlns="03cd6787-3805-475d-9c73-8f7f0d608ddd" xsi:nil="true"/>
    <Details_x0020_of_x0020_the_x0020_individual_x0020_or_x0020_organisation_x0020_that_x0020_has_x0020_been_x0020_informed_x0020_if_x0020_relevant_x0020_ xmlns="03cd6787-3805-475d-9c73-8f7f0d608ddd" xsi:nil="true"/>
    <I_x0020_confirm_x0020_the_x0020_above_x0020_information_x0020_is_x0020_accurate_x0020_to_x0020_the_x0020_best_x0020_of_x0020_my_x0020_knowledge xmlns="03cd6787-3805-475d-9c73-8f7f0d608ddd">true</I_x0020_confirm_x0020_the_x0020_above_x0020_information_x0020_is_x0020_accurate_x0020_to_x0020_the_x0020_best_x0020_of_x0020_my_x0020_knowledge>
    <When_x0020_did_x0020_the_x0020_breach_x0020_occur_x0020__x0028_If_x0020_known_x0029__x0020__x002d__x0020_If_x0020_unknown_x002c__x0020_state_x0020_unknown_x0020_in_x0020_the_x0020_notes_x0029_ xmlns="03cd6787-3805-475d-9c73-8f7f0d608ddd" xsi:nil="true"/>
    <How_x0020_was_x0020_the_x0020_breach_x0020_discovered xmlns="03cd6787-3805-475d-9c73-8f7f0d608ddd" xsi:nil="true"/>
    <Who_x0020_identified_x0020_the_x0020_breach xmlns="03cd6787-3805-475d-9c73-8f7f0d608ddd" xsi:nil="true"/>
    <Report_x0020_made_x0020_by_x003a_ xmlns="03cd6787-3805-475d-9c73-8f7f0d608ddd" xsi:nil="true"/>
    <What_x0020_immediate_x0020_steps_x0020_have_x0020_been_x0020_taken_x0020_to_x0020_contain_x0020_the_x0020_breach xmlns="03cd6787-3805-475d-9c73-8f7f0d608ddd" xsi:nil="true"/>
    <Job_x0020_Title_x0020_and_x0020_Team xmlns="03cd6787-3805-475d-9c73-8f7f0d608ddd" xsi:nil="true"/>
    <Details_x0020_if_x0020_external_x0020_systems_x0020_or_x0020_third_x0020_parties_x0020_were_x0020_involved xmlns="03cd6787-3805-475d-9c73-8f7f0d608ddd" xsi:nil="true"/>
    <Name_x0020_of_x0020_WRT_x0020_ xmlns="03cd6787-3805-475d-9c73-8f7f0d608ddd" xsi:nil="true"/>
    <Has_x0020_the_x0020_breach_x0020_been_x0020_resolved_x0020_it_x0020_ongoing xmlns="03cd6787-3805-475d-9c73-8f7f0d608d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1EB603-AD60-4AC3-A9F4-CB54926DE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7b139-26bd-4bec-9033-2b3f4096b9e4"/>
    <ds:schemaRef ds:uri="03cd6787-3805-475d-9c73-8f7f0d608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29DE6-F07E-4EF5-8B0D-E682CDCB96F9}">
  <ds:schemaRefs>
    <ds:schemaRef ds:uri="http://schemas.microsoft.com/office/2006/metadata/properties"/>
    <ds:schemaRef ds:uri="http://schemas.microsoft.com/office/infopath/2007/PartnerControls"/>
    <ds:schemaRef ds:uri="03cd6787-3805-475d-9c73-8f7f0d608ddd"/>
    <ds:schemaRef ds:uri="a0b7b139-26bd-4bec-9033-2b3f4096b9e4"/>
  </ds:schemaRefs>
</ds:datastoreItem>
</file>

<file path=customXml/itemProps3.xml><?xml version="1.0" encoding="utf-8"?>
<ds:datastoreItem xmlns:ds="http://schemas.openxmlformats.org/officeDocument/2006/customXml" ds:itemID="{E06549CA-7FC8-4C16-B70E-77720E613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NEC4%20PSSC%20Contract</Template>
  <TotalTime>0</TotalTime>
  <Pages>15</Pages>
  <Words>3145</Words>
  <Characters>16987</Characters>
  <Application>Microsoft Office Word</Application>
  <DocSecurity>0</DocSecurity>
  <Lines>894</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2026-07-22T13:52:00Z</dcterms:created>
  <dcterms:modified xsi:type="dcterms:W3CDTF">2026-07-22T13:54:00Z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0x010100773626ABA4BAA64BAC3A9CAC5F0B1D72</vt:lpwstr>
  </property>
  <property fmtid="{D5CDD505-2E9C-101B-9397-08002B2CF9AE}" pid="3" name="_dlc_DocIdItemGuid">
    <vt:lpwstr>1cd9180e-3582-41c3-9c9e-72fd5f0c8550</vt:lpwstr>
  </property>
  <property fmtid="{D5CDD505-2E9C-101B-9397-08002B2CF9AE}" pid="4" name="MediaServiceImageTags">
    <vt:lpwstr/>
  </property>
</Properties>
</file>