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22B5A" w14:textId="77777777" w:rsidR="00D3543D" w:rsidRPr="003211BC" w:rsidRDefault="00D3543D">
      <w:pPr>
        <w:spacing w:after="0" w:line="200" w:lineRule="exact"/>
        <w:rPr>
          <w:rFonts w:ascii="Arial" w:hAnsi="Arial" w:cs="Arial"/>
          <w:sz w:val="20"/>
          <w:szCs w:val="20"/>
        </w:rPr>
      </w:pPr>
    </w:p>
    <w:p w14:paraId="23260ECA" w14:textId="77777777" w:rsidR="00D3543D" w:rsidRPr="003211BC" w:rsidRDefault="00D3543D">
      <w:pPr>
        <w:spacing w:after="0" w:line="200" w:lineRule="exact"/>
        <w:rPr>
          <w:rFonts w:ascii="Arial" w:hAnsi="Arial" w:cs="Arial"/>
          <w:sz w:val="20"/>
          <w:szCs w:val="20"/>
        </w:rPr>
      </w:pPr>
    </w:p>
    <w:p w14:paraId="06120EDD" w14:textId="77777777" w:rsidR="00D3543D" w:rsidRPr="003211BC" w:rsidRDefault="00D3543D">
      <w:pPr>
        <w:spacing w:after="0" w:line="200" w:lineRule="exact"/>
        <w:rPr>
          <w:rFonts w:ascii="Arial" w:hAnsi="Arial" w:cs="Arial"/>
          <w:sz w:val="20"/>
          <w:szCs w:val="20"/>
        </w:rPr>
      </w:pPr>
    </w:p>
    <w:p w14:paraId="7DD0DF97" w14:textId="77777777" w:rsidR="00D3543D" w:rsidRPr="003211BC" w:rsidRDefault="00D3543D">
      <w:pPr>
        <w:spacing w:after="0" w:line="200" w:lineRule="exact"/>
        <w:rPr>
          <w:rFonts w:ascii="Arial" w:hAnsi="Arial" w:cs="Arial"/>
          <w:sz w:val="20"/>
          <w:szCs w:val="20"/>
        </w:rPr>
      </w:pPr>
    </w:p>
    <w:p w14:paraId="511EA39C" w14:textId="77777777" w:rsidR="00D3543D" w:rsidRPr="003211BC" w:rsidRDefault="00D3543D">
      <w:pPr>
        <w:spacing w:after="0" w:line="200" w:lineRule="exact"/>
        <w:rPr>
          <w:rFonts w:ascii="Arial" w:hAnsi="Arial" w:cs="Arial"/>
          <w:sz w:val="20"/>
          <w:szCs w:val="20"/>
        </w:rPr>
      </w:pPr>
    </w:p>
    <w:p w14:paraId="1F7765F9" w14:textId="77777777" w:rsidR="00D3543D" w:rsidRPr="003211BC" w:rsidRDefault="00D3543D">
      <w:pPr>
        <w:spacing w:after="0" w:line="200" w:lineRule="exact"/>
        <w:rPr>
          <w:rFonts w:ascii="Arial" w:hAnsi="Arial" w:cs="Arial"/>
          <w:sz w:val="20"/>
          <w:szCs w:val="20"/>
        </w:rPr>
      </w:pPr>
    </w:p>
    <w:p w14:paraId="428FD42E" w14:textId="77777777" w:rsidR="00D3543D" w:rsidRPr="003211BC" w:rsidRDefault="00D3543D">
      <w:pPr>
        <w:spacing w:after="0" w:line="200" w:lineRule="exact"/>
        <w:rPr>
          <w:rFonts w:ascii="Arial" w:hAnsi="Arial" w:cs="Arial"/>
          <w:sz w:val="20"/>
          <w:szCs w:val="20"/>
        </w:rPr>
      </w:pPr>
    </w:p>
    <w:p w14:paraId="22CBB092" w14:textId="77777777" w:rsidR="00D3543D" w:rsidRPr="003211BC" w:rsidRDefault="00D3543D">
      <w:pPr>
        <w:spacing w:after="0" w:line="200" w:lineRule="exact"/>
        <w:rPr>
          <w:rFonts w:ascii="Arial" w:hAnsi="Arial" w:cs="Arial"/>
          <w:sz w:val="20"/>
          <w:szCs w:val="20"/>
        </w:rPr>
      </w:pPr>
    </w:p>
    <w:p w14:paraId="7B418BEE" w14:textId="77777777" w:rsidR="00D3543D" w:rsidRPr="003211BC" w:rsidRDefault="00D3543D">
      <w:pPr>
        <w:spacing w:after="0" w:line="200" w:lineRule="exact"/>
        <w:rPr>
          <w:rFonts w:ascii="Arial" w:hAnsi="Arial" w:cs="Arial"/>
          <w:sz w:val="20"/>
          <w:szCs w:val="20"/>
        </w:rPr>
      </w:pPr>
    </w:p>
    <w:p w14:paraId="1CA220D3" w14:textId="77777777" w:rsidR="00D3543D" w:rsidRPr="003211BC" w:rsidRDefault="00D3543D">
      <w:pPr>
        <w:spacing w:after="0" w:line="200" w:lineRule="exact"/>
        <w:rPr>
          <w:rFonts w:ascii="Arial" w:hAnsi="Arial" w:cs="Arial"/>
          <w:sz w:val="20"/>
          <w:szCs w:val="20"/>
        </w:rPr>
      </w:pPr>
    </w:p>
    <w:p w14:paraId="12D1FFC5" w14:textId="77777777" w:rsidR="00D3543D" w:rsidRPr="003211BC" w:rsidRDefault="00D3543D">
      <w:pPr>
        <w:spacing w:after="0" w:line="200" w:lineRule="exact"/>
        <w:rPr>
          <w:rFonts w:ascii="Arial" w:hAnsi="Arial" w:cs="Arial"/>
          <w:sz w:val="20"/>
          <w:szCs w:val="20"/>
        </w:rPr>
      </w:pPr>
    </w:p>
    <w:p w14:paraId="1D4DD620" w14:textId="77777777" w:rsidR="00D3543D" w:rsidRPr="003211BC" w:rsidRDefault="00D3543D">
      <w:pPr>
        <w:spacing w:after="0" w:line="200" w:lineRule="exact"/>
        <w:rPr>
          <w:rFonts w:ascii="Arial" w:hAnsi="Arial" w:cs="Arial"/>
          <w:sz w:val="20"/>
          <w:szCs w:val="20"/>
        </w:rPr>
      </w:pPr>
    </w:p>
    <w:p w14:paraId="4E1C4DE2" w14:textId="77777777" w:rsidR="00D3543D" w:rsidRPr="003211BC" w:rsidRDefault="00D3543D">
      <w:pPr>
        <w:spacing w:after="0" w:line="200" w:lineRule="exact"/>
        <w:rPr>
          <w:rFonts w:ascii="Arial" w:hAnsi="Arial" w:cs="Arial"/>
          <w:sz w:val="20"/>
          <w:szCs w:val="20"/>
        </w:rPr>
      </w:pPr>
    </w:p>
    <w:p w14:paraId="2EE4C326" w14:textId="77777777" w:rsidR="00D3543D" w:rsidRPr="003211BC" w:rsidRDefault="00D3543D">
      <w:pPr>
        <w:spacing w:before="5" w:after="0" w:line="260" w:lineRule="exact"/>
        <w:rPr>
          <w:rFonts w:ascii="Arial" w:hAnsi="Arial" w:cs="Arial"/>
          <w:sz w:val="26"/>
          <w:szCs w:val="26"/>
        </w:rPr>
      </w:pPr>
    </w:p>
    <w:p w14:paraId="191F5FCD" w14:textId="3A340EB1" w:rsidR="00856DB2" w:rsidRDefault="0015195F" w:rsidP="00864EE4">
      <w:pPr>
        <w:spacing w:after="0" w:line="631" w:lineRule="exact"/>
        <w:ind w:left="2006" w:right="-150"/>
        <w:rPr>
          <w:rFonts w:ascii="Arial" w:eastAsia="Arial" w:hAnsi="Arial" w:cs="Arial"/>
          <w:color w:val="808285"/>
          <w:sz w:val="56"/>
          <w:szCs w:val="56"/>
        </w:rPr>
      </w:pPr>
      <w:r>
        <w:rPr>
          <w:rFonts w:ascii="Arial" w:hAnsi="Arial" w:cs="Arial"/>
          <w:noProof/>
        </w:rPr>
        <mc:AlternateContent>
          <mc:Choice Requires="wpg">
            <w:drawing>
              <wp:anchor distT="0" distB="0" distL="114300" distR="114300" simplePos="0" relativeHeight="251658241" behindDoc="1" locked="0" layoutInCell="1" allowOverlap="1" wp14:anchorId="457AF61C" wp14:editId="13C9A7B9">
                <wp:simplePos x="0" y="0"/>
                <wp:positionH relativeFrom="page">
                  <wp:posOffset>2267585</wp:posOffset>
                </wp:positionH>
                <wp:positionV relativeFrom="paragraph">
                  <wp:posOffset>-1243330</wp:posOffset>
                </wp:positionV>
                <wp:extent cx="774065" cy="414655"/>
                <wp:effectExtent l="635" t="0" r="0" b="0"/>
                <wp:wrapNone/>
                <wp:docPr id="1326095029"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414655"/>
                          <a:chOff x="3571" y="-1958"/>
                          <a:chExt cx="1219" cy="653"/>
                        </a:xfrm>
                      </wpg:grpSpPr>
                      <wpg:grpSp>
                        <wpg:cNvPr id="1937122866" name="Group 432"/>
                        <wpg:cNvGrpSpPr>
                          <a:grpSpLocks/>
                        </wpg:cNvGrpSpPr>
                        <wpg:grpSpPr bwMode="auto">
                          <a:xfrm>
                            <a:off x="3581" y="-1948"/>
                            <a:ext cx="632" cy="620"/>
                            <a:chOff x="3581" y="-1948"/>
                            <a:chExt cx="632" cy="620"/>
                          </a:xfrm>
                        </wpg:grpSpPr>
                        <wps:wsp>
                          <wps:cNvPr id="1733162700" name="Freeform 436"/>
                          <wps:cNvSpPr>
                            <a:spLocks/>
                          </wps:cNvSpPr>
                          <wps:spPr bwMode="auto">
                            <a:xfrm>
                              <a:off x="3581" y="-1948"/>
                              <a:ext cx="632" cy="620"/>
                            </a:xfrm>
                            <a:custGeom>
                              <a:avLst/>
                              <a:gdLst>
                                <a:gd name="T0" fmla="+- 0 3777 3581"/>
                                <a:gd name="T1" fmla="*/ T0 w 632"/>
                                <a:gd name="T2" fmla="+- 0 -1869 -1948"/>
                                <a:gd name="T3" fmla="*/ -1869 h 620"/>
                                <a:gd name="T4" fmla="+- 0 3632 3581"/>
                                <a:gd name="T5" fmla="*/ T4 w 632"/>
                                <a:gd name="T6" fmla="+- 0 -1869 -1948"/>
                                <a:gd name="T7" fmla="*/ -1869 h 620"/>
                                <a:gd name="T8" fmla="+- 0 3645 3581"/>
                                <a:gd name="T9" fmla="*/ T8 w 632"/>
                                <a:gd name="T10" fmla="+- 0 -1864 -1948"/>
                                <a:gd name="T11" fmla="*/ -1864 h 620"/>
                                <a:gd name="T12" fmla="+- 0 3657 3581"/>
                                <a:gd name="T13" fmla="*/ T12 w 632"/>
                                <a:gd name="T14" fmla="+- 0 -1851 -1948"/>
                                <a:gd name="T15" fmla="*/ -1851 h 620"/>
                                <a:gd name="T16" fmla="+- 0 3664 3581"/>
                                <a:gd name="T17" fmla="*/ T16 w 632"/>
                                <a:gd name="T18" fmla="+- 0 -1826 -1948"/>
                                <a:gd name="T19" fmla="*/ -1826 h 620"/>
                                <a:gd name="T20" fmla="+- 0 3667 3581"/>
                                <a:gd name="T21" fmla="*/ T20 w 632"/>
                                <a:gd name="T22" fmla="+- 0 -1784 -1948"/>
                                <a:gd name="T23" fmla="*/ -1784 h 620"/>
                                <a:gd name="T24" fmla="+- 0 3667 3581"/>
                                <a:gd name="T25" fmla="*/ T24 w 632"/>
                                <a:gd name="T26" fmla="+- 0 -1430 -1948"/>
                                <a:gd name="T27" fmla="*/ -1430 h 620"/>
                                <a:gd name="T28" fmla="+- 0 3646 3581"/>
                                <a:gd name="T29" fmla="*/ T28 w 632"/>
                                <a:gd name="T30" fmla="+- 0 -1367 -1948"/>
                                <a:gd name="T31" fmla="*/ -1367 h 620"/>
                                <a:gd name="T32" fmla="+- 0 3584 3581"/>
                                <a:gd name="T33" fmla="*/ T32 w 632"/>
                                <a:gd name="T34" fmla="+- 0 -1348 -1948"/>
                                <a:gd name="T35" fmla="*/ -1348 h 620"/>
                                <a:gd name="T36" fmla="+- 0 3584 3581"/>
                                <a:gd name="T37" fmla="*/ T36 w 632"/>
                                <a:gd name="T38" fmla="+- 0 -1328 -1948"/>
                                <a:gd name="T39" fmla="*/ -1328 h 620"/>
                                <a:gd name="T40" fmla="+- 0 3870 3581"/>
                                <a:gd name="T41" fmla="*/ T40 w 632"/>
                                <a:gd name="T42" fmla="+- 0 -1328 -1948"/>
                                <a:gd name="T43" fmla="*/ -1328 h 620"/>
                                <a:gd name="T44" fmla="+- 0 3847 3581"/>
                                <a:gd name="T45" fmla="*/ T44 w 632"/>
                                <a:gd name="T46" fmla="+- 0 -1350 -1948"/>
                                <a:gd name="T47" fmla="*/ -1350 h 620"/>
                                <a:gd name="T48" fmla="+- 0 3820 3581"/>
                                <a:gd name="T49" fmla="*/ T48 w 632"/>
                                <a:gd name="T50" fmla="+- 0 -1357 -1948"/>
                                <a:gd name="T51" fmla="*/ -1357 h 620"/>
                                <a:gd name="T52" fmla="+- 0 3801 3581"/>
                                <a:gd name="T53" fmla="*/ T52 w 632"/>
                                <a:gd name="T54" fmla="+- 0 -1366 -1948"/>
                                <a:gd name="T55" fmla="*/ -1366 h 620"/>
                                <a:gd name="T56" fmla="+- 0 3789 3581"/>
                                <a:gd name="T57" fmla="*/ T56 w 632"/>
                                <a:gd name="T58" fmla="+- 0 -1380 -1948"/>
                                <a:gd name="T59" fmla="*/ -1380 h 620"/>
                                <a:gd name="T60" fmla="+- 0 3783 3581"/>
                                <a:gd name="T61" fmla="*/ T60 w 632"/>
                                <a:gd name="T62" fmla="+- 0 -1397 -1948"/>
                                <a:gd name="T63" fmla="*/ -1397 h 620"/>
                                <a:gd name="T64" fmla="+- 0 3781 3581"/>
                                <a:gd name="T65" fmla="*/ T64 w 632"/>
                                <a:gd name="T66" fmla="+- 0 -1418 -1948"/>
                                <a:gd name="T67" fmla="*/ -1418 h 620"/>
                                <a:gd name="T68" fmla="+- 0 3783 3581"/>
                                <a:gd name="T69" fmla="*/ T68 w 632"/>
                                <a:gd name="T70" fmla="+- 0 -1799 -1948"/>
                                <a:gd name="T71" fmla="*/ -1799 h 620"/>
                                <a:gd name="T72" fmla="+- 0 3801 3581"/>
                                <a:gd name="T73" fmla="*/ T72 w 632"/>
                                <a:gd name="T74" fmla="+- 0 -1817 -1948"/>
                                <a:gd name="T75" fmla="*/ -1817 h 620"/>
                                <a:gd name="T76" fmla="+- 0 3819 3581"/>
                                <a:gd name="T77" fmla="*/ T76 w 632"/>
                                <a:gd name="T78" fmla="+- 0 -1831 -1948"/>
                                <a:gd name="T79" fmla="*/ -1831 h 620"/>
                                <a:gd name="T80" fmla="+- 0 3829 3581"/>
                                <a:gd name="T81" fmla="*/ T80 w 632"/>
                                <a:gd name="T82" fmla="+- 0 -1839 -1948"/>
                                <a:gd name="T83" fmla="*/ -1839 h 620"/>
                                <a:gd name="T84" fmla="+- 0 3777 3581"/>
                                <a:gd name="T85" fmla="*/ T84 w 632"/>
                                <a:gd name="T86" fmla="+- 0 -1839 -1948"/>
                                <a:gd name="T87" fmla="*/ -1839 h 620"/>
                                <a:gd name="T88" fmla="+- 0 3777 3581"/>
                                <a:gd name="T89" fmla="*/ T88 w 632"/>
                                <a:gd name="T90" fmla="+- 0 -1869 -1948"/>
                                <a:gd name="T91" fmla="*/ -186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2" h="620">
                                  <a:moveTo>
                                    <a:pt x="196" y="79"/>
                                  </a:moveTo>
                                  <a:lnTo>
                                    <a:pt x="51" y="79"/>
                                  </a:lnTo>
                                  <a:lnTo>
                                    <a:pt x="64" y="84"/>
                                  </a:lnTo>
                                  <a:lnTo>
                                    <a:pt x="76" y="97"/>
                                  </a:lnTo>
                                  <a:lnTo>
                                    <a:pt x="83" y="122"/>
                                  </a:lnTo>
                                  <a:lnTo>
                                    <a:pt x="86" y="164"/>
                                  </a:lnTo>
                                  <a:lnTo>
                                    <a:pt x="86" y="518"/>
                                  </a:lnTo>
                                  <a:lnTo>
                                    <a:pt x="65" y="581"/>
                                  </a:lnTo>
                                  <a:lnTo>
                                    <a:pt x="3" y="600"/>
                                  </a:lnTo>
                                  <a:lnTo>
                                    <a:pt x="3" y="620"/>
                                  </a:lnTo>
                                  <a:lnTo>
                                    <a:pt x="289" y="620"/>
                                  </a:lnTo>
                                  <a:lnTo>
                                    <a:pt x="266" y="598"/>
                                  </a:lnTo>
                                  <a:lnTo>
                                    <a:pt x="239" y="591"/>
                                  </a:lnTo>
                                  <a:lnTo>
                                    <a:pt x="220" y="582"/>
                                  </a:lnTo>
                                  <a:lnTo>
                                    <a:pt x="208" y="568"/>
                                  </a:lnTo>
                                  <a:lnTo>
                                    <a:pt x="202" y="551"/>
                                  </a:lnTo>
                                  <a:lnTo>
                                    <a:pt x="200" y="530"/>
                                  </a:lnTo>
                                  <a:lnTo>
                                    <a:pt x="202" y="149"/>
                                  </a:lnTo>
                                  <a:lnTo>
                                    <a:pt x="220" y="131"/>
                                  </a:lnTo>
                                  <a:lnTo>
                                    <a:pt x="238" y="117"/>
                                  </a:lnTo>
                                  <a:lnTo>
                                    <a:pt x="248" y="109"/>
                                  </a:lnTo>
                                  <a:lnTo>
                                    <a:pt x="196" y="109"/>
                                  </a:lnTo>
                                  <a:lnTo>
                                    <a:pt x="196" y="7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697989" name="Freeform 435"/>
                          <wps:cNvSpPr>
                            <a:spLocks/>
                          </wps:cNvSpPr>
                          <wps:spPr bwMode="auto">
                            <a:xfrm>
                              <a:off x="3581" y="-1948"/>
                              <a:ext cx="632" cy="620"/>
                            </a:xfrm>
                            <a:custGeom>
                              <a:avLst/>
                              <a:gdLst>
                                <a:gd name="T0" fmla="+- 0 4102 3581"/>
                                <a:gd name="T1" fmla="*/ T0 w 632"/>
                                <a:gd name="T2" fmla="+- 0 -1874 -1948"/>
                                <a:gd name="T3" fmla="*/ -1874 h 620"/>
                                <a:gd name="T4" fmla="+- 0 3924 3581"/>
                                <a:gd name="T5" fmla="*/ T4 w 632"/>
                                <a:gd name="T6" fmla="+- 0 -1874 -1948"/>
                                <a:gd name="T7" fmla="*/ -1874 h 620"/>
                                <a:gd name="T8" fmla="+- 0 3948 3581"/>
                                <a:gd name="T9" fmla="*/ T8 w 632"/>
                                <a:gd name="T10" fmla="+- 0 -1870 -1948"/>
                                <a:gd name="T11" fmla="*/ -1870 h 620"/>
                                <a:gd name="T12" fmla="+- 0 3969 3581"/>
                                <a:gd name="T13" fmla="*/ T12 w 632"/>
                                <a:gd name="T14" fmla="+- 0 -1863 -1948"/>
                                <a:gd name="T15" fmla="*/ -1863 h 620"/>
                                <a:gd name="T16" fmla="+- 0 4013 3581"/>
                                <a:gd name="T17" fmla="*/ T16 w 632"/>
                                <a:gd name="T18" fmla="+- 0 -1796 -1948"/>
                                <a:gd name="T19" fmla="*/ -1796 h 620"/>
                                <a:gd name="T20" fmla="+- 0 4018 3581"/>
                                <a:gd name="T21" fmla="*/ T20 w 632"/>
                                <a:gd name="T22" fmla="+- 0 -1743 -1948"/>
                                <a:gd name="T23" fmla="*/ -1743 h 620"/>
                                <a:gd name="T24" fmla="+- 0 4018 3581"/>
                                <a:gd name="T25" fmla="*/ T24 w 632"/>
                                <a:gd name="T26" fmla="+- 0 -1458 -1948"/>
                                <a:gd name="T27" fmla="*/ -1458 h 620"/>
                                <a:gd name="T28" fmla="+- 0 4009 3581"/>
                                <a:gd name="T29" fmla="*/ T28 w 632"/>
                                <a:gd name="T30" fmla="+- 0 -1394 -1948"/>
                                <a:gd name="T31" fmla="*/ -1394 h 620"/>
                                <a:gd name="T32" fmla="+- 0 3953 3581"/>
                                <a:gd name="T33" fmla="*/ T32 w 632"/>
                                <a:gd name="T34" fmla="+- 0 -1350 -1948"/>
                                <a:gd name="T35" fmla="*/ -1350 h 620"/>
                                <a:gd name="T36" fmla="+- 0 3933 3581"/>
                                <a:gd name="T37" fmla="*/ T36 w 632"/>
                                <a:gd name="T38" fmla="+- 0 -1348 -1948"/>
                                <a:gd name="T39" fmla="*/ -1348 h 620"/>
                                <a:gd name="T40" fmla="+- 0 3933 3581"/>
                                <a:gd name="T41" fmla="*/ T40 w 632"/>
                                <a:gd name="T42" fmla="+- 0 -1328 -1948"/>
                                <a:gd name="T43" fmla="*/ -1328 h 620"/>
                                <a:gd name="T44" fmla="+- 0 4213 3581"/>
                                <a:gd name="T45" fmla="*/ T44 w 632"/>
                                <a:gd name="T46" fmla="+- 0 -1328 -1948"/>
                                <a:gd name="T47" fmla="*/ -1328 h 620"/>
                                <a:gd name="T48" fmla="+- 0 4211 3581"/>
                                <a:gd name="T49" fmla="*/ T48 w 632"/>
                                <a:gd name="T50" fmla="+- 0 -1348 -1948"/>
                                <a:gd name="T51" fmla="*/ -1348 h 620"/>
                                <a:gd name="T52" fmla="+- 0 4183 3581"/>
                                <a:gd name="T53" fmla="*/ T52 w 632"/>
                                <a:gd name="T54" fmla="+- 0 -1353 -1948"/>
                                <a:gd name="T55" fmla="*/ -1353 h 620"/>
                                <a:gd name="T56" fmla="+- 0 4162 3581"/>
                                <a:gd name="T57" fmla="*/ T56 w 632"/>
                                <a:gd name="T58" fmla="+- 0 -1360 -1948"/>
                                <a:gd name="T59" fmla="*/ -1360 h 620"/>
                                <a:gd name="T60" fmla="+- 0 4131 3581"/>
                                <a:gd name="T61" fmla="*/ T60 w 632"/>
                                <a:gd name="T62" fmla="+- 0 -1437 -1948"/>
                                <a:gd name="T63" fmla="*/ -1437 h 620"/>
                                <a:gd name="T64" fmla="+- 0 4129 3581"/>
                                <a:gd name="T65" fmla="*/ T64 w 632"/>
                                <a:gd name="T66" fmla="+- 0 -1782 -1948"/>
                                <a:gd name="T67" fmla="*/ -1782 h 620"/>
                                <a:gd name="T68" fmla="+- 0 4125 3581"/>
                                <a:gd name="T69" fmla="*/ T68 w 632"/>
                                <a:gd name="T70" fmla="+- 0 -1813 -1948"/>
                                <a:gd name="T71" fmla="*/ -1813 h 620"/>
                                <a:gd name="T72" fmla="+- 0 4117 3581"/>
                                <a:gd name="T73" fmla="*/ T72 w 632"/>
                                <a:gd name="T74" fmla="+- 0 -1841 -1948"/>
                                <a:gd name="T75" fmla="*/ -1841 h 620"/>
                                <a:gd name="T76" fmla="+- 0 4108 3581"/>
                                <a:gd name="T77" fmla="*/ T76 w 632"/>
                                <a:gd name="T78" fmla="+- 0 -1865 -1948"/>
                                <a:gd name="T79" fmla="*/ -1865 h 620"/>
                                <a:gd name="T80" fmla="+- 0 4102 3581"/>
                                <a:gd name="T81" fmla="*/ T80 w 632"/>
                                <a:gd name="T82" fmla="+- 0 -1874 -1948"/>
                                <a:gd name="T83" fmla="*/ -1874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2" h="620">
                                  <a:moveTo>
                                    <a:pt x="521" y="74"/>
                                  </a:moveTo>
                                  <a:lnTo>
                                    <a:pt x="343" y="74"/>
                                  </a:lnTo>
                                  <a:lnTo>
                                    <a:pt x="367" y="78"/>
                                  </a:lnTo>
                                  <a:lnTo>
                                    <a:pt x="388" y="85"/>
                                  </a:lnTo>
                                  <a:lnTo>
                                    <a:pt x="432" y="152"/>
                                  </a:lnTo>
                                  <a:lnTo>
                                    <a:pt x="437" y="205"/>
                                  </a:lnTo>
                                  <a:lnTo>
                                    <a:pt x="437" y="490"/>
                                  </a:lnTo>
                                  <a:lnTo>
                                    <a:pt x="428" y="554"/>
                                  </a:lnTo>
                                  <a:lnTo>
                                    <a:pt x="372" y="598"/>
                                  </a:lnTo>
                                  <a:lnTo>
                                    <a:pt x="352" y="600"/>
                                  </a:lnTo>
                                  <a:lnTo>
                                    <a:pt x="352" y="620"/>
                                  </a:lnTo>
                                  <a:lnTo>
                                    <a:pt x="632" y="620"/>
                                  </a:lnTo>
                                  <a:lnTo>
                                    <a:pt x="630" y="600"/>
                                  </a:lnTo>
                                  <a:lnTo>
                                    <a:pt x="602" y="595"/>
                                  </a:lnTo>
                                  <a:lnTo>
                                    <a:pt x="581" y="588"/>
                                  </a:lnTo>
                                  <a:lnTo>
                                    <a:pt x="550" y="511"/>
                                  </a:lnTo>
                                  <a:lnTo>
                                    <a:pt x="548" y="166"/>
                                  </a:lnTo>
                                  <a:lnTo>
                                    <a:pt x="544" y="135"/>
                                  </a:lnTo>
                                  <a:lnTo>
                                    <a:pt x="536" y="107"/>
                                  </a:lnTo>
                                  <a:lnTo>
                                    <a:pt x="527" y="83"/>
                                  </a:lnTo>
                                  <a:lnTo>
                                    <a:pt x="521" y="7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092310" name="Freeform 434"/>
                          <wps:cNvSpPr>
                            <a:spLocks/>
                          </wps:cNvSpPr>
                          <wps:spPr bwMode="auto">
                            <a:xfrm>
                              <a:off x="3581" y="-1948"/>
                              <a:ext cx="632" cy="620"/>
                            </a:xfrm>
                            <a:custGeom>
                              <a:avLst/>
                              <a:gdLst>
                                <a:gd name="T0" fmla="+- 0 3968 3581"/>
                                <a:gd name="T1" fmla="*/ T0 w 632"/>
                                <a:gd name="T2" fmla="+- 0 -1948 -1948"/>
                                <a:gd name="T3" fmla="*/ -1948 h 620"/>
                                <a:gd name="T4" fmla="+- 0 3893 3581"/>
                                <a:gd name="T5" fmla="*/ T4 w 632"/>
                                <a:gd name="T6" fmla="+- 0 -1930 -1948"/>
                                <a:gd name="T7" fmla="*/ -1930 h 620"/>
                                <a:gd name="T8" fmla="+- 0 3827 3581"/>
                                <a:gd name="T9" fmla="*/ T8 w 632"/>
                                <a:gd name="T10" fmla="+- 0 -1885 -1948"/>
                                <a:gd name="T11" fmla="*/ -1885 h 620"/>
                                <a:gd name="T12" fmla="+- 0 3777 3581"/>
                                <a:gd name="T13" fmla="*/ T12 w 632"/>
                                <a:gd name="T14" fmla="+- 0 -1839 -1948"/>
                                <a:gd name="T15" fmla="*/ -1839 h 620"/>
                                <a:gd name="T16" fmla="+- 0 3829 3581"/>
                                <a:gd name="T17" fmla="*/ T16 w 632"/>
                                <a:gd name="T18" fmla="+- 0 -1839 -1948"/>
                                <a:gd name="T19" fmla="*/ -1839 h 620"/>
                                <a:gd name="T20" fmla="+- 0 3836 3581"/>
                                <a:gd name="T21" fmla="*/ T20 w 632"/>
                                <a:gd name="T22" fmla="+- 0 -1844 -1948"/>
                                <a:gd name="T23" fmla="*/ -1844 h 620"/>
                                <a:gd name="T24" fmla="+- 0 3854 3581"/>
                                <a:gd name="T25" fmla="*/ T24 w 632"/>
                                <a:gd name="T26" fmla="+- 0 -1855 -1948"/>
                                <a:gd name="T27" fmla="*/ -1855 h 620"/>
                                <a:gd name="T28" fmla="+- 0 3871 3581"/>
                                <a:gd name="T29" fmla="*/ T28 w 632"/>
                                <a:gd name="T30" fmla="+- 0 -1863 -1948"/>
                                <a:gd name="T31" fmla="*/ -1863 h 620"/>
                                <a:gd name="T32" fmla="+- 0 3888 3581"/>
                                <a:gd name="T33" fmla="*/ T32 w 632"/>
                                <a:gd name="T34" fmla="+- 0 -1869 -1948"/>
                                <a:gd name="T35" fmla="*/ -1869 h 620"/>
                                <a:gd name="T36" fmla="+- 0 3905 3581"/>
                                <a:gd name="T37" fmla="*/ T36 w 632"/>
                                <a:gd name="T38" fmla="+- 0 -1873 -1948"/>
                                <a:gd name="T39" fmla="*/ -1873 h 620"/>
                                <a:gd name="T40" fmla="+- 0 3924 3581"/>
                                <a:gd name="T41" fmla="*/ T40 w 632"/>
                                <a:gd name="T42" fmla="+- 0 -1874 -1948"/>
                                <a:gd name="T43" fmla="*/ -1874 h 620"/>
                                <a:gd name="T44" fmla="+- 0 4102 3581"/>
                                <a:gd name="T45" fmla="*/ T44 w 632"/>
                                <a:gd name="T46" fmla="+- 0 -1874 -1948"/>
                                <a:gd name="T47" fmla="*/ -1874 h 620"/>
                                <a:gd name="T48" fmla="+- 0 4096 3581"/>
                                <a:gd name="T49" fmla="*/ T48 w 632"/>
                                <a:gd name="T50" fmla="+- 0 -1885 -1948"/>
                                <a:gd name="T51" fmla="*/ -1885 h 620"/>
                                <a:gd name="T52" fmla="+- 0 4051 3581"/>
                                <a:gd name="T53" fmla="*/ T52 w 632"/>
                                <a:gd name="T54" fmla="+- 0 -1927 -1948"/>
                                <a:gd name="T55" fmla="*/ -1927 h 620"/>
                                <a:gd name="T56" fmla="+- 0 3984 3581"/>
                                <a:gd name="T57" fmla="*/ T56 w 632"/>
                                <a:gd name="T58" fmla="+- 0 -1947 -1948"/>
                                <a:gd name="T59" fmla="*/ -1947 h 620"/>
                                <a:gd name="T60" fmla="+- 0 3968 3581"/>
                                <a:gd name="T61" fmla="*/ T60 w 632"/>
                                <a:gd name="T62" fmla="+- 0 -1948 -1948"/>
                                <a:gd name="T63" fmla="*/ -194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2" h="620">
                                  <a:moveTo>
                                    <a:pt x="387" y="0"/>
                                  </a:moveTo>
                                  <a:lnTo>
                                    <a:pt x="312" y="18"/>
                                  </a:lnTo>
                                  <a:lnTo>
                                    <a:pt x="246" y="63"/>
                                  </a:lnTo>
                                  <a:lnTo>
                                    <a:pt x="196" y="109"/>
                                  </a:lnTo>
                                  <a:lnTo>
                                    <a:pt x="248" y="109"/>
                                  </a:lnTo>
                                  <a:lnTo>
                                    <a:pt x="255" y="104"/>
                                  </a:lnTo>
                                  <a:lnTo>
                                    <a:pt x="273" y="93"/>
                                  </a:lnTo>
                                  <a:lnTo>
                                    <a:pt x="290" y="85"/>
                                  </a:lnTo>
                                  <a:lnTo>
                                    <a:pt x="307" y="79"/>
                                  </a:lnTo>
                                  <a:lnTo>
                                    <a:pt x="324" y="75"/>
                                  </a:lnTo>
                                  <a:lnTo>
                                    <a:pt x="343" y="74"/>
                                  </a:lnTo>
                                  <a:lnTo>
                                    <a:pt x="521" y="74"/>
                                  </a:lnTo>
                                  <a:lnTo>
                                    <a:pt x="515" y="63"/>
                                  </a:lnTo>
                                  <a:lnTo>
                                    <a:pt x="470" y="21"/>
                                  </a:lnTo>
                                  <a:lnTo>
                                    <a:pt x="403" y="1"/>
                                  </a:lnTo>
                                  <a:lnTo>
                                    <a:pt x="3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377065" name="Freeform 433"/>
                          <wps:cNvSpPr>
                            <a:spLocks/>
                          </wps:cNvSpPr>
                          <wps:spPr bwMode="auto">
                            <a:xfrm>
                              <a:off x="3581" y="-1948"/>
                              <a:ext cx="632" cy="620"/>
                            </a:xfrm>
                            <a:custGeom>
                              <a:avLst/>
                              <a:gdLst>
                                <a:gd name="T0" fmla="+- 0 3777 3581"/>
                                <a:gd name="T1" fmla="*/ T0 w 632"/>
                                <a:gd name="T2" fmla="+- 0 -1945 -1948"/>
                                <a:gd name="T3" fmla="*/ -1945 h 620"/>
                                <a:gd name="T4" fmla="+- 0 3752 3581"/>
                                <a:gd name="T5" fmla="*/ T4 w 632"/>
                                <a:gd name="T6" fmla="+- 0 -1943 -1948"/>
                                <a:gd name="T7" fmla="*/ -1943 h 620"/>
                                <a:gd name="T8" fmla="+- 0 3733 3581"/>
                                <a:gd name="T9" fmla="*/ T8 w 632"/>
                                <a:gd name="T10" fmla="+- 0 -1936 -1948"/>
                                <a:gd name="T11" fmla="*/ -1936 h 620"/>
                                <a:gd name="T12" fmla="+- 0 3695 3581"/>
                                <a:gd name="T13" fmla="*/ T12 w 632"/>
                                <a:gd name="T14" fmla="+- 0 -1923 -1948"/>
                                <a:gd name="T15" fmla="*/ -1923 h 620"/>
                                <a:gd name="T16" fmla="+- 0 3657 3581"/>
                                <a:gd name="T17" fmla="*/ T16 w 632"/>
                                <a:gd name="T18" fmla="+- 0 -1910 -1948"/>
                                <a:gd name="T19" fmla="*/ -1910 h 620"/>
                                <a:gd name="T20" fmla="+- 0 3619 3581"/>
                                <a:gd name="T21" fmla="*/ T20 w 632"/>
                                <a:gd name="T22" fmla="+- 0 -1899 -1948"/>
                                <a:gd name="T23" fmla="*/ -1899 h 620"/>
                                <a:gd name="T24" fmla="+- 0 3581 3581"/>
                                <a:gd name="T25" fmla="*/ T24 w 632"/>
                                <a:gd name="T26" fmla="+- 0 -1887 -1948"/>
                                <a:gd name="T27" fmla="*/ -1887 h 620"/>
                                <a:gd name="T28" fmla="+- 0 3586 3581"/>
                                <a:gd name="T29" fmla="*/ T28 w 632"/>
                                <a:gd name="T30" fmla="+- 0 -1866 -1948"/>
                                <a:gd name="T31" fmla="*/ -1866 h 620"/>
                                <a:gd name="T32" fmla="+- 0 3603 3581"/>
                                <a:gd name="T33" fmla="*/ T32 w 632"/>
                                <a:gd name="T34" fmla="+- 0 -1869 -1948"/>
                                <a:gd name="T35" fmla="*/ -1869 h 620"/>
                                <a:gd name="T36" fmla="+- 0 3632 3581"/>
                                <a:gd name="T37" fmla="*/ T36 w 632"/>
                                <a:gd name="T38" fmla="+- 0 -1869 -1948"/>
                                <a:gd name="T39" fmla="*/ -1869 h 620"/>
                                <a:gd name="T40" fmla="+- 0 3777 3581"/>
                                <a:gd name="T41" fmla="*/ T40 w 632"/>
                                <a:gd name="T42" fmla="+- 0 -1869 -1948"/>
                                <a:gd name="T43" fmla="*/ -1869 h 620"/>
                                <a:gd name="T44" fmla="+- 0 3777 3581"/>
                                <a:gd name="T45" fmla="*/ T44 w 632"/>
                                <a:gd name="T46" fmla="+- 0 -1945 -1948"/>
                                <a:gd name="T47" fmla="*/ -1945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2" h="620">
                                  <a:moveTo>
                                    <a:pt x="196" y="3"/>
                                  </a:moveTo>
                                  <a:lnTo>
                                    <a:pt x="171" y="5"/>
                                  </a:lnTo>
                                  <a:lnTo>
                                    <a:pt x="152" y="12"/>
                                  </a:lnTo>
                                  <a:lnTo>
                                    <a:pt x="114" y="25"/>
                                  </a:lnTo>
                                  <a:lnTo>
                                    <a:pt x="76" y="38"/>
                                  </a:lnTo>
                                  <a:lnTo>
                                    <a:pt x="38" y="49"/>
                                  </a:lnTo>
                                  <a:lnTo>
                                    <a:pt x="0" y="61"/>
                                  </a:lnTo>
                                  <a:lnTo>
                                    <a:pt x="5" y="82"/>
                                  </a:lnTo>
                                  <a:lnTo>
                                    <a:pt x="22" y="79"/>
                                  </a:lnTo>
                                  <a:lnTo>
                                    <a:pt x="51" y="79"/>
                                  </a:lnTo>
                                  <a:lnTo>
                                    <a:pt x="196" y="79"/>
                                  </a:lnTo>
                                  <a:lnTo>
                                    <a:pt x="196"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295520" name="Group 428"/>
                        <wpg:cNvGrpSpPr>
                          <a:grpSpLocks/>
                        </wpg:cNvGrpSpPr>
                        <wpg:grpSpPr bwMode="auto">
                          <a:xfrm>
                            <a:off x="4244" y="-1948"/>
                            <a:ext cx="536" cy="633"/>
                            <a:chOff x="4244" y="-1948"/>
                            <a:chExt cx="536" cy="633"/>
                          </a:xfrm>
                        </wpg:grpSpPr>
                        <wps:wsp>
                          <wps:cNvPr id="487223013" name="Freeform 431"/>
                          <wps:cNvSpPr>
                            <a:spLocks/>
                          </wps:cNvSpPr>
                          <wps:spPr bwMode="auto">
                            <a:xfrm>
                              <a:off x="4244" y="-1948"/>
                              <a:ext cx="536" cy="633"/>
                            </a:xfrm>
                            <a:custGeom>
                              <a:avLst/>
                              <a:gdLst>
                                <a:gd name="T0" fmla="+- 0 4522 4244"/>
                                <a:gd name="T1" fmla="*/ T0 w 536"/>
                                <a:gd name="T2" fmla="+- 0 -1948 -1948"/>
                                <a:gd name="T3" fmla="*/ -1948 h 633"/>
                                <a:gd name="T4" fmla="+- 0 4451 4244"/>
                                <a:gd name="T5" fmla="*/ T4 w 536"/>
                                <a:gd name="T6" fmla="+- 0 -1938 -1948"/>
                                <a:gd name="T7" fmla="*/ -1938 h 633"/>
                                <a:gd name="T8" fmla="+- 0 4395 4244"/>
                                <a:gd name="T9" fmla="*/ T8 w 536"/>
                                <a:gd name="T10" fmla="+- 0 -1914 -1948"/>
                                <a:gd name="T11" fmla="*/ -1914 h 633"/>
                                <a:gd name="T12" fmla="+- 0 4342 4244"/>
                                <a:gd name="T13" fmla="*/ T12 w 536"/>
                                <a:gd name="T14" fmla="+- 0 -1876 -1948"/>
                                <a:gd name="T15" fmla="*/ -1876 h 633"/>
                                <a:gd name="T16" fmla="+- 0 4296 4244"/>
                                <a:gd name="T17" fmla="*/ T16 w 536"/>
                                <a:gd name="T18" fmla="+- 0 -1821 -1948"/>
                                <a:gd name="T19" fmla="*/ -1821 h 633"/>
                                <a:gd name="T20" fmla="+- 0 4263 4244"/>
                                <a:gd name="T21" fmla="*/ T20 w 536"/>
                                <a:gd name="T22" fmla="+- 0 -1747 -1948"/>
                                <a:gd name="T23" fmla="*/ -1747 h 633"/>
                                <a:gd name="T24" fmla="+- 0 4249 4244"/>
                                <a:gd name="T25" fmla="*/ T24 w 536"/>
                                <a:gd name="T26" fmla="+- 0 -1686 -1948"/>
                                <a:gd name="T27" fmla="*/ -1686 h 633"/>
                                <a:gd name="T28" fmla="+- 0 4244 4244"/>
                                <a:gd name="T29" fmla="*/ T28 w 536"/>
                                <a:gd name="T30" fmla="+- 0 -1617 -1948"/>
                                <a:gd name="T31" fmla="*/ -1617 h 633"/>
                                <a:gd name="T32" fmla="+- 0 4245 4244"/>
                                <a:gd name="T33" fmla="*/ T32 w 536"/>
                                <a:gd name="T34" fmla="+- 0 -1588 -1948"/>
                                <a:gd name="T35" fmla="*/ -1588 h 633"/>
                                <a:gd name="T36" fmla="+- 0 4257 4244"/>
                                <a:gd name="T37" fmla="*/ T36 w 536"/>
                                <a:gd name="T38" fmla="+- 0 -1510 -1948"/>
                                <a:gd name="T39" fmla="*/ -1510 h 633"/>
                                <a:gd name="T40" fmla="+- 0 4281 4244"/>
                                <a:gd name="T41" fmla="*/ T40 w 536"/>
                                <a:gd name="T42" fmla="+- 0 -1444 -1948"/>
                                <a:gd name="T43" fmla="*/ -1444 h 633"/>
                                <a:gd name="T44" fmla="+- 0 4317 4244"/>
                                <a:gd name="T45" fmla="*/ T44 w 536"/>
                                <a:gd name="T46" fmla="+- 0 -1391 -1948"/>
                                <a:gd name="T47" fmla="*/ -1391 h 633"/>
                                <a:gd name="T48" fmla="+- 0 4363 4244"/>
                                <a:gd name="T49" fmla="*/ T48 w 536"/>
                                <a:gd name="T50" fmla="+- 0 -1352 -1948"/>
                                <a:gd name="T51" fmla="*/ -1352 h 633"/>
                                <a:gd name="T52" fmla="+- 0 4418 4244"/>
                                <a:gd name="T53" fmla="*/ T52 w 536"/>
                                <a:gd name="T54" fmla="+- 0 -1326 -1948"/>
                                <a:gd name="T55" fmla="*/ -1326 h 633"/>
                                <a:gd name="T56" fmla="+- 0 4481 4244"/>
                                <a:gd name="T57" fmla="*/ T56 w 536"/>
                                <a:gd name="T58" fmla="+- 0 -1315 -1948"/>
                                <a:gd name="T59" fmla="*/ -1315 h 633"/>
                                <a:gd name="T60" fmla="+- 0 4514 4244"/>
                                <a:gd name="T61" fmla="*/ T60 w 536"/>
                                <a:gd name="T62" fmla="+- 0 -1316 -1948"/>
                                <a:gd name="T63" fmla="*/ -1316 h 633"/>
                                <a:gd name="T64" fmla="+- 0 4598 4244"/>
                                <a:gd name="T65" fmla="*/ T64 w 536"/>
                                <a:gd name="T66" fmla="+- 0 -1337 -1948"/>
                                <a:gd name="T67" fmla="*/ -1337 h 633"/>
                                <a:gd name="T68" fmla="+- 0 4664 4244"/>
                                <a:gd name="T69" fmla="*/ T68 w 536"/>
                                <a:gd name="T70" fmla="+- 0 -1374 -1948"/>
                                <a:gd name="T71" fmla="*/ -1374 h 633"/>
                                <a:gd name="T72" fmla="+- 0 4702 4244"/>
                                <a:gd name="T73" fmla="*/ T72 w 536"/>
                                <a:gd name="T74" fmla="+- 0 -1408 -1948"/>
                                <a:gd name="T75" fmla="*/ -1408 h 633"/>
                                <a:gd name="T76" fmla="+- 0 4569 4244"/>
                                <a:gd name="T77" fmla="*/ T76 w 536"/>
                                <a:gd name="T78" fmla="+- 0 -1408 -1948"/>
                                <a:gd name="T79" fmla="*/ -1408 h 633"/>
                                <a:gd name="T80" fmla="+- 0 4552 4244"/>
                                <a:gd name="T81" fmla="*/ T80 w 536"/>
                                <a:gd name="T82" fmla="+- 0 -1409 -1948"/>
                                <a:gd name="T83" fmla="*/ -1409 h 633"/>
                                <a:gd name="T84" fmla="+- 0 4485 4244"/>
                                <a:gd name="T85" fmla="*/ T84 w 536"/>
                                <a:gd name="T86" fmla="+- 0 -1422 -1948"/>
                                <a:gd name="T87" fmla="*/ -1422 h 633"/>
                                <a:gd name="T88" fmla="+- 0 4424 4244"/>
                                <a:gd name="T89" fmla="*/ T88 w 536"/>
                                <a:gd name="T90" fmla="+- 0 -1460 -1948"/>
                                <a:gd name="T91" fmla="*/ -1460 h 633"/>
                                <a:gd name="T92" fmla="+- 0 4386 4244"/>
                                <a:gd name="T93" fmla="*/ T92 w 536"/>
                                <a:gd name="T94" fmla="+- 0 -1509 -1948"/>
                                <a:gd name="T95" fmla="*/ -1509 h 633"/>
                                <a:gd name="T96" fmla="+- 0 4357 4244"/>
                                <a:gd name="T97" fmla="*/ T96 w 536"/>
                                <a:gd name="T98" fmla="+- 0 -1580 -1948"/>
                                <a:gd name="T99" fmla="*/ -1580 h 633"/>
                                <a:gd name="T100" fmla="+- 0 4344 4244"/>
                                <a:gd name="T101" fmla="*/ T100 w 536"/>
                                <a:gd name="T102" fmla="+- 0 -1640 -1948"/>
                                <a:gd name="T103" fmla="*/ -1640 h 633"/>
                                <a:gd name="T104" fmla="+- 0 4340 4244"/>
                                <a:gd name="T105" fmla="*/ T104 w 536"/>
                                <a:gd name="T106" fmla="+- 0 -1674 -1948"/>
                                <a:gd name="T107" fmla="*/ -1674 h 633"/>
                                <a:gd name="T108" fmla="+- 0 4757 4244"/>
                                <a:gd name="T109" fmla="*/ T108 w 536"/>
                                <a:gd name="T110" fmla="+- 0 -1701 -1948"/>
                                <a:gd name="T111" fmla="*/ -1701 h 633"/>
                                <a:gd name="T112" fmla="+- 0 4753 4244"/>
                                <a:gd name="T113" fmla="*/ T112 w 536"/>
                                <a:gd name="T114" fmla="+- 0 -1731 -1948"/>
                                <a:gd name="T115" fmla="*/ -1731 h 633"/>
                                <a:gd name="T116" fmla="+- 0 4751 4244"/>
                                <a:gd name="T117" fmla="*/ T116 w 536"/>
                                <a:gd name="T118" fmla="+- 0 -1745 -1948"/>
                                <a:gd name="T119" fmla="*/ -1745 h 633"/>
                                <a:gd name="T120" fmla="+- 0 4341 4244"/>
                                <a:gd name="T121" fmla="*/ T120 w 536"/>
                                <a:gd name="T122" fmla="+- 0 -1745 -1948"/>
                                <a:gd name="T123" fmla="*/ -1745 h 633"/>
                                <a:gd name="T124" fmla="+- 0 4348 4244"/>
                                <a:gd name="T125" fmla="*/ T124 w 536"/>
                                <a:gd name="T126" fmla="+- 0 -1776 -1948"/>
                                <a:gd name="T127" fmla="*/ -1776 h 633"/>
                                <a:gd name="T128" fmla="+- 0 4378 4244"/>
                                <a:gd name="T129" fmla="*/ T128 w 536"/>
                                <a:gd name="T130" fmla="+- 0 -1845 -1948"/>
                                <a:gd name="T131" fmla="*/ -1845 h 633"/>
                                <a:gd name="T132" fmla="+- 0 4437 4244"/>
                                <a:gd name="T133" fmla="*/ T132 w 536"/>
                                <a:gd name="T134" fmla="+- 0 -1892 -1948"/>
                                <a:gd name="T135" fmla="*/ -1892 h 633"/>
                                <a:gd name="T136" fmla="+- 0 4475 4244"/>
                                <a:gd name="T137" fmla="*/ T136 w 536"/>
                                <a:gd name="T138" fmla="+- 0 -1899 -1948"/>
                                <a:gd name="T139" fmla="*/ -1899 h 633"/>
                                <a:gd name="T140" fmla="+- 0 4671 4244"/>
                                <a:gd name="T141" fmla="*/ T140 w 536"/>
                                <a:gd name="T142" fmla="+- 0 -1899 -1948"/>
                                <a:gd name="T143" fmla="*/ -1899 h 633"/>
                                <a:gd name="T144" fmla="+- 0 4658 4244"/>
                                <a:gd name="T145" fmla="*/ T144 w 536"/>
                                <a:gd name="T146" fmla="+- 0 -1909 -1948"/>
                                <a:gd name="T147" fmla="*/ -1909 h 633"/>
                                <a:gd name="T148" fmla="+- 0 4585 4244"/>
                                <a:gd name="T149" fmla="*/ T148 w 536"/>
                                <a:gd name="T150" fmla="+- 0 -1941 -1948"/>
                                <a:gd name="T151" fmla="*/ -1941 h 633"/>
                                <a:gd name="T152" fmla="+- 0 4544 4244"/>
                                <a:gd name="T153" fmla="*/ T152 w 536"/>
                                <a:gd name="T154" fmla="+- 0 -1947 -1948"/>
                                <a:gd name="T155" fmla="*/ -1947 h 633"/>
                                <a:gd name="T156" fmla="+- 0 4522 4244"/>
                                <a:gd name="T157" fmla="*/ T156 w 536"/>
                                <a:gd name="T158" fmla="+- 0 -1948 -1948"/>
                                <a:gd name="T159" fmla="*/ -194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6" h="633">
                                  <a:moveTo>
                                    <a:pt x="278" y="0"/>
                                  </a:moveTo>
                                  <a:lnTo>
                                    <a:pt x="207" y="10"/>
                                  </a:lnTo>
                                  <a:lnTo>
                                    <a:pt x="151" y="34"/>
                                  </a:lnTo>
                                  <a:lnTo>
                                    <a:pt x="98" y="72"/>
                                  </a:lnTo>
                                  <a:lnTo>
                                    <a:pt x="52" y="127"/>
                                  </a:lnTo>
                                  <a:lnTo>
                                    <a:pt x="19" y="201"/>
                                  </a:lnTo>
                                  <a:lnTo>
                                    <a:pt x="5" y="262"/>
                                  </a:lnTo>
                                  <a:lnTo>
                                    <a:pt x="0" y="331"/>
                                  </a:lnTo>
                                  <a:lnTo>
                                    <a:pt x="1" y="360"/>
                                  </a:lnTo>
                                  <a:lnTo>
                                    <a:pt x="13" y="438"/>
                                  </a:lnTo>
                                  <a:lnTo>
                                    <a:pt x="37" y="504"/>
                                  </a:lnTo>
                                  <a:lnTo>
                                    <a:pt x="73" y="557"/>
                                  </a:lnTo>
                                  <a:lnTo>
                                    <a:pt x="119" y="596"/>
                                  </a:lnTo>
                                  <a:lnTo>
                                    <a:pt x="174" y="622"/>
                                  </a:lnTo>
                                  <a:lnTo>
                                    <a:pt x="237" y="633"/>
                                  </a:lnTo>
                                  <a:lnTo>
                                    <a:pt x="270" y="632"/>
                                  </a:lnTo>
                                  <a:lnTo>
                                    <a:pt x="354" y="611"/>
                                  </a:lnTo>
                                  <a:lnTo>
                                    <a:pt x="420" y="574"/>
                                  </a:lnTo>
                                  <a:lnTo>
                                    <a:pt x="458" y="540"/>
                                  </a:lnTo>
                                  <a:lnTo>
                                    <a:pt x="325" y="540"/>
                                  </a:lnTo>
                                  <a:lnTo>
                                    <a:pt x="308" y="539"/>
                                  </a:lnTo>
                                  <a:lnTo>
                                    <a:pt x="241" y="526"/>
                                  </a:lnTo>
                                  <a:lnTo>
                                    <a:pt x="180" y="488"/>
                                  </a:lnTo>
                                  <a:lnTo>
                                    <a:pt x="142" y="439"/>
                                  </a:lnTo>
                                  <a:lnTo>
                                    <a:pt x="113" y="368"/>
                                  </a:lnTo>
                                  <a:lnTo>
                                    <a:pt x="100" y="308"/>
                                  </a:lnTo>
                                  <a:lnTo>
                                    <a:pt x="96" y="274"/>
                                  </a:lnTo>
                                  <a:lnTo>
                                    <a:pt x="513" y="247"/>
                                  </a:lnTo>
                                  <a:lnTo>
                                    <a:pt x="509" y="217"/>
                                  </a:lnTo>
                                  <a:lnTo>
                                    <a:pt x="507" y="203"/>
                                  </a:lnTo>
                                  <a:lnTo>
                                    <a:pt x="97" y="203"/>
                                  </a:lnTo>
                                  <a:lnTo>
                                    <a:pt x="104" y="172"/>
                                  </a:lnTo>
                                  <a:lnTo>
                                    <a:pt x="134" y="103"/>
                                  </a:lnTo>
                                  <a:lnTo>
                                    <a:pt x="193" y="56"/>
                                  </a:lnTo>
                                  <a:lnTo>
                                    <a:pt x="231" y="49"/>
                                  </a:lnTo>
                                  <a:lnTo>
                                    <a:pt x="427" y="49"/>
                                  </a:lnTo>
                                  <a:lnTo>
                                    <a:pt x="414" y="39"/>
                                  </a:lnTo>
                                  <a:lnTo>
                                    <a:pt x="341" y="7"/>
                                  </a:lnTo>
                                  <a:lnTo>
                                    <a:pt x="300" y="1"/>
                                  </a:lnTo>
                                  <a:lnTo>
                                    <a:pt x="27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97157" name="Freeform 430"/>
                          <wps:cNvSpPr>
                            <a:spLocks/>
                          </wps:cNvSpPr>
                          <wps:spPr bwMode="auto">
                            <a:xfrm>
                              <a:off x="4244" y="-1948"/>
                              <a:ext cx="536" cy="633"/>
                            </a:xfrm>
                            <a:custGeom>
                              <a:avLst/>
                              <a:gdLst>
                                <a:gd name="T0" fmla="+- 0 4761 4244"/>
                                <a:gd name="T1" fmla="*/ T0 w 536"/>
                                <a:gd name="T2" fmla="+- 0 -1549 -1948"/>
                                <a:gd name="T3" fmla="*/ -1549 h 633"/>
                                <a:gd name="T4" fmla="+- 0 4722 4244"/>
                                <a:gd name="T5" fmla="*/ T4 w 536"/>
                                <a:gd name="T6" fmla="+- 0 -1493 -1948"/>
                                <a:gd name="T7" fmla="*/ -1493 h 633"/>
                                <a:gd name="T8" fmla="+- 0 4678 4244"/>
                                <a:gd name="T9" fmla="*/ T8 w 536"/>
                                <a:gd name="T10" fmla="+- 0 -1450 -1948"/>
                                <a:gd name="T11" fmla="*/ -1450 h 633"/>
                                <a:gd name="T12" fmla="+- 0 4619 4244"/>
                                <a:gd name="T13" fmla="*/ T12 w 536"/>
                                <a:gd name="T14" fmla="+- 0 -1418 -1948"/>
                                <a:gd name="T15" fmla="*/ -1418 h 633"/>
                                <a:gd name="T16" fmla="+- 0 4569 4244"/>
                                <a:gd name="T17" fmla="*/ T16 w 536"/>
                                <a:gd name="T18" fmla="+- 0 -1408 -1948"/>
                                <a:gd name="T19" fmla="*/ -1408 h 633"/>
                                <a:gd name="T20" fmla="+- 0 4702 4244"/>
                                <a:gd name="T21" fmla="*/ T20 w 536"/>
                                <a:gd name="T22" fmla="+- 0 -1408 -1948"/>
                                <a:gd name="T23" fmla="*/ -1408 h 633"/>
                                <a:gd name="T24" fmla="+- 0 4749 4244"/>
                                <a:gd name="T25" fmla="*/ T24 w 536"/>
                                <a:gd name="T26" fmla="+- 0 -1470 -1948"/>
                                <a:gd name="T27" fmla="*/ -1470 h 633"/>
                                <a:gd name="T28" fmla="+- 0 4776 4244"/>
                                <a:gd name="T29" fmla="*/ T28 w 536"/>
                                <a:gd name="T30" fmla="+- 0 -1524 -1948"/>
                                <a:gd name="T31" fmla="*/ -1524 h 633"/>
                                <a:gd name="T32" fmla="+- 0 4780 4244"/>
                                <a:gd name="T33" fmla="*/ T32 w 536"/>
                                <a:gd name="T34" fmla="+- 0 -1534 -1948"/>
                                <a:gd name="T35" fmla="*/ -1534 h 633"/>
                                <a:gd name="T36" fmla="+- 0 4761 4244"/>
                                <a:gd name="T37" fmla="*/ T36 w 536"/>
                                <a:gd name="T38" fmla="+- 0 -1549 -1948"/>
                                <a:gd name="T39" fmla="*/ -1549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6" h="633">
                                  <a:moveTo>
                                    <a:pt x="517" y="399"/>
                                  </a:moveTo>
                                  <a:lnTo>
                                    <a:pt x="478" y="455"/>
                                  </a:lnTo>
                                  <a:lnTo>
                                    <a:pt x="434" y="498"/>
                                  </a:lnTo>
                                  <a:lnTo>
                                    <a:pt x="375" y="530"/>
                                  </a:lnTo>
                                  <a:lnTo>
                                    <a:pt x="325" y="540"/>
                                  </a:lnTo>
                                  <a:lnTo>
                                    <a:pt x="458" y="540"/>
                                  </a:lnTo>
                                  <a:lnTo>
                                    <a:pt x="505" y="478"/>
                                  </a:lnTo>
                                  <a:lnTo>
                                    <a:pt x="532" y="424"/>
                                  </a:lnTo>
                                  <a:lnTo>
                                    <a:pt x="536" y="414"/>
                                  </a:lnTo>
                                  <a:lnTo>
                                    <a:pt x="517" y="39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08883" name="Freeform 429"/>
                          <wps:cNvSpPr>
                            <a:spLocks/>
                          </wps:cNvSpPr>
                          <wps:spPr bwMode="auto">
                            <a:xfrm>
                              <a:off x="4244" y="-1948"/>
                              <a:ext cx="536" cy="633"/>
                            </a:xfrm>
                            <a:custGeom>
                              <a:avLst/>
                              <a:gdLst>
                                <a:gd name="T0" fmla="+- 0 4671 4244"/>
                                <a:gd name="T1" fmla="*/ T0 w 536"/>
                                <a:gd name="T2" fmla="+- 0 -1899 -1948"/>
                                <a:gd name="T3" fmla="*/ -1899 h 633"/>
                                <a:gd name="T4" fmla="+- 0 4475 4244"/>
                                <a:gd name="T5" fmla="*/ T4 w 536"/>
                                <a:gd name="T6" fmla="+- 0 -1899 -1948"/>
                                <a:gd name="T7" fmla="*/ -1899 h 633"/>
                                <a:gd name="T8" fmla="+- 0 4506 4244"/>
                                <a:gd name="T9" fmla="*/ T8 w 536"/>
                                <a:gd name="T10" fmla="+- 0 -1897 -1948"/>
                                <a:gd name="T11" fmla="*/ -1897 h 633"/>
                                <a:gd name="T12" fmla="+- 0 4533 4244"/>
                                <a:gd name="T13" fmla="*/ T12 w 536"/>
                                <a:gd name="T14" fmla="+- 0 -1890 -1948"/>
                                <a:gd name="T15" fmla="*/ -1890 h 633"/>
                                <a:gd name="T16" fmla="+- 0 4585 4244"/>
                                <a:gd name="T17" fmla="*/ T16 w 536"/>
                                <a:gd name="T18" fmla="+- 0 -1851 -1948"/>
                                <a:gd name="T19" fmla="*/ -1851 h 633"/>
                                <a:gd name="T20" fmla="+- 0 4610 4244"/>
                                <a:gd name="T21" fmla="*/ T20 w 536"/>
                                <a:gd name="T22" fmla="+- 0 -1795 -1948"/>
                                <a:gd name="T23" fmla="*/ -1795 h 633"/>
                                <a:gd name="T24" fmla="+- 0 4617 4244"/>
                                <a:gd name="T25" fmla="*/ T24 w 536"/>
                                <a:gd name="T26" fmla="+- 0 -1756 -1948"/>
                                <a:gd name="T27" fmla="*/ -1756 h 633"/>
                                <a:gd name="T28" fmla="+- 0 4341 4244"/>
                                <a:gd name="T29" fmla="*/ T28 w 536"/>
                                <a:gd name="T30" fmla="+- 0 -1745 -1948"/>
                                <a:gd name="T31" fmla="*/ -1745 h 633"/>
                                <a:gd name="T32" fmla="+- 0 4751 4244"/>
                                <a:gd name="T33" fmla="*/ T32 w 536"/>
                                <a:gd name="T34" fmla="+- 0 -1745 -1948"/>
                                <a:gd name="T35" fmla="*/ -1745 h 633"/>
                                <a:gd name="T36" fmla="+- 0 4733 4244"/>
                                <a:gd name="T37" fmla="*/ T36 w 536"/>
                                <a:gd name="T38" fmla="+- 0 -1808 -1948"/>
                                <a:gd name="T39" fmla="*/ -1808 h 633"/>
                                <a:gd name="T40" fmla="+- 0 4701 4244"/>
                                <a:gd name="T41" fmla="*/ T40 w 536"/>
                                <a:gd name="T42" fmla="+- 0 -1867 -1948"/>
                                <a:gd name="T43" fmla="*/ -1867 h 633"/>
                                <a:gd name="T44" fmla="+- 0 4673 4244"/>
                                <a:gd name="T45" fmla="*/ T44 w 536"/>
                                <a:gd name="T46" fmla="+- 0 -1897 -1948"/>
                                <a:gd name="T47" fmla="*/ -1897 h 633"/>
                                <a:gd name="T48" fmla="+- 0 4671 4244"/>
                                <a:gd name="T49" fmla="*/ T48 w 536"/>
                                <a:gd name="T50" fmla="+- 0 -1899 -1948"/>
                                <a:gd name="T51" fmla="*/ -1899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6" h="633">
                                  <a:moveTo>
                                    <a:pt x="427" y="49"/>
                                  </a:moveTo>
                                  <a:lnTo>
                                    <a:pt x="231" y="49"/>
                                  </a:lnTo>
                                  <a:lnTo>
                                    <a:pt x="262" y="51"/>
                                  </a:lnTo>
                                  <a:lnTo>
                                    <a:pt x="289" y="58"/>
                                  </a:lnTo>
                                  <a:lnTo>
                                    <a:pt x="341" y="97"/>
                                  </a:lnTo>
                                  <a:lnTo>
                                    <a:pt x="366" y="153"/>
                                  </a:lnTo>
                                  <a:lnTo>
                                    <a:pt x="373" y="192"/>
                                  </a:lnTo>
                                  <a:lnTo>
                                    <a:pt x="97" y="203"/>
                                  </a:lnTo>
                                  <a:lnTo>
                                    <a:pt x="507" y="203"/>
                                  </a:lnTo>
                                  <a:lnTo>
                                    <a:pt x="489" y="140"/>
                                  </a:lnTo>
                                  <a:lnTo>
                                    <a:pt x="457" y="81"/>
                                  </a:lnTo>
                                  <a:lnTo>
                                    <a:pt x="429" y="51"/>
                                  </a:lnTo>
                                  <a:lnTo>
                                    <a:pt x="427"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C8EEDE2">
              <v:group id="Group 427" style="position:absolute;margin-left:178.55pt;margin-top:-97.9pt;width:60.95pt;height:32.65pt;z-index:-251658239;mso-position-horizontal-relative:page" coordsize="1219,653" coordorigin="3571,-1958" o:spid="_x0000_s1026" w14:anchorId="6CF42B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">
                <v:group id="Group 432" style="position:absolute;left:3581;top:-1948;width:632;height:620" coordsize="632,620" coordorigin="3581,-194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">
                  <v:shape id="Freeform 436" style="position:absolute;left:3581;top:-1948;width:632;height:620;visibility:visible;mso-wrap-style:square;v-text-anchor:top" coordsize="632,620" o:spid="_x0000_s1028" fillcolor="#231f20" stroked="f" path="m196,79l51,79r13,5l76,97r7,25l86,164r,354l65,581,3,600r,20l289,620,266,598r-27,-7l220,582,208,568r-6,-17l200,530r2,-381l220,131r18,-14l248,109r-52,l196,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">
                    <v:path arrowok="t" o:connecttype="custom" o:connectlocs="196,-1869;51,-1869;64,-1864;76,-1851;83,-1826;86,-1784;86,-1430;65,-1367;3,-1348;3,-1328;289,-1328;266,-1350;239,-1357;220,-1366;208,-1380;202,-1397;200,-1418;202,-1799;220,-1817;238,-1831;248,-1839;196,-1839;196,-1869" o:connectangles="0,0,0,0,0,0,0,0,0,0,0,0,0,0,0,0,0,0,0,0,0,0,0"/>
                  </v:shape>
                  <v:shape id="Freeform 435" style="position:absolute;left:3581;top:-1948;width:632;height:620;visibility:visible;mso-wrap-style:square;v-text-anchor:top" coordsize="632,620" o:spid="_x0000_s1029" fillcolor="#231f20" stroked="f" path="m521,74r-178,l367,78r21,7l432,152r5,53l437,490r-9,64l372,598r-20,2l352,620r280,l630,600r-28,-5l581,588,550,511,548,166r-4,-31l536,107,527,83r-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">
                    <v:path arrowok="t" o:connecttype="custom" o:connectlocs="521,-1874;343,-1874;367,-1870;388,-1863;432,-1796;437,-1743;437,-1458;428,-1394;372,-1350;352,-1348;352,-1328;632,-1328;630,-1348;602,-1353;581,-1360;550,-1437;548,-1782;544,-1813;536,-1841;527,-1865;521,-1874" o:connectangles="0,0,0,0,0,0,0,0,0,0,0,0,0,0,0,0,0,0,0,0,0"/>
                  </v:shape>
                  <v:shape id="Freeform 434" style="position:absolute;left:3581;top:-1948;width:632;height:620;visibility:visible;mso-wrap-style:square;v-text-anchor:top" coordsize="632,620" o:spid="_x0000_s1030" fillcolor="#231f20" stroked="f" path="m387,l312,18,246,63r-50,46l248,109r7,-5l273,93r17,-8l307,79r17,-4l343,74r178,l515,63,470,21,403,1,3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">
                    <v:path arrowok="t" o:connecttype="custom" o:connectlocs="387,-1948;312,-1930;246,-1885;196,-1839;248,-1839;255,-1844;273,-1855;290,-1863;307,-1869;324,-1873;343,-1874;521,-1874;515,-1885;470,-1927;403,-1947;387,-1948" o:connectangles="0,0,0,0,0,0,0,0,0,0,0,0,0,0,0,0"/>
                  </v:shape>
                  <v:shape id="Freeform 433" style="position:absolute;left:3581;top:-1948;width:632;height:620;visibility:visible;mso-wrap-style:square;v-text-anchor:top" coordsize="632,620" o:spid="_x0000_s1031" fillcolor="#231f20" stroked="f" path="m196,3l171,5r-19,7l114,25,76,38,38,49,,61,5,82,22,79r29,l196,79r,-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">
                    <v:path arrowok="t" o:connecttype="custom" o:connectlocs="196,-1945;171,-1943;152,-1936;114,-1923;76,-1910;38,-1899;0,-1887;5,-1866;22,-1869;51,-1869;196,-1869;196,-1945" o:connectangles="0,0,0,0,0,0,0,0,0,0,0,0"/>
                  </v:shape>
                </v:group>
                <v:group id="Group 428" style="position:absolute;left:4244;top:-1948;width:536;height:633" coordsize="536,633" coordorigin="4244,-1948"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">
                  <v:shape id="Freeform 431" style="position:absolute;left:4244;top:-1948;width:536;height:633;visibility:visible;mso-wrap-style:square;v-text-anchor:top" coordsize="536,633" o:spid="_x0000_s1033" fillcolor="#231f20" stroked="f" path="m278,l207,10,151,34,98,72,52,127,19,201,5,262,,331r1,29l13,438r24,66l73,557r46,39l174,622r63,11l270,632r84,-21l420,574r38,-34l325,540r-17,-1l241,526,180,488,142,439,113,368,100,308,96,274,513,247r-4,-30l507,203r-410,l104,172r30,-69l193,56r38,-7l427,49,414,39,341,7,300,1,2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">
                    <v:path arrowok="t" o:connecttype="custom" o:connectlocs="278,-1948;207,-1938;151,-1914;98,-1876;52,-1821;19,-1747;5,-1686;0,-1617;1,-1588;13,-1510;37,-1444;73,-1391;119,-1352;174,-1326;237,-1315;270,-1316;354,-1337;420,-1374;458,-1408;325,-1408;308,-1409;241,-1422;180,-1460;142,-1509;113,-1580;100,-1640;96,-1674;513,-1701;509,-1731;507,-1745;97,-1745;104,-1776;134,-1845;193,-1892;231,-1899;427,-1899;414,-1909;341,-1941;300,-1947;278,-1948" o:connectangles="0,0,0,0,0,0,0,0,0,0,0,0,0,0,0,0,0,0,0,0,0,0,0,0,0,0,0,0,0,0,0,0,0,0,0,0,0,0,0,0"/>
                  </v:shape>
                  <v:shape id="Freeform 430" style="position:absolute;left:4244;top:-1948;width:536;height:633;visibility:visible;mso-wrap-style:square;v-text-anchor:top" coordsize="536,633" o:spid="_x0000_s1034" fillcolor="#231f20" stroked="f" path="m517,399r-39,56l434,498r-59,32l325,540r133,l505,478r27,-54l536,414,517,3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">
                    <v:path arrowok="t" o:connecttype="custom" o:connectlocs="517,-1549;478,-1493;434,-1450;375,-1418;325,-1408;458,-1408;505,-1470;532,-1524;536,-1534;517,-1549" o:connectangles="0,0,0,0,0,0,0,0,0,0"/>
                  </v:shape>
                  <v:shape id="Freeform 429" style="position:absolute;left:4244;top:-1948;width:536;height:633;visibility:visible;mso-wrap-style:square;v-text-anchor:top" coordsize="536,633" o:spid="_x0000_s1035" fillcolor="#231f20" stroked="f" path="m427,49r-196,l262,51r27,7l341,97r25,56l373,192,97,203r410,l489,140,457,81,429,51r-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">
                    <v:path arrowok="t" o:connecttype="custom" o:connectlocs="427,-1899;231,-1899;262,-1897;289,-1890;341,-1851;366,-1795;373,-1756;97,-1745;507,-1745;489,-1808;457,-1867;429,-1897;427,-1899" o:connectangles="0,0,0,0,0,0,0,0,0,0,0,0,0"/>
                  </v:shape>
                </v:group>
                <w10:wrap anchorx="page"/>
              </v:group>
            </w:pict>
          </mc:Fallback>
        </mc:AlternateContent>
      </w:r>
      <w:r>
        <w:rPr>
          <w:rFonts w:ascii="Arial" w:hAnsi="Arial" w:cs="Arial"/>
          <w:noProof/>
        </w:rPr>
        <mc:AlternateContent>
          <mc:Choice Requires="wpg">
            <w:drawing>
              <wp:anchor distT="0" distB="0" distL="114300" distR="114300" simplePos="0" relativeHeight="251658242" behindDoc="1" locked="0" layoutInCell="1" allowOverlap="1" wp14:anchorId="19406ECF" wp14:editId="4F645653">
                <wp:simplePos x="0" y="0"/>
                <wp:positionH relativeFrom="page">
                  <wp:posOffset>1480185</wp:posOffset>
                </wp:positionH>
                <wp:positionV relativeFrom="paragraph">
                  <wp:posOffset>-1387475</wp:posOffset>
                </wp:positionV>
                <wp:extent cx="923925" cy="415290"/>
                <wp:effectExtent l="0" t="0" r="0" b="635"/>
                <wp:wrapNone/>
                <wp:docPr id="472221208"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415290"/>
                          <a:chOff x="2331" y="-2185"/>
                          <a:chExt cx="1455" cy="654"/>
                        </a:xfrm>
                      </wpg:grpSpPr>
                      <wpg:grpSp>
                        <wpg:cNvPr id="1464582242" name="Group 425"/>
                        <wpg:cNvGrpSpPr>
                          <a:grpSpLocks/>
                        </wpg:cNvGrpSpPr>
                        <wpg:grpSpPr bwMode="auto">
                          <a:xfrm>
                            <a:off x="2341" y="-1781"/>
                            <a:ext cx="739" cy="240"/>
                            <a:chOff x="2341" y="-1781"/>
                            <a:chExt cx="739" cy="240"/>
                          </a:xfrm>
                        </wpg:grpSpPr>
                        <wps:wsp>
                          <wps:cNvPr id="861728295" name="Freeform 426"/>
                          <wps:cNvSpPr>
                            <a:spLocks/>
                          </wps:cNvSpPr>
                          <wps:spPr bwMode="auto">
                            <a:xfrm>
                              <a:off x="2341" y="-1781"/>
                              <a:ext cx="739" cy="240"/>
                            </a:xfrm>
                            <a:custGeom>
                              <a:avLst/>
                              <a:gdLst>
                                <a:gd name="T0" fmla="+- 0 2697 2341"/>
                                <a:gd name="T1" fmla="*/ T0 w 739"/>
                                <a:gd name="T2" fmla="+- 0 -1781 -1781"/>
                                <a:gd name="T3" fmla="*/ -1781 h 240"/>
                                <a:gd name="T4" fmla="+- 0 2636 2341"/>
                                <a:gd name="T5" fmla="*/ T4 w 739"/>
                                <a:gd name="T6" fmla="+- 0 -1779 -1781"/>
                                <a:gd name="T7" fmla="*/ -1779 h 240"/>
                                <a:gd name="T8" fmla="+- 0 2551 2341"/>
                                <a:gd name="T9" fmla="*/ T8 w 739"/>
                                <a:gd name="T10" fmla="+- 0 -1770 -1781"/>
                                <a:gd name="T11" fmla="*/ -1770 h 240"/>
                                <a:gd name="T12" fmla="+- 0 2477 2341"/>
                                <a:gd name="T13" fmla="*/ T12 w 739"/>
                                <a:gd name="T14" fmla="+- 0 -1754 -1781"/>
                                <a:gd name="T15" fmla="*/ -1754 h 240"/>
                                <a:gd name="T16" fmla="+- 0 2416 2341"/>
                                <a:gd name="T17" fmla="*/ T16 w 739"/>
                                <a:gd name="T18" fmla="+- 0 -1734 -1781"/>
                                <a:gd name="T19" fmla="*/ -1734 h 240"/>
                                <a:gd name="T20" fmla="+- 0 2361 2341"/>
                                <a:gd name="T21" fmla="*/ T20 w 739"/>
                                <a:gd name="T22" fmla="+- 0 -1700 -1781"/>
                                <a:gd name="T23" fmla="*/ -1700 h 240"/>
                                <a:gd name="T24" fmla="+- 0 2341 2341"/>
                                <a:gd name="T25" fmla="*/ T24 w 739"/>
                                <a:gd name="T26" fmla="+- 0 -1661 -1781"/>
                                <a:gd name="T27" fmla="*/ -1661 h 240"/>
                                <a:gd name="T28" fmla="+- 0 2342 2341"/>
                                <a:gd name="T29" fmla="*/ T28 w 739"/>
                                <a:gd name="T30" fmla="+- 0 -1651 -1781"/>
                                <a:gd name="T31" fmla="*/ -1651 h 240"/>
                                <a:gd name="T32" fmla="+- 0 2382 2341"/>
                                <a:gd name="T33" fmla="*/ T32 w 739"/>
                                <a:gd name="T34" fmla="+- 0 -1606 -1781"/>
                                <a:gd name="T35" fmla="*/ -1606 h 240"/>
                                <a:gd name="T36" fmla="+- 0 2451 2341"/>
                                <a:gd name="T37" fmla="*/ T36 w 739"/>
                                <a:gd name="T38" fmla="+- 0 -1576 -1781"/>
                                <a:gd name="T39" fmla="*/ -1576 h 240"/>
                                <a:gd name="T40" fmla="+- 0 2519 2341"/>
                                <a:gd name="T41" fmla="*/ T40 w 739"/>
                                <a:gd name="T42" fmla="+- 0 -1559 -1781"/>
                                <a:gd name="T43" fmla="*/ -1559 h 240"/>
                                <a:gd name="T44" fmla="+- 0 2600 2341"/>
                                <a:gd name="T45" fmla="*/ T44 w 739"/>
                                <a:gd name="T46" fmla="+- 0 -1547 -1781"/>
                                <a:gd name="T47" fmla="*/ -1547 h 240"/>
                                <a:gd name="T48" fmla="+- 0 2660 2341"/>
                                <a:gd name="T49" fmla="*/ T48 w 739"/>
                                <a:gd name="T50" fmla="+- 0 -1543 -1781"/>
                                <a:gd name="T51" fmla="*/ -1543 h 240"/>
                                <a:gd name="T52" fmla="+- 0 2724 2341"/>
                                <a:gd name="T53" fmla="*/ T52 w 739"/>
                                <a:gd name="T54" fmla="+- 0 -1541 -1781"/>
                                <a:gd name="T55" fmla="*/ -1541 h 240"/>
                                <a:gd name="T56" fmla="+- 0 2755 2341"/>
                                <a:gd name="T57" fmla="*/ T56 w 739"/>
                                <a:gd name="T58" fmla="+- 0 -1542 -1781"/>
                                <a:gd name="T59" fmla="*/ -1542 h 240"/>
                                <a:gd name="T60" fmla="+- 0 2842 2341"/>
                                <a:gd name="T61" fmla="*/ T60 w 739"/>
                                <a:gd name="T62" fmla="+- 0 -1549 -1781"/>
                                <a:gd name="T63" fmla="*/ -1549 h 240"/>
                                <a:gd name="T64" fmla="+- 0 2920 2341"/>
                                <a:gd name="T65" fmla="*/ T64 w 739"/>
                                <a:gd name="T66" fmla="+- 0 -1562 -1781"/>
                                <a:gd name="T67" fmla="*/ -1562 h 240"/>
                                <a:gd name="T68" fmla="+- 0 2986 2341"/>
                                <a:gd name="T69" fmla="*/ T68 w 739"/>
                                <a:gd name="T70" fmla="+- 0 -1581 -1781"/>
                                <a:gd name="T71" fmla="*/ -1581 h 240"/>
                                <a:gd name="T72" fmla="+- 0 3049 2341"/>
                                <a:gd name="T73" fmla="*/ T72 w 739"/>
                                <a:gd name="T74" fmla="+- 0 -1613 -1781"/>
                                <a:gd name="T75" fmla="*/ -1613 h 240"/>
                                <a:gd name="T76" fmla="+- 0 3080 2341"/>
                                <a:gd name="T77" fmla="*/ T76 w 739"/>
                                <a:gd name="T78" fmla="+- 0 -1661 -1781"/>
                                <a:gd name="T79" fmla="*/ -1661 h 240"/>
                                <a:gd name="T80" fmla="+- 0 3079 2341"/>
                                <a:gd name="T81" fmla="*/ T80 w 739"/>
                                <a:gd name="T82" fmla="+- 0 -1671 -1781"/>
                                <a:gd name="T83" fmla="*/ -1671 h 240"/>
                                <a:gd name="T84" fmla="+- 0 3038 2341"/>
                                <a:gd name="T85" fmla="*/ T84 w 739"/>
                                <a:gd name="T86" fmla="+- 0 -1716 -1781"/>
                                <a:gd name="T87" fmla="*/ -1716 h 240"/>
                                <a:gd name="T88" fmla="+- 0 2970 2341"/>
                                <a:gd name="T89" fmla="*/ T88 w 739"/>
                                <a:gd name="T90" fmla="+- 0 -1746 -1781"/>
                                <a:gd name="T91" fmla="*/ -1746 h 240"/>
                                <a:gd name="T92" fmla="+- 0 2901 2341"/>
                                <a:gd name="T93" fmla="*/ T92 w 739"/>
                                <a:gd name="T94" fmla="+- 0 -1763 -1781"/>
                                <a:gd name="T95" fmla="*/ -1763 h 240"/>
                                <a:gd name="T96" fmla="+- 0 2820 2341"/>
                                <a:gd name="T97" fmla="*/ T96 w 739"/>
                                <a:gd name="T98" fmla="+- 0 -1775 -1781"/>
                                <a:gd name="T99" fmla="*/ -1775 h 240"/>
                                <a:gd name="T100" fmla="+- 0 2729 2341"/>
                                <a:gd name="T101" fmla="*/ T100 w 739"/>
                                <a:gd name="T102" fmla="+- 0 -1781 -1781"/>
                                <a:gd name="T103" fmla="*/ -1781 h 240"/>
                                <a:gd name="T104" fmla="+- 0 2697 2341"/>
                                <a:gd name="T105" fmla="*/ T104 w 739"/>
                                <a:gd name="T106" fmla="+- 0 -1781 -1781"/>
                                <a:gd name="T107" fmla="*/ -178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9" h="240">
                                  <a:moveTo>
                                    <a:pt x="356" y="0"/>
                                  </a:moveTo>
                                  <a:lnTo>
                                    <a:pt x="295" y="2"/>
                                  </a:lnTo>
                                  <a:lnTo>
                                    <a:pt x="210" y="11"/>
                                  </a:lnTo>
                                  <a:lnTo>
                                    <a:pt x="136" y="27"/>
                                  </a:lnTo>
                                  <a:lnTo>
                                    <a:pt x="75" y="47"/>
                                  </a:lnTo>
                                  <a:lnTo>
                                    <a:pt x="20" y="81"/>
                                  </a:lnTo>
                                  <a:lnTo>
                                    <a:pt x="0" y="120"/>
                                  </a:lnTo>
                                  <a:lnTo>
                                    <a:pt x="1" y="130"/>
                                  </a:lnTo>
                                  <a:lnTo>
                                    <a:pt x="41" y="175"/>
                                  </a:lnTo>
                                  <a:lnTo>
                                    <a:pt x="110" y="205"/>
                                  </a:lnTo>
                                  <a:lnTo>
                                    <a:pt x="178" y="222"/>
                                  </a:lnTo>
                                  <a:lnTo>
                                    <a:pt x="259" y="234"/>
                                  </a:lnTo>
                                  <a:lnTo>
                                    <a:pt x="319" y="238"/>
                                  </a:lnTo>
                                  <a:lnTo>
                                    <a:pt x="383" y="240"/>
                                  </a:lnTo>
                                  <a:lnTo>
                                    <a:pt x="414" y="239"/>
                                  </a:lnTo>
                                  <a:lnTo>
                                    <a:pt x="501" y="232"/>
                                  </a:lnTo>
                                  <a:lnTo>
                                    <a:pt x="579" y="219"/>
                                  </a:lnTo>
                                  <a:lnTo>
                                    <a:pt x="645" y="200"/>
                                  </a:lnTo>
                                  <a:lnTo>
                                    <a:pt x="708" y="168"/>
                                  </a:lnTo>
                                  <a:lnTo>
                                    <a:pt x="739" y="120"/>
                                  </a:lnTo>
                                  <a:lnTo>
                                    <a:pt x="738" y="110"/>
                                  </a:lnTo>
                                  <a:lnTo>
                                    <a:pt x="697" y="65"/>
                                  </a:lnTo>
                                  <a:lnTo>
                                    <a:pt x="629" y="35"/>
                                  </a:lnTo>
                                  <a:lnTo>
                                    <a:pt x="560" y="18"/>
                                  </a:lnTo>
                                  <a:lnTo>
                                    <a:pt x="479" y="6"/>
                                  </a:lnTo>
                                  <a:lnTo>
                                    <a:pt x="388" y="0"/>
                                  </a:lnTo>
                                  <a:lnTo>
                                    <a:pt x="3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755048" name="Group 423"/>
                        <wpg:cNvGrpSpPr>
                          <a:grpSpLocks/>
                        </wpg:cNvGrpSpPr>
                        <wpg:grpSpPr bwMode="auto">
                          <a:xfrm>
                            <a:off x="2888" y="-2001"/>
                            <a:ext cx="579" cy="175"/>
                            <a:chOff x="2888" y="-2001"/>
                            <a:chExt cx="579" cy="175"/>
                          </a:xfrm>
                        </wpg:grpSpPr>
                        <wps:wsp>
                          <wps:cNvPr id="23981939" name="Freeform 424"/>
                          <wps:cNvSpPr>
                            <a:spLocks/>
                          </wps:cNvSpPr>
                          <wps:spPr bwMode="auto">
                            <a:xfrm>
                              <a:off x="2888" y="-2001"/>
                              <a:ext cx="579" cy="175"/>
                            </a:xfrm>
                            <a:custGeom>
                              <a:avLst/>
                              <a:gdLst>
                                <a:gd name="T0" fmla="+- 0 3171 2888"/>
                                <a:gd name="T1" fmla="*/ T0 w 579"/>
                                <a:gd name="T2" fmla="+- 0 -2001 -2001"/>
                                <a:gd name="T3" fmla="*/ -2001 h 175"/>
                                <a:gd name="T4" fmla="+- 0 3110 2888"/>
                                <a:gd name="T5" fmla="*/ T4 w 579"/>
                                <a:gd name="T6" fmla="+- 0 -1998 -2001"/>
                                <a:gd name="T7" fmla="*/ -1998 h 175"/>
                                <a:gd name="T8" fmla="+- 0 3028 2888"/>
                                <a:gd name="T9" fmla="*/ T8 w 579"/>
                                <a:gd name="T10" fmla="+- 0 -1988 -2001"/>
                                <a:gd name="T11" fmla="*/ -1988 h 175"/>
                                <a:gd name="T12" fmla="+- 0 2960 2888"/>
                                <a:gd name="T13" fmla="*/ T12 w 579"/>
                                <a:gd name="T14" fmla="+- 0 -1971 -2001"/>
                                <a:gd name="T15" fmla="*/ -1971 h 175"/>
                                <a:gd name="T16" fmla="+- 0 2902 2888"/>
                                <a:gd name="T17" fmla="*/ T16 w 579"/>
                                <a:gd name="T18" fmla="+- 0 -1939 -2001"/>
                                <a:gd name="T19" fmla="*/ -1939 h 175"/>
                                <a:gd name="T20" fmla="+- 0 2888 2888"/>
                                <a:gd name="T21" fmla="*/ T20 w 579"/>
                                <a:gd name="T22" fmla="+- 0 -1910 -2001"/>
                                <a:gd name="T23" fmla="*/ -1910 h 175"/>
                                <a:gd name="T24" fmla="+- 0 2890 2888"/>
                                <a:gd name="T25" fmla="*/ T24 w 579"/>
                                <a:gd name="T26" fmla="+- 0 -1901 -2001"/>
                                <a:gd name="T27" fmla="*/ -1901 h 175"/>
                                <a:gd name="T28" fmla="+- 0 2947 2888"/>
                                <a:gd name="T29" fmla="*/ T28 w 579"/>
                                <a:gd name="T30" fmla="+- 0 -1860 -2001"/>
                                <a:gd name="T31" fmla="*/ -1860 h 175"/>
                                <a:gd name="T32" fmla="+- 0 3010 2888"/>
                                <a:gd name="T33" fmla="*/ T32 w 579"/>
                                <a:gd name="T34" fmla="+- 0 -1842 -2001"/>
                                <a:gd name="T35" fmla="*/ -1842 h 175"/>
                                <a:gd name="T36" fmla="+- 0 3089 2888"/>
                                <a:gd name="T37" fmla="*/ T36 w 579"/>
                                <a:gd name="T38" fmla="+- 0 -1830 -2001"/>
                                <a:gd name="T39" fmla="*/ -1830 h 175"/>
                                <a:gd name="T40" fmla="+- 0 3149 2888"/>
                                <a:gd name="T41" fmla="*/ T40 w 579"/>
                                <a:gd name="T42" fmla="+- 0 -1826 -2001"/>
                                <a:gd name="T43" fmla="*/ -1826 h 175"/>
                                <a:gd name="T44" fmla="+- 0 3181 2888"/>
                                <a:gd name="T45" fmla="*/ T44 w 579"/>
                                <a:gd name="T46" fmla="+- 0 -1826 -2001"/>
                                <a:gd name="T47" fmla="*/ -1826 h 175"/>
                                <a:gd name="T48" fmla="+- 0 3212 2888"/>
                                <a:gd name="T49" fmla="*/ T48 w 579"/>
                                <a:gd name="T50" fmla="+- 0 -1826 -2001"/>
                                <a:gd name="T51" fmla="*/ -1826 h 175"/>
                                <a:gd name="T52" fmla="+- 0 3299 2888"/>
                                <a:gd name="T53" fmla="*/ T52 w 579"/>
                                <a:gd name="T54" fmla="+- 0 -1834 -2001"/>
                                <a:gd name="T55" fmla="*/ -1834 h 175"/>
                                <a:gd name="T56" fmla="+- 0 3372 2888"/>
                                <a:gd name="T57" fmla="*/ T56 w 579"/>
                                <a:gd name="T58" fmla="+- 0 -1848 -2001"/>
                                <a:gd name="T59" fmla="*/ -1848 h 175"/>
                                <a:gd name="T60" fmla="+- 0 3441 2888"/>
                                <a:gd name="T61" fmla="*/ T60 w 579"/>
                                <a:gd name="T62" fmla="+- 0 -1877 -2001"/>
                                <a:gd name="T63" fmla="*/ -1877 h 175"/>
                                <a:gd name="T64" fmla="+- 0 3466 2888"/>
                                <a:gd name="T65" fmla="*/ T64 w 579"/>
                                <a:gd name="T66" fmla="+- 0 -1913 -2001"/>
                                <a:gd name="T67" fmla="*/ -1913 h 175"/>
                                <a:gd name="T68" fmla="+- 0 3466 2888"/>
                                <a:gd name="T69" fmla="*/ T68 w 579"/>
                                <a:gd name="T70" fmla="+- 0 -1917 -2001"/>
                                <a:gd name="T71" fmla="*/ -1917 h 175"/>
                                <a:gd name="T72" fmla="+- 0 3423 2888"/>
                                <a:gd name="T73" fmla="*/ T72 w 579"/>
                                <a:gd name="T74" fmla="+- 0 -1959 -2001"/>
                                <a:gd name="T75" fmla="*/ -1959 h 175"/>
                                <a:gd name="T76" fmla="+- 0 3366 2888"/>
                                <a:gd name="T77" fmla="*/ T76 w 579"/>
                                <a:gd name="T78" fmla="+- 0 -1979 -2001"/>
                                <a:gd name="T79" fmla="*/ -1979 h 175"/>
                                <a:gd name="T80" fmla="+- 0 3291 2888"/>
                                <a:gd name="T81" fmla="*/ T80 w 579"/>
                                <a:gd name="T82" fmla="+- 0 -1993 -2001"/>
                                <a:gd name="T83" fmla="*/ -1993 h 175"/>
                                <a:gd name="T84" fmla="+- 0 3203 2888"/>
                                <a:gd name="T85" fmla="*/ T84 w 579"/>
                                <a:gd name="T86" fmla="+- 0 -2000 -2001"/>
                                <a:gd name="T87" fmla="*/ -2000 h 175"/>
                                <a:gd name="T88" fmla="+- 0 3171 2888"/>
                                <a:gd name="T89" fmla="*/ T88 w 579"/>
                                <a:gd name="T90" fmla="+- 0 -2001 -2001"/>
                                <a:gd name="T91" fmla="*/ -20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175">
                                  <a:moveTo>
                                    <a:pt x="283" y="0"/>
                                  </a:moveTo>
                                  <a:lnTo>
                                    <a:pt x="222" y="3"/>
                                  </a:lnTo>
                                  <a:lnTo>
                                    <a:pt x="140" y="13"/>
                                  </a:lnTo>
                                  <a:lnTo>
                                    <a:pt x="72" y="30"/>
                                  </a:lnTo>
                                  <a:lnTo>
                                    <a:pt x="14" y="62"/>
                                  </a:lnTo>
                                  <a:lnTo>
                                    <a:pt x="0" y="91"/>
                                  </a:lnTo>
                                  <a:lnTo>
                                    <a:pt x="2" y="100"/>
                                  </a:lnTo>
                                  <a:lnTo>
                                    <a:pt x="59" y="141"/>
                                  </a:lnTo>
                                  <a:lnTo>
                                    <a:pt x="122" y="159"/>
                                  </a:lnTo>
                                  <a:lnTo>
                                    <a:pt x="201" y="171"/>
                                  </a:lnTo>
                                  <a:lnTo>
                                    <a:pt x="261" y="175"/>
                                  </a:lnTo>
                                  <a:lnTo>
                                    <a:pt x="293" y="175"/>
                                  </a:lnTo>
                                  <a:lnTo>
                                    <a:pt x="324" y="175"/>
                                  </a:lnTo>
                                  <a:lnTo>
                                    <a:pt x="411" y="167"/>
                                  </a:lnTo>
                                  <a:lnTo>
                                    <a:pt x="484" y="153"/>
                                  </a:lnTo>
                                  <a:lnTo>
                                    <a:pt x="553" y="124"/>
                                  </a:lnTo>
                                  <a:lnTo>
                                    <a:pt x="578" y="88"/>
                                  </a:lnTo>
                                  <a:lnTo>
                                    <a:pt x="578" y="84"/>
                                  </a:lnTo>
                                  <a:lnTo>
                                    <a:pt x="535" y="42"/>
                                  </a:lnTo>
                                  <a:lnTo>
                                    <a:pt x="478" y="22"/>
                                  </a:lnTo>
                                  <a:lnTo>
                                    <a:pt x="403" y="8"/>
                                  </a:lnTo>
                                  <a:lnTo>
                                    <a:pt x="315" y="1"/>
                                  </a:lnTo>
                                  <a:lnTo>
                                    <a:pt x="28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610833" name="Group 421"/>
                        <wpg:cNvGrpSpPr>
                          <a:grpSpLocks/>
                        </wpg:cNvGrpSpPr>
                        <wpg:grpSpPr bwMode="auto">
                          <a:xfrm>
                            <a:off x="3304" y="-2175"/>
                            <a:ext cx="472" cy="126"/>
                            <a:chOff x="3304" y="-2175"/>
                            <a:chExt cx="472" cy="126"/>
                          </a:xfrm>
                        </wpg:grpSpPr>
                        <wps:wsp>
                          <wps:cNvPr id="1011762995" name="Freeform 422"/>
                          <wps:cNvSpPr>
                            <a:spLocks/>
                          </wps:cNvSpPr>
                          <wps:spPr bwMode="auto">
                            <a:xfrm>
                              <a:off x="3304" y="-2175"/>
                              <a:ext cx="472" cy="126"/>
                            </a:xfrm>
                            <a:custGeom>
                              <a:avLst/>
                              <a:gdLst>
                                <a:gd name="T0" fmla="+- 0 3530 3304"/>
                                <a:gd name="T1" fmla="*/ T0 w 472"/>
                                <a:gd name="T2" fmla="+- 0 -2175 -2175"/>
                                <a:gd name="T3" fmla="*/ -2175 h 126"/>
                                <a:gd name="T4" fmla="+- 0 3469 3304"/>
                                <a:gd name="T5" fmla="*/ T4 w 472"/>
                                <a:gd name="T6" fmla="+- 0 -2172 -2175"/>
                                <a:gd name="T7" fmla="*/ -2172 h 126"/>
                                <a:gd name="T8" fmla="+- 0 3391 3304"/>
                                <a:gd name="T9" fmla="*/ T8 w 472"/>
                                <a:gd name="T10" fmla="+- 0 -2161 -2175"/>
                                <a:gd name="T11" fmla="*/ -2161 h 126"/>
                                <a:gd name="T12" fmla="+- 0 3321 3304"/>
                                <a:gd name="T13" fmla="*/ T12 w 472"/>
                                <a:gd name="T14" fmla="+- 0 -2134 -2175"/>
                                <a:gd name="T15" fmla="*/ -2134 h 126"/>
                                <a:gd name="T16" fmla="+- 0 3304 3304"/>
                                <a:gd name="T17" fmla="*/ T16 w 472"/>
                                <a:gd name="T18" fmla="+- 0 -2107 -2175"/>
                                <a:gd name="T19" fmla="*/ -2107 h 126"/>
                                <a:gd name="T20" fmla="+- 0 3308 3304"/>
                                <a:gd name="T21" fmla="*/ T20 w 472"/>
                                <a:gd name="T22" fmla="+- 0 -2099 -2175"/>
                                <a:gd name="T23" fmla="*/ -2099 h 126"/>
                                <a:gd name="T24" fmla="+- 0 3379 3304"/>
                                <a:gd name="T25" fmla="*/ T24 w 472"/>
                                <a:gd name="T26" fmla="+- 0 -2066 -2175"/>
                                <a:gd name="T27" fmla="*/ -2066 h 126"/>
                                <a:gd name="T28" fmla="+- 0 3454 3304"/>
                                <a:gd name="T29" fmla="*/ T28 w 472"/>
                                <a:gd name="T30" fmla="+- 0 -2053 -2175"/>
                                <a:gd name="T31" fmla="*/ -2053 h 126"/>
                                <a:gd name="T32" fmla="+- 0 3546 3304"/>
                                <a:gd name="T33" fmla="*/ T32 w 472"/>
                                <a:gd name="T34" fmla="+- 0 -2049 -2175"/>
                                <a:gd name="T35" fmla="*/ -2049 h 126"/>
                                <a:gd name="T36" fmla="+- 0 3578 3304"/>
                                <a:gd name="T37" fmla="*/ T36 w 472"/>
                                <a:gd name="T38" fmla="+- 0 -2049 -2175"/>
                                <a:gd name="T39" fmla="*/ -2049 h 126"/>
                                <a:gd name="T40" fmla="+- 0 3662 3304"/>
                                <a:gd name="T41" fmla="*/ T40 w 472"/>
                                <a:gd name="T42" fmla="+- 0 -2058 -2175"/>
                                <a:gd name="T43" fmla="*/ -2058 h 126"/>
                                <a:gd name="T44" fmla="+- 0 3728 3304"/>
                                <a:gd name="T45" fmla="*/ T44 w 472"/>
                                <a:gd name="T46" fmla="+- 0 -2074 -2175"/>
                                <a:gd name="T47" fmla="*/ -2074 h 126"/>
                                <a:gd name="T48" fmla="+- 0 3776 3304"/>
                                <a:gd name="T49" fmla="*/ T48 w 472"/>
                                <a:gd name="T50" fmla="+- 0 -2112 -2175"/>
                                <a:gd name="T51" fmla="*/ -2112 h 126"/>
                                <a:gd name="T52" fmla="+- 0 3775 3304"/>
                                <a:gd name="T53" fmla="*/ T52 w 472"/>
                                <a:gd name="T54" fmla="+- 0 -2118 -2175"/>
                                <a:gd name="T55" fmla="*/ -2118 h 126"/>
                                <a:gd name="T56" fmla="+- 0 3718 3304"/>
                                <a:gd name="T57" fmla="*/ T56 w 472"/>
                                <a:gd name="T58" fmla="+- 0 -2153 -2175"/>
                                <a:gd name="T59" fmla="*/ -2153 h 126"/>
                                <a:gd name="T60" fmla="+- 0 3650 3304"/>
                                <a:gd name="T61" fmla="*/ T60 w 472"/>
                                <a:gd name="T62" fmla="+- 0 -2167 -2175"/>
                                <a:gd name="T63" fmla="*/ -2167 h 126"/>
                                <a:gd name="T64" fmla="+- 0 3562 3304"/>
                                <a:gd name="T65" fmla="*/ T64 w 472"/>
                                <a:gd name="T66" fmla="+- 0 -2174 -2175"/>
                                <a:gd name="T67" fmla="*/ -2174 h 126"/>
                                <a:gd name="T68" fmla="+- 0 3530 3304"/>
                                <a:gd name="T69" fmla="*/ T68 w 472"/>
                                <a:gd name="T70" fmla="+- 0 -2175 -2175"/>
                                <a:gd name="T71" fmla="*/ -217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2" h="126">
                                  <a:moveTo>
                                    <a:pt x="226" y="0"/>
                                  </a:moveTo>
                                  <a:lnTo>
                                    <a:pt x="165" y="3"/>
                                  </a:lnTo>
                                  <a:lnTo>
                                    <a:pt x="87" y="14"/>
                                  </a:lnTo>
                                  <a:lnTo>
                                    <a:pt x="17" y="41"/>
                                  </a:lnTo>
                                  <a:lnTo>
                                    <a:pt x="0" y="68"/>
                                  </a:lnTo>
                                  <a:lnTo>
                                    <a:pt x="4" y="76"/>
                                  </a:lnTo>
                                  <a:lnTo>
                                    <a:pt x="75" y="109"/>
                                  </a:lnTo>
                                  <a:lnTo>
                                    <a:pt x="150" y="122"/>
                                  </a:lnTo>
                                  <a:lnTo>
                                    <a:pt x="242" y="126"/>
                                  </a:lnTo>
                                  <a:lnTo>
                                    <a:pt x="274" y="126"/>
                                  </a:lnTo>
                                  <a:lnTo>
                                    <a:pt x="358" y="117"/>
                                  </a:lnTo>
                                  <a:lnTo>
                                    <a:pt x="424" y="101"/>
                                  </a:lnTo>
                                  <a:lnTo>
                                    <a:pt x="472" y="63"/>
                                  </a:lnTo>
                                  <a:lnTo>
                                    <a:pt x="471" y="57"/>
                                  </a:lnTo>
                                  <a:lnTo>
                                    <a:pt x="414" y="22"/>
                                  </a:lnTo>
                                  <a:lnTo>
                                    <a:pt x="346" y="8"/>
                                  </a:lnTo>
                                  <a:lnTo>
                                    <a:pt x="258" y="1"/>
                                  </a:lnTo>
                                  <a:lnTo>
                                    <a:pt x="22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36DF4AF">
              <v:group id="Group 420" style="position:absolute;margin-left:116.55pt;margin-top:-109.25pt;width:72.75pt;height:32.7pt;z-index:-251658238;mso-position-horizontal-relative:page" coordsize="1455,654" coordorigin="2331,-2185" o:spid="_x0000_s1026" w14:anchorId="0837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">
                <v:group id="Group 425" style="position:absolute;left:2341;top:-1781;width:739;height:240" coordsize="739,240" coordorigin="2341,-178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">
                  <v:shape id="Freeform 426" style="position:absolute;left:2341;top:-1781;width:739;height:240;visibility:visible;mso-wrap-style:square;v-text-anchor:top" coordsize="739,240" o:spid="_x0000_s1028" fillcolor="#231f20" stroked="f" path="m356,l295,2r-85,9l136,27,75,47,20,81,,120r1,10l41,175r69,30l178,222r81,12l319,238r64,2l414,239r87,-7l579,219r66,-19l708,168r31,-48l738,110,697,65,629,35,560,18,479,6,388,,3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">
                    <v:path arrowok="t" o:connecttype="custom" o:connectlocs="356,-1781;295,-1779;210,-1770;136,-1754;75,-1734;20,-1700;0,-1661;1,-1651;41,-1606;110,-1576;178,-1559;259,-1547;319,-1543;383,-1541;414,-1542;501,-1549;579,-1562;645,-1581;708,-1613;739,-1661;738,-1671;697,-1716;629,-1746;560,-1763;479,-1775;388,-1781;356,-1781" o:connectangles="0,0,0,0,0,0,0,0,0,0,0,0,0,0,0,0,0,0,0,0,0,0,0,0,0,0,0"/>
                  </v:shape>
                </v:group>
                <v:group id="Group 423" style="position:absolute;left:2888;top:-2001;width:579;height:175" coordsize="579,175" coordorigin="2888,-200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">
                  <v:shape id="Freeform 424" style="position:absolute;left:2888;top:-2001;width:579;height:175;visibility:visible;mso-wrap-style:square;v-text-anchor:top" coordsize="579,175" o:spid="_x0000_s1030" fillcolor="#231f20" stroked="f" path="m283,l222,3,140,13,72,30,14,62,,91r2,9l59,141r63,18l201,171r60,4l293,175r31,l411,167r73,-14l553,124,578,88r,-4l535,42,478,22,403,8,315,1,2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">
                    <v:path arrowok="t" o:connecttype="custom" o:connectlocs="283,-2001;222,-1998;140,-1988;72,-1971;14,-1939;0,-1910;2,-1901;59,-1860;122,-1842;201,-1830;261,-1826;293,-1826;324,-1826;411,-1834;484,-1848;553,-1877;578,-1913;578,-1917;535,-1959;478,-1979;403,-1993;315,-2000;283,-2001" o:connectangles="0,0,0,0,0,0,0,0,0,0,0,0,0,0,0,0,0,0,0,0,0,0,0"/>
                  </v:shape>
                </v:group>
                <v:group id="Group 421" style="position:absolute;left:3304;top:-2175;width:472;height:126" coordsize="472,126" coordorigin="3304,-2175"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">
                  <v:shape id="Freeform 422" style="position:absolute;left:3304;top:-2175;width:472;height:126;visibility:visible;mso-wrap-style:square;v-text-anchor:top" coordsize="472,126" o:spid="_x0000_s1032" fillcolor="#231f20" stroked="f" path="m226,l165,3,87,14,17,41,,68r4,8l75,109r75,13l242,126r32,l358,117r66,-16l472,63r-1,-6l414,22,346,8,258,1,2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">
                    <v:path arrowok="t" o:connecttype="custom" o:connectlocs="226,-2175;165,-2172;87,-2161;17,-2134;0,-2107;4,-2099;75,-2066;150,-2053;242,-2049;274,-2049;358,-2058;424,-2074;472,-2112;471,-2118;414,-2153;346,-2167;258,-2174;226,-2175" o:connectangles="0,0,0,0,0,0,0,0,0,0,0,0,0,0,0,0,0,0"/>
                  </v:shape>
                </v:group>
                <w10:wrap anchorx="page"/>
              </v:group>
            </w:pict>
          </mc:Fallback>
        </mc:AlternateContent>
      </w:r>
      <w:r>
        <w:rPr>
          <w:rFonts w:ascii="Arial" w:hAnsi="Arial" w:cs="Arial"/>
          <w:noProof/>
        </w:rPr>
        <mc:AlternateContent>
          <mc:Choice Requires="wpg">
            <w:drawing>
              <wp:anchor distT="0" distB="0" distL="114300" distR="114300" simplePos="0" relativeHeight="251658243" behindDoc="1" locked="0" layoutInCell="1" allowOverlap="1" wp14:anchorId="57E7BE7C" wp14:editId="42F597C0">
                <wp:simplePos x="0" y="0"/>
                <wp:positionH relativeFrom="page">
                  <wp:posOffset>3068955</wp:posOffset>
                </wp:positionH>
                <wp:positionV relativeFrom="paragraph">
                  <wp:posOffset>-1245235</wp:posOffset>
                </wp:positionV>
                <wp:extent cx="645795" cy="417195"/>
                <wp:effectExtent l="1905" t="2540" r="38100" b="0"/>
                <wp:wrapNone/>
                <wp:docPr id="461453438"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417195"/>
                          <a:chOff x="4833" y="-1961"/>
                          <a:chExt cx="1017" cy="657"/>
                        </a:xfrm>
                      </wpg:grpSpPr>
                      <wpg:grpSp>
                        <wpg:cNvPr id="1845091803" name="Group 416"/>
                        <wpg:cNvGrpSpPr>
                          <a:grpSpLocks/>
                        </wpg:cNvGrpSpPr>
                        <wpg:grpSpPr bwMode="auto">
                          <a:xfrm>
                            <a:off x="5491" y="-1947"/>
                            <a:ext cx="349" cy="630"/>
                            <a:chOff x="5491" y="-1947"/>
                            <a:chExt cx="349" cy="630"/>
                          </a:xfrm>
                        </wpg:grpSpPr>
                        <wps:wsp>
                          <wps:cNvPr id="1048939126" name="Freeform 419"/>
                          <wps:cNvSpPr>
                            <a:spLocks/>
                          </wps:cNvSpPr>
                          <wps:spPr bwMode="auto">
                            <a:xfrm>
                              <a:off x="5491" y="-1947"/>
                              <a:ext cx="349" cy="630"/>
                            </a:xfrm>
                            <a:custGeom>
                              <a:avLst/>
                              <a:gdLst>
                                <a:gd name="T0" fmla="+- 0 5840 5491"/>
                                <a:gd name="T1" fmla="*/ T0 w 349"/>
                                <a:gd name="T2" fmla="+- 0 -1456 -1947"/>
                                <a:gd name="T3" fmla="*/ -1456 h 630"/>
                                <a:gd name="T4" fmla="+- 0 5715 5491"/>
                                <a:gd name="T5" fmla="*/ T4 w 349"/>
                                <a:gd name="T6" fmla="+- 0 -1456 -1947"/>
                                <a:gd name="T7" fmla="*/ -1456 h 630"/>
                                <a:gd name="T8" fmla="+- 0 5715 5491"/>
                                <a:gd name="T9" fmla="*/ T8 w 349"/>
                                <a:gd name="T10" fmla="+- 0 -1317 -1947"/>
                                <a:gd name="T11" fmla="*/ -1317 h 630"/>
                                <a:gd name="T12" fmla="+- 0 5840 5491"/>
                                <a:gd name="T13" fmla="*/ T12 w 349"/>
                                <a:gd name="T14" fmla="+- 0 -1317 -1947"/>
                                <a:gd name="T15" fmla="*/ -1317 h 630"/>
                                <a:gd name="T16" fmla="+- 0 5840 5491"/>
                                <a:gd name="T17" fmla="*/ T16 w 349"/>
                                <a:gd name="T18" fmla="+- 0 -1456 -1947"/>
                                <a:gd name="T19" fmla="*/ -1456 h 630"/>
                              </a:gdLst>
                              <a:ahLst/>
                              <a:cxnLst>
                                <a:cxn ang="0">
                                  <a:pos x="T1" y="T3"/>
                                </a:cxn>
                                <a:cxn ang="0">
                                  <a:pos x="T5" y="T7"/>
                                </a:cxn>
                                <a:cxn ang="0">
                                  <a:pos x="T9" y="T11"/>
                                </a:cxn>
                                <a:cxn ang="0">
                                  <a:pos x="T13" y="T15"/>
                                </a:cxn>
                                <a:cxn ang="0">
                                  <a:pos x="T17" y="T19"/>
                                </a:cxn>
                              </a:cxnLst>
                              <a:rect l="0" t="0" r="r" b="b"/>
                              <a:pathLst>
                                <a:path w="349" h="630">
                                  <a:moveTo>
                                    <a:pt x="349" y="491"/>
                                  </a:moveTo>
                                  <a:lnTo>
                                    <a:pt x="224" y="491"/>
                                  </a:lnTo>
                                  <a:lnTo>
                                    <a:pt x="224" y="630"/>
                                  </a:lnTo>
                                  <a:lnTo>
                                    <a:pt x="349" y="630"/>
                                  </a:lnTo>
                                  <a:lnTo>
                                    <a:pt x="349" y="491"/>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888812" name="Freeform 418"/>
                          <wps:cNvSpPr>
                            <a:spLocks/>
                          </wps:cNvSpPr>
                          <wps:spPr bwMode="auto">
                            <a:xfrm>
                              <a:off x="5491" y="-1947"/>
                              <a:ext cx="349" cy="630"/>
                            </a:xfrm>
                            <a:custGeom>
                              <a:avLst/>
                              <a:gdLst>
                                <a:gd name="T0" fmla="+- 0 5840 5491"/>
                                <a:gd name="T1" fmla="*/ T0 w 349"/>
                                <a:gd name="T2" fmla="+- 0 -1947 -1947"/>
                                <a:gd name="T3" fmla="*/ -1947 h 630"/>
                                <a:gd name="T4" fmla="+- 0 5785 5491"/>
                                <a:gd name="T5" fmla="*/ T4 w 349"/>
                                <a:gd name="T6" fmla="+- 0 -1947 -1947"/>
                                <a:gd name="T7" fmla="*/ -1947 h 630"/>
                                <a:gd name="T8" fmla="+- 0 5491 5491"/>
                                <a:gd name="T9" fmla="*/ T8 w 349"/>
                                <a:gd name="T10" fmla="+- 0 -1550 -1947"/>
                                <a:gd name="T11" fmla="*/ -1550 h 630"/>
                                <a:gd name="T12" fmla="+- 0 5491 5491"/>
                                <a:gd name="T13" fmla="*/ T12 w 349"/>
                                <a:gd name="T14" fmla="+- 0 -1456 -1947"/>
                                <a:gd name="T15" fmla="*/ -1456 h 630"/>
                                <a:gd name="T16" fmla="+- 0 5897 5491"/>
                                <a:gd name="T17" fmla="*/ T16 w 349"/>
                                <a:gd name="T18" fmla="+- 0 -1456 -1947"/>
                                <a:gd name="T19" fmla="*/ -1456 h 630"/>
                                <a:gd name="T20" fmla="+- 0 5897 5491"/>
                                <a:gd name="T21" fmla="*/ T20 w 349"/>
                                <a:gd name="T22" fmla="+- 0 -1550 -1947"/>
                                <a:gd name="T23" fmla="*/ -1550 h 630"/>
                                <a:gd name="T24" fmla="+- 0 5535 5491"/>
                                <a:gd name="T25" fmla="*/ T24 w 349"/>
                                <a:gd name="T26" fmla="+- 0 -1550 -1947"/>
                                <a:gd name="T27" fmla="*/ -1550 h 630"/>
                                <a:gd name="T28" fmla="+- 0 5715 5491"/>
                                <a:gd name="T29" fmla="*/ T28 w 349"/>
                                <a:gd name="T30" fmla="+- 0 -1795 -1947"/>
                                <a:gd name="T31" fmla="*/ -1795 h 630"/>
                                <a:gd name="T32" fmla="+- 0 5840 5491"/>
                                <a:gd name="T33" fmla="*/ T32 w 349"/>
                                <a:gd name="T34" fmla="+- 0 -1795 -1947"/>
                                <a:gd name="T35" fmla="*/ -1795 h 630"/>
                                <a:gd name="T36" fmla="+- 0 5840 5491"/>
                                <a:gd name="T37" fmla="*/ T36 w 349"/>
                                <a:gd name="T38" fmla="+- 0 -1947 -1947"/>
                                <a:gd name="T39" fmla="*/ -1947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9" h="630">
                                  <a:moveTo>
                                    <a:pt x="349" y="0"/>
                                  </a:moveTo>
                                  <a:lnTo>
                                    <a:pt x="294" y="0"/>
                                  </a:lnTo>
                                  <a:lnTo>
                                    <a:pt x="0" y="397"/>
                                  </a:lnTo>
                                  <a:lnTo>
                                    <a:pt x="0" y="491"/>
                                  </a:lnTo>
                                  <a:lnTo>
                                    <a:pt x="406" y="491"/>
                                  </a:lnTo>
                                  <a:lnTo>
                                    <a:pt x="406" y="397"/>
                                  </a:lnTo>
                                  <a:lnTo>
                                    <a:pt x="44" y="397"/>
                                  </a:lnTo>
                                  <a:lnTo>
                                    <a:pt x="224" y="152"/>
                                  </a:lnTo>
                                  <a:lnTo>
                                    <a:pt x="349" y="152"/>
                                  </a:lnTo>
                                  <a:lnTo>
                                    <a:pt x="349"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447455" name="Freeform 417"/>
                          <wps:cNvSpPr>
                            <a:spLocks/>
                          </wps:cNvSpPr>
                          <wps:spPr bwMode="auto">
                            <a:xfrm>
                              <a:off x="5491" y="-1947"/>
                              <a:ext cx="349" cy="630"/>
                            </a:xfrm>
                            <a:custGeom>
                              <a:avLst/>
                              <a:gdLst>
                                <a:gd name="T0" fmla="+- 0 5840 5491"/>
                                <a:gd name="T1" fmla="*/ T0 w 349"/>
                                <a:gd name="T2" fmla="+- 0 -1795 -1947"/>
                                <a:gd name="T3" fmla="*/ -1795 h 630"/>
                                <a:gd name="T4" fmla="+- 0 5715 5491"/>
                                <a:gd name="T5" fmla="*/ T4 w 349"/>
                                <a:gd name="T6" fmla="+- 0 -1795 -1947"/>
                                <a:gd name="T7" fmla="*/ -1795 h 630"/>
                                <a:gd name="T8" fmla="+- 0 5715 5491"/>
                                <a:gd name="T9" fmla="*/ T8 w 349"/>
                                <a:gd name="T10" fmla="+- 0 -1550 -1947"/>
                                <a:gd name="T11" fmla="*/ -1550 h 630"/>
                                <a:gd name="T12" fmla="+- 0 5840 5491"/>
                                <a:gd name="T13" fmla="*/ T12 w 349"/>
                                <a:gd name="T14" fmla="+- 0 -1550 -1947"/>
                                <a:gd name="T15" fmla="*/ -1550 h 630"/>
                                <a:gd name="T16" fmla="+- 0 5840 5491"/>
                                <a:gd name="T17" fmla="*/ T16 w 349"/>
                                <a:gd name="T18" fmla="+- 0 -1795 -1947"/>
                                <a:gd name="T19" fmla="*/ -1795 h 630"/>
                              </a:gdLst>
                              <a:ahLst/>
                              <a:cxnLst>
                                <a:cxn ang="0">
                                  <a:pos x="T1" y="T3"/>
                                </a:cxn>
                                <a:cxn ang="0">
                                  <a:pos x="T5" y="T7"/>
                                </a:cxn>
                                <a:cxn ang="0">
                                  <a:pos x="T9" y="T11"/>
                                </a:cxn>
                                <a:cxn ang="0">
                                  <a:pos x="T13" y="T15"/>
                                </a:cxn>
                                <a:cxn ang="0">
                                  <a:pos x="T17" y="T19"/>
                                </a:cxn>
                              </a:cxnLst>
                              <a:rect l="0" t="0" r="r" b="b"/>
                              <a:pathLst>
                                <a:path w="349" h="630">
                                  <a:moveTo>
                                    <a:pt x="349" y="152"/>
                                  </a:moveTo>
                                  <a:lnTo>
                                    <a:pt x="224" y="152"/>
                                  </a:lnTo>
                                  <a:lnTo>
                                    <a:pt x="224" y="397"/>
                                  </a:lnTo>
                                  <a:lnTo>
                                    <a:pt x="349" y="397"/>
                                  </a:lnTo>
                                  <a:lnTo>
                                    <a:pt x="349" y="152"/>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574043" name="Group 410"/>
                        <wpg:cNvGrpSpPr>
                          <a:grpSpLocks/>
                        </wpg:cNvGrpSpPr>
                        <wpg:grpSpPr bwMode="auto">
                          <a:xfrm>
                            <a:off x="5365" y="-1951"/>
                            <a:ext cx="106" cy="108"/>
                            <a:chOff x="5365" y="-1951"/>
                            <a:chExt cx="106" cy="108"/>
                          </a:xfrm>
                        </wpg:grpSpPr>
                        <wps:wsp>
                          <wps:cNvPr id="42692540" name="Freeform 415"/>
                          <wps:cNvSpPr>
                            <a:spLocks/>
                          </wps:cNvSpPr>
                          <wps:spPr bwMode="auto">
                            <a:xfrm>
                              <a:off x="5365" y="-1951"/>
                              <a:ext cx="106" cy="108"/>
                            </a:xfrm>
                            <a:custGeom>
                              <a:avLst/>
                              <a:gdLst>
                                <a:gd name="T0" fmla="+- 0 5419 5365"/>
                                <a:gd name="T1" fmla="*/ T0 w 106"/>
                                <a:gd name="T2" fmla="+- 0 -1951 -1951"/>
                                <a:gd name="T3" fmla="*/ -1951 h 108"/>
                                <a:gd name="T4" fmla="+- 0 5369 5365"/>
                                <a:gd name="T5" fmla="*/ T4 w 106"/>
                                <a:gd name="T6" fmla="+- 0 -1912 -1951"/>
                                <a:gd name="T7" fmla="*/ -1912 h 108"/>
                                <a:gd name="T8" fmla="+- 0 5365 5365"/>
                                <a:gd name="T9" fmla="*/ T8 w 106"/>
                                <a:gd name="T10" fmla="+- 0 -1887 -1951"/>
                                <a:gd name="T11" fmla="*/ -1887 h 108"/>
                                <a:gd name="T12" fmla="+- 0 5372 5365"/>
                                <a:gd name="T13" fmla="*/ T12 w 106"/>
                                <a:gd name="T14" fmla="+- 0 -1869 -1951"/>
                                <a:gd name="T15" fmla="*/ -1869 h 108"/>
                                <a:gd name="T16" fmla="+- 0 5386 5365"/>
                                <a:gd name="T17" fmla="*/ T16 w 106"/>
                                <a:gd name="T18" fmla="+- 0 -1855 -1951"/>
                                <a:gd name="T19" fmla="*/ -1855 h 108"/>
                                <a:gd name="T20" fmla="+- 0 5406 5365"/>
                                <a:gd name="T21" fmla="*/ T20 w 106"/>
                                <a:gd name="T22" fmla="+- 0 -1845 -1951"/>
                                <a:gd name="T23" fmla="*/ -1845 h 108"/>
                                <a:gd name="T24" fmla="+- 0 5433 5365"/>
                                <a:gd name="T25" fmla="*/ T24 w 106"/>
                                <a:gd name="T26" fmla="+- 0 -1843 -1951"/>
                                <a:gd name="T27" fmla="*/ -1843 h 108"/>
                                <a:gd name="T28" fmla="+- 0 5446 5365"/>
                                <a:gd name="T29" fmla="*/ T28 w 106"/>
                                <a:gd name="T30" fmla="+- 0 -1849 -1951"/>
                                <a:gd name="T31" fmla="*/ -1849 h 108"/>
                                <a:gd name="T32" fmla="+- 0 5419 5365"/>
                                <a:gd name="T33" fmla="*/ T32 w 106"/>
                                <a:gd name="T34" fmla="+- 0 -1849 -1951"/>
                                <a:gd name="T35" fmla="*/ -1849 h 108"/>
                                <a:gd name="T36" fmla="+- 0 5405 5365"/>
                                <a:gd name="T37" fmla="*/ T36 w 106"/>
                                <a:gd name="T38" fmla="+- 0 -1852 -1951"/>
                                <a:gd name="T39" fmla="*/ -1852 h 108"/>
                                <a:gd name="T40" fmla="+- 0 5389 5365"/>
                                <a:gd name="T41" fmla="*/ T40 w 106"/>
                                <a:gd name="T42" fmla="+- 0 -1862 -1951"/>
                                <a:gd name="T43" fmla="*/ -1862 h 108"/>
                                <a:gd name="T44" fmla="+- 0 5379 5365"/>
                                <a:gd name="T45" fmla="*/ T44 w 106"/>
                                <a:gd name="T46" fmla="+- 0 -1881 -1951"/>
                                <a:gd name="T47" fmla="*/ -1881 h 108"/>
                                <a:gd name="T48" fmla="+- 0 5376 5365"/>
                                <a:gd name="T49" fmla="*/ T48 w 106"/>
                                <a:gd name="T50" fmla="+- 0 -1908 -1951"/>
                                <a:gd name="T51" fmla="*/ -1908 h 108"/>
                                <a:gd name="T52" fmla="+- 0 5386 5365"/>
                                <a:gd name="T53" fmla="*/ T52 w 106"/>
                                <a:gd name="T54" fmla="+- 0 -1926 -1951"/>
                                <a:gd name="T55" fmla="*/ -1926 h 108"/>
                                <a:gd name="T56" fmla="+- 0 5403 5365"/>
                                <a:gd name="T57" fmla="*/ T56 w 106"/>
                                <a:gd name="T58" fmla="+- 0 -1938 -1951"/>
                                <a:gd name="T59" fmla="*/ -1938 h 108"/>
                                <a:gd name="T60" fmla="+- 0 5428 5365"/>
                                <a:gd name="T61" fmla="*/ T60 w 106"/>
                                <a:gd name="T62" fmla="+- 0 -1942 -1951"/>
                                <a:gd name="T63" fmla="*/ -1942 h 108"/>
                                <a:gd name="T64" fmla="+- 0 5448 5365"/>
                                <a:gd name="T65" fmla="*/ T64 w 106"/>
                                <a:gd name="T66" fmla="+- 0 -1942 -1951"/>
                                <a:gd name="T67" fmla="*/ -1942 h 108"/>
                                <a:gd name="T68" fmla="+- 0 5441 5365"/>
                                <a:gd name="T69" fmla="*/ T68 w 106"/>
                                <a:gd name="T70" fmla="+- 0 -1946 -1951"/>
                                <a:gd name="T71" fmla="*/ -1946 h 108"/>
                                <a:gd name="T72" fmla="+- 0 5419 5365"/>
                                <a:gd name="T73" fmla="*/ T72 w 106"/>
                                <a:gd name="T74" fmla="+- 0 -1951 -1951"/>
                                <a:gd name="T75" fmla="*/ -195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 h="108">
                                  <a:moveTo>
                                    <a:pt x="54" y="0"/>
                                  </a:moveTo>
                                  <a:lnTo>
                                    <a:pt x="4" y="39"/>
                                  </a:lnTo>
                                  <a:lnTo>
                                    <a:pt x="0" y="64"/>
                                  </a:lnTo>
                                  <a:lnTo>
                                    <a:pt x="7" y="82"/>
                                  </a:lnTo>
                                  <a:lnTo>
                                    <a:pt x="21" y="96"/>
                                  </a:lnTo>
                                  <a:lnTo>
                                    <a:pt x="41" y="106"/>
                                  </a:lnTo>
                                  <a:lnTo>
                                    <a:pt x="68" y="108"/>
                                  </a:lnTo>
                                  <a:lnTo>
                                    <a:pt x="81" y="102"/>
                                  </a:lnTo>
                                  <a:lnTo>
                                    <a:pt x="54" y="102"/>
                                  </a:lnTo>
                                  <a:lnTo>
                                    <a:pt x="40" y="99"/>
                                  </a:lnTo>
                                  <a:lnTo>
                                    <a:pt x="24" y="89"/>
                                  </a:lnTo>
                                  <a:lnTo>
                                    <a:pt x="14" y="70"/>
                                  </a:lnTo>
                                  <a:lnTo>
                                    <a:pt x="11" y="43"/>
                                  </a:lnTo>
                                  <a:lnTo>
                                    <a:pt x="21" y="25"/>
                                  </a:lnTo>
                                  <a:lnTo>
                                    <a:pt x="38" y="13"/>
                                  </a:lnTo>
                                  <a:lnTo>
                                    <a:pt x="63" y="9"/>
                                  </a:lnTo>
                                  <a:lnTo>
                                    <a:pt x="83" y="9"/>
                                  </a:lnTo>
                                  <a:lnTo>
                                    <a:pt x="76" y="5"/>
                                  </a:lnTo>
                                  <a:lnTo>
                                    <a:pt x="5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696715" name="Freeform 414"/>
                          <wps:cNvSpPr>
                            <a:spLocks/>
                          </wps:cNvSpPr>
                          <wps:spPr bwMode="auto">
                            <a:xfrm>
                              <a:off x="5365" y="-1951"/>
                              <a:ext cx="106" cy="108"/>
                            </a:xfrm>
                            <a:custGeom>
                              <a:avLst/>
                              <a:gdLst>
                                <a:gd name="T0" fmla="+- 0 5448 5365"/>
                                <a:gd name="T1" fmla="*/ T0 w 106"/>
                                <a:gd name="T2" fmla="+- 0 -1942 -1951"/>
                                <a:gd name="T3" fmla="*/ -1942 h 108"/>
                                <a:gd name="T4" fmla="+- 0 5428 5365"/>
                                <a:gd name="T5" fmla="*/ T4 w 106"/>
                                <a:gd name="T6" fmla="+- 0 -1942 -1951"/>
                                <a:gd name="T7" fmla="*/ -1942 h 108"/>
                                <a:gd name="T8" fmla="+- 0 5447 5365"/>
                                <a:gd name="T9" fmla="*/ T8 w 106"/>
                                <a:gd name="T10" fmla="+- 0 -1933 -1951"/>
                                <a:gd name="T11" fmla="*/ -1933 h 108"/>
                                <a:gd name="T12" fmla="+- 0 5459 5365"/>
                                <a:gd name="T13" fmla="*/ T12 w 106"/>
                                <a:gd name="T14" fmla="+- 0 -1915 -1951"/>
                                <a:gd name="T15" fmla="*/ -1915 h 108"/>
                                <a:gd name="T16" fmla="+- 0 5463 5365"/>
                                <a:gd name="T17" fmla="*/ T16 w 106"/>
                                <a:gd name="T18" fmla="+- 0 -1891 -1951"/>
                                <a:gd name="T19" fmla="*/ -1891 h 108"/>
                                <a:gd name="T20" fmla="+- 0 5456 5365"/>
                                <a:gd name="T21" fmla="*/ T20 w 106"/>
                                <a:gd name="T22" fmla="+- 0 -1869 -1951"/>
                                <a:gd name="T23" fmla="*/ -1869 h 108"/>
                                <a:gd name="T24" fmla="+- 0 5441 5365"/>
                                <a:gd name="T25" fmla="*/ T24 w 106"/>
                                <a:gd name="T26" fmla="+- 0 -1855 -1951"/>
                                <a:gd name="T27" fmla="*/ -1855 h 108"/>
                                <a:gd name="T28" fmla="+- 0 5419 5365"/>
                                <a:gd name="T29" fmla="*/ T28 w 106"/>
                                <a:gd name="T30" fmla="+- 0 -1849 -1951"/>
                                <a:gd name="T31" fmla="*/ -1849 h 108"/>
                                <a:gd name="T32" fmla="+- 0 5446 5365"/>
                                <a:gd name="T33" fmla="*/ T32 w 106"/>
                                <a:gd name="T34" fmla="+- 0 -1849 -1951"/>
                                <a:gd name="T35" fmla="*/ -1849 h 108"/>
                                <a:gd name="T36" fmla="+- 0 5449 5365"/>
                                <a:gd name="T37" fmla="*/ T36 w 106"/>
                                <a:gd name="T38" fmla="+- 0 -1851 -1951"/>
                                <a:gd name="T39" fmla="*/ -1851 h 108"/>
                                <a:gd name="T40" fmla="+- 0 5462 5365"/>
                                <a:gd name="T41" fmla="*/ T40 w 106"/>
                                <a:gd name="T42" fmla="+- 0 -1866 -1951"/>
                                <a:gd name="T43" fmla="*/ -1866 h 108"/>
                                <a:gd name="T44" fmla="+- 0 5469 5365"/>
                                <a:gd name="T45" fmla="*/ T44 w 106"/>
                                <a:gd name="T46" fmla="+- 0 -1887 -1951"/>
                                <a:gd name="T47" fmla="*/ -1887 h 108"/>
                                <a:gd name="T48" fmla="+- 0 5471 5365"/>
                                <a:gd name="T49" fmla="*/ T48 w 106"/>
                                <a:gd name="T50" fmla="+- 0 -1916 -1951"/>
                                <a:gd name="T51" fmla="*/ -1916 h 108"/>
                                <a:gd name="T52" fmla="+- 0 5459 5365"/>
                                <a:gd name="T53" fmla="*/ T52 w 106"/>
                                <a:gd name="T54" fmla="+- 0 -1934 -1951"/>
                                <a:gd name="T55" fmla="*/ -1934 h 108"/>
                                <a:gd name="T56" fmla="+- 0 5448 5365"/>
                                <a:gd name="T57" fmla="*/ T56 w 106"/>
                                <a:gd name="T58" fmla="+- 0 -1942 -1951"/>
                                <a:gd name="T59" fmla="*/ -194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 h="108">
                                  <a:moveTo>
                                    <a:pt x="83" y="9"/>
                                  </a:moveTo>
                                  <a:lnTo>
                                    <a:pt x="63" y="9"/>
                                  </a:lnTo>
                                  <a:lnTo>
                                    <a:pt x="82" y="18"/>
                                  </a:lnTo>
                                  <a:lnTo>
                                    <a:pt x="94" y="36"/>
                                  </a:lnTo>
                                  <a:lnTo>
                                    <a:pt x="98" y="60"/>
                                  </a:lnTo>
                                  <a:lnTo>
                                    <a:pt x="91" y="82"/>
                                  </a:lnTo>
                                  <a:lnTo>
                                    <a:pt x="76" y="96"/>
                                  </a:lnTo>
                                  <a:lnTo>
                                    <a:pt x="54" y="102"/>
                                  </a:lnTo>
                                  <a:lnTo>
                                    <a:pt x="81" y="102"/>
                                  </a:lnTo>
                                  <a:lnTo>
                                    <a:pt x="84" y="100"/>
                                  </a:lnTo>
                                  <a:lnTo>
                                    <a:pt x="97" y="85"/>
                                  </a:lnTo>
                                  <a:lnTo>
                                    <a:pt x="104" y="64"/>
                                  </a:lnTo>
                                  <a:lnTo>
                                    <a:pt x="106" y="35"/>
                                  </a:lnTo>
                                  <a:lnTo>
                                    <a:pt x="94" y="17"/>
                                  </a:lnTo>
                                  <a:lnTo>
                                    <a:pt x="83"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65873" name="Freeform 413"/>
                          <wps:cNvSpPr>
                            <a:spLocks/>
                          </wps:cNvSpPr>
                          <wps:spPr bwMode="auto">
                            <a:xfrm>
                              <a:off x="5365" y="-1951"/>
                              <a:ext cx="106" cy="108"/>
                            </a:xfrm>
                            <a:custGeom>
                              <a:avLst/>
                              <a:gdLst>
                                <a:gd name="T0" fmla="+- 0 5438 5365"/>
                                <a:gd name="T1" fmla="*/ T0 w 106"/>
                                <a:gd name="T2" fmla="+- 0 -1928 -1951"/>
                                <a:gd name="T3" fmla="*/ -1928 h 108"/>
                                <a:gd name="T4" fmla="+- 0 5398 5365"/>
                                <a:gd name="T5" fmla="*/ T4 w 106"/>
                                <a:gd name="T6" fmla="+- 0 -1928 -1951"/>
                                <a:gd name="T7" fmla="*/ -1928 h 108"/>
                                <a:gd name="T8" fmla="+- 0 5398 5365"/>
                                <a:gd name="T9" fmla="*/ T8 w 106"/>
                                <a:gd name="T10" fmla="+- 0 -1864 -1951"/>
                                <a:gd name="T11" fmla="*/ -1864 h 108"/>
                                <a:gd name="T12" fmla="+- 0 5409 5365"/>
                                <a:gd name="T13" fmla="*/ T12 w 106"/>
                                <a:gd name="T14" fmla="+- 0 -1864 -1951"/>
                                <a:gd name="T15" fmla="*/ -1864 h 108"/>
                                <a:gd name="T16" fmla="+- 0 5409 5365"/>
                                <a:gd name="T17" fmla="*/ T16 w 106"/>
                                <a:gd name="T18" fmla="+- 0 -1892 -1951"/>
                                <a:gd name="T19" fmla="*/ -1892 h 108"/>
                                <a:gd name="T20" fmla="+- 0 5438 5365"/>
                                <a:gd name="T21" fmla="*/ T20 w 106"/>
                                <a:gd name="T22" fmla="+- 0 -1892 -1951"/>
                                <a:gd name="T23" fmla="*/ -1892 h 108"/>
                                <a:gd name="T24" fmla="+- 0 5445 5365"/>
                                <a:gd name="T25" fmla="*/ T24 w 106"/>
                                <a:gd name="T26" fmla="+- 0 -1900 -1951"/>
                                <a:gd name="T27" fmla="*/ -1900 h 108"/>
                                <a:gd name="T28" fmla="+- 0 5445 5365"/>
                                <a:gd name="T29" fmla="*/ T28 w 106"/>
                                <a:gd name="T30" fmla="+- 0 -1901 -1951"/>
                                <a:gd name="T31" fmla="*/ -1901 h 108"/>
                                <a:gd name="T32" fmla="+- 0 5409 5365"/>
                                <a:gd name="T33" fmla="*/ T32 w 106"/>
                                <a:gd name="T34" fmla="+- 0 -1901 -1951"/>
                                <a:gd name="T35" fmla="*/ -1901 h 108"/>
                                <a:gd name="T36" fmla="+- 0 5409 5365"/>
                                <a:gd name="T37" fmla="*/ T36 w 106"/>
                                <a:gd name="T38" fmla="+- 0 -1920 -1951"/>
                                <a:gd name="T39" fmla="*/ -1920 h 108"/>
                                <a:gd name="T40" fmla="+- 0 5445 5365"/>
                                <a:gd name="T41" fmla="*/ T40 w 106"/>
                                <a:gd name="T42" fmla="+- 0 -1920 -1951"/>
                                <a:gd name="T43" fmla="*/ -1920 h 108"/>
                                <a:gd name="T44" fmla="+- 0 5445 5365"/>
                                <a:gd name="T45" fmla="*/ T44 w 106"/>
                                <a:gd name="T46" fmla="+- 0 -1922 -1951"/>
                                <a:gd name="T47" fmla="*/ -1922 h 108"/>
                                <a:gd name="T48" fmla="+- 0 5438 5365"/>
                                <a:gd name="T49" fmla="*/ T48 w 106"/>
                                <a:gd name="T50" fmla="+- 0 -1928 -1951"/>
                                <a:gd name="T51" fmla="*/ -192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08">
                                  <a:moveTo>
                                    <a:pt x="73" y="23"/>
                                  </a:moveTo>
                                  <a:lnTo>
                                    <a:pt x="33" y="23"/>
                                  </a:lnTo>
                                  <a:lnTo>
                                    <a:pt x="33" y="87"/>
                                  </a:lnTo>
                                  <a:lnTo>
                                    <a:pt x="44" y="87"/>
                                  </a:lnTo>
                                  <a:lnTo>
                                    <a:pt x="44" y="59"/>
                                  </a:lnTo>
                                  <a:lnTo>
                                    <a:pt x="73" y="59"/>
                                  </a:lnTo>
                                  <a:lnTo>
                                    <a:pt x="80" y="51"/>
                                  </a:lnTo>
                                  <a:lnTo>
                                    <a:pt x="80" y="50"/>
                                  </a:lnTo>
                                  <a:lnTo>
                                    <a:pt x="44" y="50"/>
                                  </a:lnTo>
                                  <a:lnTo>
                                    <a:pt x="44" y="31"/>
                                  </a:lnTo>
                                  <a:lnTo>
                                    <a:pt x="80" y="31"/>
                                  </a:lnTo>
                                  <a:lnTo>
                                    <a:pt x="80" y="29"/>
                                  </a:lnTo>
                                  <a:lnTo>
                                    <a:pt x="73" y="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226021" name="Freeform 412"/>
                          <wps:cNvSpPr>
                            <a:spLocks/>
                          </wps:cNvSpPr>
                          <wps:spPr bwMode="auto">
                            <a:xfrm>
                              <a:off x="5365" y="-1951"/>
                              <a:ext cx="106" cy="108"/>
                            </a:xfrm>
                            <a:custGeom>
                              <a:avLst/>
                              <a:gdLst>
                                <a:gd name="T0" fmla="+- 0 5428 5365"/>
                                <a:gd name="T1" fmla="*/ T0 w 106"/>
                                <a:gd name="T2" fmla="+- 0 -1892 -1951"/>
                                <a:gd name="T3" fmla="*/ -1892 h 108"/>
                                <a:gd name="T4" fmla="+- 0 5418 5365"/>
                                <a:gd name="T5" fmla="*/ T4 w 106"/>
                                <a:gd name="T6" fmla="+- 0 -1892 -1951"/>
                                <a:gd name="T7" fmla="*/ -1892 h 108"/>
                                <a:gd name="T8" fmla="+- 0 5436 5365"/>
                                <a:gd name="T9" fmla="*/ T8 w 106"/>
                                <a:gd name="T10" fmla="+- 0 -1864 -1951"/>
                                <a:gd name="T11" fmla="*/ -1864 h 108"/>
                                <a:gd name="T12" fmla="+- 0 5447 5365"/>
                                <a:gd name="T13" fmla="*/ T12 w 106"/>
                                <a:gd name="T14" fmla="+- 0 -1864 -1951"/>
                                <a:gd name="T15" fmla="*/ -1864 h 108"/>
                                <a:gd name="T16" fmla="+- 0 5428 5365"/>
                                <a:gd name="T17" fmla="*/ T16 w 106"/>
                                <a:gd name="T18" fmla="+- 0 -1892 -1951"/>
                                <a:gd name="T19" fmla="*/ -1892 h 108"/>
                              </a:gdLst>
                              <a:ahLst/>
                              <a:cxnLst>
                                <a:cxn ang="0">
                                  <a:pos x="T1" y="T3"/>
                                </a:cxn>
                                <a:cxn ang="0">
                                  <a:pos x="T5" y="T7"/>
                                </a:cxn>
                                <a:cxn ang="0">
                                  <a:pos x="T9" y="T11"/>
                                </a:cxn>
                                <a:cxn ang="0">
                                  <a:pos x="T13" y="T15"/>
                                </a:cxn>
                                <a:cxn ang="0">
                                  <a:pos x="T17" y="T19"/>
                                </a:cxn>
                              </a:cxnLst>
                              <a:rect l="0" t="0" r="r" b="b"/>
                              <a:pathLst>
                                <a:path w="106" h="108">
                                  <a:moveTo>
                                    <a:pt x="63" y="59"/>
                                  </a:moveTo>
                                  <a:lnTo>
                                    <a:pt x="53" y="59"/>
                                  </a:lnTo>
                                  <a:lnTo>
                                    <a:pt x="71" y="87"/>
                                  </a:lnTo>
                                  <a:lnTo>
                                    <a:pt x="82" y="87"/>
                                  </a:lnTo>
                                  <a:lnTo>
                                    <a:pt x="63" y="5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470767" name="Freeform 411"/>
                          <wps:cNvSpPr>
                            <a:spLocks/>
                          </wps:cNvSpPr>
                          <wps:spPr bwMode="auto">
                            <a:xfrm>
                              <a:off x="5365" y="-1951"/>
                              <a:ext cx="106" cy="108"/>
                            </a:xfrm>
                            <a:custGeom>
                              <a:avLst/>
                              <a:gdLst>
                                <a:gd name="T0" fmla="+- 0 5445 5365"/>
                                <a:gd name="T1" fmla="*/ T0 w 106"/>
                                <a:gd name="T2" fmla="+- 0 -1920 -1951"/>
                                <a:gd name="T3" fmla="*/ -1920 h 108"/>
                                <a:gd name="T4" fmla="+- 0 5428 5365"/>
                                <a:gd name="T5" fmla="*/ T4 w 106"/>
                                <a:gd name="T6" fmla="+- 0 -1920 -1951"/>
                                <a:gd name="T7" fmla="*/ -1920 h 108"/>
                                <a:gd name="T8" fmla="+- 0 5435 5365"/>
                                <a:gd name="T9" fmla="*/ T8 w 106"/>
                                <a:gd name="T10" fmla="+- 0 -1918 -1951"/>
                                <a:gd name="T11" fmla="*/ -1918 h 108"/>
                                <a:gd name="T12" fmla="+- 0 5435 5365"/>
                                <a:gd name="T13" fmla="*/ T12 w 106"/>
                                <a:gd name="T14" fmla="+- 0 -1902 -1951"/>
                                <a:gd name="T15" fmla="*/ -1902 h 108"/>
                                <a:gd name="T16" fmla="+- 0 5429 5365"/>
                                <a:gd name="T17" fmla="*/ T16 w 106"/>
                                <a:gd name="T18" fmla="+- 0 -1901 -1951"/>
                                <a:gd name="T19" fmla="*/ -1901 h 108"/>
                                <a:gd name="T20" fmla="+- 0 5445 5365"/>
                                <a:gd name="T21" fmla="*/ T20 w 106"/>
                                <a:gd name="T22" fmla="+- 0 -1901 -1951"/>
                                <a:gd name="T23" fmla="*/ -1901 h 108"/>
                                <a:gd name="T24" fmla="+- 0 5445 5365"/>
                                <a:gd name="T25" fmla="*/ T24 w 106"/>
                                <a:gd name="T26" fmla="+- 0 -1920 -1951"/>
                                <a:gd name="T27" fmla="*/ -1920 h 108"/>
                              </a:gdLst>
                              <a:ahLst/>
                              <a:cxnLst>
                                <a:cxn ang="0">
                                  <a:pos x="T1" y="T3"/>
                                </a:cxn>
                                <a:cxn ang="0">
                                  <a:pos x="T5" y="T7"/>
                                </a:cxn>
                                <a:cxn ang="0">
                                  <a:pos x="T9" y="T11"/>
                                </a:cxn>
                                <a:cxn ang="0">
                                  <a:pos x="T13" y="T15"/>
                                </a:cxn>
                                <a:cxn ang="0">
                                  <a:pos x="T17" y="T19"/>
                                </a:cxn>
                                <a:cxn ang="0">
                                  <a:pos x="T21" y="T23"/>
                                </a:cxn>
                                <a:cxn ang="0">
                                  <a:pos x="T25" y="T27"/>
                                </a:cxn>
                              </a:cxnLst>
                              <a:rect l="0" t="0" r="r" b="b"/>
                              <a:pathLst>
                                <a:path w="106" h="108">
                                  <a:moveTo>
                                    <a:pt x="80" y="31"/>
                                  </a:moveTo>
                                  <a:lnTo>
                                    <a:pt x="63" y="31"/>
                                  </a:lnTo>
                                  <a:lnTo>
                                    <a:pt x="70" y="33"/>
                                  </a:lnTo>
                                  <a:lnTo>
                                    <a:pt x="70" y="49"/>
                                  </a:lnTo>
                                  <a:lnTo>
                                    <a:pt x="64" y="50"/>
                                  </a:lnTo>
                                  <a:lnTo>
                                    <a:pt x="80" y="50"/>
                                  </a:lnTo>
                                  <a:lnTo>
                                    <a:pt x="80" y="3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8288995" name="Group 408"/>
                        <wpg:cNvGrpSpPr>
                          <a:grpSpLocks/>
                        </wpg:cNvGrpSpPr>
                        <wpg:grpSpPr bwMode="auto">
                          <a:xfrm>
                            <a:off x="4843" y="-1948"/>
                            <a:ext cx="450" cy="633"/>
                            <a:chOff x="4843" y="-1948"/>
                            <a:chExt cx="450" cy="633"/>
                          </a:xfrm>
                        </wpg:grpSpPr>
                        <wps:wsp>
                          <wps:cNvPr id="978335049" name="Freeform 409"/>
                          <wps:cNvSpPr>
                            <a:spLocks/>
                          </wps:cNvSpPr>
                          <wps:spPr bwMode="auto">
                            <a:xfrm>
                              <a:off x="4843" y="-1948"/>
                              <a:ext cx="450" cy="633"/>
                            </a:xfrm>
                            <a:custGeom>
                              <a:avLst/>
                              <a:gdLst>
                                <a:gd name="T0" fmla="+- 0 5145 4843"/>
                                <a:gd name="T1" fmla="*/ T0 w 450"/>
                                <a:gd name="T2" fmla="+- 0 -1948 -1948"/>
                                <a:gd name="T3" fmla="*/ -1948 h 633"/>
                                <a:gd name="T4" fmla="+- 0 5079 4843"/>
                                <a:gd name="T5" fmla="*/ T4 w 450"/>
                                <a:gd name="T6" fmla="+- 0 -1940 -1948"/>
                                <a:gd name="T7" fmla="*/ -1940 h 633"/>
                                <a:gd name="T8" fmla="+- 0 5015 4843"/>
                                <a:gd name="T9" fmla="*/ T8 w 450"/>
                                <a:gd name="T10" fmla="+- 0 -1917 -1948"/>
                                <a:gd name="T11" fmla="*/ -1917 h 633"/>
                                <a:gd name="T12" fmla="+- 0 4957 4843"/>
                                <a:gd name="T13" fmla="*/ T12 w 450"/>
                                <a:gd name="T14" fmla="+- 0 -1878 -1948"/>
                                <a:gd name="T15" fmla="*/ -1878 h 633"/>
                                <a:gd name="T16" fmla="+- 0 4907 4843"/>
                                <a:gd name="T17" fmla="*/ T16 w 450"/>
                                <a:gd name="T18" fmla="+- 0 -1823 -1948"/>
                                <a:gd name="T19" fmla="*/ -1823 h 633"/>
                                <a:gd name="T20" fmla="+- 0 4870 4843"/>
                                <a:gd name="T21" fmla="*/ T20 w 450"/>
                                <a:gd name="T22" fmla="+- 0 -1751 -1948"/>
                                <a:gd name="T23" fmla="*/ -1751 h 633"/>
                                <a:gd name="T24" fmla="+- 0 4848 4843"/>
                                <a:gd name="T25" fmla="*/ T24 w 450"/>
                                <a:gd name="T26" fmla="+- 0 -1662 -1948"/>
                                <a:gd name="T27" fmla="*/ -1662 h 633"/>
                                <a:gd name="T28" fmla="+- 0 4843 4843"/>
                                <a:gd name="T29" fmla="*/ T28 w 450"/>
                                <a:gd name="T30" fmla="+- 0 -1593 -1948"/>
                                <a:gd name="T31" fmla="*/ -1593 h 633"/>
                                <a:gd name="T32" fmla="+- 0 4846 4843"/>
                                <a:gd name="T33" fmla="*/ T32 w 450"/>
                                <a:gd name="T34" fmla="+- 0 -1563 -1948"/>
                                <a:gd name="T35" fmla="*/ -1563 h 633"/>
                                <a:gd name="T36" fmla="+- 0 4865 4843"/>
                                <a:gd name="T37" fmla="*/ T36 w 450"/>
                                <a:gd name="T38" fmla="+- 0 -1483 -1948"/>
                                <a:gd name="T39" fmla="*/ -1483 h 633"/>
                                <a:gd name="T40" fmla="+- 0 4898 4843"/>
                                <a:gd name="T41" fmla="*/ T40 w 450"/>
                                <a:gd name="T42" fmla="+- 0 -1420 -1948"/>
                                <a:gd name="T43" fmla="*/ -1420 h 633"/>
                                <a:gd name="T44" fmla="+- 0 4942 4843"/>
                                <a:gd name="T45" fmla="*/ T44 w 450"/>
                                <a:gd name="T46" fmla="+- 0 -1373 -1948"/>
                                <a:gd name="T47" fmla="*/ -1373 h 633"/>
                                <a:gd name="T48" fmla="+- 0 4992 4843"/>
                                <a:gd name="T49" fmla="*/ T48 w 450"/>
                                <a:gd name="T50" fmla="+- 0 -1340 -1948"/>
                                <a:gd name="T51" fmla="*/ -1340 h 633"/>
                                <a:gd name="T52" fmla="+- 0 5063 4843"/>
                                <a:gd name="T53" fmla="*/ T52 w 450"/>
                                <a:gd name="T54" fmla="+- 0 -1317 -1948"/>
                                <a:gd name="T55" fmla="*/ -1317 h 633"/>
                                <a:gd name="T56" fmla="+- 0 5097 4843"/>
                                <a:gd name="T57" fmla="*/ T56 w 450"/>
                                <a:gd name="T58" fmla="+- 0 -1314 -1948"/>
                                <a:gd name="T59" fmla="*/ -1314 h 633"/>
                                <a:gd name="T60" fmla="+- 0 5116 4843"/>
                                <a:gd name="T61" fmla="*/ T60 w 450"/>
                                <a:gd name="T62" fmla="+- 0 -1315 -1948"/>
                                <a:gd name="T63" fmla="*/ -1315 h 633"/>
                                <a:gd name="T64" fmla="+- 0 5187 4843"/>
                                <a:gd name="T65" fmla="*/ T64 w 450"/>
                                <a:gd name="T66" fmla="+- 0 -1331 -1948"/>
                                <a:gd name="T67" fmla="*/ -1331 h 633"/>
                                <a:gd name="T68" fmla="+- 0 5252 4843"/>
                                <a:gd name="T69" fmla="*/ T68 w 450"/>
                                <a:gd name="T70" fmla="+- 0 -1369 -1948"/>
                                <a:gd name="T71" fmla="*/ -1369 h 633"/>
                                <a:gd name="T72" fmla="+- 0 5294 4843"/>
                                <a:gd name="T73" fmla="*/ T72 w 450"/>
                                <a:gd name="T74" fmla="+- 0 -1411 -1948"/>
                                <a:gd name="T75" fmla="*/ -1411 h 633"/>
                                <a:gd name="T76" fmla="+- 0 5151 4843"/>
                                <a:gd name="T77" fmla="*/ T76 w 450"/>
                                <a:gd name="T78" fmla="+- 0 -1411 -1948"/>
                                <a:gd name="T79" fmla="*/ -1411 h 633"/>
                                <a:gd name="T80" fmla="+- 0 5132 4843"/>
                                <a:gd name="T81" fmla="*/ T80 w 450"/>
                                <a:gd name="T82" fmla="+- 0 -1413 -1948"/>
                                <a:gd name="T83" fmla="*/ -1413 h 633"/>
                                <a:gd name="T84" fmla="+- 0 5059 4843"/>
                                <a:gd name="T85" fmla="*/ T84 w 450"/>
                                <a:gd name="T86" fmla="+- 0 -1438 -1948"/>
                                <a:gd name="T87" fmla="*/ -1438 h 633"/>
                                <a:gd name="T88" fmla="+- 0 5000 4843"/>
                                <a:gd name="T89" fmla="*/ T88 w 450"/>
                                <a:gd name="T90" fmla="+- 0 -1493 -1948"/>
                                <a:gd name="T91" fmla="*/ -1493 h 633"/>
                                <a:gd name="T92" fmla="+- 0 4969 4843"/>
                                <a:gd name="T93" fmla="*/ T92 w 450"/>
                                <a:gd name="T94" fmla="+- 0 -1552 -1948"/>
                                <a:gd name="T95" fmla="*/ -1552 h 633"/>
                                <a:gd name="T96" fmla="+- 0 4950 4843"/>
                                <a:gd name="T97" fmla="*/ T96 w 450"/>
                                <a:gd name="T98" fmla="+- 0 -1626 -1948"/>
                                <a:gd name="T99" fmla="*/ -1626 h 633"/>
                                <a:gd name="T100" fmla="+- 0 4947 4843"/>
                                <a:gd name="T101" fmla="*/ T100 w 450"/>
                                <a:gd name="T102" fmla="+- 0 -1683 -1948"/>
                                <a:gd name="T103" fmla="*/ -1683 h 633"/>
                                <a:gd name="T104" fmla="+- 0 4949 4843"/>
                                <a:gd name="T105" fmla="*/ T104 w 450"/>
                                <a:gd name="T106" fmla="+- 0 -1718 -1948"/>
                                <a:gd name="T107" fmla="*/ -1718 h 633"/>
                                <a:gd name="T108" fmla="+- 0 4963 4843"/>
                                <a:gd name="T109" fmla="*/ T108 w 450"/>
                                <a:gd name="T110" fmla="+- 0 -1778 -1948"/>
                                <a:gd name="T111" fmla="*/ -1778 h 633"/>
                                <a:gd name="T112" fmla="+- 0 4998 4843"/>
                                <a:gd name="T113" fmla="*/ T112 w 450"/>
                                <a:gd name="T114" fmla="+- 0 -1843 -1948"/>
                                <a:gd name="T115" fmla="*/ -1843 h 633"/>
                                <a:gd name="T116" fmla="+- 0 5044 4843"/>
                                <a:gd name="T117" fmla="*/ T116 w 450"/>
                                <a:gd name="T118" fmla="+- 0 -1883 -1948"/>
                                <a:gd name="T119" fmla="*/ -1883 h 633"/>
                                <a:gd name="T120" fmla="+- 0 5109 4843"/>
                                <a:gd name="T121" fmla="*/ T120 w 450"/>
                                <a:gd name="T122" fmla="+- 0 -1906 -1948"/>
                                <a:gd name="T123" fmla="*/ -1906 h 633"/>
                                <a:gd name="T124" fmla="+- 0 5138 4843"/>
                                <a:gd name="T125" fmla="*/ T124 w 450"/>
                                <a:gd name="T126" fmla="+- 0 -1908 -1948"/>
                                <a:gd name="T127" fmla="*/ -1908 h 633"/>
                                <a:gd name="T128" fmla="+- 0 5283 4843"/>
                                <a:gd name="T129" fmla="*/ T128 w 450"/>
                                <a:gd name="T130" fmla="+- 0 -1908 -1948"/>
                                <a:gd name="T131" fmla="*/ -1908 h 633"/>
                                <a:gd name="T132" fmla="+- 0 5281 4843"/>
                                <a:gd name="T133" fmla="*/ T132 w 450"/>
                                <a:gd name="T134" fmla="+- 0 -1910 -1948"/>
                                <a:gd name="T135" fmla="*/ -1910 h 633"/>
                                <a:gd name="T136" fmla="+- 0 5207 4843"/>
                                <a:gd name="T137" fmla="*/ T136 w 450"/>
                                <a:gd name="T138" fmla="+- 0 -1939 -1948"/>
                                <a:gd name="T139" fmla="*/ -1939 h 633"/>
                                <a:gd name="T140" fmla="+- 0 5165 4843"/>
                                <a:gd name="T141" fmla="*/ T140 w 450"/>
                                <a:gd name="T142" fmla="+- 0 -1947 -1948"/>
                                <a:gd name="T143" fmla="*/ -1947 h 633"/>
                                <a:gd name="T144" fmla="+- 0 5145 4843"/>
                                <a:gd name="T145" fmla="*/ T144 w 450"/>
                                <a:gd name="T146" fmla="+- 0 -1948 -1948"/>
                                <a:gd name="T147" fmla="*/ -194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0" h="633">
                                  <a:moveTo>
                                    <a:pt x="302" y="0"/>
                                  </a:moveTo>
                                  <a:lnTo>
                                    <a:pt x="236" y="8"/>
                                  </a:lnTo>
                                  <a:lnTo>
                                    <a:pt x="172" y="31"/>
                                  </a:lnTo>
                                  <a:lnTo>
                                    <a:pt x="114" y="70"/>
                                  </a:lnTo>
                                  <a:lnTo>
                                    <a:pt x="64" y="125"/>
                                  </a:lnTo>
                                  <a:lnTo>
                                    <a:pt x="27" y="197"/>
                                  </a:lnTo>
                                  <a:lnTo>
                                    <a:pt x="5" y="286"/>
                                  </a:lnTo>
                                  <a:lnTo>
                                    <a:pt x="0" y="355"/>
                                  </a:lnTo>
                                  <a:lnTo>
                                    <a:pt x="3" y="385"/>
                                  </a:lnTo>
                                  <a:lnTo>
                                    <a:pt x="22" y="465"/>
                                  </a:lnTo>
                                  <a:lnTo>
                                    <a:pt x="55" y="528"/>
                                  </a:lnTo>
                                  <a:lnTo>
                                    <a:pt x="99" y="575"/>
                                  </a:lnTo>
                                  <a:lnTo>
                                    <a:pt x="149" y="608"/>
                                  </a:lnTo>
                                  <a:lnTo>
                                    <a:pt x="220" y="631"/>
                                  </a:lnTo>
                                  <a:lnTo>
                                    <a:pt x="254" y="634"/>
                                  </a:lnTo>
                                  <a:lnTo>
                                    <a:pt x="273" y="633"/>
                                  </a:lnTo>
                                  <a:lnTo>
                                    <a:pt x="344" y="617"/>
                                  </a:lnTo>
                                  <a:lnTo>
                                    <a:pt x="409" y="579"/>
                                  </a:lnTo>
                                  <a:lnTo>
                                    <a:pt x="451" y="537"/>
                                  </a:lnTo>
                                  <a:lnTo>
                                    <a:pt x="308" y="537"/>
                                  </a:lnTo>
                                  <a:lnTo>
                                    <a:pt x="289" y="535"/>
                                  </a:lnTo>
                                  <a:lnTo>
                                    <a:pt x="216" y="510"/>
                                  </a:lnTo>
                                  <a:lnTo>
                                    <a:pt x="157" y="455"/>
                                  </a:lnTo>
                                  <a:lnTo>
                                    <a:pt x="126" y="396"/>
                                  </a:lnTo>
                                  <a:lnTo>
                                    <a:pt x="107" y="322"/>
                                  </a:lnTo>
                                  <a:lnTo>
                                    <a:pt x="104" y="265"/>
                                  </a:lnTo>
                                  <a:lnTo>
                                    <a:pt x="106" y="230"/>
                                  </a:lnTo>
                                  <a:lnTo>
                                    <a:pt x="120" y="170"/>
                                  </a:lnTo>
                                  <a:lnTo>
                                    <a:pt x="155" y="105"/>
                                  </a:lnTo>
                                  <a:lnTo>
                                    <a:pt x="201" y="65"/>
                                  </a:lnTo>
                                  <a:lnTo>
                                    <a:pt x="266" y="42"/>
                                  </a:lnTo>
                                  <a:lnTo>
                                    <a:pt x="295" y="40"/>
                                  </a:lnTo>
                                  <a:lnTo>
                                    <a:pt x="440" y="40"/>
                                  </a:lnTo>
                                  <a:lnTo>
                                    <a:pt x="438" y="38"/>
                                  </a:lnTo>
                                  <a:lnTo>
                                    <a:pt x="364" y="9"/>
                                  </a:lnTo>
                                  <a:lnTo>
                                    <a:pt x="322" y="1"/>
                                  </a:lnTo>
                                  <a:lnTo>
                                    <a:pt x="3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4489717" name="Group 406"/>
                        <wpg:cNvGrpSpPr>
                          <a:grpSpLocks/>
                        </wpg:cNvGrpSpPr>
                        <wpg:grpSpPr bwMode="auto">
                          <a:xfrm>
                            <a:off x="5151" y="-1528"/>
                            <a:ext cx="213" cy="116"/>
                            <a:chOff x="5151" y="-1528"/>
                            <a:chExt cx="213" cy="116"/>
                          </a:xfrm>
                        </wpg:grpSpPr>
                        <wps:wsp>
                          <wps:cNvPr id="1362133169" name="Freeform 407"/>
                          <wps:cNvSpPr>
                            <a:spLocks/>
                          </wps:cNvSpPr>
                          <wps:spPr bwMode="auto">
                            <a:xfrm>
                              <a:off x="5151" y="-1528"/>
                              <a:ext cx="213" cy="116"/>
                            </a:xfrm>
                            <a:custGeom>
                              <a:avLst/>
                              <a:gdLst>
                                <a:gd name="T0" fmla="+- 0 5338 5151"/>
                                <a:gd name="T1" fmla="*/ T0 w 213"/>
                                <a:gd name="T2" fmla="+- 0 -1528 -1528"/>
                                <a:gd name="T3" fmla="*/ -1528 h 116"/>
                                <a:gd name="T4" fmla="+- 0 5300 5151"/>
                                <a:gd name="T5" fmla="*/ T4 w 213"/>
                                <a:gd name="T6" fmla="+- 0 -1479 -1528"/>
                                <a:gd name="T7" fmla="*/ -1479 h 116"/>
                                <a:gd name="T8" fmla="+- 0 5238 5151"/>
                                <a:gd name="T9" fmla="*/ T8 w 213"/>
                                <a:gd name="T10" fmla="+- 0 -1430 -1528"/>
                                <a:gd name="T11" fmla="*/ -1430 h 116"/>
                                <a:gd name="T12" fmla="+- 0 5176 5151"/>
                                <a:gd name="T13" fmla="*/ T12 w 213"/>
                                <a:gd name="T14" fmla="+- 0 -1413 -1528"/>
                                <a:gd name="T15" fmla="*/ -1413 h 116"/>
                                <a:gd name="T16" fmla="+- 0 5151 5151"/>
                                <a:gd name="T17" fmla="*/ T16 w 213"/>
                                <a:gd name="T18" fmla="+- 0 -1411 -1528"/>
                                <a:gd name="T19" fmla="*/ -1411 h 116"/>
                                <a:gd name="T20" fmla="+- 0 5294 5151"/>
                                <a:gd name="T21" fmla="*/ T20 w 213"/>
                                <a:gd name="T22" fmla="+- 0 -1411 -1528"/>
                                <a:gd name="T23" fmla="*/ -1411 h 116"/>
                                <a:gd name="T24" fmla="+- 0 5338 5151"/>
                                <a:gd name="T25" fmla="*/ T24 w 213"/>
                                <a:gd name="T26" fmla="+- 0 -1476 -1528"/>
                                <a:gd name="T27" fmla="*/ -1476 h 116"/>
                                <a:gd name="T28" fmla="+- 0 5364 5151"/>
                                <a:gd name="T29" fmla="*/ T28 w 213"/>
                                <a:gd name="T30" fmla="+- 0 -1526 -1528"/>
                                <a:gd name="T31" fmla="*/ -1526 h 116"/>
                                <a:gd name="T32" fmla="+- 0 5338 5151"/>
                                <a:gd name="T33" fmla="*/ T32 w 213"/>
                                <a:gd name="T34" fmla="+- 0 -1528 -1528"/>
                                <a:gd name="T35" fmla="*/ -152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 h="116">
                                  <a:moveTo>
                                    <a:pt x="187" y="0"/>
                                  </a:moveTo>
                                  <a:lnTo>
                                    <a:pt x="149" y="49"/>
                                  </a:lnTo>
                                  <a:lnTo>
                                    <a:pt x="87" y="98"/>
                                  </a:lnTo>
                                  <a:lnTo>
                                    <a:pt x="25" y="115"/>
                                  </a:lnTo>
                                  <a:lnTo>
                                    <a:pt x="0" y="117"/>
                                  </a:lnTo>
                                  <a:lnTo>
                                    <a:pt x="143" y="117"/>
                                  </a:lnTo>
                                  <a:lnTo>
                                    <a:pt x="187" y="52"/>
                                  </a:lnTo>
                                  <a:lnTo>
                                    <a:pt x="213" y="2"/>
                                  </a:lnTo>
                                  <a:lnTo>
                                    <a:pt x="1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249109" name="Group 404"/>
                        <wpg:cNvGrpSpPr>
                          <a:grpSpLocks/>
                        </wpg:cNvGrpSpPr>
                        <wpg:grpSpPr bwMode="auto">
                          <a:xfrm>
                            <a:off x="5138" y="-1908"/>
                            <a:ext cx="206" cy="153"/>
                            <a:chOff x="5138" y="-1908"/>
                            <a:chExt cx="206" cy="153"/>
                          </a:xfrm>
                        </wpg:grpSpPr>
                        <wps:wsp>
                          <wps:cNvPr id="342212822" name="Freeform 405"/>
                          <wps:cNvSpPr>
                            <a:spLocks/>
                          </wps:cNvSpPr>
                          <wps:spPr bwMode="auto">
                            <a:xfrm>
                              <a:off x="5138" y="-1908"/>
                              <a:ext cx="206" cy="153"/>
                            </a:xfrm>
                            <a:custGeom>
                              <a:avLst/>
                              <a:gdLst>
                                <a:gd name="T0" fmla="+- 0 5283 5138"/>
                                <a:gd name="T1" fmla="*/ T0 w 206"/>
                                <a:gd name="T2" fmla="+- 0 -1908 -1908"/>
                                <a:gd name="T3" fmla="*/ -1908 h 153"/>
                                <a:gd name="T4" fmla="+- 0 5138 5138"/>
                                <a:gd name="T5" fmla="*/ T4 w 206"/>
                                <a:gd name="T6" fmla="+- 0 -1908 -1908"/>
                                <a:gd name="T7" fmla="*/ -1908 h 153"/>
                                <a:gd name="T8" fmla="+- 0 5166 5138"/>
                                <a:gd name="T9" fmla="*/ T8 w 206"/>
                                <a:gd name="T10" fmla="+- 0 -1903 -1908"/>
                                <a:gd name="T11" fmla="*/ -1903 h 153"/>
                                <a:gd name="T12" fmla="+- 0 5184 5138"/>
                                <a:gd name="T13" fmla="*/ T12 w 206"/>
                                <a:gd name="T14" fmla="+- 0 -1894 -1908"/>
                                <a:gd name="T15" fmla="*/ -1894 h 153"/>
                                <a:gd name="T16" fmla="+- 0 5196 5138"/>
                                <a:gd name="T17" fmla="*/ T16 w 206"/>
                                <a:gd name="T18" fmla="+- 0 -1881 -1908"/>
                                <a:gd name="T19" fmla="*/ -1881 h 153"/>
                                <a:gd name="T20" fmla="+- 0 5203 5138"/>
                                <a:gd name="T21" fmla="*/ T20 w 206"/>
                                <a:gd name="T22" fmla="+- 0 -1864 -1908"/>
                                <a:gd name="T23" fmla="*/ -1864 h 153"/>
                                <a:gd name="T24" fmla="+- 0 5210 5138"/>
                                <a:gd name="T25" fmla="*/ T24 w 206"/>
                                <a:gd name="T26" fmla="+- 0 -1843 -1908"/>
                                <a:gd name="T27" fmla="*/ -1843 h 153"/>
                                <a:gd name="T28" fmla="+- 0 5220 5138"/>
                                <a:gd name="T29" fmla="*/ T28 w 206"/>
                                <a:gd name="T30" fmla="+- 0 -1807 -1908"/>
                                <a:gd name="T31" fmla="*/ -1807 h 153"/>
                                <a:gd name="T32" fmla="+- 0 5228 5138"/>
                                <a:gd name="T33" fmla="*/ T32 w 206"/>
                                <a:gd name="T34" fmla="+- 0 -1790 -1908"/>
                                <a:gd name="T35" fmla="*/ -1790 h 153"/>
                                <a:gd name="T36" fmla="+- 0 5239 5138"/>
                                <a:gd name="T37" fmla="*/ T36 w 206"/>
                                <a:gd name="T38" fmla="+- 0 -1775 -1908"/>
                                <a:gd name="T39" fmla="*/ -1775 h 153"/>
                                <a:gd name="T40" fmla="+- 0 5255 5138"/>
                                <a:gd name="T41" fmla="*/ T40 w 206"/>
                                <a:gd name="T42" fmla="+- 0 -1763 -1908"/>
                                <a:gd name="T43" fmla="*/ -1763 h 153"/>
                                <a:gd name="T44" fmla="+- 0 5275 5138"/>
                                <a:gd name="T45" fmla="*/ T44 w 206"/>
                                <a:gd name="T46" fmla="+- 0 -1756 -1908"/>
                                <a:gd name="T47" fmla="*/ -1756 h 153"/>
                                <a:gd name="T48" fmla="+- 0 5301 5138"/>
                                <a:gd name="T49" fmla="*/ T48 w 206"/>
                                <a:gd name="T50" fmla="+- 0 -1755 -1908"/>
                                <a:gd name="T51" fmla="*/ -1755 h 153"/>
                                <a:gd name="T52" fmla="+- 0 5320 5138"/>
                                <a:gd name="T53" fmla="*/ T52 w 206"/>
                                <a:gd name="T54" fmla="+- 0 -1764 -1908"/>
                                <a:gd name="T55" fmla="*/ -1764 h 153"/>
                                <a:gd name="T56" fmla="+- 0 5334 5138"/>
                                <a:gd name="T57" fmla="*/ T56 w 206"/>
                                <a:gd name="T58" fmla="+- 0 -1779 -1908"/>
                                <a:gd name="T59" fmla="*/ -1779 h 153"/>
                                <a:gd name="T60" fmla="+- 0 5342 5138"/>
                                <a:gd name="T61" fmla="*/ T60 w 206"/>
                                <a:gd name="T62" fmla="+- 0 -1799 -1908"/>
                                <a:gd name="T63" fmla="*/ -1799 h 153"/>
                                <a:gd name="T64" fmla="+- 0 5344 5138"/>
                                <a:gd name="T65" fmla="*/ T64 w 206"/>
                                <a:gd name="T66" fmla="+- 0 -1823 -1908"/>
                                <a:gd name="T67" fmla="*/ -1823 h 153"/>
                                <a:gd name="T68" fmla="+- 0 5340 5138"/>
                                <a:gd name="T69" fmla="*/ T68 w 206"/>
                                <a:gd name="T70" fmla="+- 0 -1839 -1908"/>
                                <a:gd name="T71" fmla="*/ -1839 h 153"/>
                                <a:gd name="T72" fmla="+- 0 5332 5138"/>
                                <a:gd name="T73" fmla="*/ T72 w 206"/>
                                <a:gd name="T74" fmla="+- 0 -1857 -1908"/>
                                <a:gd name="T75" fmla="*/ -1857 h 153"/>
                                <a:gd name="T76" fmla="+- 0 5319 5138"/>
                                <a:gd name="T77" fmla="*/ T76 w 206"/>
                                <a:gd name="T78" fmla="+- 0 -1875 -1908"/>
                                <a:gd name="T79" fmla="*/ -1875 h 153"/>
                                <a:gd name="T80" fmla="+- 0 5303 5138"/>
                                <a:gd name="T81" fmla="*/ T80 w 206"/>
                                <a:gd name="T82" fmla="+- 0 -1893 -1908"/>
                                <a:gd name="T83" fmla="*/ -1893 h 153"/>
                                <a:gd name="T84" fmla="+- 0 5283 5138"/>
                                <a:gd name="T85" fmla="*/ T84 w 206"/>
                                <a:gd name="T86" fmla="+- 0 -1908 -1908"/>
                                <a:gd name="T87" fmla="*/ -1908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6" h="153">
                                  <a:moveTo>
                                    <a:pt x="145" y="0"/>
                                  </a:moveTo>
                                  <a:lnTo>
                                    <a:pt x="0" y="0"/>
                                  </a:lnTo>
                                  <a:lnTo>
                                    <a:pt x="28" y="5"/>
                                  </a:lnTo>
                                  <a:lnTo>
                                    <a:pt x="46" y="14"/>
                                  </a:lnTo>
                                  <a:lnTo>
                                    <a:pt x="58" y="27"/>
                                  </a:lnTo>
                                  <a:lnTo>
                                    <a:pt x="65" y="44"/>
                                  </a:lnTo>
                                  <a:lnTo>
                                    <a:pt x="72" y="65"/>
                                  </a:lnTo>
                                  <a:lnTo>
                                    <a:pt x="82" y="101"/>
                                  </a:lnTo>
                                  <a:lnTo>
                                    <a:pt x="90" y="118"/>
                                  </a:lnTo>
                                  <a:lnTo>
                                    <a:pt x="101" y="133"/>
                                  </a:lnTo>
                                  <a:lnTo>
                                    <a:pt x="117" y="145"/>
                                  </a:lnTo>
                                  <a:lnTo>
                                    <a:pt x="137" y="152"/>
                                  </a:lnTo>
                                  <a:lnTo>
                                    <a:pt x="163" y="153"/>
                                  </a:lnTo>
                                  <a:lnTo>
                                    <a:pt x="182" y="144"/>
                                  </a:lnTo>
                                  <a:lnTo>
                                    <a:pt x="196" y="129"/>
                                  </a:lnTo>
                                  <a:lnTo>
                                    <a:pt x="204" y="109"/>
                                  </a:lnTo>
                                  <a:lnTo>
                                    <a:pt x="206" y="85"/>
                                  </a:lnTo>
                                  <a:lnTo>
                                    <a:pt x="202" y="69"/>
                                  </a:lnTo>
                                  <a:lnTo>
                                    <a:pt x="194" y="51"/>
                                  </a:lnTo>
                                  <a:lnTo>
                                    <a:pt x="181" y="33"/>
                                  </a:lnTo>
                                  <a:lnTo>
                                    <a:pt x="165" y="15"/>
                                  </a:lnTo>
                                  <a:lnTo>
                                    <a:pt x="1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39B1E73">
              <v:group id="Group 403" style="position:absolute;margin-left:241.65pt;margin-top:-98.05pt;width:50.85pt;height:32.85pt;z-index:-251658237;mso-position-horizontal-relative:page" coordsize="1017,657" coordorigin="4833,-1961" o:spid="_x0000_s1026" w14:anchorId="4DD8DA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">
                <v:group id="Group 416" style="position:absolute;left:5491;top:-1947;width:349;height:630" coordsize="349,630" coordorigin="5491,-194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">
                  <v:shape id="Freeform 419" style="position:absolute;left:5491;top:-1947;width:349;height:630;visibility:visible;mso-wrap-style:square;v-text-anchor:top" coordsize="349,630" o:spid="_x0000_s1028" fillcolor="#808285" stroked="f" path="m349,491r-125,l224,630r125,l349,4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">
                    <v:path arrowok="t" o:connecttype="custom" o:connectlocs="349,-1456;224,-1456;224,-1317;349,-1317;349,-1456" o:connectangles="0,0,0,0,0"/>
                  </v:shape>
                  <v:shape id="Freeform 418" style="position:absolute;left:5491;top:-1947;width:349;height:630;visibility:visible;mso-wrap-style:square;v-text-anchor:top" coordsize="349,630" o:spid="_x0000_s1029" fillcolor="#808285" stroked="f" path="m349,l294,,,397r,94l406,491r,-94l44,397,224,152r125,l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">
                    <v:path arrowok="t" o:connecttype="custom" o:connectlocs="349,-1947;294,-1947;0,-1550;0,-1456;406,-1456;406,-1550;44,-1550;224,-1795;349,-1795;349,-1947" o:connectangles="0,0,0,0,0,0,0,0,0,0"/>
                  </v:shape>
                  <v:shape id="Freeform 417" style="position:absolute;left:5491;top:-1947;width:349;height:630;visibility:visible;mso-wrap-style:square;v-text-anchor:top" coordsize="349,630" o:spid="_x0000_s1030" fillcolor="#808285" stroked="f" path="m349,152r-125,l224,397r125,l349,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">
                    <v:path arrowok="t" o:connecttype="custom" o:connectlocs="349,-1795;224,-1795;224,-1550;349,-1550;349,-1795" o:connectangles="0,0,0,0,0"/>
                  </v:shape>
                </v:group>
                <v:group id="Group 410" style="position:absolute;left:5365;top:-1951;width:106;height:108" coordsize="106,108" coordorigin="5365,-1951"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">
                  <v:shape id="Freeform 415" style="position:absolute;left:5365;top:-1951;width:106;height:108;visibility:visible;mso-wrap-style:square;v-text-anchor:top" coordsize="106,108" o:spid="_x0000_s1032" fillcolor="#231f20" stroked="f" path="m54,l4,39,,64,7,82,21,96r20,10l68,108r13,-6l54,102,40,99,24,89,14,70,11,43,21,25,38,13,63,9r20,l76,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">
                    <v:path arrowok="t" o:connecttype="custom" o:connectlocs="54,-1951;4,-1912;0,-1887;7,-1869;21,-1855;41,-1845;68,-1843;81,-1849;54,-1849;40,-1852;24,-1862;14,-1881;11,-1908;21,-1926;38,-1938;63,-1942;83,-1942;76,-1946;54,-1951" o:connectangles="0,0,0,0,0,0,0,0,0,0,0,0,0,0,0,0,0,0,0"/>
                  </v:shape>
                  <v:shape id="Freeform 414" style="position:absolute;left:5365;top:-1951;width:106;height:108;visibility:visible;mso-wrap-style:square;v-text-anchor:top" coordsize="106,108" o:spid="_x0000_s1033" fillcolor="#231f20" stroked="f" path="m83,9l63,9r19,9l94,36r4,24l91,82,76,96r-22,6l81,102r3,-2l97,85r7,-21l106,35,94,17,8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">
                    <v:path arrowok="t" o:connecttype="custom" o:connectlocs="83,-1942;63,-1942;82,-1933;94,-1915;98,-1891;91,-1869;76,-1855;54,-1849;81,-1849;84,-1851;97,-1866;104,-1887;106,-1916;94,-1934;83,-1942" o:connectangles="0,0,0,0,0,0,0,0,0,0,0,0,0,0,0"/>
                  </v:shape>
                  <v:shape id="Freeform 413" style="position:absolute;left:5365;top:-1951;width:106;height:108;visibility:visible;mso-wrap-style:square;v-text-anchor:top" coordsize="106,108" o:spid="_x0000_s1034" fillcolor="#231f20" stroked="f" path="m73,23r-40,l33,87r11,l44,59r29,l80,51r,-1l44,50r,-19l80,31r,-2l73,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">
                    <v:path arrowok="t" o:connecttype="custom" o:connectlocs="73,-1928;33,-1928;33,-1864;44,-1864;44,-1892;73,-1892;80,-1900;80,-1901;44,-1901;44,-1920;80,-1920;80,-1922;73,-1928" o:connectangles="0,0,0,0,0,0,0,0,0,0,0,0,0"/>
                  </v:shape>
                  <v:shape id="Freeform 412" style="position:absolute;left:5365;top:-1951;width:106;height:108;visibility:visible;mso-wrap-style:square;v-text-anchor:top" coordsize="106,108" o:spid="_x0000_s1035" fillcolor="#231f20" stroked="f" path="m63,59r-10,l71,87r11,l6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">
                    <v:path arrowok="t" o:connecttype="custom" o:connectlocs="63,-1892;53,-1892;71,-1864;82,-1864;63,-1892" o:connectangles="0,0,0,0,0"/>
                  </v:shape>
                  <v:shape id="Freeform 411" style="position:absolute;left:5365;top:-1951;width:106;height:108;visibility:visible;mso-wrap-style:square;v-text-anchor:top" coordsize="106,108" o:spid="_x0000_s1036" fillcolor="#231f20" stroked="f" path="m80,31r-17,l70,33r,16l64,50r16,l80,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">
                    <v:path arrowok="t" o:connecttype="custom" o:connectlocs="80,-1920;63,-1920;70,-1918;70,-1902;64,-1901;80,-1901;80,-1920" o:connectangles="0,0,0,0,0,0,0"/>
                  </v:shape>
                </v:group>
                <v:group id="Group 408" style="position:absolute;left:4843;top:-1948;width:450;height:633" coordsize="450,633" coordorigin="4843,-1948"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">
                  <v:shape id="Freeform 409" style="position:absolute;left:4843;top:-1948;width:450;height:633;visibility:visible;mso-wrap-style:square;v-text-anchor:top" coordsize="450,633" o:spid="_x0000_s1038" fillcolor="#231f20" stroked="f" path="m302,l236,8,172,31,114,70,64,125,27,197,5,286,,355r3,30l22,465r33,63l99,575r50,33l220,631r34,3l273,633r71,-16l409,579r42,-42l308,537r-19,-2l216,510,157,455,126,396,107,322r-3,-57l106,230r14,-60l155,105,201,65,266,42r29,-2l440,40r-2,-2l364,9,322,1,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">
                    <v:path arrowok="t" o:connecttype="custom" o:connectlocs="302,-1948;236,-1940;172,-1917;114,-1878;64,-1823;27,-1751;5,-1662;0,-1593;3,-1563;22,-1483;55,-1420;99,-1373;149,-1340;220,-1317;254,-1314;273,-1315;344,-1331;409,-1369;451,-1411;308,-1411;289,-1413;216,-1438;157,-1493;126,-1552;107,-1626;104,-1683;106,-1718;120,-1778;155,-1843;201,-1883;266,-1906;295,-1908;440,-1908;438,-1910;364,-1939;322,-1947;302,-1948" o:connectangles="0,0,0,0,0,0,0,0,0,0,0,0,0,0,0,0,0,0,0,0,0,0,0,0,0,0,0,0,0,0,0,0,0,0,0,0,0"/>
                  </v:shape>
                </v:group>
                <v:group id="Group 406" style="position:absolute;left:5151;top:-1528;width:213;height:116" coordsize="213,116" coordorigin="5151,-1528"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">
                  <v:shape id="Freeform 407" style="position:absolute;left:5151;top:-1528;width:213;height:116;visibility:visible;mso-wrap-style:square;v-text-anchor:top" coordsize="213,116" o:spid="_x0000_s1040" fillcolor="#231f20" stroked="f" path="m187,l149,49,87,98,25,115,,117r143,l187,52,213,2,1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">
                    <v:path arrowok="t" o:connecttype="custom" o:connectlocs="187,-1528;149,-1479;87,-1430;25,-1413;0,-1411;143,-1411;187,-1476;213,-1526;187,-1528" o:connectangles="0,0,0,0,0,0,0,0,0"/>
                  </v:shape>
                </v:group>
                <v:group id="Group 404" style="position:absolute;left:5138;top:-1908;width:206;height:153" coordsize="206,153" coordorigin="5138,-1908"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">
                  <v:shape id="Freeform 405" style="position:absolute;left:5138;top:-1908;width:206;height:153;visibility:visible;mso-wrap-style:square;v-text-anchor:top" coordsize="206,153" o:spid="_x0000_s1042" fillcolor="#231f20" stroked="f" path="m145,l,,28,5r18,9l58,27r7,17l72,65r10,36l90,118r11,15l117,145r20,7l163,153r19,-9l196,129r8,-20l206,85,202,69,194,51,181,33,165,15,1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">
                    <v:path arrowok="t" o:connecttype="custom" o:connectlocs="145,-1908;0,-1908;28,-1903;46,-1894;58,-1881;65,-1864;72,-1843;82,-1807;90,-1790;101,-1775;117,-1763;137,-1756;163,-1755;182,-1764;196,-1779;204,-1799;206,-1823;202,-1839;194,-1857;181,-1875;165,-1893;145,-1908" o:connectangles="0,0,0,0,0,0,0,0,0,0,0,0,0,0,0,0,0,0,0,0,0,0"/>
                  </v:shape>
                </v:group>
                <w10:wrap anchorx="page"/>
              </v:group>
            </w:pict>
          </mc:Fallback>
        </mc:AlternateContent>
      </w:r>
      <w:r w:rsidR="00856DB2">
        <w:rPr>
          <w:rFonts w:ascii="Arial" w:eastAsia="Arial" w:hAnsi="Arial" w:cs="Arial"/>
          <w:color w:val="808285"/>
          <w:sz w:val="56"/>
          <w:szCs w:val="56"/>
        </w:rPr>
        <w:t>Contract Data:</w:t>
      </w:r>
    </w:p>
    <w:p w14:paraId="63AAEA87" w14:textId="77777777" w:rsidR="00D3543D" w:rsidRPr="003211BC" w:rsidRDefault="00A140A0" w:rsidP="00864EE4">
      <w:pPr>
        <w:spacing w:after="0" w:line="631" w:lineRule="exact"/>
        <w:ind w:left="2006" w:right="-150"/>
        <w:rPr>
          <w:rFonts w:ascii="Arial" w:eastAsia="Arial" w:hAnsi="Arial" w:cs="Arial"/>
          <w:sz w:val="56"/>
          <w:szCs w:val="56"/>
        </w:rPr>
      </w:pPr>
      <w:r w:rsidRPr="003211BC">
        <w:rPr>
          <w:rFonts w:ascii="Arial" w:eastAsia="Arial" w:hAnsi="Arial" w:cs="Arial"/>
          <w:color w:val="808285"/>
          <w:sz w:val="56"/>
          <w:szCs w:val="56"/>
        </w:rPr>
        <w:t>Engineering and Construction</w:t>
      </w:r>
      <w:r w:rsidR="00864EE4" w:rsidRPr="003211BC">
        <w:rPr>
          <w:rFonts w:ascii="Arial" w:eastAsia="Arial" w:hAnsi="Arial" w:cs="Arial"/>
          <w:color w:val="808285"/>
          <w:sz w:val="56"/>
          <w:szCs w:val="56"/>
        </w:rPr>
        <w:t xml:space="preserve"> </w:t>
      </w:r>
      <w:r w:rsidRPr="003211BC">
        <w:rPr>
          <w:rFonts w:ascii="Arial" w:eastAsia="Arial" w:hAnsi="Arial" w:cs="Arial"/>
          <w:color w:val="808285"/>
          <w:sz w:val="56"/>
          <w:szCs w:val="56"/>
        </w:rPr>
        <w:t>Short Contract</w:t>
      </w:r>
    </w:p>
    <w:p w14:paraId="2EF41995" w14:textId="0D4CC41D" w:rsidR="00D3543D" w:rsidRPr="003211BC" w:rsidRDefault="0015195F">
      <w:pPr>
        <w:spacing w:after="0" w:line="200" w:lineRule="exact"/>
        <w:rPr>
          <w:rFonts w:ascii="Arial" w:hAnsi="Arial" w:cs="Arial"/>
          <w:sz w:val="20"/>
          <w:szCs w:val="20"/>
        </w:rPr>
      </w:pPr>
      <w:r>
        <w:rPr>
          <w:rFonts w:ascii="Arial" w:hAnsi="Arial" w:cs="Arial"/>
          <w:noProof/>
        </w:rPr>
        <mc:AlternateContent>
          <mc:Choice Requires="wpg">
            <w:drawing>
              <wp:anchor distT="0" distB="0" distL="114300" distR="114300" simplePos="0" relativeHeight="251658240" behindDoc="1" locked="0" layoutInCell="1" allowOverlap="1" wp14:anchorId="7083793B" wp14:editId="3612E0F4">
                <wp:simplePos x="0" y="0"/>
                <wp:positionH relativeFrom="page">
                  <wp:posOffset>2273935</wp:posOffset>
                </wp:positionH>
                <wp:positionV relativeFrom="paragraph">
                  <wp:posOffset>57150</wp:posOffset>
                </wp:positionV>
                <wp:extent cx="4572000" cy="1270"/>
                <wp:effectExtent l="6985" t="11430" r="12065" b="6350"/>
                <wp:wrapNone/>
                <wp:docPr id="192385927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270"/>
                          <a:chOff x="3686" y="758"/>
                          <a:chExt cx="7200" cy="2"/>
                        </a:xfrm>
                      </wpg:grpSpPr>
                      <wps:wsp>
                        <wps:cNvPr id="38737726" name="Freeform 402"/>
                        <wps:cNvSpPr>
                          <a:spLocks/>
                        </wps:cNvSpPr>
                        <wps:spPr bwMode="auto">
                          <a:xfrm>
                            <a:off x="3686" y="758"/>
                            <a:ext cx="7200" cy="2"/>
                          </a:xfrm>
                          <a:custGeom>
                            <a:avLst/>
                            <a:gdLst>
                              <a:gd name="T0" fmla="+- 0 3686 3686"/>
                              <a:gd name="T1" fmla="*/ T0 w 7200"/>
                              <a:gd name="T2" fmla="+- 0 10886 3686"/>
                              <a:gd name="T3" fmla="*/ T2 w 7200"/>
                            </a:gdLst>
                            <a:ahLst/>
                            <a:cxnLst>
                              <a:cxn ang="0">
                                <a:pos x="T1" y="0"/>
                              </a:cxn>
                              <a:cxn ang="0">
                                <a:pos x="T3" y="0"/>
                              </a:cxn>
                            </a:cxnLst>
                            <a:rect l="0" t="0" r="r" b="b"/>
                            <a:pathLst>
                              <a:path w="7200">
                                <a:moveTo>
                                  <a:pt x="0" y="0"/>
                                </a:moveTo>
                                <a:lnTo>
                                  <a:pt x="7200" y="0"/>
                                </a:lnTo>
                              </a:path>
                            </a:pathLst>
                          </a:custGeom>
                          <a:noFill/>
                          <a:ln w="127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93A65CD">
              <v:group id="Group 401" style="position:absolute;margin-left:179.05pt;margin-top:4.5pt;width:5in;height:.1pt;z-index:-251658240;mso-position-horizontal-relative:page" coordsize="7200,2" coordorigin="3686,758" o:spid="_x0000_s1026" w14:anchorId="67B76B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">
                <v:shape id="Freeform 402" style="position:absolute;left:3686;top:758;width:7200;height:2;visibility:visible;mso-wrap-style:square;v-text-anchor:top" coordsize="7200,2" o:spid="_x0000_s1027" filled="f" strokecolor="#d1d3d4" strokeweight="1pt" path="m,l72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">
                  <v:path arrowok="t" o:connecttype="custom" o:connectlocs="0,0;7200,0" o:connectangles="0,0"/>
                </v:shape>
                <w10:wrap anchorx="page"/>
              </v:group>
            </w:pict>
          </mc:Fallback>
        </mc:AlternateContent>
      </w:r>
    </w:p>
    <w:p w14:paraId="6586291E" w14:textId="77777777" w:rsidR="00D3543D" w:rsidRPr="003211BC" w:rsidRDefault="00D3543D">
      <w:pPr>
        <w:spacing w:after="0" w:line="200" w:lineRule="exact"/>
        <w:rPr>
          <w:rFonts w:ascii="Arial" w:hAnsi="Arial" w:cs="Arial"/>
          <w:sz w:val="20"/>
          <w:szCs w:val="20"/>
        </w:rPr>
      </w:pPr>
    </w:p>
    <w:p w14:paraId="66E44262" w14:textId="77777777" w:rsidR="00D3543D" w:rsidRPr="003211BC" w:rsidRDefault="00D3543D">
      <w:pPr>
        <w:spacing w:before="13" w:after="0" w:line="200" w:lineRule="exact"/>
        <w:rPr>
          <w:rFonts w:ascii="Arial" w:hAnsi="Arial" w:cs="Arial"/>
          <w:sz w:val="20"/>
          <w:szCs w:val="20"/>
        </w:rPr>
      </w:pPr>
    </w:p>
    <w:p w14:paraId="5DD38550" w14:textId="77777777" w:rsidR="00AC1BBD" w:rsidRPr="003211BC" w:rsidRDefault="00AC1BBD">
      <w:pPr>
        <w:spacing w:after="0"/>
        <w:rPr>
          <w:rFonts w:ascii="Arial" w:hAnsi="Arial" w:cs="Arial"/>
        </w:rPr>
      </w:pPr>
    </w:p>
    <w:p w14:paraId="16AE347E" w14:textId="77777777" w:rsidR="00AC1BBD" w:rsidRPr="003211BC" w:rsidRDefault="00AC1BBD">
      <w:pPr>
        <w:spacing w:after="0"/>
        <w:rPr>
          <w:rFonts w:ascii="Arial" w:hAnsi="Arial" w:cs="Arial"/>
        </w:rPr>
        <w:sectPr w:rsidR="00AC1BBD" w:rsidRPr="003211BC" w:rsidSect="00D8104A">
          <w:footerReference w:type="default" r:id="rId10"/>
          <w:pgSz w:w="11920" w:h="16840"/>
          <w:pgMar w:top="0" w:right="0" w:bottom="0" w:left="0" w:header="720" w:footer="720" w:gutter="0"/>
          <w:cols w:space="720"/>
        </w:sectPr>
      </w:pPr>
    </w:p>
    <w:p w14:paraId="342084DD" w14:textId="4FB6354C" w:rsidR="00227F21" w:rsidRPr="003211BC" w:rsidRDefault="0015195F" w:rsidP="00227F21">
      <w:pPr>
        <w:spacing w:before="46" w:after="0" w:line="240" w:lineRule="auto"/>
        <w:ind w:left="3132" w:right="-430" w:hanging="162"/>
        <w:rPr>
          <w:rFonts w:ascii="Arial" w:eastAsia="Arial" w:hAnsi="Arial" w:cs="Arial"/>
          <w:sz w:val="48"/>
          <w:szCs w:val="48"/>
        </w:rPr>
      </w:pPr>
      <w:r>
        <w:rPr>
          <w:rFonts w:ascii="Arial" w:hAnsi="Arial" w:cs="Arial"/>
          <w:noProof/>
        </w:rPr>
        <w:lastRenderedPageBreak/>
        <mc:AlternateContent>
          <mc:Choice Requires="wpg">
            <w:drawing>
              <wp:anchor distT="0" distB="0" distL="114300" distR="114300" simplePos="0" relativeHeight="251658244" behindDoc="1" locked="0" layoutInCell="1" allowOverlap="1" wp14:anchorId="7ECEB2A2" wp14:editId="06B45890">
                <wp:simplePos x="0" y="0"/>
                <wp:positionH relativeFrom="column">
                  <wp:posOffset>-163195</wp:posOffset>
                </wp:positionH>
                <wp:positionV relativeFrom="paragraph">
                  <wp:posOffset>-66040</wp:posOffset>
                </wp:positionV>
                <wp:extent cx="6155690" cy="8599170"/>
                <wp:effectExtent l="8255" t="9525" r="8255" b="11430"/>
                <wp:wrapNone/>
                <wp:docPr id="2067398333"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599170"/>
                          <a:chOff x="483" y="856"/>
                          <a:chExt cx="9694" cy="13542"/>
                        </a:xfrm>
                      </wpg:grpSpPr>
                      <wpg:grpSp>
                        <wpg:cNvPr id="894607794" name="Group 897"/>
                        <wpg:cNvGrpSpPr>
                          <a:grpSpLocks/>
                        </wpg:cNvGrpSpPr>
                        <wpg:grpSpPr bwMode="auto">
                          <a:xfrm>
                            <a:off x="490" y="863"/>
                            <a:ext cx="9679" cy="13535"/>
                            <a:chOff x="670" y="883"/>
                            <a:chExt cx="9679" cy="13535"/>
                          </a:xfrm>
                        </wpg:grpSpPr>
                        <wps:wsp>
                          <wps:cNvPr id="715368828" name="Freeform 898"/>
                          <wps:cNvSpPr>
                            <a:spLocks/>
                          </wps:cNvSpPr>
                          <wps:spPr bwMode="auto">
                            <a:xfrm>
                              <a:off x="670" y="883"/>
                              <a:ext cx="9679" cy="13535"/>
                            </a:xfrm>
                            <a:custGeom>
                              <a:avLst/>
                              <a:gdLst>
                                <a:gd name="T0" fmla="+- 0 670 670"/>
                                <a:gd name="T1" fmla="*/ T0 w 9679"/>
                                <a:gd name="T2" fmla="+- 0 14418 883"/>
                                <a:gd name="T3" fmla="*/ 14418 h 13535"/>
                                <a:gd name="T4" fmla="+- 0 10350 670"/>
                                <a:gd name="T5" fmla="*/ T4 w 9679"/>
                                <a:gd name="T6" fmla="+- 0 14418 883"/>
                                <a:gd name="T7" fmla="*/ 14418 h 13535"/>
                                <a:gd name="T8" fmla="+- 0 10350 670"/>
                                <a:gd name="T9" fmla="*/ T8 w 9679"/>
                                <a:gd name="T10" fmla="+- 0 883 883"/>
                                <a:gd name="T11" fmla="*/ 883 h 13535"/>
                                <a:gd name="T12" fmla="+- 0 670 670"/>
                                <a:gd name="T13" fmla="*/ T12 w 9679"/>
                                <a:gd name="T14" fmla="+- 0 883 883"/>
                                <a:gd name="T15" fmla="*/ 883 h 13535"/>
                                <a:gd name="T16" fmla="+- 0 670 670"/>
                                <a:gd name="T17" fmla="*/ T16 w 9679"/>
                                <a:gd name="T18" fmla="+- 0 14418 883"/>
                                <a:gd name="T19" fmla="*/ 14418 h 13535"/>
                              </a:gdLst>
                              <a:ahLst/>
                              <a:cxnLst>
                                <a:cxn ang="0">
                                  <a:pos x="T1" y="T3"/>
                                </a:cxn>
                                <a:cxn ang="0">
                                  <a:pos x="T5" y="T7"/>
                                </a:cxn>
                                <a:cxn ang="0">
                                  <a:pos x="T9" y="T11"/>
                                </a:cxn>
                                <a:cxn ang="0">
                                  <a:pos x="T13" y="T15"/>
                                </a:cxn>
                                <a:cxn ang="0">
                                  <a:pos x="T17" y="T19"/>
                                </a:cxn>
                              </a:cxnLst>
                              <a:rect l="0" t="0" r="r" b="b"/>
                              <a:pathLst>
                                <a:path w="9679" h="13535">
                                  <a:moveTo>
                                    <a:pt x="0" y="13535"/>
                                  </a:moveTo>
                                  <a:lnTo>
                                    <a:pt x="9680" y="13535"/>
                                  </a:lnTo>
                                  <a:lnTo>
                                    <a:pt x="9680" y="0"/>
                                  </a:lnTo>
                                  <a:lnTo>
                                    <a:pt x="0" y="0"/>
                                  </a:lnTo>
                                  <a:lnTo>
                                    <a:pt x="0" y="1353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37798" name="Group 899"/>
                        <wpg:cNvGrpSpPr>
                          <a:grpSpLocks/>
                        </wpg:cNvGrpSpPr>
                        <wpg:grpSpPr bwMode="auto">
                          <a:xfrm>
                            <a:off x="483" y="856"/>
                            <a:ext cx="9694" cy="853"/>
                            <a:chOff x="663" y="876"/>
                            <a:chExt cx="9694" cy="853"/>
                          </a:xfrm>
                        </wpg:grpSpPr>
                        <wps:wsp>
                          <wps:cNvPr id="1500585173" name="Freeform 900"/>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4652115" name="Group 901"/>
                        <wpg:cNvGrpSpPr>
                          <a:grpSpLocks/>
                        </wpg:cNvGrpSpPr>
                        <wpg:grpSpPr bwMode="auto">
                          <a:xfrm>
                            <a:off x="1752" y="1020"/>
                            <a:ext cx="1663" cy="492"/>
                            <a:chOff x="1932" y="1040"/>
                            <a:chExt cx="1663" cy="492"/>
                          </a:xfrm>
                        </wpg:grpSpPr>
                        <wps:wsp>
                          <wps:cNvPr id="1513406354" name="Freeform 902"/>
                          <wps:cNvSpPr>
                            <a:spLocks/>
                          </wps:cNvSpPr>
                          <wps:spPr bwMode="auto">
                            <a:xfrm>
                              <a:off x="1932" y="1040"/>
                              <a:ext cx="1663" cy="492"/>
                            </a:xfrm>
                            <a:custGeom>
                              <a:avLst/>
                              <a:gdLst>
                                <a:gd name="T0" fmla="+- 0 1932 1932"/>
                                <a:gd name="T1" fmla="*/ T0 w 1663"/>
                                <a:gd name="T2" fmla="+- 0 1532 1040"/>
                                <a:gd name="T3" fmla="*/ 1532 h 492"/>
                                <a:gd name="T4" fmla="+- 0 3596 1932"/>
                                <a:gd name="T5" fmla="*/ T4 w 1663"/>
                                <a:gd name="T6" fmla="+- 0 1532 1040"/>
                                <a:gd name="T7" fmla="*/ 1532 h 492"/>
                                <a:gd name="T8" fmla="+- 0 3596 1932"/>
                                <a:gd name="T9" fmla="*/ T8 w 1663"/>
                                <a:gd name="T10" fmla="+- 0 1040 1040"/>
                                <a:gd name="T11" fmla="*/ 1040 h 492"/>
                                <a:gd name="T12" fmla="+- 0 1932 1932"/>
                                <a:gd name="T13" fmla="*/ T12 w 1663"/>
                                <a:gd name="T14" fmla="+- 0 1040 1040"/>
                                <a:gd name="T15" fmla="*/ 1040 h 492"/>
                                <a:gd name="T16" fmla="+- 0 1932 1932"/>
                                <a:gd name="T17" fmla="*/ T16 w 1663"/>
                                <a:gd name="T18" fmla="+- 0 1532 1040"/>
                                <a:gd name="T19" fmla="*/ 1532 h 492"/>
                              </a:gdLst>
                              <a:ahLst/>
                              <a:cxnLst>
                                <a:cxn ang="0">
                                  <a:pos x="T1" y="T3"/>
                                </a:cxn>
                                <a:cxn ang="0">
                                  <a:pos x="T5" y="T7"/>
                                </a:cxn>
                                <a:cxn ang="0">
                                  <a:pos x="T9" y="T11"/>
                                </a:cxn>
                                <a:cxn ang="0">
                                  <a:pos x="T13" y="T15"/>
                                </a:cxn>
                                <a:cxn ang="0">
                                  <a:pos x="T17" y="T19"/>
                                </a:cxn>
                              </a:cxnLst>
                              <a:rect l="0" t="0" r="r" b="b"/>
                              <a:pathLst>
                                <a:path w="1663" h="492">
                                  <a:moveTo>
                                    <a:pt x="0" y="492"/>
                                  </a:moveTo>
                                  <a:lnTo>
                                    <a:pt x="1664" y="492"/>
                                  </a:lnTo>
                                  <a:lnTo>
                                    <a:pt x="1664" y="0"/>
                                  </a:lnTo>
                                  <a:lnTo>
                                    <a:pt x="0" y="0"/>
                                  </a:lnTo>
                                  <a:lnTo>
                                    <a:pt x="0" y="4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039748" name="Group 903"/>
                        <wpg:cNvGrpSpPr>
                          <a:grpSpLocks/>
                        </wpg:cNvGrpSpPr>
                        <wpg:grpSpPr bwMode="auto">
                          <a:xfrm>
                            <a:off x="2332" y="1174"/>
                            <a:ext cx="289" cy="284"/>
                            <a:chOff x="2512" y="1194"/>
                            <a:chExt cx="289" cy="284"/>
                          </a:xfrm>
                        </wpg:grpSpPr>
                        <wps:wsp>
                          <wps:cNvPr id="173837011" name="Freeform 904"/>
                          <wps:cNvSpPr>
                            <a:spLocks/>
                          </wps:cNvSpPr>
                          <wps:spPr bwMode="auto">
                            <a:xfrm>
                              <a:off x="2512" y="1194"/>
                              <a:ext cx="289" cy="284"/>
                            </a:xfrm>
                            <a:custGeom>
                              <a:avLst/>
                              <a:gdLst>
                                <a:gd name="T0" fmla="+- 0 2602 2512"/>
                                <a:gd name="T1" fmla="*/ T0 w 289"/>
                                <a:gd name="T2" fmla="+- 0 1230 1194"/>
                                <a:gd name="T3" fmla="*/ 1230 h 284"/>
                                <a:gd name="T4" fmla="+- 0 2521 2512"/>
                                <a:gd name="T5" fmla="*/ T4 w 289"/>
                                <a:gd name="T6" fmla="+- 0 1230 1194"/>
                                <a:gd name="T7" fmla="*/ 1230 h 284"/>
                                <a:gd name="T8" fmla="+- 0 2533 2512"/>
                                <a:gd name="T9" fmla="*/ T8 w 289"/>
                                <a:gd name="T10" fmla="+- 0 1230 1194"/>
                                <a:gd name="T11" fmla="*/ 1230 h 284"/>
                                <a:gd name="T12" fmla="+- 0 2546 2512"/>
                                <a:gd name="T13" fmla="*/ T12 w 289"/>
                                <a:gd name="T14" fmla="+- 0 1237 1194"/>
                                <a:gd name="T15" fmla="*/ 1237 h 284"/>
                                <a:gd name="T16" fmla="+- 0 2552 2512"/>
                                <a:gd name="T17" fmla="*/ T16 w 289"/>
                                <a:gd name="T18" fmla="+- 0 1270 1194"/>
                                <a:gd name="T19" fmla="*/ 1270 h 284"/>
                                <a:gd name="T20" fmla="+- 0 2552 2512"/>
                                <a:gd name="T21" fmla="*/ T20 w 289"/>
                                <a:gd name="T22" fmla="+- 0 1423 1194"/>
                                <a:gd name="T23" fmla="*/ 1423 h 284"/>
                                <a:gd name="T24" fmla="+- 0 2548 2512"/>
                                <a:gd name="T25" fmla="*/ T24 w 289"/>
                                <a:gd name="T26" fmla="+- 0 1450 1194"/>
                                <a:gd name="T27" fmla="*/ 1450 h 284"/>
                                <a:gd name="T28" fmla="+- 0 2536 2512"/>
                                <a:gd name="T29" fmla="*/ T28 w 289"/>
                                <a:gd name="T30" fmla="+- 0 1464 1194"/>
                                <a:gd name="T31" fmla="*/ 1464 h 284"/>
                                <a:gd name="T32" fmla="+- 0 2513 2512"/>
                                <a:gd name="T33" fmla="*/ T32 w 289"/>
                                <a:gd name="T34" fmla="+- 0 1469 1194"/>
                                <a:gd name="T35" fmla="*/ 1469 h 284"/>
                                <a:gd name="T36" fmla="+- 0 2513 2512"/>
                                <a:gd name="T37" fmla="*/ T36 w 289"/>
                                <a:gd name="T38" fmla="+- 0 1478 1194"/>
                                <a:gd name="T39" fmla="*/ 1478 h 284"/>
                                <a:gd name="T40" fmla="+- 0 2644 2512"/>
                                <a:gd name="T41" fmla="*/ T40 w 289"/>
                                <a:gd name="T42" fmla="+- 0 1478 1194"/>
                                <a:gd name="T43" fmla="*/ 1478 h 284"/>
                                <a:gd name="T44" fmla="+- 0 2626 2512"/>
                                <a:gd name="T45" fmla="*/ T44 w 289"/>
                                <a:gd name="T46" fmla="+- 0 1466 1194"/>
                                <a:gd name="T47" fmla="*/ 1466 h 284"/>
                                <a:gd name="T48" fmla="+- 0 2608 2512"/>
                                <a:gd name="T49" fmla="*/ T48 w 289"/>
                                <a:gd name="T50" fmla="+- 0 1456 1194"/>
                                <a:gd name="T51" fmla="*/ 1456 h 284"/>
                                <a:gd name="T52" fmla="+- 0 2603 2512"/>
                                <a:gd name="T53" fmla="*/ T52 w 289"/>
                                <a:gd name="T54" fmla="+- 0 1437 1194"/>
                                <a:gd name="T55" fmla="*/ 1437 h 284"/>
                                <a:gd name="T56" fmla="+- 0 2611 2512"/>
                                <a:gd name="T57" fmla="*/ T56 w 289"/>
                                <a:gd name="T58" fmla="+- 0 1256 1194"/>
                                <a:gd name="T59" fmla="*/ 1256 h 284"/>
                                <a:gd name="T60" fmla="+- 0 2626 2512"/>
                                <a:gd name="T61" fmla="*/ T60 w 289"/>
                                <a:gd name="T62" fmla="+- 0 1244 1194"/>
                                <a:gd name="T63" fmla="*/ 1244 h 284"/>
                                <a:gd name="T64" fmla="+- 0 2602 2512"/>
                                <a:gd name="T65" fmla="*/ T64 w 289"/>
                                <a:gd name="T66" fmla="+- 0 1244 1194"/>
                                <a:gd name="T67" fmla="*/ 1244 h 284"/>
                                <a:gd name="T68" fmla="+- 0 2602 2512"/>
                                <a:gd name="T69" fmla="*/ T68 w 289"/>
                                <a:gd name="T70" fmla="+- 0 1230 1194"/>
                                <a:gd name="T71" fmla="*/ 123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9" h="284">
                                  <a:moveTo>
                                    <a:pt x="90" y="36"/>
                                  </a:moveTo>
                                  <a:lnTo>
                                    <a:pt x="9" y="36"/>
                                  </a:lnTo>
                                  <a:lnTo>
                                    <a:pt x="21" y="36"/>
                                  </a:lnTo>
                                  <a:lnTo>
                                    <a:pt x="34" y="43"/>
                                  </a:lnTo>
                                  <a:lnTo>
                                    <a:pt x="40" y="76"/>
                                  </a:lnTo>
                                  <a:lnTo>
                                    <a:pt x="40" y="229"/>
                                  </a:lnTo>
                                  <a:lnTo>
                                    <a:pt x="36" y="256"/>
                                  </a:lnTo>
                                  <a:lnTo>
                                    <a:pt x="24" y="270"/>
                                  </a:lnTo>
                                  <a:lnTo>
                                    <a:pt x="1" y="275"/>
                                  </a:lnTo>
                                  <a:lnTo>
                                    <a:pt x="1" y="284"/>
                                  </a:lnTo>
                                  <a:lnTo>
                                    <a:pt x="132" y="284"/>
                                  </a:lnTo>
                                  <a:lnTo>
                                    <a:pt x="114" y="272"/>
                                  </a:lnTo>
                                  <a:lnTo>
                                    <a:pt x="96" y="262"/>
                                  </a:lnTo>
                                  <a:lnTo>
                                    <a:pt x="91" y="243"/>
                                  </a:lnTo>
                                  <a:lnTo>
                                    <a:pt x="99" y="62"/>
                                  </a:lnTo>
                                  <a:lnTo>
                                    <a:pt x="114" y="50"/>
                                  </a:lnTo>
                                  <a:lnTo>
                                    <a:pt x="90" y="50"/>
                                  </a:lnTo>
                                  <a:lnTo>
                                    <a:pt x="90"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339850" name="Freeform 905"/>
                          <wps:cNvSpPr>
                            <a:spLocks/>
                          </wps:cNvSpPr>
                          <wps:spPr bwMode="auto">
                            <a:xfrm>
                              <a:off x="2512" y="1194"/>
                              <a:ext cx="289" cy="284"/>
                            </a:xfrm>
                            <a:custGeom>
                              <a:avLst/>
                              <a:gdLst>
                                <a:gd name="T0" fmla="+- 0 2752 2512"/>
                                <a:gd name="T1" fmla="*/ T0 w 289"/>
                                <a:gd name="T2" fmla="+- 0 1231 1194"/>
                                <a:gd name="T3" fmla="*/ 1231 h 284"/>
                                <a:gd name="T4" fmla="+- 0 2684 2512"/>
                                <a:gd name="T5" fmla="*/ T4 w 289"/>
                                <a:gd name="T6" fmla="+- 0 1231 1194"/>
                                <a:gd name="T7" fmla="*/ 1231 h 284"/>
                                <a:gd name="T8" fmla="+- 0 2701 2512"/>
                                <a:gd name="T9" fmla="*/ T8 w 289"/>
                                <a:gd name="T10" fmla="+- 0 1243 1194"/>
                                <a:gd name="T11" fmla="*/ 1243 h 284"/>
                                <a:gd name="T12" fmla="+- 0 2709 2512"/>
                                <a:gd name="T13" fmla="*/ T12 w 289"/>
                                <a:gd name="T14" fmla="+- 0 1262 1194"/>
                                <a:gd name="T15" fmla="*/ 1262 h 284"/>
                                <a:gd name="T16" fmla="+- 0 2712 2512"/>
                                <a:gd name="T17" fmla="*/ T16 w 289"/>
                                <a:gd name="T18" fmla="+- 0 1288 1194"/>
                                <a:gd name="T19" fmla="*/ 1288 h 284"/>
                                <a:gd name="T20" fmla="+- 0 2712 2512"/>
                                <a:gd name="T21" fmla="*/ T20 w 289"/>
                                <a:gd name="T22" fmla="+- 0 1427 1194"/>
                                <a:gd name="T23" fmla="*/ 1427 h 284"/>
                                <a:gd name="T24" fmla="+- 0 2705 2512"/>
                                <a:gd name="T25" fmla="*/ T24 w 289"/>
                                <a:gd name="T26" fmla="+- 0 1454 1194"/>
                                <a:gd name="T27" fmla="*/ 1454 h 284"/>
                                <a:gd name="T28" fmla="+- 0 2692 2512"/>
                                <a:gd name="T29" fmla="*/ T28 w 289"/>
                                <a:gd name="T30" fmla="+- 0 1466 1194"/>
                                <a:gd name="T31" fmla="*/ 1466 h 284"/>
                                <a:gd name="T32" fmla="+- 0 2673 2512"/>
                                <a:gd name="T33" fmla="*/ T32 w 289"/>
                                <a:gd name="T34" fmla="+- 0 1469 1194"/>
                                <a:gd name="T35" fmla="*/ 1469 h 284"/>
                                <a:gd name="T36" fmla="+- 0 2673 2512"/>
                                <a:gd name="T37" fmla="*/ T36 w 289"/>
                                <a:gd name="T38" fmla="+- 0 1478 1194"/>
                                <a:gd name="T39" fmla="*/ 1478 h 284"/>
                                <a:gd name="T40" fmla="+- 0 2801 2512"/>
                                <a:gd name="T41" fmla="*/ T40 w 289"/>
                                <a:gd name="T42" fmla="+- 0 1478 1194"/>
                                <a:gd name="T43" fmla="*/ 1478 h 284"/>
                                <a:gd name="T44" fmla="+- 0 2781 2512"/>
                                <a:gd name="T45" fmla="*/ T44 w 289"/>
                                <a:gd name="T46" fmla="+- 0 1465 1194"/>
                                <a:gd name="T47" fmla="*/ 1465 h 284"/>
                                <a:gd name="T48" fmla="+- 0 2767 2512"/>
                                <a:gd name="T49" fmla="*/ T48 w 289"/>
                                <a:gd name="T50" fmla="+- 0 1452 1194"/>
                                <a:gd name="T51" fmla="*/ 1452 h 284"/>
                                <a:gd name="T52" fmla="+- 0 2764 2512"/>
                                <a:gd name="T53" fmla="*/ T52 w 289"/>
                                <a:gd name="T54" fmla="+- 0 1428 1194"/>
                                <a:gd name="T55" fmla="*/ 1428 h 284"/>
                                <a:gd name="T56" fmla="+- 0 2761 2512"/>
                                <a:gd name="T57" fmla="*/ T56 w 289"/>
                                <a:gd name="T58" fmla="+- 0 1255 1194"/>
                                <a:gd name="T59" fmla="*/ 1255 h 284"/>
                                <a:gd name="T60" fmla="+- 0 2752 2512"/>
                                <a:gd name="T61" fmla="*/ T60 w 289"/>
                                <a:gd name="T62" fmla="+- 0 1231 1194"/>
                                <a:gd name="T63" fmla="*/ 123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284">
                                  <a:moveTo>
                                    <a:pt x="240" y="37"/>
                                  </a:moveTo>
                                  <a:lnTo>
                                    <a:pt x="172" y="37"/>
                                  </a:lnTo>
                                  <a:lnTo>
                                    <a:pt x="189" y="49"/>
                                  </a:lnTo>
                                  <a:lnTo>
                                    <a:pt x="197" y="68"/>
                                  </a:lnTo>
                                  <a:lnTo>
                                    <a:pt x="200" y="94"/>
                                  </a:lnTo>
                                  <a:lnTo>
                                    <a:pt x="200" y="233"/>
                                  </a:lnTo>
                                  <a:lnTo>
                                    <a:pt x="193" y="260"/>
                                  </a:lnTo>
                                  <a:lnTo>
                                    <a:pt x="180" y="272"/>
                                  </a:lnTo>
                                  <a:lnTo>
                                    <a:pt x="161" y="275"/>
                                  </a:lnTo>
                                  <a:lnTo>
                                    <a:pt x="161" y="284"/>
                                  </a:lnTo>
                                  <a:lnTo>
                                    <a:pt x="289" y="284"/>
                                  </a:lnTo>
                                  <a:lnTo>
                                    <a:pt x="269" y="271"/>
                                  </a:lnTo>
                                  <a:lnTo>
                                    <a:pt x="255" y="258"/>
                                  </a:lnTo>
                                  <a:lnTo>
                                    <a:pt x="252" y="234"/>
                                  </a:lnTo>
                                  <a:lnTo>
                                    <a:pt x="249" y="61"/>
                                  </a:lnTo>
                                  <a:lnTo>
                                    <a:pt x="240"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179108" name="Freeform 906"/>
                          <wps:cNvSpPr>
                            <a:spLocks/>
                          </wps:cNvSpPr>
                          <wps:spPr bwMode="auto">
                            <a:xfrm>
                              <a:off x="2512" y="1194"/>
                              <a:ext cx="289" cy="284"/>
                            </a:xfrm>
                            <a:custGeom>
                              <a:avLst/>
                              <a:gdLst>
                                <a:gd name="T0" fmla="+- 0 2688 2512"/>
                                <a:gd name="T1" fmla="*/ T0 w 289"/>
                                <a:gd name="T2" fmla="+- 0 1194 1194"/>
                                <a:gd name="T3" fmla="*/ 1194 h 284"/>
                                <a:gd name="T4" fmla="+- 0 2619 2512"/>
                                <a:gd name="T5" fmla="*/ T4 w 289"/>
                                <a:gd name="T6" fmla="+- 0 1229 1194"/>
                                <a:gd name="T7" fmla="*/ 1229 h 284"/>
                                <a:gd name="T8" fmla="+- 0 2602 2512"/>
                                <a:gd name="T9" fmla="*/ T8 w 289"/>
                                <a:gd name="T10" fmla="+- 0 1244 1194"/>
                                <a:gd name="T11" fmla="*/ 1244 h 284"/>
                                <a:gd name="T12" fmla="+- 0 2626 2512"/>
                                <a:gd name="T13" fmla="*/ T12 w 289"/>
                                <a:gd name="T14" fmla="+- 0 1244 1194"/>
                                <a:gd name="T15" fmla="*/ 1244 h 284"/>
                                <a:gd name="T16" fmla="+- 0 2642 2512"/>
                                <a:gd name="T17" fmla="*/ T16 w 289"/>
                                <a:gd name="T18" fmla="+- 0 1236 1194"/>
                                <a:gd name="T19" fmla="*/ 1236 h 284"/>
                                <a:gd name="T20" fmla="+- 0 2661 2512"/>
                                <a:gd name="T21" fmla="*/ T20 w 289"/>
                                <a:gd name="T22" fmla="+- 0 1232 1194"/>
                                <a:gd name="T23" fmla="*/ 1232 h 284"/>
                                <a:gd name="T24" fmla="+- 0 2684 2512"/>
                                <a:gd name="T25" fmla="*/ T24 w 289"/>
                                <a:gd name="T26" fmla="+- 0 1231 1194"/>
                                <a:gd name="T27" fmla="*/ 1231 h 284"/>
                                <a:gd name="T28" fmla="+- 0 2752 2512"/>
                                <a:gd name="T29" fmla="*/ T28 w 289"/>
                                <a:gd name="T30" fmla="+- 0 1231 1194"/>
                                <a:gd name="T31" fmla="*/ 1231 h 284"/>
                                <a:gd name="T32" fmla="+- 0 2751 2512"/>
                                <a:gd name="T33" fmla="*/ T32 w 289"/>
                                <a:gd name="T34" fmla="+- 0 1230 1194"/>
                                <a:gd name="T35" fmla="*/ 1230 h 284"/>
                                <a:gd name="T36" fmla="+- 0 2738 2512"/>
                                <a:gd name="T37" fmla="*/ T36 w 289"/>
                                <a:gd name="T38" fmla="+- 0 1212 1194"/>
                                <a:gd name="T39" fmla="*/ 1212 h 284"/>
                                <a:gd name="T40" fmla="+- 0 2722 2512"/>
                                <a:gd name="T41" fmla="*/ T40 w 289"/>
                                <a:gd name="T42" fmla="+- 0 1202 1194"/>
                                <a:gd name="T43" fmla="*/ 1202 h 284"/>
                                <a:gd name="T44" fmla="+- 0 2705 2512"/>
                                <a:gd name="T45" fmla="*/ T44 w 289"/>
                                <a:gd name="T46" fmla="+- 0 1196 1194"/>
                                <a:gd name="T47" fmla="*/ 1196 h 284"/>
                                <a:gd name="T48" fmla="+- 0 2688 2512"/>
                                <a:gd name="T49" fmla="*/ T48 w 289"/>
                                <a:gd name="T50" fmla="+- 0 1194 1194"/>
                                <a:gd name="T51" fmla="*/ 11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9" h="284">
                                  <a:moveTo>
                                    <a:pt x="176" y="0"/>
                                  </a:moveTo>
                                  <a:lnTo>
                                    <a:pt x="107" y="35"/>
                                  </a:lnTo>
                                  <a:lnTo>
                                    <a:pt x="90" y="50"/>
                                  </a:lnTo>
                                  <a:lnTo>
                                    <a:pt x="114" y="50"/>
                                  </a:lnTo>
                                  <a:lnTo>
                                    <a:pt x="130" y="42"/>
                                  </a:lnTo>
                                  <a:lnTo>
                                    <a:pt x="149" y="38"/>
                                  </a:lnTo>
                                  <a:lnTo>
                                    <a:pt x="172" y="37"/>
                                  </a:lnTo>
                                  <a:lnTo>
                                    <a:pt x="240" y="37"/>
                                  </a:lnTo>
                                  <a:lnTo>
                                    <a:pt x="239" y="36"/>
                                  </a:lnTo>
                                  <a:lnTo>
                                    <a:pt x="226" y="18"/>
                                  </a:lnTo>
                                  <a:lnTo>
                                    <a:pt x="210" y="8"/>
                                  </a:lnTo>
                                  <a:lnTo>
                                    <a:pt x="193" y="2"/>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631168" name="Freeform 907"/>
                          <wps:cNvSpPr>
                            <a:spLocks/>
                          </wps:cNvSpPr>
                          <wps:spPr bwMode="auto">
                            <a:xfrm>
                              <a:off x="2512" y="1194"/>
                              <a:ext cx="289" cy="284"/>
                            </a:xfrm>
                            <a:custGeom>
                              <a:avLst/>
                              <a:gdLst>
                                <a:gd name="T0" fmla="+- 0 2602 2512"/>
                                <a:gd name="T1" fmla="*/ T0 w 289"/>
                                <a:gd name="T2" fmla="+- 0 1196 1194"/>
                                <a:gd name="T3" fmla="*/ 1196 h 284"/>
                                <a:gd name="T4" fmla="+- 0 2588 2512"/>
                                <a:gd name="T5" fmla="*/ T4 w 289"/>
                                <a:gd name="T6" fmla="+- 0 1198 1194"/>
                                <a:gd name="T7" fmla="*/ 1198 h 284"/>
                                <a:gd name="T8" fmla="+- 0 2569 2512"/>
                                <a:gd name="T9" fmla="*/ T8 w 289"/>
                                <a:gd name="T10" fmla="+- 0 1204 1194"/>
                                <a:gd name="T11" fmla="*/ 1204 h 284"/>
                                <a:gd name="T12" fmla="+- 0 2550 2512"/>
                                <a:gd name="T13" fmla="*/ T12 w 289"/>
                                <a:gd name="T14" fmla="+- 0 1211 1194"/>
                                <a:gd name="T15" fmla="*/ 1211 h 284"/>
                                <a:gd name="T16" fmla="+- 0 2531 2512"/>
                                <a:gd name="T17" fmla="*/ T16 w 289"/>
                                <a:gd name="T18" fmla="+- 0 1217 1194"/>
                                <a:gd name="T19" fmla="*/ 1217 h 284"/>
                                <a:gd name="T20" fmla="+- 0 2512 2512"/>
                                <a:gd name="T21" fmla="*/ T20 w 289"/>
                                <a:gd name="T22" fmla="+- 0 1222 1194"/>
                                <a:gd name="T23" fmla="*/ 1222 h 284"/>
                                <a:gd name="T24" fmla="+- 0 2512 2512"/>
                                <a:gd name="T25" fmla="*/ T24 w 289"/>
                                <a:gd name="T26" fmla="+- 0 1233 1194"/>
                                <a:gd name="T27" fmla="*/ 1233 h 284"/>
                                <a:gd name="T28" fmla="+- 0 2515 2512"/>
                                <a:gd name="T29" fmla="*/ T28 w 289"/>
                                <a:gd name="T30" fmla="+- 0 1231 1194"/>
                                <a:gd name="T31" fmla="*/ 1231 h 284"/>
                                <a:gd name="T32" fmla="+- 0 2521 2512"/>
                                <a:gd name="T33" fmla="*/ T32 w 289"/>
                                <a:gd name="T34" fmla="+- 0 1230 1194"/>
                                <a:gd name="T35" fmla="*/ 1230 h 284"/>
                                <a:gd name="T36" fmla="+- 0 2602 2512"/>
                                <a:gd name="T37" fmla="*/ T36 w 289"/>
                                <a:gd name="T38" fmla="+- 0 1230 1194"/>
                                <a:gd name="T39" fmla="*/ 1230 h 284"/>
                                <a:gd name="T40" fmla="+- 0 2602 2512"/>
                                <a:gd name="T41" fmla="*/ T40 w 289"/>
                                <a:gd name="T42" fmla="+- 0 1196 1194"/>
                                <a:gd name="T43" fmla="*/ 119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9" h="284">
                                  <a:moveTo>
                                    <a:pt x="90" y="2"/>
                                  </a:moveTo>
                                  <a:lnTo>
                                    <a:pt x="76" y="4"/>
                                  </a:lnTo>
                                  <a:lnTo>
                                    <a:pt x="57" y="10"/>
                                  </a:lnTo>
                                  <a:lnTo>
                                    <a:pt x="38" y="17"/>
                                  </a:lnTo>
                                  <a:lnTo>
                                    <a:pt x="19" y="23"/>
                                  </a:lnTo>
                                  <a:lnTo>
                                    <a:pt x="0" y="28"/>
                                  </a:lnTo>
                                  <a:lnTo>
                                    <a:pt x="0" y="39"/>
                                  </a:lnTo>
                                  <a:lnTo>
                                    <a:pt x="3" y="37"/>
                                  </a:lnTo>
                                  <a:lnTo>
                                    <a:pt x="9" y="36"/>
                                  </a:lnTo>
                                  <a:lnTo>
                                    <a:pt x="90" y="36"/>
                                  </a:lnTo>
                                  <a:lnTo>
                                    <a:pt x="9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938752" name="Group 908"/>
                        <wpg:cNvGrpSpPr>
                          <a:grpSpLocks/>
                        </wpg:cNvGrpSpPr>
                        <wpg:grpSpPr bwMode="auto">
                          <a:xfrm>
                            <a:off x="2636" y="1175"/>
                            <a:ext cx="243" cy="288"/>
                            <a:chOff x="2816" y="1195"/>
                            <a:chExt cx="243" cy="288"/>
                          </a:xfrm>
                        </wpg:grpSpPr>
                        <wps:wsp>
                          <wps:cNvPr id="832488930" name="Freeform 909"/>
                          <wps:cNvSpPr>
                            <a:spLocks/>
                          </wps:cNvSpPr>
                          <wps:spPr bwMode="auto">
                            <a:xfrm>
                              <a:off x="2816" y="1195"/>
                              <a:ext cx="243" cy="288"/>
                            </a:xfrm>
                            <a:custGeom>
                              <a:avLst/>
                              <a:gdLst>
                                <a:gd name="T0" fmla="+- 0 2959 2816"/>
                                <a:gd name="T1" fmla="*/ T0 w 243"/>
                                <a:gd name="T2" fmla="+- 0 1195 1195"/>
                                <a:gd name="T3" fmla="*/ 1195 h 288"/>
                                <a:gd name="T4" fmla="+- 0 2883 2816"/>
                                <a:gd name="T5" fmla="*/ T4 w 243"/>
                                <a:gd name="T6" fmla="+- 0 1213 1195"/>
                                <a:gd name="T7" fmla="*/ 1213 h 288"/>
                                <a:gd name="T8" fmla="+- 0 2838 2816"/>
                                <a:gd name="T9" fmla="*/ T8 w 243"/>
                                <a:gd name="T10" fmla="+- 0 1256 1195"/>
                                <a:gd name="T11" fmla="*/ 1256 h 288"/>
                                <a:gd name="T12" fmla="+- 0 2816 2816"/>
                                <a:gd name="T13" fmla="*/ T12 w 243"/>
                                <a:gd name="T14" fmla="+- 0 1331 1195"/>
                                <a:gd name="T15" fmla="*/ 1331 h 288"/>
                                <a:gd name="T16" fmla="+- 0 2817 2816"/>
                                <a:gd name="T17" fmla="*/ T16 w 243"/>
                                <a:gd name="T18" fmla="+- 0 1361 1195"/>
                                <a:gd name="T19" fmla="*/ 1361 h 288"/>
                                <a:gd name="T20" fmla="+- 0 2838 2816"/>
                                <a:gd name="T21" fmla="*/ T20 w 243"/>
                                <a:gd name="T22" fmla="+- 0 1432 1195"/>
                                <a:gd name="T23" fmla="*/ 1432 h 288"/>
                                <a:gd name="T24" fmla="+- 0 2898 2816"/>
                                <a:gd name="T25" fmla="*/ T24 w 243"/>
                                <a:gd name="T26" fmla="+- 0 1480 1195"/>
                                <a:gd name="T27" fmla="*/ 1480 h 288"/>
                                <a:gd name="T28" fmla="+- 0 2918 2816"/>
                                <a:gd name="T29" fmla="*/ T28 w 243"/>
                                <a:gd name="T30" fmla="+- 0 1484 1195"/>
                                <a:gd name="T31" fmla="*/ 1484 h 288"/>
                                <a:gd name="T32" fmla="+- 0 2950 2816"/>
                                <a:gd name="T33" fmla="*/ T32 w 243"/>
                                <a:gd name="T34" fmla="+- 0 1481 1195"/>
                                <a:gd name="T35" fmla="*/ 1481 h 288"/>
                                <a:gd name="T36" fmla="+- 0 2977 2816"/>
                                <a:gd name="T37" fmla="*/ T36 w 243"/>
                                <a:gd name="T38" fmla="+- 0 1473 1195"/>
                                <a:gd name="T39" fmla="*/ 1473 h 288"/>
                                <a:gd name="T40" fmla="+- 0 3000 2816"/>
                                <a:gd name="T41" fmla="*/ T40 w 243"/>
                                <a:gd name="T42" fmla="+- 0 1461 1195"/>
                                <a:gd name="T43" fmla="*/ 1461 h 288"/>
                                <a:gd name="T44" fmla="+- 0 3019 2816"/>
                                <a:gd name="T45" fmla="*/ T44 w 243"/>
                                <a:gd name="T46" fmla="+- 0 1447 1195"/>
                                <a:gd name="T47" fmla="*/ 1447 h 288"/>
                                <a:gd name="T48" fmla="+- 0 3025 2816"/>
                                <a:gd name="T49" fmla="*/ T48 w 243"/>
                                <a:gd name="T50" fmla="+- 0 1440 1195"/>
                                <a:gd name="T51" fmla="*/ 1440 h 288"/>
                                <a:gd name="T52" fmla="+- 0 2977 2816"/>
                                <a:gd name="T53" fmla="*/ T52 w 243"/>
                                <a:gd name="T54" fmla="+- 0 1440 1195"/>
                                <a:gd name="T55" fmla="*/ 1440 h 288"/>
                                <a:gd name="T56" fmla="+- 0 2957 2816"/>
                                <a:gd name="T57" fmla="*/ T56 w 243"/>
                                <a:gd name="T58" fmla="+- 0 1439 1195"/>
                                <a:gd name="T59" fmla="*/ 1439 h 288"/>
                                <a:gd name="T60" fmla="+- 0 2891 2816"/>
                                <a:gd name="T61" fmla="*/ T60 w 243"/>
                                <a:gd name="T62" fmla="+- 0 1408 1195"/>
                                <a:gd name="T63" fmla="*/ 1408 h 288"/>
                                <a:gd name="T64" fmla="+- 0 2862 2816"/>
                                <a:gd name="T65" fmla="*/ T64 w 243"/>
                                <a:gd name="T66" fmla="+- 0 1342 1195"/>
                                <a:gd name="T67" fmla="*/ 1342 h 288"/>
                                <a:gd name="T68" fmla="+- 0 2858 2816"/>
                                <a:gd name="T69" fmla="*/ T68 w 243"/>
                                <a:gd name="T70" fmla="+- 0 1309 1195"/>
                                <a:gd name="T71" fmla="*/ 1309 h 288"/>
                                <a:gd name="T72" fmla="+- 0 3050 2816"/>
                                <a:gd name="T73" fmla="*/ T72 w 243"/>
                                <a:gd name="T74" fmla="+- 0 1307 1195"/>
                                <a:gd name="T75" fmla="*/ 1307 h 288"/>
                                <a:gd name="T76" fmla="+- 0 3047 2816"/>
                                <a:gd name="T77" fmla="*/ T76 w 243"/>
                                <a:gd name="T78" fmla="+- 0 1288 1195"/>
                                <a:gd name="T79" fmla="*/ 1288 h 288"/>
                                <a:gd name="T80" fmla="+- 0 2860 2816"/>
                                <a:gd name="T81" fmla="*/ T80 w 243"/>
                                <a:gd name="T82" fmla="+- 0 1288 1195"/>
                                <a:gd name="T83" fmla="*/ 1288 h 288"/>
                                <a:gd name="T84" fmla="+- 0 2868 2816"/>
                                <a:gd name="T85" fmla="*/ T84 w 243"/>
                                <a:gd name="T86" fmla="+- 0 1259 1195"/>
                                <a:gd name="T87" fmla="*/ 1259 h 288"/>
                                <a:gd name="T88" fmla="+- 0 2879 2816"/>
                                <a:gd name="T89" fmla="*/ T88 w 243"/>
                                <a:gd name="T90" fmla="+- 0 1238 1195"/>
                                <a:gd name="T91" fmla="*/ 1238 h 288"/>
                                <a:gd name="T92" fmla="+- 0 2893 2816"/>
                                <a:gd name="T93" fmla="*/ T92 w 243"/>
                                <a:gd name="T94" fmla="+- 0 1225 1195"/>
                                <a:gd name="T95" fmla="*/ 1225 h 288"/>
                                <a:gd name="T96" fmla="+- 0 2910 2816"/>
                                <a:gd name="T97" fmla="*/ T96 w 243"/>
                                <a:gd name="T98" fmla="+- 0 1218 1195"/>
                                <a:gd name="T99" fmla="*/ 1218 h 288"/>
                                <a:gd name="T100" fmla="+- 0 3012 2816"/>
                                <a:gd name="T101" fmla="*/ T100 w 243"/>
                                <a:gd name="T102" fmla="+- 0 1218 1195"/>
                                <a:gd name="T103" fmla="*/ 1218 h 288"/>
                                <a:gd name="T104" fmla="+- 0 2998 2816"/>
                                <a:gd name="T105" fmla="*/ T104 w 243"/>
                                <a:gd name="T106" fmla="+- 0 1208 1195"/>
                                <a:gd name="T107" fmla="*/ 1208 h 288"/>
                                <a:gd name="T108" fmla="+- 0 2979 2816"/>
                                <a:gd name="T109" fmla="*/ T108 w 243"/>
                                <a:gd name="T110" fmla="+- 0 1200 1195"/>
                                <a:gd name="T111" fmla="*/ 1200 h 288"/>
                                <a:gd name="T112" fmla="+- 0 2959 2816"/>
                                <a:gd name="T113" fmla="*/ T112 w 243"/>
                                <a:gd name="T114" fmla="+- 0 1195 1195"/>
                                <a:gd name="T115" fmla="*/ 119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3" h="288">
                                  <a:moveTo>
                                    <a:pt x="143" y="0"/>
                                  </a:moveTo>
                                  <a:lnTo>
                                    <a:pt x="67" y="18"/>
                                  </a:lnTo>
                                  <a:lnTo>
                                    <a:pt x="22" y="61"/>
                                  </a:lnTo>
                                  <a:lnTo>
                                    <a:pt x="0" y="136"/>
                                  </a:lnTo>
                                  <a:lnTo>
                                    <a:pt x="1" y="166"/>
                                  </a:lnTo>
                                  <a:lnTo>
                                    <a:pt x="22" y="237"/>
                                  </a:lnTo>
                                  <a:lnTo>
                                    <a:pt x="82" y="285"/>
                                  </a:lnTo>
                                  <a:lnTo>
                                    <a:pt x="102" y="289"/>
                                  </a:lnTo>
                                  <a:lnTo>
                                    <a:pt x="134" y="286"/>
                                  </a:lnTo>
                                  <a:lnTo>
                                    <a:pt x="161" y="278"/>
                                  </a:lnTo>
                                  <a:lnTo>
                                    <a:pt x="184" y="266"/>
                                  </a:lnTo>
                                  <a:lnTo>
                                    <a:pt x="203" y="252"/>
                                  </a:lnTo>
                                  <a:lnTo>
                                    <a:pt x="209" y="245"/>
                                  </a:lnTo>
                                  <a:lnTo>
                                    <a:pt x="161" y="245"/>
                                  </a:lnTo>
                                  <a:lnTo>
                                    <a:pt x="141" y="244"/>
                                  </a:lnTo>
                                  <a:lnTo>
                                    <a:pt x="75" y="213"/>
                                  </a:lnTo>
                                  <a:lnTo>
                                    <a:pt x="46" y="147"/>
                                  </a:lnTo>
                                  <a:lnTo>
                                    <a:pt x="42" y="114"/>
                                  </a:lnTo>
                                  <a:lnTo>
                                    <a:pt x="234" y="112"/>
                                  </a:lnTo>
                                  <a:lnTo>
                                    <a:pt x="231" y="93"/>
                                  </a:lnTo>
                                  <a:lnTo>
                                    <a:pt x="44" y="93"/>
                                  </a:lnTo>
                                  <a:lnTo>
                                    <a:pt x="52" y="64"/>
                                  </a:lnTo>
                                  <a:lnTo>
                                    <a:pt x="63" y="43"/>
                                  </a:lnTo>
                                  <a:lnTo>
                                    <a:pt x="77" y="30"/>
                                  </a:lnTo>
                                  <a:lnTo>
                                    <a:pt x="94" y="23"/>
                                  </a:lnTo>
                                  <a:lnTo>
                                    <a:pt x="196" y="23"/>
                                  </a:lnTo>
                                  <a:lnTo>
                                    <a:pt x="182" y="13"/>
                                  </a:lnTo>
                                  <a:lnTo>
                                    <a:pt x="163" y="5"/>
                                  </a:lnTo>
                                  <a:lnTo>
                                    <a:pt x="1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295965" name="Freeform 910"/>
                          <wps:cNvSpPr>
                            <a:spLocks/>
                          </wps:cNvSpPr>
                          <wps:spPr bwMode="auto">
                            <a:xfrm>
                              <a:off x="2816" y="1195"/>
                              <a:ext cx="243" cy="288"/>
                            </a:xfrm>
                            <a:custGeom>
                              <a:avLst/>
                              <a:gdLst>
                                <a:gd name="T0" fmla="+- 0 3052 2816"/>
                                <a:gd name="T1" fmla="*/ T0 w 243"/>
                                <a:gd name="T2" fmla="+- 0 1377 1195"/>
                                <a:gd name="T3" fmla="*/ 1377 h 288"/>
                                <a:gd name="T4" fmla="+- 0 2999 2816"/>
                                <a:gd name="T5" fmla="*/ T4 w 243"/>
                                <a:gd name="T6" fmla="+- 0 1432 1195"/>
                                <a:gd name="T7" fmla="*/ 1432 h 288"/>
                                <a:gd name="T8" fmla="+- 0 2977 2816"/>
                                <a:gd name="T9" fmla="*/ T8 w 243"/>
                                <a:gd name="T10" fmla="+- 0 1440 1195"/>
                                <a:gd name="T11" fmla="*/ 1440 h 288"/>
                                <a:gd name="T12" fmla="+- 0 3025 2816"/>
                                <a:gd name="T13" fmla="*/ T12 w 243"/>
                                <a:gd name="T14" fmla="+- 0 1440 1195"/>
                                <a:gd name="T15" fmla="*/ 1440 h 288"/>
                                <a:gd name="T16" fmla="+- 0 3034 2816"/>
                                <a:gd name="T17" fmla="*/ T16 w 243"/>
                                <a:gd name="T18" fmla="+- 0 1431 1195"/>
                                <a:gd name="T19" fmla="*/ 1431 h 288"/>
                                <a:gd name="T20" fmla="+- 0 3045 2816"/>
                                <a:gd name="T21" fmla="*/ T20 w 243"/>
                                <a:gd name="T22" fmla="+- 0 1415 1195"/>
                                <a:gd name="T23" fmla="*/ 1415 h 288"/>
                                <a:gd name="T24" fmla="+- 0 3054 2816"/>
                                <a:gd name="T25" fmla="*/ T24 w 243"/>
                                <a:gd name="T26" fmla="+- 0 1401 1195"/>
                                <a:gd name="T27" fmla="*/ 1401 h 288"/>
                                <a:gd name="T28" fmla="+- 0 3059 2816"/>
                                <a:gd name="T29" fmla="*/ T28 w 243"/>
                                <a:gd name="T30" fmla="+- 0 1389 1195"/>
                                <a:gd name="T31" fmla="*/ 1389 h 288"/>
                                <a:gd name="T32" fmla="+- 0 3052 2816"/>
                                <a:gd name="T33" fmla="*/ T32 w 243"/>
                                <a:gd name="T34" fmla="+- 0 1377 1195"/>
                                <a:gd name="T35" fmla="*/ 1377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 h="288">
                                  <a:moveTo>
                                    <a:pt x="236" y="182"/>
                                  </a:moveTo>
                                  <a:lnTo>
                                    <a:pt x="183" y="237"/>
                                  </a:lnTo>
                                  <a:lnTo>
                                    <a:pt x="161" y="245"/>
                                  </a:lnTo>
                                  <a:lnTo>
                                    <a:pt x="209" y="245"/>
                                  </a:lnTo>
                                  <a:lnTo>
                                    <a:pt x="218" y="236"/>
                                  </a:lnTo>
                                  <a:lnTo>
                                    <a:pt x="229" y="220"/>
                                  </a:lnTo>
                                  <a:lnTo>
                                    <a:pt x="238" y="206"/>
                                  </a:lnTo>
                                  <a:lnTo>
                                    <a:pt x="243" y="194"/>
                                  </a:lnTo>
                                  <a:lnTo>
                                    <a:pt x="236" y="18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559402" name="Freeform 911"/>
                          <wps:cNvSpPr>
                            <a:spLocks/>
                          </wps:cNvSpPr>
                          <wps:spPr bwMode="auto">
                            <a:xfrm>
                              <a:off x="2816" y="1195"/>
                              <a:ext cx="243" cy="288"/>
                            </a:xfrm>
                            <a:custGeom>
                              <a:avLst/>
                              <a:gdLst>
                                <a:gd name="T0" fmla="+- 0 3012 2816"/>
                                <a:gd name="T1" fmla="*/ T0 w 243"/>
                                <a:gd name="T2" fmla="+- 0 1218 1195"/>
                                <a:gd name="T3" fmla="*/ 1218 h 288"/>
                                <a:gd name="T4" fmla="+- 0 2910 2816"/>
                                <a:gd name="T5" fmla="*/ T4 w 243"/>
                                <a:gd name="T6" fmla="+- 0 1218 1195"/>
                                <a:gd name="T7" fmla="*/ 1218 h 288"/>
                                <a:gd name="T8" fmla="+- 0 2942 2816"/>
                                <a:gd name="T9" fmla="*/ T8 w 243"/>
                                <a:gd name="T10" fmla="+- 0 1222 1195"/>
                                <a:gd name="T11" fmla="*/ 1222 h 288"/>
                                <a:gd name="T12" fmla="+- 0 2963 2816"/>
                                <a:gd name="T13" fmla="*/ T12 w 243"/>
                                <a:gd name="T14" fmla="+- 0 1232 1195"/>
                                <a:gd name="T15" fmla="*/ 1232 h 288"/>
                                <a:gd name="T16" fmla="+- 0 2976 2816"/>
                                <a:gd name="T17" fmla="*/ T16 w 243"/>
                                <a:gd name="T18" fmla="+- 0 1247 1195"/>
                                <a:gd name="T19" fmla="*/ 1247 h 288"/>
                                <a:gd name="T20" fmla="+- 0 2983 2816"/>
                                <a:gd name="T21" fmla="*/ T20 w 243"/>
                                <a:gd name="T22" fmla="+- 0 1264 1195"/>
                                <a:gd name="T23" fmla="*/ 1264 h 288"/>
                                <a:gd name="T24" fmla="+- 0 2986 2816"/>
                                <a:gd name="T25" fmla="*/ T24 w 243"/>
                                <a:gd name="T26" fmla="+- 0 1282 1195"/>
                                <a:gd name="T27" fmla="*/ 1282 h 288"/>
                                <a:gd name="T28" fmla="+- 0 2860 2816"/>
                                <a:gd name="T29" fmla="*/ T28 w 243"/>
                                <a:gd name="T30" fmla="+- 0 1288 1195"/>
                                <a:gd name="T31" fmla="*/ 1288 h 288"/>
                                <a:gd name="T32" fmla="+- 0 3047 2816"/>
                                <a:gd name="T33" fmla="*/ T32 w 243"/>
                                <a:gd name="T34" fmla="+- 0 1288 1195"/>
                                <a:gd name="T35" fmla="*/ 1288 h 288"/>
                                <a:gd name="T36" fmla="+- 0 3046 2816"/>
                                <a:gd name="T37" fmla="*/ T36 w 243"/>
                                <a:gd name="T38" fmla="+- 0 1279 1195"/>
                                <a:gd name="T39" fmla="*/ 1279 h 288"/>
                                <a:gd name="T40" fmla="+- 0 3038 2816"/>
                                <a:gd name="T41" fmla="*/ T40 w 243"/>
                                <a:gd name="T42" fmla="+- 0 1255 1195"/>
                                <a:gd name="T43" fmla="*/ 1255 h 288"/>
                                <a:gd name="T44" fmla="+- 0 3027 2816"/>
                                <a:gd name="T45" fmla="*/ T44 w 243"/>
                                <a:gd name="T46" fmla="+- 0 1235 1195"/>
                                <a:gd name="T47" fmla="*/ 1235 h 288"/>
                                <a:gd name="T48" fmla="+- 0 3014 2816"/>
                                <a:gd name="T49" fmla="*/ T48 w 243"/>
                                <a:gd name="T50" fmla="+- 0 1219 1195"/>
                                <a:gd name="T51" fmla="*/ 1219 h 288"/>
                                <a:gd name="T52" fmla="+- 0 3012 2816"/>
                                <a:gd name="T53" fmla="*/ T52 w 243"/>
                                <a:gd name="T54" fmla="+- 0 1218 1195"/>
                                <a:gd name="T55" fmla="*/ 121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 h="288">
                                  <a:moveTo>
                                    <a:pt x="196" y="23"/>
                                  </a:moveTo>
                                  <a:lnTo>
                                    <a:pt x="94" y="23"/>
                                  </a:lnTo>
                                  <a:lnTo>
                                    <a:pt x="126" y="27"/>
                                  </a:lnTo>
                                  <a:lnTo>
                                    <a:pt x="147" y="37"/>
                                  </a:lnTo>
                                  <a:lnTo>
                                    <a:pt x="160" y="52"/>
                                  </a:lnTo>
                                  <a:lnTo>
                                    <a:pt x="167" y="69"/>
                                  </a:lnTo>
                                  <a:lnTo>
                                    <a:pt x="170" y="87"/>
                                  </a:lnTo>
                                  <a:lnTo>
                                    <a:pt x="44" y="93"/>
                                  </a:lnTo>
                                  <a:lnTo>
                                    <a:pt x="231" y="93"/>
                                  </a:lnTo>
                                  <a:lnTo>
                                    <a:pt x="230" y="84"/>
                                  </a:lnTo>
                                  <a:lnTo>
                                    <a:pt x="222" y="60"/>
                                  </a:lnTo>
                                  <a:lnTo>
                                    <a:pt x="211" y="40"/>
                                  </a:lnTo>
                                  <a:lnTo>
                                    <a:pt x="198" y="24"/>
                                  </a:lnTo>
                                  <a:lnTo>
                                    <a:pt x="196" y="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762644" name="Group 912"/>
                        <wpg:cNvGrpSpPr>
                          <a:grpSpLocks/>
                        </wpg:cNvGrpSpPr>
                        <wpg:grpSpPr bwMode="auto">
                          <a:xfrm>
                            <a:off x="1765" y="1251"/>
                            <a:ext cx="338" cy="109"/>
                            <a:chOff x="1945" y="1271"/>
                            <a:chExt cx="338" cy="109"/>
                          </a:xfrm>
                        </wpg:grpSpPr>
                        <wps:wsp>
                          <wps:cNvPr id="846696246" name="Freeform 913"/>
                          <wps:cNvSpPr>
                            <a:spLocks/>
                          </wps:cNvSpPr>
                          <wps:spPr bwMode="auto">
                            <a:xfrm>
                              <a:off x="1945" y="1271"/>
                              <a:ext cx="338" cy="109"/>
                            </a:xfrm>
                            <a:custGeom>
                              <a:avLst/>
                              <a:gdLst>
                                <a:gd name="T0" fmla="+- 0 2085 1945"/>
                                <a:gd name="T1" fmla="*/ T0 w 338"/>
                                <a:gd name="T2" fmla="+- 0 1271 1271"/>
                                <a:gd name="T3" fmla="*/ 1271 h 109"/>
                                <a:gd name="T4" fmla="+- 0 2005 1945"/>
                                <a:gd name="T5" fmla="*/ T4 w 338"/>
                                <a:gd name="T6" fmla="+- 0 1284 1271"/>
                                <a:gd name="T7" fmla="*/ 1284 h 109"/>
                                <a:gd name="T8" fmla="+- 0 1947 1945"/>
                                <a:gd name="T9" fmla="*/ T8 w 338"/>
                                <a:gd name="T10" fmla="+- 0 1317 1271"/>
                                <a:gd name="T11" fmla="*/ 1317 h 109"/>
                                <a:gd name="T12" fmla="+- 0 1945 1945"/>
                                <a:gd name="T13" fmla="*/ T12 w 338"/>
                                <a:gd name="T14" fmla="+- 0 1328 1271"/>
                                <a:gd name="T15" fmla="*/ 1328 h 109"/>
                                <a:gd name="T16" fmla="+- 0 1948 1945"/>
                                <a:gd name="T17" fmla="*/ T16 w 338"/>
                                <a:gd name="T18" fmla="+- 0 1336 1271"/>
                                <a:gd name="T19" fmla="*/ 1336 h 109"/>
                                <a:gd name="T20" fmla="+- 0 2022 1945"/>
                                <a:gd name="T21" fmla="*/ T20 w 338"/>
                                <a:gd name="T22" fmla="+- 0 1370 1271"/>
                                <a:gd name="T23" fmla="*/ 1370 h 109"/>
                                <a:gd name="T24" fmla="+- 0 2107 1945"/>
                                <a:gd name="T25" fmla="*/ T24 w 338"/>
                                <a:gd name="T26" fmla="+- 0 1379 1271"/>
                                <a:gd name="T27" fmla="*/ 1379 h 109"/>
                                <a:gd name="T28" fmla="+- 0 2141 1945"/>
                                <a:gd name="T29" fmla="*/ T28 w 338"/>
                                <a:gd name="T30" fmla="+- 0 1380 1271"/>
                                <a:gd name="T31" fmla="*/ 1380 h 109"/>
                                <a:gd name="T32" fmla="+- 0 2170 1945"/>
                                <a:gd name="T33" fmla="*/ T32 w 338"/>
                                <a:gd name="T34" fmla="+- 0 1378 1271"/>
                                <a:gd name="T35" fmla="*/ 1378 h 109"/>
                                <a:gd name="T36" fmla="+- 0 2242 1945"/>
                                <a:gd name="T37" fmla="*/ T36 w 338"/>
                                <a:gd name="T38" fmla="+- 0 1361 1271"/>
                                <a:gd name="T39" fmla="*/ 1361 h 109"/>
                                <a:gd name="T40" fmla="+- 0 2283 1945"/>
                                <a:gd name="T41" fmla="*/ T40 w 338"/>
                                <a:gd name="T42" fmla="+- 0 1326 1271"/>
                                <a:gd name="T43" fmla="*/ 1326 h 109"/>
                                <a:gd name="T44" fmla="+- 0 2283 1945"/>
                                <a:gd name="T45" fmla="*/ T44 w 338"/>
                                <a:gd name="T46" fmla="+- 0 1323 1271"/>
                                <a:gd name="T47" fmla="*/ 1323 h 109"/>
                                <a:gd name="T48" fmla="+- 0 2227 1945"/>
                                <a:gd name="T49" fmla="*/ T48 w 338"/>
                                <a:gd name="T50" fmla="+- 0 1286 1271"/>
                                <a:gd name="T51" fmla="*/ 1286 h 109"/>
                                <a:gd name="T52" fmla="+- 0 2151 1945"/>
                                <a:gd name="T53" fmla="*/ T52 w 338"/>
                                <a:gd name="T54" fmla="+- 0 1274 1271"/>
                                <a:gd name="T55" fmla="*/ 1274 h 109"/>
                                <a:gd name="T56" fmla="+- 0 2085 1945"/>
                                <a:gd name="T57" fmla="*/ T56 w 338"/>
                                <a:gd name="T58" fmla="+- 0 1271 1271"/>
                                <a:gd name="T59" fmla="*/ 127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8" h="109">
                                  <a:moveTo>
                                    <a:pt x="140" y="0"/>
                                  </a:moveTo>
                                  <a:lnTo>
                                    <a:pt x="60" y="13"/>
                                  </a:lnTo>
                                  <a:lnTo>
                                    <a:pt x="2" y="46"/>
                                  </a:lnTo>
                                  <a:lnTo>
                                    <a:pt x="0" y="57"/>
                                  </a:lnTo>
                                  <a:lnTo>
                                    <a:pt x="3" y="65"/>
                                  </a:lnTo>
                                  <a:lnTo>
                                    <a:pt x="77" y="99"/>
                                  </a:lnTo>
                                  <a:lnTo>
                                    <a:pt x="162" y="108"/>
                                  </a:lnTo>
                                  <a:lnTo>
                                    <a:pt x="196" y="109"/>
                                  </a:lnTo>
                                  <a:lnTo>
                                    <a:pt x="225" y="107"/>
                                  </a:lnTo>
                                  <a:lnTo>
                                    <a:pt x="297" y="90"/>
                                  </a:lnTo>
                                  <a:lnTo>
                                    <a:pt x="338" y="55"/>
                                  </a:lnTo>
                                  <a:lnTo>
                                    <a:pt x="338" y="52"/>
                                  </a:lnTo>
                                  <a:lnTo>
                                    <a:pt x="282" y="15"/>
                                  </a:lnTo>
                                  <a:lnTo>
                                    <a:pt x="206" y="3"/>
                                  </a:lnTo>
                                  <a:lnTo>
                                    <a:pt x="1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063403" name="Group 914"/>
                        <wpg:cNvGrpSpPr>
                          <a:grpSpLocks/>
                        </wpg:cNvGrpSpPr>
                        <wpg:grpSpPr bwMode="auto">
                          <a:xfrm>
                            <a:off x="2015" y="1151"/>
                            <a:ext cx="265" cy="78"/>
                            <a:chOff x="2195" y="1171"/>
                            <a:chExt cx="265" cy="78"/>
                          </a:xfrm>
                        </wpg:grpSpPr>
                        <wps:wsp>
                          <wps:cNvPr id="1079238280" name="Freeform 915"/>
                          <wps:cNvSpPr>
                            <a:spLocks/>
                          </wps:cNvSpPr>
                          <wps:spPr bwMode="auto">
                            <a:xfrm>
                              <a:off x="2195" y="1171"/>
                              <a:ext cx="265" cy="78"/>
                            </a:xfrm>
                            <a:custGeom>
                              <a:avLst/>
                              <a:gdLst>
                                <a:gd name="T0" fmla="+- 0 2298 2195"/>
                                <a:gd name="T1" fmla="*/ T0 w 265"/>
                                <a:gd name="T2" fmla="+- 0 1171 1171"/>
                                <a:gd name="T3" fmla="*/ 1171 h 78"/>
                                <a:gd name="T4" fmla="+- 0 2224 2195"/>
                                <a:gd name="T5" fmla="*/ T4 w 265"/>
                                <a:gd name="T6" fmla="+- 0 1186 1171"/>
                                <a:gd name="T7" fmla="*/ 1186 h 78"/>
                                <a:gd name="T8" fmla="+- 0 2195 2195"/>
                                <a:gd name="T9" fmla="*/ T8 w 265"/>
                                <a:gd name="T10" fmla="+- 0 1213 1171"/>
                                <a:gd name="T11" fmla="*/ 1213 h 78"/>
                                <a:gd name="T12" fmla="+- 0 2199 2195"/>
                                <a:gd name="T13" fmla="*/ T12 w 265"/>
                                <a:gd name="T14" fmla="+- 0 1220 1171"/>
                                <a:gd name="T15" fmla="*/ 1220 h 78"/>
                                <a:gd name="T16" fmla="+- 0 2263 2195"/>
                                <a:gd name="T17" fmla="*/ T16 w 265"/>
                                <a:gd name="T18" fmla="+- 0 1244 1171"/>
                                <a:gd name="T19" fmla="*/ 1244 h 78"/>
                                <a:gd name="T20" fmla="+- 0 2355 2195"/>
                                <a:gd name="T21" fmla="*/ T20 w 265"/>
                                <a:gd name="T22" fmla="+- 0 1250 1171"/>
                                <a:gd name="T23" fmla="*/ 1250 h 78"/>
                                <a:gd name="T24" fmla="+- 0 2384 2195"/>
                                <a:gd name="T25" fmla="*/ T24 w 265"/>
                                <a:gd name="T26" fmla="+- 0 1247 1171"/>
                                <a:gd name="T27" fmla="*/ 1247 h 78"/>
                                <a:gd name="T28" fmla="+- 0 2446 2195"/>
                                <a:gd name="T29" fmla="*/ T28 w 265"/>
                                <a:gd name="T30" fmla="+- 0 1228 1171"/>
                                <a:gd name="T31" fmla="*/ 1228 h 78"/>
                                <a:gd name="T32" fmla="+- 0 2460 2195"/>
                                <a:gd name="T33" fmla="*/ T32 w 265"/>
                                <a:gd name="T34" fmla="+- 0 1210 1171"/>
                                <a:gd name="T35" fmla="*/ 1210 h 78"/>
                                <a:gd name="T36" fmla="+- 0 2459 2195"/>
                                <a:gd name="T37" fmla="*/ T36 w 265"/>
                                <a:gd name="T38" fmla="+- 0 1208 1171"/>
                                <a:gd name="T39" fmla="*/ 1208 h 78"/>
                                <a:gd name="T40" fmla="+- 0 2391 2195"/>
                                <a:gd name="T41" fmla="*/ T40 w 265"/>
                                <a:gd name="T42" fmla="+- 0 1177 1171"/>
                                <a:gd name="T43" fmla="*/ 1177 h 78"/>
                                <a:gd name="T44" fmla="+- 0 2298 2195"/>
                                <a:gd name="T45" fmla="*/ T44 w 265"/>
                                <a:gd name="T46" fmla="+- 0 1171 1171"/>
                                <a:gd name="T47" fmla="*/ 117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5" h="78">
                                  <a:moveTo>
                                    <a:pt x="103" y="0"/>
                                  </a:moveTo>
                                  <a:lnTo>
                                    <a:pt x="29" y="15"/>
                                  </a:lnTo>
                                  <a:lnTo>
                                    <a:pt x="0" y="42"/>
                                  </a:lnTo>
                                  <a:lnTo>
                                    <a:pt x="4" y="49"/>
                                  </a:lnTo>
                                  <a:lnTo>
                                    <a:pt x="68" y="73"/>
                                  </a:lnTo>
                                  <a:lnTo>
                                    <a:pt x="160" y="79"/>
                                  </a:lnTo>
                                  <a:lnTo>
                                    <a:pt x="189" y="76"/>
                                  </a:lnTo>
                                  <a:lnTo>
                                    <a:pt x="251" y="57"/>
                                  </a:lnTo>
                                  <a:lnTo>
                                    <a:pt x="265" y="39"/>
                                  </a:lnTo>
                                  <a:lnTo>
                                    <a:pt x="264" y="37"/>
                                  </a:lnTo>
                                  <a:lnTo>
                                    <a:pt x="196" y="6"/>
                                  </a:lnTo>
                                  <a:lnTo>
                                    <a:pt x="1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959411" name="Group 916"/>
                        <wpg:cNvGrpSpPr>
                          <a:grpSpLocks/>
                        </wpg:cNvGrpSpPr>
                        <wpg:grpSpPr bwMode="auto">
                          <a:xfrm>
                            <a:off x="2206" y="1071"/>
                            <a:ext cx="215" cy="57"/>
                            <a:chOff x="2386" y="1091"/>
                            <a:chExt cx="215" cy="57"/>
                          </a:xfrm>
                        </wpg:grpSpPr>
                        <wps:wsp>
                          <wps:cNvPr id="250261166" name="Freeform 917"/>
                          <wps:cNvSpPr>
                            <a:spLocks/>
                          </wps:cNvSpPr>
                          <wps:spPr bwMode="auto">
                            <a:xfrm>
                              <a:off x="2386" y="1091"/>
                              <a:ext cx="215" cy="57"/>
                            </a:xfrm>
                            <a:custGeom>
                              <a:avLst/>
                              <a:gdLst>
                                <a:gd name="T0" fmla="+- 0 2472 2386"/>
                                <a:gd name="T1" fmla="*/ T0 w 215"/>
                                <a:gd name="T2" fmla="+- 0 1091 1091"/>
                                <a:gd name="T3" fmla="*/ 1091 h 57"/>
                                <a:gd name="T4" fmla="+- 0 2402 2386"/>
                                <a:gd name="T5" fmla="*/ T4 w 215"/>
                                <a:gd name="T6" fmla="+- 0 1105 1091"/>
                                <a:gd name="T7" fmla="*/ 1105 h 57"/>
                                <a:gd name="T8" fmla="+- 0 2386 2386"/>
                                <a:gd name="T9" fmla="*/ T8 w 215"/>
                                <a:gd name="T10" fmla="+- 0 1123 1091"/>
                                <a:gd name="T11" fmla="*/ 1123 h 57"/>
                                <a:gd name="T12" fmla="+- 0 2392 2386"/>
                                <a:gd name="T13" fmla="*/ T12 w 215"/>
                                <a:gd name="T14" fmla="+- 0 1130 1091"/>
                                <a:gd name="T15" fmla="*/ 1130 h 57"/>
                                <a:gd name="T16" fmla="+- 0 2478 2386"/>
                                <a:gd name="T17" fmla="*/ T16 w 215"/>
                                <a:gd name="T18" fmla="+- 0 1147 1091"/>
                                <a:gd name="T19" fmla="*/ 1147 h 57"/>
                                <a:gd name="T20" fmla="+- 0 2512 2386"/>
                                <a:gd name="T21" fmla="*/ T20 w 215"/>
                                <a:gd name="T22" fmla="+- 0 1148 1091"/>
                                <a:gd name="T23" fmla="*/ 1148 h 57"/>
                                <a:gd name="T24" fmla="+- 0 2540 2386"/>
                                <a:gd name="T25" fmla="*/ T24 w 215"/>
                                <a:gd name="T26" fmla="+- 0 1145 1091"/>
                                <a:gd name="T27" fmla="*/ 1145 h 57"/>
                                <a:gd name="T28" fmla="+- 0 2565 2386"/>
                                <a:gd name="T29" fmla="*/ T28 w 215"/>
                                <a:gd name="T30" fmla="+- 0 1141 1091"/>
                                <a:gd name="T31" fmla="*/ 1141 h 57"/>
                                <a:gd name="T32" fmla="+- 0 2584 2386"/>
                                <a:gd name="T33" fmla="*/ T32 w 215"/>
                                <a:gd name="T34" fmla="+- 0 1135 1091"/>
                                <a:gd name="T35" fmla="*/ 1135 h 57"/>
                                <a:gd name="T36" fmla="+- 0 2597 2386"/>
                                <a:gd name="T37" fmla="*/ T36 w 215"/>
                                <a:gd name="T38" fmla="+- 0 1128 1091"/>
                                <a:gd name="T39" fmla="*/ 1128 h 57"/>
                                <a:gd name="T40" fmla="+- 0 2601 2386"/>
                                <a:gd name="T41" fmla="*/ T40 w 215"/>
                                <a:gd name="T42" fmla="+- 0 1119 1091"/>
                                <a:gd name="T43" fmla="*/ 1119 h 57"/>
                                <a:gd name="T44" fmla="+- 0 2600 2386"/>
                                <a:gd name="T45" fmla="*/ T44 w 215"/>
                                <a:gd name="T46" fmla="+- 0 1115 1091"/>
                                <a:gd name="T47" fmla="*/ 1115 h 57"/>
                                <a:gd name="T48" fmla="+- 0 2536 2386"/>
                                <a:gd name="T49" fmla="*/ T48 w 215"/>
                                <a:gd name="T50" fmla="+- 0 1094 1091"/>
                                <a:gd name="T51" fmla="*/ 1094 h 57"/>
                                <a:gd name="T52" fmla="+- 0 2472 2386"/>
                                <a:gd name="T53" fmla="*/ T52 w 215"/>
                                <a:gd name="T54" fmla="+- 0 1091 1091"/>
                                <a:gd name="T55" fmla="*/ 109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5" h="57">
                                  <a:moveTo>
                                    <a:pt x="86" y="0"/>
                                  </a:moveTo>
                                  <a:lnTo>
                                    <a:pt x="16" y="14"/>
                                  </a:lnTo>
                                  <a:lnTo>
                                    <a:pt x="0" y="32"/>
                                  </a:lnTo>
                                  <a:lnTo>
                                    <a:pt x="6" y="39"/>
                                  </a:lnTo>
                                  <a:lnTo>
                                    <a:pt x="92" y="56"/>
                                  </a:lnTo>
                                  <a:lnTo>
                                    <a:pt x="126" y="57"/>
                                  </a:lnTo>
                                  <a:lnTo>
                                    <a:pt x="154" y="54"/>
                                  </a:lnTo>
                                  <a:lnTo>
                                    <a:pt x="179" y="50"/>
                                  </a:lnTo>
                                  <a:lnTo>
                                    <a:pt x="198" y="44"/>
                                  </a:lnTo>
                                  <a:lnTo>
                                    <a:pt x="211" y="37"/>
                                  </a:lnTo>
                                  <a:lnTo>
                                    <a:pt x="215" y="28"/>
                                  </a:lnTo>
                                  <a:lnTo>
                                    <a:pt x="214" y="24"/>
                                  </a:lnTo>
                                  <a:lnTo>
                                    <a:pt x="150" y="3"/>
                                  </a:lnTo>
                                  <a:lnTo>
                                    <a:pt x="8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508352" name="Group 918"/>
                        <wpg:cNvGrpSpPr>
                          <a:grpSpLocks/>
                        </wpg:cNvGrpSpPr>
                        <wpg:grpSpPr bwMode="auto">
                          <a:xfrm>
                            <a:off x="3206" y="1175"/>
                            <a:ext cx="160" cy="288"/>
                            <a:chOff x="3386" y="1195"/>
                            <a:chExt cx="160" cy="288"/>
                          </a:xfrm>
                        </wpg:grpSpPr>
                        <wps:wsp>
                          <wps:cNvPr id="295638699" name="Freeform 919"/>
                          <wps:cNvSpPr>
                            <a:spLocks/>
                          </wps:cNvSpPr>
                          <wps:spPr bwMode="auto">
                            <a:xfrm>
                              <a:off x="3386" y="1195"/>
                              <a:ext cx="160" cy="288"/>
                            </a:xfrm>
                            <a:custGeom>
                              <a:avLst/>
                              <a:gdLst>
                                <a:gd name="T0" fmla="+- 0 3546 3386"/>
                                <a:gd name="T1" fmla="*/ T0 w 160"/>
                                <a:gd name="T2" fmla="+- 0 1420 1195"/>
                                <a:gd name="T3" fmla="*/ 1420 h 288"/>
                                <a:gd name="T4" fmla="+- 0 3489 3386"/>
                                <a:gd name="T5" fmla="*/ T4 w 160"/>
                                <a:gd name="T6" fmla="+- 0 1420 1195"/>
                                <a:gd name="T7" fmla="*/ 1420 h 288"/>
                                <a:gd name="T8" fmla="+- 0 3489 3386"/>
                                <a:gd name="T9" fmla="*/ T8 w 160"/>
                                <a:gd name="T10" fmla="+- 0 1483 1195"/>
                                <a:gd name="T11" fmla="*/ 1483 h 288"/>
                                <a:gd name="T12" fmla="+- 0 3546 3386"/>
                                <a:gd name="T13" fmla="*/ T12 w 160"/>
                                <a:gd name="T14" fmla="+- 0 1483 1195"/>
                                <a:gd name="T15" fmla="*/ 1483 h 288"/>
                                <a:gd name="T16" fmla="+- 0 3546 3386"/>
                                <a:gd name="T17" fmla="*/ T16 w 160"/>
                                <a:gd name="T18" fmla="+- 0 1420 1195"/>
                                <a:gd name="T19" fmla="*/ 1420 h 288"/>
                              </a:gdLst>
                              <a:ahLst/>
                              <a:cxnLst>
                                <a:cxn ang="0">
                                  <a:pos x="T1" y="T3"/>
                                </a:cxn>
                                <a:cxn ang="0">
                                  <a:pos x="T5" y="T7"/>
                                </a:cxn>
                                <a:cxn ang="0">
                                  <a:pos x="T9" y="T11"/>
                                </a:cxn>
                                <a:cxn ang="0">
                                  <a:pos x="T13" y="T15"/>
                                </a:cxn>
                                <a:cxn ang="0">
                                  <a:pos x="T17" y="T19"/>
                                </a:cxn>
                              </a:cxnLst>
                              <a:rect l="0" t="0" r="r" b="b"/>
                              <a:pathLst>
                                <a:path w="160" h="288">
                                  <a:moveTo>
                                    <a:pt x="160" y="225"/>
                                  </a:moveTo>
                                  <a:lnTo>
                                    <a:pt x="103" y="225"/>
                                  </a:lnTo>
                                  <a:lnTo>
                                    <a:pt x="103" y="288"/>
                                  </a:lnTo>
                                  <a:lnTo>
                                    <a:pt x="160" y="288"/>
                                  </a:lnTo>
                                  <a:lnTo>
                                    <a:pt x="160" y="225"/>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241554" name="Freeform 920"/>
                          <wps:cNvSpPr>
                            <a:spLocks/>
                          </wps:cNvSpPr>
                          <wps:spPr bwMode="auto">
                            <a:xfrm>
                              <a:off x="3386" y="1195"/>
                              <a:ext cx="160" cy="288"/>
                            </a:xfrm>
                            <a:custGeom>
                              <a:avLst/>
                              <a:gdLst>
                                <a:gd name="T0" fmla="+- 0 3546 3386"/>
                                <a:gd name="T1" fmla="*/ T0 w 160"/>
                                <a:gd name="T2" fmla="+- 0 1195 1195"/>
                                <a:gd name="T3" fmla="*/ 1195 h 288"/>
                                <a:gd name="T4" fmla="+- 0 3520 3386"/>
                                <a:gd name="T5" fmla="*/ T4 w 160"/>
                                <a:gd name="T6" fmla="+- 0 1195 1195"/>
                                <a:gd name="T7" fmla="*/ 1195 h 288"/>
                                <a:gd name="T8" fmla="+- 0 3386 3386"/>
                                <a:gd name="T9" fmla="*/ T8 w 160"/>
                                <a:gd name="T10" fmla="+- 0 1377 1195"/>
                                <a:gd name="T11" fmla="*/ 1377 h 288"/>
                                <a:gd name="T12" fmla="+- 0 3386 3386"/>
                                <a:gd name="T13" fmla="*/ T12 w 160"/>
                                <a:gd name="T14" fmla="+- 0 1420 1195"/>
                                <a:gd name="T15" fmla="*/ 1420 h 288"/>
                                <a:gd name="T16" fmla="+- 0 3572 3386"/>
                                <a:gd name="T17" fmla="*/ T16 w 160"/>
                                <a:gd name="T18" fmla="+- 0 1420 1195"/>
                                <a:gd name="T19" fmla="*/ 1420 h 288"/>
                                <a:gd name="T20" fmla="+- 0 3572 3386"/>
                                <a:gd name="T21" fmla="*/ T20 w 160"/>
                                <a:gd name="T22" fmla="+- 0 1377 1195"/>
                                <a:gd name="T23" fmla="*/ 1377 h 288"/>
                                <a:gd name="T24" fmla="+- 0 3406 3386"/>
                                <a:gd name="T25" fmla="*/ T24 w 160"/>
                                <a:gd name="T26" fmla="+- 0 1377 1195"/>
                                <a:gd name="T27" fmla="*/ 1377 h 288"/>
                                <a:gd name="T28" fmla="+- 0 3489 3386"/>
                                <a:gd name="T29" fmla="*/ T28 w 160"/>
                                <a:gd name="T30" fmla="+- 0 1265 1195"/>
                                <a:gd name="T31" fmla="*/ 1265 h 288"/>
                                <a:gd name="T32" fmla="+- 0 3546 3386"/>
                                <a:gd name="T33" fmla="*/ T32 w 160"/>
                                <a:gd name="T34" fmla="+- 0 1265 1195"/>
                                <a:gd name="T35" fmla="*/ 1265 h 288"/>
                                <a:gd name="T36" fmla="+- 0 3546 3386"/>
                                <a:gd name="T37" fmla="*/ T36 w 160"/>
                                <a:gd name="T38" fmla="+- 0 1195 1195"/>
                                <a:gd name="T39" fmla="*/ 119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288">
                                  <a:moveTo>
                                    <a:pt x="160" y="0"/>
                                  </a:moveTo>
                                  <a:lnTo>
                                    <a:pt x="134" y="0"/>
                                  </a:lnTo>
                                  <a:lnTo>
                                    <a:pt x="0" y="182"/>
                                  </a:lnTo>
                                  <a:lnTo>
                                    <a:pt x="0" y="225"/>
                                  </a:lnTo>
                                  <a:lnTo>
                                    <a:pt x="186" y="225"/>
                                  </a:lnTo>
                                  <a:lnTo>
                                    <a:pt x="186" y="182"/>
                                  </a:lnTo>
                                  <a:lnTo>
                                    <a:pt x="20" y="182"/>
                                  </a:lnTo>
                                  <a:lnTo>
                                    <a:pt x="103" y="70"/>
                                  </a:lnTo>
                                  <a:lnTo>
                                    <a:pt x="160" y="70"/>
                                  </a:lnTo>
                                  <a:lnTo>
                                    <a:pt x="160"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727915" name="Freeform 921"/>
                          <wps:cNvSpPr>
                            <a:spLocks/>
                          </wps:cNvSpPr>
                          <wps:spPr bwMode="auto">
                            <a:xfrm>
                              <a:off x="3386" y="1195"/>
                              <a:ext cx="160" cy="288"/>
                            </a:xfrm>
                            <a:custGeom>
                              <a:avLst/>
                              <a:gdLst>
                                <a:gd name="T0" fmla="+- 0 3546 3386"/>
                                <a:gd name="T1" fmla="*/ T0 w 160"/>
                                <a:gd name="T2" fmla="+- 0 1265 1195"/>
                                <a:gd name="T3" fmla="*/ 1265 h 288"/>
                                <a:gd name="T4" fmla="+- 0 3489 3386"/>
                                <a:gd name="T5" fmla="*/ T4 w 160"/>
                                <a:gd name="T6" fmla="+- 0 1265 1195"/>
                                <a:gd name="T7" fmla="*/ 1265 h 288"/>
                                <a:gd name="T8" fmla="+- 0 3489 3386"/>
                                <a:gd name="T9" fmla="*/ T8 w 160"/>
                                <a:gd name="T10" fmla="+- 0 1377 1195"/>
                                <a:gd name="T11" fmla="*/ 1377 h 288"/>
                                <a:gd name="T12" fmla="+- 0 3546 3386"/>
                                <a:gd name="T13" fmla="*/ T12 w 160"/>
                                <a:gd name="T14" fmla="+- 0 1377 1195"/>
                                <a:gd name="T15" fmla="*/ 1377 h 288"/>
                                <a:gd name="T16" fmla="+- 0 3546 3386"/>
                                <a:gd name="T17" fmla="*/ T16 w 160"/>
                                <a:gd name="T18" fmla="+- 0 1265 1195"/>
                                <a:gd name="T19" fmla="*/ 1265 h 288"/>
                              </a:gdLst>
                              <a:ahLst/>
                              <a:cxnLst>
                                <a:cxn ang="0">
                                  <a:pos x="T1" y="T3"/>
                                </a:cxn>
                                <a:cxn ang="0">
                                  <a:pos x="T5" y="T7"/>
                                </a:cxn>
                                <a:cxn ang="0">
                                  <a:pos x="T9" y="T11"/>
                                </a:cxn>
                                <a:cxn ang="0">
                                  <a:pos x="T13" y="T15"/>
                                </a:cxn>
                                <a:cxn ang="0">
                                  <a:pos x="T17" y="T19"/>
                                </a:cxn>
                              </a:cxnLst>
                              <a:rect l="0" t="0" r="r" b="b"/>
                              <a:pathLst>
                                <a:path w="160" h="288">
                                  <a:moveTo>
                                    <a:pt x="160" y="70"/>
                                  </a:moveTo>
                                  <a:lnTo>
                                    <a:pt x="103" y="70"/>
                                  </a:lnTo>
                                  <a:lnTo>
                                    <a:pt x="103" y="182"/>
                                  </a:lnTo>
                                  <a:lnTo>
                                    <a:pt x="160" y="182"/>
                                  </a:lnTo>
                                  <a:lnTo>
                                    <a:pt x="160" y="7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118704" name="Group 922"/>
                        <wpg:cNvGrpSpPr>
                          <a:grpSpLocks/>
                        </wpg:cNvGrpSpPr>
                        <wpg:grpSpPr bwMode="auto">
                          <a:xfrm>
                            <a:off x="3148" y="1173"/>
                            <a:ext cx="50" cy="50"/>
                            <a:chOff x="3328" y="1193"/>
                            <a:chExt cx="50" cy="50"/>
                          </a:xfrm>
                        </wpg:grpSpPr>
                        <wps:wsp>
                          <wps:cNvPr id="1684360094" name="Freeform 923"/>
                          <wps:cNvSpPr>
                            <a:spLocks/>
                          </wps:cNvSpPr>
                          <wps:spPr bwMode="auto">
                            <a:xfrm>
                              <a:off x="3328" y="1193"/>
                              <a:ext cx="50" cy="50"/>
                            </a:xfrm>
                            <a:custGeom>
                              <a:avLst/>
                              <a:gdLst>
                                <a:gd name="T0" fmla="+- 0 3367 3328"/>
                                <a:gd name="T1" fmla="*/ T0 w 50"/>
                                <a:gd name="T2" fmla="+- 0 1193 1193"/>
                                <a:gd name="T3" fmla="*/ 1193 h 50"/>
                                <a:gd name="T4" fmla="+- 0 3339 3328"/>
                                <a:gd name="T5" fmla="*/ T4 w 50"/>
                                <a:gd name="T6" fmla="+- 0 1193 1193"/>
                                <a:gd name="T7" fmla="*/ 1193 h 50"/>
                                <a:gd name="T8" fmla="+- 0 3328 3328"/>
                                <a:gd name="T9" fmla="*/ T8 w 50"/>
                                <a:gd name="T10" fmla="+- 0 1204 1193"/>
                                <a:gd name="T11" fmla="*/ 1204 h 50"/>
                                <a:gd name="T12" fmla="+- 0 3328 3328"/>
                                <a:gd name="T13" fmla="*/ T12 w 50"/>
                                <a:gd name="T14" fmla="+- 0 1232 1193"/>
                                <a:gd name="T15" fmla="*/ 1232 h 50"/>
                                <a:gd name="T16" fmla="+- 0 3339 3328"/>
                                <a:gd name="T17" fmla="*/ T16 w 50"/>
                                <a:gd name="T18" fmla="+- 0 1243 1193"/>
                                <a:gd name="T19" fmla="*/ 1243 h 50"/>
                                <a:gd name="T20" fmla="+- 0 3367 3328"/>
                                <a:gd name="T21" fmla="*/ T20 w 50"/>
                                <a:gd name="T22" fmla="+- 0 1243 1193"/>
                                <a:gd name="T23" fmla="*/ 1243 h 50"/>
                                <a:gd name="T24" fmla="+- 0 3371 3328"/>
                                <a:gd name="T25" fmla="*/ T24 w 50"/>
                                <a:gd name="T26" fmla="+- 0 1240 1193"/>
                                <a:gd name="T27" fmla="*/ 1240 h 50"/>
                                <a:gd name="T28" fmla="+- 0 3342 3328"/>
                                <a:gd name="T29" fmla="*/ T28 w 50"/>
                                <a:gd name="T30" fmla="+- 0 1240 1193"/>
                                <a:gd name="T31" fmla="*/ 1240 h 50"/>
                                <a:gd name="T32" fmla="+- 0 3333 3328"/>
                                <a:gd name="T33" fmla="*/ T32 w 50"/>
                                <a:gd name="T34" fmla="+- 0 1230 1193"/>
                                <a:gd name="T35" fmla="*/ 1230 h 50"/>
                                <a:gd name="T36" fmla="+- 0 3333 3328"/>
                                <a:gd name="T37" fmla="*/ T36 w 50"/>
                                <a:gd name="T38" fmla="+- 0 1206 1193"/>
                                <a:gd name="T39" fmla="*/ 1206 h 50"/>
                                <a:gd name="T40" fmla="+- 0 3342 3328"/>
                                <a:gd name="T41" fmla="*/ T40 w 50"/>
                                <a:gd name="T42" fmla="+- 0 1197 1193"/>
                                <a:gd name="T43" fmla="*/ 1197 h 50"/>
                                <a:gd name="T44" fmla="+- 0 3371 3328"/>
                                <a:gd name="T45" fmla="*/ T44 w 50"/>
                                <a:gd name="T46" fmla="+- 0 1197 1193"/>
                                <a:gd name="T47" fmla="*/ 1197 h 50"/>
                                <a:gd name="T48" fmla="+- 0 3367 3328"/>
                                <a:gd name="T49" fmla="*/ T48 w 50"/>
                                <a:gd name="T50" fmla="+- 0 1193 1193"/>
                                <a:gd name="T51" fmla="*/ 119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39" y="0"/>
                                  </a:moveTo>
                                  <a:lnTo>
                                    <a:pt x="11" y="0"/>
                                  </a:lnTo>
                                  <a:lnTo>
                                    <a:pt x="0" y="11"/>
                                  </a:lnTo>
                                  <a:lnTo>
                                    <a:pt x="0" y="39"/>
                                  </a:lnTo>
                                  <a:lnTo>
                                    <a:pt x="11" y="50"/>
                                  </a:lnTo>
                                  <a:lnTo>
                                    <a:pt x="39" y="50"/>
                                  </a:lnTo>
                                  <a:lnTo>
                                    <a:pt x="43" y="47"/>
                                  </a:lnTo>
                                  <a:lnTo>
                                    <a:pt x="14" y="47"/>
                                  </a:lnTo>
                                  <a:lnTo>
                                    <a:pt x="5" y="37"/>
                                  </a:lnTo>
                                  <a:lnTo>
                                    <a:pt x="5" y="13"/>
                                  </a:lnTo>
                                  <a:lnTo>
                                    <a:pt x="14" y="4"/>
                                  </a:lnTo>
                                  <a:lnTo>
                                    <a:pt x="43" y="4"/>
                                  </a:lnTo>
                                  <a:lnTo>
                                    <a:pt x="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382898" name="Freeform 924"/>
                          <wps:cNvSpPr>
                            <a:spLocks/>
                          </wps:cNvSpPr>
                          <wps:spPr bwMode="auto">
                            <a:xfrm>
                              <a:off x="3328" y="1193"/>
                              <a:ext cx="50" cy="50"/>
                            </a:xfrm>
                            <a:custGeom>
                              <a:avLst/>
                              <a:gdLst>
                                <a:gd name="T0" fmla="+- 0 3371 3328"/>
                                <a:gd name="T1" fmla="*/ T0 w 50"/>
                                <a:gd name="T2" fmla="+- 0 1197 1193"/>
                                <a:gd name="T3" fmla="*/ 1197 h 50"/>
                                <a:gd name="T4" fmla="+- 0 3365 3328"/>
                                <a:gd name="T5" fmla="*/ T4 w 50"/>
                                <a:gd name="T6" fmla="+- 0 1197 1193"/>
                                <a:gd name="T7" fmla="*/ 1197 h 50"/>
                                <a:gd name="T8" fmla="+- 0 3374 3328"/>
                                <a:gd name="T9" fmla="*/ T8 w 50"/>
                                <a:gd name="T10" fmla="+- 0 1206 1193"/>
                                <a:gd name="T11" fmla="*/ 1206 h 50"/>
                                <a:gd name="T12" fmla="+- 0 3374 3328"/>
                                <a:gd name="T13" fmla="*/ T12 w 50"/>
                                <a:gd name="T14" fmla="+- 0 1230 1193"/>
                                <a:gd name="T15" fmla="*/ 1230 h 50"/>
                                <a:gd name="T16" fmla="+- 0 3365 3328"/>
                                <a:gd name="T17" fmla="*/ T16 w 50"/>
                                <a:gd name="T18" fmla="+- 0 1240 1193"/>
                                <a:gd name="T19" fmla="*/ 1240 h 50"/>
                                <a:gd name="T20" fmla="+- 0 3371 3328"/>
                                <a:gd name="T21" fmla="*/ T20 w 50"/>
                                <a:gd name="T22" fmla="+- 0 1240 1193"/>
                                <a:gd name="T23" fmla="*/ 1240 h 50"/>
                                <a:gd name="T24" fmla="+- 0 3378 3328"/>
                                <a:gd name="T25" fmla="*/ T24 w 50"/>
                                <a:gd name="T26" fmla="+- 0 1232 1193"/>
                                <a:gd name="T27" fmla="*/ 1232 h 50"/>
                                <a:gd name="T28" fmla="+- 0 3378 3328"/>
                                <a:gd name="T29" fmla="*/ T28 w 50"/>
                                <a:gd name="T30" fmla="+- 0 1204 1193"/>
                                <a:gd name="T31" fmla="*/ 1204 h 50"/>
                                <a:gd name="T32" fmla="+- 0 3371 3328"/>
                                <a:gd name="T33" fmla="*/ T32 w 50"/>
                                <a:gd name="T34" fmla="+- 0 1197 1193"/>
                                <a:gd name="T35" fmla="*/ 119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43" y="4"/>
                                  </a:moveTo>
                                  <a:lnTo>
                                    <a:pt x="37" y="4"/>
                                  </a:lnTo>
                                  <a:lnTo>
                                    <a:pt x="46" y="13"/>
                                  </a:lnTo>
                                  <a:lnTo>
                                    <a:pt x="46" y="37"/>
                                  </a:lnTo>
                                  <a:lnTo>
                                    <a:pt x="37" y="47"/>
                                  </a:lnTo>
                                  <a:lnTo>
                                    <a:pt x="43" y="47"/>
                                  </a:lnTo>
                                  <a:lnTo>
                                    <a:pt x="50" y="39"/>
                                  </a:lnTo>
                                  <a:lnTo>
                                    <a:pt x="50" y="11"/>
                                  </a:lnTo>
                                  <a:lnTo>
                                    <a:pt x="43" y="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129901" name="Freeform 925"/>
                          <wps:cNvSpPr>
                            <a:spLocks/>
                          </wps:cNvSpPr>
                          <wps:spPr bwMode="auto">
                            <a:xfrm>
                              <a:off x="3328" y="1193"/>
                              <a:ext cx="50" cy="50"/>
                            </a:xfrm>
                            <a:custGeom>
                              <a:avLst/>
                              <a:gdLst>
                                <a:gd name="T0" fmla="+- 0 3362 3328"/>
                                <a:gd name="T1" fmla="*/ T0 w 50"/>
                                <a:gd name="T2" fmla="+- 0 1203 1193"/>
                                <a:gd name="T3" fmla="*/ 1203 h 50"/>
                                <a:gd name="T4" fmla="+- 0 3344 3328"/>
                                <a:gd name="T5" fmla="*/ T4 w 50"/>
                                <a:gd name="T6" fmla="+- 0 1203 1193"/>
                                <a:gd name="T7" fmla="*/ 1203 h 50"/>
                                <a:gd name="T8" fmla="+- 0 3344 3328"/>
                                <a:gd name="T9" fmla="*/ T8 w 50"/>
                                <a:gd name="T10" fmla="+- 0 1233 1193"/>
                                <a:gd name="T11" fmla="*/ 1233 h 50"/>
                                <a:gd name="T12" fmla="+- 0 3348 3328"/>
                                <a:gd name="T13" fmla="*/ T12 w 50"/>
                                <a:gd name="T14" fmla="+- 0 1233 1193"/>
                                <a:gd name="T15" fmla="*/ 1233 h 50"/>
                                <a:gd name="T16" fmla="+- 0 3348 3328"/>
                                <a:gd name="T17" fmla="*/ T16 w 50"/>
                                <a:gd name="T18" fmla="+- 0 1220 1193"/>
                                <a:gd name="T19" fmla="*/ 1220 h 50"/>
                                <a:gd name="T20" fmla="+- 0 3362 3328"/>
                                <a:gd name="T21" fmla="*/ T20 w 50"/>
                                <a:gd name="T22" fmla="+- 0 1220 1193"/>
                                <a:gd name="T23" fmla="*/ 1220 h 50"/>
                                <a:gd name="T24" fmla="+- 0 3365 3328"/>
                                <a:gd name="T25" fmla="*/ T24 w 50"/>
                                <a:gd name="T26" fmla="+- 0 1216 1193"/>
                                <a:gd name="T27" fmla="*/ 1216 h 50"/>
                                <a:gd name="T28" fmla="+- 0 3365 3328"/>
                                <a:gd name="T29" fmla="*/ T28 w 50"/>
                                <a:gd name="T30" fmla="+- 0 1216 1193"/>
                                <a:gd name="T31" fmla="*/ 1216 h 50"/>
                                <a:gd name="T32" fmla="+- 0 3348 3328"/>
                                <a:gd name="T33" fmla="*/ T32 w 50"/>
                                <a:gd name="T34" fmla="+- 0 1216 1193"/>
                                <a:gd name="T35" fmla="*/ 1216 h 50"/>
                                <a:gd name="T36" fmla="+- 0 3348 3328"/>
                                <a:gd name="T37" fmla="*/ T36 w 50"/>
                                <a:gd name="T38" fmla="+- 0 1207 1193"/>
                                <a:gd name="T39" fmla="*/ 1207 h 50"/>
                                <a:gd name="T40" fmla="+- 0 3365 3328"/>
                                <a:gd name="T41" fmla="*/ T40 w 50"/>
                                <a:gd name="T42" fmla="+- 0 1207 1193"/>
                                <a:gd name="T43" fmla="*/ 1207 h 50"/>
                                <a:gd name="T44" fmla="+- 0 3365 3328"/>
                                <a:gd name="T45" fmla="*/ T44 w 50"/>
                                <a:gd name="T46" fmla="+- 0 1206 1193"/>
                                <a:gd name="T47" fmla="*/ 1206 h 50"/>
                                <a:gd name="T48" fmla="+- 0 3362 3328"/>
                                <a:gd name="T49" fmla="*/ T48 w 50"/>
                                <a:gd name="T50" fmla="+- 0 1203 1193"/>
                                <a:gd name="T51" fmla="*/ 120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34" y="10"/>
                                  </a:moveTo>
                                  <a:lnTo>
                                    <a:pt x="16" y="10"/>
                                  </a:lnTo>
                                  <a:lnTo>
                                    <a:pt x="16" y="40"/>
                                  </a:lnTo>
                                  <a:lnTo>
                                    <a:pt x="20" y="40"/>
                                  </a:lnTo>
                                  <a:lnTo>
                                    <a:pt x="20" y="27"/>
                                  </a:lnTo>
                                  <a:lnTo>
                                    <a:pt x="34" y="27"/>
                                  </a:lnTo>
                                  <a:lnTo>
                                    <a:pt x="37" y="23"/>
                                  </a:lnTo>
                                  <a:lnTo>
                                    <a:pt x="20" y="23"/>
                                  </a:lnTo>
                                  <a:lnTo>
                                    <a:pt x="20" y="14"/>
                                  </a:lnTo>
                                  <a:lnTo>
                                    <a:pt x="37" y="14"/>
                                  </a:lnTo>
                                  <a:lnTo>
                                    <a:pt x="37" y="13"/>
                                  </a:lnTo>
                                  <a:lnTo>
                                    <a:pt x="34"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987945" name="Freeform 926"/>
                          <wps:cNvSpPr>
                            <a:spLocks/>
                          </wps:cNvSpPr>
                          <wps:spPr bwMode="auto">
                            <a:xfrm>
                              <a:off x="3328" y="1193"/>
                              <a:ext cx="50" cy="50"/>
                            </a:xfrm>
                            <a:custGeom>
                              <a:avLst/>
                              <a:gdLst>
                                <a:gd name="T0" fmla="+- 0 3357 3328"/>
                                <a:gd name="T1" fmla="*/ T0 w 50"/>
                                <a:gd name="T2" fmla="+- 0 1220 1193"/>
                                <a:gd name="T3" fmla="*/ 1220 h 50"/>
                                <a:gd name="T4" fmla="+- 0 3353 3328"/>
                                <a:gd name="T5" fmla="*/ T4 w 50"/>
                                <a:gd name="T6" fmla="+- 0 1220 1193"/>
                                <a:gd name="T7" fmla="*/ 1220 h 50"/>
                                <a:gd name="T8" fmla="+- 0 3361 3328"/>
                                <a:gd name="T9" fmla="*/ T8 w 50"/>
                                <a:gd name="T10" fmla="+- 0 1233 1193"/>
                                <a:gd name="T11" fmla="*/ 1233 h 50"/>
                                <a:gd name="T12" fmla="+- 0 3366 3328"/>
                                <a:gd name="T13" fmla="*/ T12 w 50"/>
                                <a:gd name="T14" fmla="+- 0 1233 1193"/>
                                <a:gd name="T15" fmla="*/ 1233 h 50"/>
                                <a:gd name="T16" fmla="+- 0 3357 3328"/>
                                <a:gd name="T17" fmla="*/ T16 w 50"/>
                                <a:gd name="T18" fmla="+- 0 1220 1193"/>
                                <a:gd name="T19" fmla="*/ 1220 h 50"/>
                              </a:gdLst>
                              <a:ahLst/>
                              <a:cxnLst>
                                <a:cxn ang="0">
                                  <a:pos x="T1" y="T3"/>
                                </a:cxn>
                                <a:cxn ang="0">
                                  <a:pos x="T5" y="T7"/>
                                </a:cxn>
                                <a:cxn ang="0">
                                  <a:pos x="T9" y="T11"/>
                                </a:cxn>
                                <a:cxn ang="0">
                                  <a:pos x="T13" y="T15"/>
                                </a:cxn>
                                <a:cxn ang="0">
                                  <a:pos x="T17" y="T19"/>
                                </a:cxn>
                              </a:cxnLst>
                              <a:rect l="0" t="0" r="r" b="b"/>
                              <a:pathLst>
                                <a:path w="50" h="50">
                                  <a:moveTo>
                                    <a:pt x="29" y="27"/>
                                  </a:moveTo>
                                  <a:lnTo>
                                    <a:pt x="25" y="27"/>
                                  </a:lnTo>
                                  <a:lnTo>
                                    <a:pt x="33" y="40"/>
                                  </a:lnTo>
                                  <a:lnTo>
                                    <a:pt x="38" y="40"/>
                                  </a:lnTo>
                                  <a:lnTo>
                                    <a:pt x="29" y="2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821754" name="Freeform 927"/>
                          <wps:cNvSpPr>
                            <a:spLocks/>
                          </wps:cNvSpPr>
                          <wps:spPr bwMode="auto">
                            <a:xfrm>
                              <a:off x="3328" y="1193"/>
                              <a:ext cx="50" cy="50"/>
                            </a:xfrm>
                            <a:custGeom>
                              <a:avLst/>
                              <a:gdLst>
                                <a:gd name="T0" fmla="+- 0 3365 3328"/>
                                <a:gd name="T1" fmla="*/ T0 w 50"/>
                                <a:gd name="T2" fmla="+- 0 1207 1193"/>
                                <a:gd name="T3" fmla="*/ 1207 h 50"/>
                                <a:gd name="T4" fmla="+- 0 3357 3328"/>
                                <a:gd name="T5" fmla="*/ T4 w 50"/>
                                <a:gd name="T6" fmla="+- 0 1207 1193"/>
                                <a:gd name="T7" fmla="*/ 1207 h 50"/>
                                <a:gd name="T8" fmla="+- 0 3360 3328"/>
                                <a:gd name="T9" fmla="*/ T8 w 50"/>
                                <a:gd name="T10" fmla="+- 0 1208 1193"/>
                                <a:gd name="T11" fmla="*/ 1208 h 50"/>
                                <a:gd name="T12" fmla="+- 0 3360 3328"/>
                                <a:gd name="T13" fmla="*/ T12 w 50"/>
                                <a:gd name="T14" fmla="+- 0 1215 1193"/>
                                <a:gd name="T15" fmla="*/ 1215 h 50"/>
                                <a:gd name="T16" fmla="+- 0 3358 3328"/>
                                <a:gd name="T17" fmla="*/ T16 w 50"/>
                                <a:gd name="T18" fmla="+- 0 1216 1193"/>
                                <a:gd name="T19" fmla="*/ 1216 h 50"/>
                                <a:gd name="T20" fmla="+- 0 3365 3328"/>
                                <a:gd name="T21" fmla="*/ T20 w 50"/>
                                <a:gd name="T22" fmla="+- 0 1216 1193"/>
                                <a:gd name="T23" fmla="*/ 1216 h 50"/>
                                <a:gd name="T24" fmla="+- 0 3365 3328"/>
                                <a:gd name="T25" fmla="*/ T24 w 50"/>
                                <a:gd name="T26" fmla="+- 0 1207 1193"/>
                                <a:gd name="T27" fmla="*/ 1207 h 50"/>
                              </a:gdLst>
                              <a:ahLst/>
                              <a:cxnLst>
                                <a:cxn ang="0">
                                  <a:pos x="T1" y="T3"/>
                                </a:cxn>
                                <a:cxn ang="0">
                                  <a:pos x="T5" y="T7"/>
                                </a:cxn>
                                <a:cxn ang="0">
                                  <a:pos x="T9" y="T11"/>
                                </a:cxn>
                                <a:cxn ang="0">
                                  <a:pos x="T13" y="T15"/>
                                </a:cxn>
                                <a:cxn ang="0">
                                  <a:pos x="T17" y="T19"/>
                                </a:cxn>
                                <a:cxn ang="0">
                                  <a:pos x="T21" y="T23"/>
                                </a:cxn>
                                <a:cxn ang="0">
                                  <a:pos x="T25" y="T27"/>
                                </a:cxn>
                              </a:cxnLst>
                              <a:rect l="0" t="0" r="r" b="b"/>
                              <a:pathLst>
                                <a:path w="50" h="50">
                                  <a:moveTo>
                                    <a:pt x="37" y="14"/>
                                  </a:moveTo>
                                  <a:lnTo>
                                    <a:pt x="29" y="14"/>
                                  </a:lnTo>
                                  <a:lnTo>
                                    <a:pt x="32" y="15"/>
                                  </a:lnTo>
                                  <a:lnTo>
                                    <a:pt x="32" y="22"/>
                                  </a:lnTo>
                                  <a:lnTo>
                                    <a:pt x="30" y="23"/>
                                  </a:lnTo>
                                  <a:lnTo>
                                    <a:pt x="37" y="23"/>
                                  </a:lnTo>
                                  <a:lnTo>
                                    <a:pt x="37" y="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962825" name="Group 928"/>
                        <wpg:cNvGrpSpPr>
                          <a:grpSpLocks/>
                        </wpg:cNvGrpSpPr>
                        <wpg:grpSpPr bwMode="auto">
                          <a:xfrm>
                            <a:off x="2910" y="1176"/>
                            <a:ext cx="238" cy="288"/>
                            <a:chOff x="3090" y="1196"/>
                            <a:chExt cx="238" cy="288"/>
                          </a:xfrm>
                        </wpg:grpSpPr>
                        <wps:wsp>
                          <wps:cNvPr id="438874820" name="Freeform 929"/>
                          <wps:cNvSpPr>
                            <a:spLocks/>
                          </wps:cNvSpPr>
                          <wps:spPr bwMode="auto">
                            <a:xfrm>
                              <a:off x="3090" y="1196"/>
                              <a:ext cx="238" cy="288"/>
                            </a:xfrm>
                            <a:custGeom>
                              <a:avLst/>
                              <a:gdLst>
                                <a:gd name="T0" fmla="+- 0 3211 3090"/>
                                <a:gd name="T1" fmla="*/ T0 w 238"/>
                                <a:gd name="T2" fmla="+- 0 1196 1196"/>
                                <a:gd name="T3" fmla="*/ 1196 h 288"/>
                                <a:gd name="T4" fmla="+- 0 3142 3090"/>
                                <a:gd name="T5" fmla="*/ T4 w 238"/>
                                <a:gd name="T6" fmla="+- 0 1227 1196"/>
                                <a:gd name="T7" fmla="*/ 1227 h 288"/>
                                <a:gd name="T8" fmla="+- 0 3104 3090"/>
                                <a:gd name="T9" fmla="*/ T8 w 238"/>
                                <a:gd name="T10" fmla="+- 0 1281 1196"/>
                                <a:gd name="T11" fmla="*/ 1281 h 288"/>
                                <a:gd name="T12" fmla="+- 0 3090 3090"/>
                                <a:gd name="T13" fmla="*/ T12 w 238"/>
                                <a:gd name="T14" fmla="+- 0 1363 1196"/>
                                <a:gd name="T15" fmla="*/ 1363 h 288"/>
                                <a:gd name="T16" fmla="+- 0 3094 3090"/>
                                <a:gd name="T17" fmla="*/ T16 w 238"/>
                                <a:gd name="T18" fmla="+- 0 1390 1196"/>
                                <a:gd name="T19" fmla="*/ 1390 h 288"/>
                                <a:gd name="T20" fmla="+- 0 3127 3090"/>
                                <a:gd name="T21" fmla="*/ T20 w 238"/>
                                <a:gd name="T22" fmla="+- 0 1449 1196"/>
                                <a:gd name="T23" fmla="*/ 1449 h 288"/>
                                <a:gd name="T24" fmla="+- 0 3180 3090"/>
                                <a:gd name="T25" fmla="*/ T24 w 238"/>
                                <a:gd name="T26" fmla="+- 0 1479 1196"/>
                                <a:gd name="T27" fmla="*/ 1479 h 288"/>
                                <a:gd name="T28" fmla="+- 0 3221 3090"/>
                                <a:gd name="T29" fmla="*/ T28 w 238"/>
                                <a:gd name="T30" fmla="+- 0 1483 1196"/>
                                <a:gd name="T31" fmla="*/ 1483 h 288"/>
                                <a:gd name="T32" fmla="+- 0 3238 3090"/>
                                <a:gd name="T33" fmla="*/ T32 w 238"/>
                                <a:gd name="T34" fmla="+- 0 1480 1196"/>
                                <a:gd name="T35" fmla="*/ 1480 h 288"/>
                                <a:gd name="T36" fmla="+- 0 3255 3090"/>
                                <a:gd name="T37" fmla="*/ T36 w 238"/>
                                <a:gd name="T38" fmla="+- 0 1473 1196"/>
                                <a:gd name="T39" fmla="*/ 1473 h 288"/>
                                <a:gd name="T40" fmla="+- 0 3271 3090"/>
                                <a:gd name="T41" fmla="*/ T40 w 238"/>
                                <a:gd name="T42" fmla="+- 0 1463 1196"/>
                                <a:gd name="T43" fmla="*/ 1463 h 288"/>
                                <a:gd name="T44" fmla="+- 0 3287 3090"/>
                                <a:gd name="T45" fmla="*/ T44 w 238"/>
                                <a:gd name="T46" fmla="+- 0 1450 1196"/>
                                <a:gd name="T47" fmla="*/ 1450 h 288"/>
                                <a:gd name="T48" fmla="+- 0 3295 3090"/>
                                <a:gd name="T49" fmla="*/ T48 w 238"/>
                                <a:gd name="T50" fmla="+- 0 1440 1196"/>
                                <a:gd name="T51" fmla="*/ 1440 h 288"/>
                                <a:gd name="T52" fmla="+- 0 3230 3090"/>
                                <a:gd name="T53" fmla="*/ T52 w 238"/>
                                <a:gd name="T54" fmla="+- 0 1440 1196"/>
                                <a:gd name="T55" fmla="*/ 1440 h 288"/>
                                <a:gd name="T56" fmla="+- 0 3211 3090"/>
                                <a:gd name="T57" fmla="*/ T56 w 238"/>
                                <a:gd name="T58" fmla="+- 0 1438 1196"/>
                                <a:gd name="T59" fmla="*/ 1438 h 288"/>
                                <a:gd name="T60" fmla="+- 0 3153 3090"/>
                                <a:gd name="T61" fmla="*/ T60 w 238"/>
                                <a:gd name="T62" fmla="+- 0 1387 1196"/>
                                <a:gd name="T63" fmla="*/ 1387 h 288"/>
                                <a:gd name="T64" fmla="+- 0 3137 3090"/>
                                <a:gd name="T65" fmla="*/ T64 w 238"/>
                                <a:gd name="T66" fmla="+- 0 1310 1196"/>
                                <a:gd name="T67" fmla="*/ 1310 h 288"/>
                                <a:gd name="T68" fmla="+- 0 3142 3090"/>
                                <a:gd name="T69" fmla="*/ T68 w 238"/>
                                <a:gd name="T70" fmla="+- 0 1279 1196"/>
                                <a:gd name="T71" fmla="*/ 1279 h 288"/>
                                <a:gd name="T72" fmla="+- 0 3181 3090"/>
                                <a:gd name="T73" fmla="*/ T72 w 238"/>
                                <a:gd name="T74" fmla="+- 0 1226 1196"/>
                                <a:gd name="T75" fmla="*/ 1226 h 288"/>
                                <a:gd name="T76" fmla="+- 0 3233 3090"/>
                                <a:gd name="T77" fmla="*/ T76 w 238"/>
                                <a:gd name="T78" fmla="+- 0 1214 1196"/>
                                <a:gd name="T79" fmla="*/ 1214 h 288"/>
                                <a:gd name="T80" fmla="+- 0 3292 3090"/>
                                <a:gd name="T81" fmla="*/ T80 w 238"/>
                                <a:gd name="T82" fmla="+- 0 1214 1196"/>
                                <a:gd name="T83" fmla="*/ 1214 h 288"/>
                                <a:gd name="T84" fmla="+- 0 3290 3090"/>
                                <a:gd name="T85" fmla="*/ T84 w 238"/>
                                <a:gd name="T86" fmla="+- 0 1212 1196"/>
                                <a:gd name="T87" fmla="*/ 1212 h 288"/>
                                <a:gd name="T88" fmla="+- 0 3277 3090"/>
                                <a:gd name="T89" fmla="*/ T88 w 238"/>
                                <a:gd name="T90" fmla="+- 0 1205 1196"/>
                                <a:gd name="T91" fmla="*/ 1205 h 288"/>
                                <a:gd name="T92" fmla="+- 0 3259 3090"/>
                                <a:gd name="T93" fmla="*/ T92 w 238"/>
                                <a:gd name="T94" fmla="+- 0 1200 1196"/>
                                <a:gd name="T95" fmla="*/ 1200 h 288"/>
                                <a:gd name="T96" fmla="+- 0 3237 3090"/>
                                <a:gd name="T97" fmla="*/ T96 w 238"/>
                                <a:gd name="T98" fmla="+- 0 1196 1196"/>
                                <a:gd name="T99" fmla="*/ 1196 h 288"/>
                                <a:gd name="T100" fmla="+- 0 3211 3090"/>
                                <a:gd name="T101" fmla="*/ T100 w 238"/>
                                <a:gd name="T102" fmla="+- 0 1196 1196"/>
                                <a:gd name="T103" fmla="*/ 119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8" h="288">
                                  <a:moveTo>
                                    <a:pt x="121" y="0"/>
                                  </a:moveTo>
                                  <a:lnTo>
                                    <a:pt x="52" y="31"/>
                                  </a:lnTo>
                                  <a:lnTo>
                                    <a:pt x="14" y="85"/>
                                  </a:lnTo>
                                  <a:lnTo>
                                    <a:pt x="0" y="167"/>
                                  </a:lnTo>
                                  <a:lnTo>
                                    <a:pt x="4" y="194"/>
                                  </a:lnTo>
                                  <a:lnTo>
                                    <a:pt x="37" y="253"/>
                                  </a:lnTo>
                                  <a:lnTo>
                                    <a:pt x="90" y="283"/>
                                  </a:lnTo>
                                  <a:lnTo>
                                    <a:pt x="131" y="287"/>
                                  </a:lnTo>
                                  <a:lnTo>
                                    <a:pt x="148" y="284"/>
                                  </a:lnTo>
                                  <a:lnTo>
                                    <a:pt x="165" y="277"/>
                                  </a:lnTo>
                                  <a:lnTo>
                                    <a:pt x="181" y="267"/>
                                  </a:lnTo>
                                  <a:lnTo>
                                    <a:pt x="197" y="254"/>
                                  </a:lnTo>
                                  <a:lnTo>
                                    <a:pt x="205" y="244"/>
                                  </a:lnTo>
                                  <a:lnTo>
                                    <a:pt x="140" y="244"/>
                                  </a:lnTo>
                                  <a:lnTo>
                                    <a:pt x="121" y="242"/>
                                  </a:lnTo>
                                  <a:lnTo>
                                    <a:pt x="63" y="191"/>
                                  </a:lnTo>
                                  <a:lnTo>
                                    <a:pt x="47" y="114"/>
                                  </a:lnTo>
                                  <a:lnTo>
                                    <a:pt x="52" y="83"/>
                                  </a:lnTo>
                                  <a:lnTo>
                                    <a:pt x="91" y="30"/>
                                  </a:lnTo>
                                  <a:lnTo>
                                    <a:pt x="143" y="18"/>
                                  </a:lnTo>
                                  <a:lnTo>
                                    <a:pt x="202" y="18"/>
                                  </a:lnTo>
                                  <a:lnTo>
                                    <a:pt x="200" y="16"/>
                                  </a:lnTo>
                                  <a:lnTo>
                                    <a:pt x="187" y="9"/>
                                  </a:lnTo>
                                  <a:lnTo>
                                    <a:pt x="169" y="4"/>
                                  </a:lnTo>
                                  <a:lnTo>
                                    <a:pt x="147" y="0"/>
                                  </a:lnTo>
                                  <a:lnTo>
                                    <a:pt x="1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671391" name="Freeform 930"/>
                          <wps:cNvSpPr>
                            <a:spLocks/>
                          </wps:cNvSpPr>
                          <wps:spPr bwMode="auto">
                            <a:xfrm>
                              <a:off x="3090" y="1196"/>
                              <a:ext cx="238" cy="288"/>
                            </a:xfrm>
                            <a:custGeom>
                              <a:avLst/>
                              <a:gdLst>
                                <a:gd name="T0" fmla="+- 0 3328 3090"/>
                                <a:gd name="T1" fmla="*/ T0 w 238"/>
                                <a:gd name="T2" fmla="+- 0 1388 1196"/>
                                <a:gd name="T3" fmla="*/ 1388 h 288"/>
                                <a:gd name="T4" fmla="+- 0 3316 3090"/>
                                <a:gd name="T5" fmla="*/ T4 w 238"/>
                                <a:gd name="T6" fmla="+- 0 1388 1196"/>
                                <a:gd name="T7" fmla="*/ 1388 h 288"/>
                                <a:gd name="T8" fmla="+- 0 3303 3090"/>
                                <a:gd name="T9" fmla="*/ T8 w 238"/>
                                <a:gd name="T10" fmla="+- 0 1404 1196"/>
                                <a:gd name="T11" fmla="*/ 1404 h 288"/>
                                <a:gd name="T12" fmla="+- 0 3289 3090"/>
                                <a:gd name="T13" fmla="*/ T12 w 238"/>
                                <a:gd name="T14" fmla="+- 0 1419 1196"/>
                                <a:gd name="T15" fmla="*/ 1419 h 288"/>
                                <a:gd name="T16" fmla="+- 0 3273 3090"/>
                                <a:gd name="T17" fmla="*/ T16 w 238"/>
                                <a:gd name="T18" fmla="+- 0 1430 1196"/>
                                <a:gd name="T19" fmla="*/ 1430 h 288"/>
                                <a:gd name="T20" fmla="+- 0 3254 3090"/>
                                <a:gd name="T21" fmla="*/ T20 w 238"/>
                                <a:gd name="T22" fmla="+- 0 1437 1196"/>
                                <a:gd name="T23" fmla="*/ 1437 h 288"/>
                                <a:gd name="T24" fmla="+- 0 3230 3090"/>
                                <a:gd name="T25" fmla="*/ T24 w 238"/>
                                <a:gd name="T26" fmla="+- 0 1440 1196"/>
                                <a:gd name="T27" fmla="*/ 1440 h 288"/>
                                <a:gd name="T28" fmla="+- 0 3295 3090"/>
                                <a:gd name="T29" fmla="*/ T28 w 238"/>
                                <a:gd name="T30" fmla="+- 0 1440 1196"/>
                                <a:gd name="T31" fmla="*/ 1440 h 288"/>
                                <a:gd name="T32" fmla="+- 0 3301 3090"/>
                                <a:gd name="T33" fmla="*/ T32 w 238"/>
                                <a:gd name="T34" fmla="+- 0 1433 1196"/>
                                <a:gd name="T35" fmla="*/ 1433 h 288"/>
                                <a:gd name="T36" fmla="+- 0 3315 3090"/>
                                <a:gd name="T37" fmla="*/ T36 w 238"/>
                                <a:gd name="T38" fmla="+- 0 1412 1196"/>
                                <a:gd name="T39" fmla="*/ 1412 h 288"/>
                                <a:gd name="T40" fmla="+- 0 3328 3090"/>
                                <a:gd name="T41" fmla="*/ T40 w 238"/>
                                <a:gd name="T42" fmla="+- 0 1388 1196"/>
                                <a:gd name="T43" fmla="*/ 138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8" h="288">
                                  <a:moveTo>
                                    <a:pt x="238" y="192"/>
                                  </a:moveTo>
                                  <a:lnTo>
                                    <a:pt x="226" y="192"/>
                                  </a:lnTo>
                                  <a:lnTo>
                                    <a:pt x="213" y="208"/>
                                  </a:lnTo>
                                  <a:lnTo>
                                    <a:pt x="199" y="223"/>
                                  </a:lnTo>
                                  <a:lnTo>
                                    <a:pt x="183" y="234"/>
                                  </a:lnTo>
                                  <a:lnTo>
                                    <a:pt x="164" y="241"/>
                                  </a:lnTo>
                                  <a:lnTo>
                                    <a:pt x="140" y="244"/>
                                  </a:lnTo>
                                  <a:lnTo>
                                    <a:pt x="205" y="244"/>
                                  </a:lnTo>
                                  <a:lnTo>
                                    <a:pt x="211" y="237"/>
                                  </a:lnTo>
                                  <a:lnTo>
                                    <a:pt x="225" y="216"/>
                                  </a:lnTo>
                                  <a:lnTo>
                                    <a:pt x="238" y="1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995150" name="Freeform 931"/>
                          <wps:cNvSpPr>
                            <a:spLocks/>
                          </wps:cNvSpPr>
                          <wps:spPr bwMode="auto">
                            <a:xfrm>
                              <a:off x="3090" y="1196"/>
                              <a:ext cx="238" cy="288"/>
                            </a:xfrm>
                            <a:custGeom>
                              <a:avLst/>
                              <a:gdLst>
                                <a:gd name="T0" fmla="+- 0 3292 3090"/>
                                <a:gd name="T1" fmla="*/ T0 w 238"/>
                                <a:gd name="T2" fmla="+- 0 1214 1196"/>
                                <a:gd name="T3" fmla="*/ 1214 h 288"/>
                                <a:gd name="T4" fmla="+- 0 3233 3090"/>
                                <a:gd name="T5" fmla="*/ T4 w 238"/>
                                <a:gd name="T6" fmla="+- 0 1214 1196"/>
                                <a:gd name="T7" fmla="*/ 1214 h 288"/>
                                <a:gd name="T8" fmla="+- 0 3250 3090"/>
                                <a:gd name="T9" fmla="*/ T8 w 238"/>
                                <a:gd name="T10" fmla="+- 0 1224 1196"/>
                                <a:gd name="T11" fmla="*/ 1224 h 288"/>
                                <a:gd name="T12" fmla="+- 0 3257 3090"/>
                                <a:gd name="T13" fmla="*/ T12 w 238"/>
                                <a:gd name="T14" fmla="+- 0 1242 1196"/>
                                <a:gd name="T15" fmla="*/ 1242 h 288"/>
                                <a:gd name="T16" fmla="+- 0 3264 3090"/>
                                <a:gd name="T17" fmla="*/ T16 w 238"/>
                                <a:gd name="T18" fmla="+- 0 1264 1196"/>
                                <a:gd name="T19" fmla="*/ 1264 h 288"/>
                                <a:gd name="T20" fmla="+- 0 3276 3090"/>
                                <a:gd name="T21" fmla="*/ T20 w 238"/>
                                <a:gd name="T22" fmla="+- 0 1278 1196"/>
                                <a:gd name="T23" fmla="*/ 1278 h 288"/>
                                <a:gd name="T24" fmla="+- 0 3299 3090"/>
                                <a:gd name="T25" fmla="*/ T24 w 238"/>
                                <a:gd name="T26" fmla="+- 0 1283 1196"/>
                                <a:gd name="T27" fmla="*/ 1283 h 288"/>
                                <a:gd name="T28" fmla="+- 0 3314 3090"/>
                                <a:gd name="T29" fmla="*/ T28 w 238"/>
                                <a:gd name="T30" fmla="+- 0 1271 1196"/>
                                <a:gd name="T31" fmla="*/ 1271 h 288"/>
                                <a:gd name="T32" fmla="+- 0 3318 3090"/>
                                <a:gd name="T33" fmla="*/ T32 w 238"/>
                                <a:gd name="T34" fmla="+- 0 1247 1196"/>
                                <a:gd name="T35" fmla="*/ 1247 h 288"/>
                                <a:gd name="T36" fmla="+- 0 3309 3090"/>
                                <a:gd name="T37" fmla="*/ T36 w 238"/>
                                <a:gd name="T38" fmla="+- 0 1230 1196"/>
                                <a:gd name="T39" fmla="*/ 1230 h 288"/>
                                <a:gd name="T40" fmla="+- 0 3292 3090"/>
                                <a:gd name="T41" fmla="*/ T40 w 238"/>
                                <a:gd name="T42" fmla="+- 0 1214 1196"/>
                                <a:gd name="T43" fmla="*/ 121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8" h="288">
                                  <a:moveTo>
                                    <a:pt x="202" y="18"/>
                                  </a:moveTo>
                                  <a:lnTo>
                                    <a:pt x="143" y="18"/>
                                  </a:lnTo>
                                  <a:lnTo>
                                    <a:pt x="160" y="28"/>
                                  </a:lnTo>
                                  <a:lnTo>
                                    <a:pt x="167" y="46"/>
                                  </a:lnTo>
                                  <a:lnTo>
                                    <a:pt x="174" y="68"/>
                                  </a:lnTo>
                                  <a:lnTo>
                                    <a:pt x="186" y="82"/>
                                  </a:lnTo>
                                  <a:lnTo>
                                    <a:pt x="209" y="87"/>
                                  </a:lnTo>
                                  <a:lnTo>
                                    <a:pt x="224" y="75"/>
                                  </a:lnTo>
                                  <a:lnTo>
                                    <a:pt x="228" y="51"/>
                                  </a:lnTo>
                                  <a:lnTo>
                                    <a:pt x="219" y="34"/>
                                  </a:lnTo>
                                  <a:lnTo>
                                    <a:pt x="202"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9D04E8C">
              <v:group id="Group 896" style="position:absolute;margin-left:-12.85pt;margin-top:-5.2pt;width:484.7pt;height:677.1pt;z-index:-251658236" coordsize="9694,13542" coordorigin="483,856" o:spid="_x0000_s1026" w14:anchorId="3AAD0D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">
                <v:group id="Group 897" style="position:absolute;left:490;top:863;width:9679;height:13535" coordsize="9679,13535" coordorigin="670,88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">
                  <v:shape id="Freeform 898" style="position:absolute;left:670;top:883;width:9679;height:13535;visibility:visible;mso-wrap-style:square;v-text-anchor:top" coordsize="9679,13535" o:spid="_x0000_s1028" filled="f" strokecolor="#231f20" path="m,13535r9680,l9680,,,,,135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">
                    <v:path arrowok="t" o:connecttype="custom" o:connectlocs="0,14418;9680,14418;9680,883;0,883;0,14418" o:connectangles="0,0,0,0,0"/>
                  </v:shape>
                </v:group>
                <v:group id="Group 899" style="position:absolute;left:483;top:856;width:9694;height:853" coordsize="9694,853" coordorigin="663,87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">
                  <v:shape id="Freeform 900" style="position:absolute;left:663;top:876;width:9694;height:853;visibility:visible;mso-wrap-style:square;v-text-anchor:top" coordsize="9694,853" o:spid="_x0000_s1030" fillcolor="#231f20" stroked="f" path="m,852r9694,l9694,,,,,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">
                    <v:path arrowok="t" o:connecttype="custom" o:connectlocs="0,1728;9694,1728;9694,876;0,876;0,1728" o:connectangles="0,0,0,0,0"/>
                  </v:shape>
                </v:group>
                <v:group id="Group 901" style="position:absolute;left:1752;top:1020;width:1663;height:492" coordsize="1663,492" coordorigin="1932,104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">
                  <v:shape id="Freeform 902" style="position:absolute;left:1932;top:1040;width:1663;height:492;visibility:visible;mso-wrap-style:square;v-text-anchor:top" coordsize="1663,492" o:spid="_x0000_s1032" fillcolor="#231f20" stroked="f" path="m,492r1664,l1664,,,,,4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">
                    <v:path arrowok="t" o:connecttype="custom" o:connectlocs="0,1532;1664,1532;1664,1040;0,1040;0,1532" o:connectangles="0,0,0,0,0"/>
                  </v:shape>
                </v:group>
                <v:group id="Group 903" style="position:absolute;left:2332;top:1174;width:289;height:284" coordsize="289,284" coordorigin="2512,1194"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">
                  <v:shape id="Freeform 904" style="position:absolute;left:2512;top:1194;width:289;height:284;visibility:visible;mso-wrap-style:square;v-text-anchor:top" coordsize="289,284" o:spid="_x0000_s1034" stroked="f" path="m90,36l9,36r12,l34,43r6,33l40,229r-4,27l24,270,1,275r,9l132,284,114,272,96,262,91,243,99,62,114,50r-24,l90,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">
                    <v:path arrowok="t" o:connecttype="custom" o:connectlocs="90,1230;9,1230;21,1230;34,1237;40,1270;40,1423;36,1450;24,1464;1,1469;1,1478;132,1478;114,1466;96,1456;91,1437;99,1256;114,1244;90,1244;90,1230" o:connectangles="0,0,0,0,0,0,0,0,0,0,0,0,0,0,0,0,0,0"/>
                  </v:shape>
                  <v:shape id="Freeform 905" style="position:absolute;left:2512;top:1194;width:289;height:284;visibility:visible;mso-wrap-style:square;v-text-anchor:top" coordsize="289,284" o:spid="_x0000_s1035" stroked="f" path="m240,37r-68,l189,49r8,19l200,94r,139l193,260r-13,12l161,275r,9l289,284,269,271,255,258r-3,-24l249,61,240,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">
                    <v:path arrowok="t" o:connecttype="custom" o:connectlocs="240,1231;172,1231;189,1243;197,1262;200,1288;200,1427;193,1454;180,1466;161,1469;161,1478;289,1478;269,1465;255,1452;252,1428;249,1255;240,1231" o:connectangles="0,0,0,0,0,0,0,0,0,0,0,0,0,0,0,0"/>
                  </v:shape>
                  <v:shape id="Freeform 906" style="position:absolute;left:2512;top:1194;width:289;height:284;visibility:visible;mso-wrap-style:square;v-text-anchor:top" coordsize="289,284" o:spid="_x0000_s1036" stroked="f" path="m176,l107,35,90,50r24,l130,42r19,-4l172,37r68,l239,36,226,18,210,8,193,2,1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">
                    <v:path arrowok="t" o:connecttype="custom" o:connectlocs="176,1194;107,1229;90,1244;114,1244;130,1236;149,1232;172,1231;240,1231;239,1230;226,1212;210,1202;193,1196;176,1194" o:connectangles="0,0,0,0,0,0,0,0,0,0,0,0,0"/>
                  </v:shape>
                  <v:shape id="Freeform 907" style="position:absolute;left:2512;top:1194;width:289;height:284;visibility:visible;mso-wrap-style:square;v-text-anchor:top" coordsize="289,284" o:spid="_x0000_s1037" stroked="f" path="m90,2l76,4,57,10,38,17,19,23,,28,,39,3,37,9,36r81,l9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">
                    <v:path arrowok="t" o:connecttype="custom" o:connectlocs="90,1196;76,1198;57,1204;38,1211;19,1217;0,1222;0,1233;3,1231;9,1230;90,1230;90,1196" o:connectangles="0,0,0,0,0,0,0,0,0,0,0"/>
                  </v:shape>
                </v:group>
                <v:group id="Group 908" style="position:absolute;left:2636;top:1175;width:243;height:288" coordsize="243,288" coordorigin="2816,1195"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">
                  <v:shape id="Freeform 909" style="position:absolute;left:2816;top:1195;width:243;height:288;visibility:visible;mso-wrap-style:square;v-text-anchor:top" coordsize="243,288" o:spid="_x0000_s1039" stroked="f" path="m143,l67,18,22,61,,136r1,30l22,237r60,48l102,289r32,-3l161,278r23,-12l203,252r6,-7l161,245r-20,-1l75,213,46,147,42,114r192,-2l231,93,44,93,52,64,63,43,77,30,94,23r102,l182,13,163,5,1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">
                    <v:path arrowok="t" o:connecttype="custom" o:connectlocs="143,1195;67,1213;22,1256;0,1331;1,1361;22,1432;82,1480;102,1484;134,1481;161,1473;184,1461;203,1447;209,1440;161,1440;141,1439;75,1408;46,1342;42,1309;234,1307;231,1288;44,1288;52,1259;63,1238;77,1225;94,1218;196,1218;182,1208;163,1200;143,1195" o:connectangles="0,0,0,0,0,0,0,0,0,0,0,0,0,0,0,0,0,0,0,0,0,0,0,0,0,0,0,0,0"/>
                  </v:shape>
                  <v:shape id="Freeform 910" style="position:absolute;left:2816;top:1195;width:243;height:288;visibility:visible;mso-wrap-style:square;v-text-anchor:top" coordsize="243,288" o:spid="_x0000_s1040" stroked="f" path="m236,182r-53,55l161,245r48,l218,236r11,-16l238,206r5,-12l236,1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">
                    <v:path arrowok="t" o:connecttype="custom" o:connectlocs="236,1377;183,1432;161,1440;209,1440;218,1431;229,1415;238,1401;243,1389;236,1377" o:connectangles="0,0,0,0,0,0,0,0,0"/>
                  </v:shape>
                  <v:shape id="Freeform 911" style="position:absolute;left:2816;top:1195;width:243;height:288;visibility:visible;mso-wrap-style:square;v-text-anchor:top" coordsize="243,288" o:spid="_x0000_s1041" stroked="f" path="m196,23l94,23r32,4l147,37r13,15l167,69r3,18l44,93r187,l230,84,222,60,211,40,198,24r-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">
                    <v:path arrowok="t" o:connecttype="custom" o:connectlocs="196,1218;94,1218;126,1222;147,1232;160,1247;167,1264;170,1282;44,1288;231,1288;230,1279;222,1255;211,1235;198,1219;196,1218" o:connectangles="0,0,0,0,0,0,0,0,0,0,0,0,0,0"/>
                  </v:shape>
                </v:group>
                <v:group id="Group 912" style="position:absolute;left:1765;top:1251;width:338;height:109" coordsize="338,109" coordorigin="1945,1271"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">
                  <v:shape id="Freeform 913" style="position:absolute;left:1945;top:1271;width:338;height:109;visibility:visible;mso-wrap-style:square;v-text-anchor:top" coordsize="338,109" o:spid="_x0000_s1043" stroked="f" path="m140,l60,13,2,46,,57r3,8l77,99r85,9l196,109r29,-2l297,90,338,55r,-3l282,15,206,3,1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">
                    <v:path arrowok="t" o:connecttype="custom" o:connectlocs="140,1271;60,1284;2,1317;0,1328;3,1336;77,1370;162,1379;196,1380;225,1378;297,1361;338,1326;338,1323;282,1286;206,1274;140,1271" o:connectangles="0,0,0,0,0,0,0,0,0,0,0,0,0,0,0"/>
                  </v:shape>
                </v:group>
                <v:group id="Group 914" style="position:absolute;left:2015;top:1151;width:265;height:78" coordsize="265,78" coordorigin="2195,1171"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">
                  <v:shape id="Freeform 915" style="position:absolute;left:2195;top:1171;width:265;height:78;visibility:visible;mso-wrap-style:square;v-text-anchor:top" coordsize="265,78" o:spid="_x0000_s1045" stroked="f" path="m103,l29,15,,42r4,7l68,73r92,6l189,76,251,57,265,39r-1,-2l196,6,1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">
                    <v:path arrowok="t" o:connecttype="custom" o:connectlocs="103,1171;29,1186;0,1213;4,1220;68,1244;160,1250;189,1247;251,1228;265,1210;264,1208;196,1177;103,1171" o:connectangles="0,0,0,0,0,0,0,0,0,0,0,0"/>
                  </v:shape>
                </v:group>
                <v:group id="Group 916" style="position:absolute;left:2206;top:1071;width:215;height:57" coordsize="215,57" coordorigin="2386,1091"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">
                  <v:shape id="Freeform 917" style="position:absolute;left:2386;top:1091;width:215;height:57;visibility:visible;mso-wrap-style:square;v-text-anchor:top" coordsize="215,57" o:spid="_x0000_s1047" stroked="f" path="m86,l16,14,,32r6,7l92,56r34,1l154,54r25,-4l198,44r13,-7l215,28r-1,-4l150,3,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">
                    <v:path arrowok="t" o:connecttype="custom" o:connectlocs="86,1091;16,1105;0,1123;6,1130;92,1147;126,1148;154,1145;179,1141;198,1135;211,1128;215,1119;214,1115;150,1094;86,1091" o:connectangles="0,0,0,0,0,0,0,0,0,0,0,0,0,0"/>
                  </v:shape>
                </v:group>
                <v:group id="Group 918" style="position:absolute;left:3206;top:1175;width:160;height:288" coordsize="160,288" coordorigin="3386,1195"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">
                  <v:shape id="Freeform 919" style="position:absolute;left:3386;top:1195;width:160;height:288;visibility:visible;mso-wrap-style:square;v-text-anchor:top" coordsize="160,288" o:spid="_x0000_s1049" fillcolor="#808285" stroked="f" path="m160,225r-57,l103,288r57,l160,2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">
                    <v:path arrowok="t" o:connecttype="custom" o:connectlocs="160,1420;103,1420;103,1483;160,1483;160,1420" o:connectangles="0,0,0,0,0"/>
                  </v:shape>
                  <v:shape id="Freeform 920" style="position:absolute;left:3386;top:1195;width:160;height:288;visibility:visible;mso-wrap-style:square;v-text-anchor:top" coordsize="160,288" o:spid="_x0000_s1050" fillcolor="#808285" stroked="f" path="m160,l134,,,182r,43l186,225r,-43l20,182,103,70r57,l1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">
                    <v:path arrowok="t" o:connecttype="custom" o:connectlocs="160,1195;134,1195;0,1377;0,1420;186,1420;186,1377;20,1377;103,1265;160,1265;160,1195" o:connectangles="0,0,0,0,0,0,0,0,0,0"/>
                  </v:shape>
                  <v:shape id="Freeform 921" style="position:absolute;left:3386;top:1195;width:160;height:288;visibility:visible;mso-wrap-style:square;v-text-anchor:top" coordsize="160,288" o:spid="_x0000_s1051" fillcolor="#808285" stroked="f" path="m160,70r-57,l103,182r57,l160,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">
                    <v:path arrowok="t" o:connecttype="custom" o:connectlocs="160,1265;103,1265;103,1377;160,1377;160,1265" o:connectangles="0,0,0,0,0"/>
                  </v:shape>
                </v:group>
                <v:group id="Group 922" style="position:absolute;left:3148;top:1173;width:50;height:50" coordsize="50,50" coordorigin="3328,1193"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">
                  <v:shape id="Freeform 923" style="position:absolute;left:3328;top:1193;width:50;height:50;visibility:visible;mso-wrap-style:square;v-text-anchor:top" coordsize="50,50" o:spid="_x0000_s1053" stroked="f" path="m39,l11,,,11,,39,11,50r28,l43,47r-29,l5,37,5,13,14,4r29,l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">
                    <v:path arrowok="t" o:connecttype="custom" o:connectlocs="39,1193;11,1193;0,1204;0,1232;11,1243;39,1243;43,1240;14,1240;5,1230;5,1206;14,1197;43,1197;39,1193" o:connectangles="0,0,0,0,0,0,0,0,0,0,0,0,0"/>
                  </v:shape>
                  <v:shape id="Freeform 924" style="position:absolute;left:3328;top:1193;width:50;height:50;visibility:visible;mso-wrap-style:square;v-text-anchor:top" coordsize="50,50" o:spid="_x0000_s1054" stroked="f" path="m43,4r-6,l46,13r,24l37,47r6,l50,39r,-28l4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">
                    <v:path arrowok="t" o:connecttype="custom" o:connectlocs="43,1197;37,1197;46,1206;46,1230;37,1240;43,1240;50,1232;50,1204;43,1197" o:connectangles="0,0,0,0,0,0,0,0,0"/>
                  </v:shape>
                  <v:shape id="Freeform 925" style="position:absolute;left:3328;top:1193;width:50;height:50;visibility:visible;mso-wrap-style:square;v-text-anchor:top" coordsize="50,50" o:spid="_x0000_s1055" stroked="f" path="m34,10r-18,l16,40r4,l20,27r14,l37,23r-17,l20,14r17,l37,13,3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">
                    <v:path arrowok="t" o:connecttype="custom" o:connectlocs="34,1203;16,1203;16,1233;20,1233;20,1220;34,1220;37,1216;37,1216;20,1216;20,1207;37,1207;37,1206;34,1203" o:connectangles="0,0,0,0,0,0,0,0,0,0,0,0,0"/>
                  </v:shape>
                  <v:shape id="Freeform 926" style="position:absolute;left:3328;top:1193;width:50;height:50;visibility:visible;mso-wrap-style:square;v-text-anchor:top" coordsize="50,50" o:spid="_x0000_s1056" stroked="f" path="m29,27r-4,l33,40r5,l29,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">
                    <v:path arrowok="t" o:connecttype="custom" o:connectlocs="29,1220;25,1220;33,1233;38,1233;29,1220" o:connectangles="0,0,0,0,0"/>
                  </v:shape>
                  <v:shape id="Freeform 927" style="position:absolute;left:3328;top:1193;width:50;height:50;visibility:visible;mso-wrap-style:square;v-text-anchor:top" coordsize="50,50" o:spid="_x0000_s1057" stroked="f" path="m37,14r-8,l32,15r,7l30,23r7,l37,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">
                    <v:path arrowok="t" o:connecttype="custom" o:connectlocs="37,1207;29,1207;32,1208;32,1215;30,1216;37,1216;37,1207" o:connectangles="0,0,0,0,0,0,0"/>
                  </v:shape>
                </v:group>
                <v:group id="Group 928" style="position:absolute;left:2910;top:1176;width:238;height:288" coordsize="238,288" coordorigin="3090,1196"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">
                  <v:shape id="Freeform 929" style="position:absolute;left:3090;top:1196;width:238;height:288;visibility:visible;mso-wrap-style:square;v-text-anchor:top" coordsize="238,288" o:spid="_x0000_s1059" stroked="f" path="m121,l52,31,14,85,,167r4,27l37,253r53,30l131,287r17,-3l165,277r16,-10l197,254r8,-10l140,244r-19,-2l63,191,47,114,52,83,91,30,143,18r59,l200,16,187,9,169,4,147,,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">
                    <v:path arrowok="t" o:connecttype="custom" o:connectlocs="121,1196;52,1227;14,1281;0,1363;4,1390;37,1449;90,1479;131,1483;148,1480;165,1473;181,1463;197,1450;205,1440;140,1440;121,1438;63,1387;47,1310;52,1279;91,1226;143,1214;202,1214;200,1212;187,1205;169,1200;147,1196;121,1196" o:connectangles="0,0,0,0,0,0,0,0,0,0,0,0,0,0,0,0,0,0,0,0,0,0,0,0,0,0"/>
                  </v:shape>
                  <v:shape id="Freeform 930" style="position:absolute;left:3090;top:1196;width:238;height:288;visibility:visible;mso-wrap-style:square;v-text-anchor:top" coordsize="238,288" o:spid="_x0000_s1060" stroked="f" path="m238,192r-12,l213,208r-14,15l183,234r-19,7l140,244r65,l211,237r14,-21l238,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">
                    <v:path arrowok="t" o:connecttype="custom" o:connectlocs="238,1388;226,1388;213,1404;199,1419;183,1430;164,1437;140,1440;205,1440;211,1433;225,1412;238,1388" o:connectangles="0,0,0,0,0,0,0,0,0,0,0"/>
                  </v:shape>
                  <v:shape id="Freeform 931" style="position:absolute;left:3090;top:1196;width:238;height:288;visibility:visible;mso-wrap-style:square;v-text-anchor:top" coordsize="238,288" o:spid="_x0000_s1061" stroked="f" path="m202,18r-59,l160,28r7,18l174,68r12,14l209,87,224,75r4,-24l219,34,202,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">
                    <v:path arrowok="t" o:connecttype="custom" o:connectlocs="202,1214;143,1214;160,1224;167,1242;174,1264;186,1278;209,1283;224,1271;228,1247;219,1230;202,1214" o:connectangles="0,0,0,0,0,0,0,0,0,0,0"/>
                  </v:shape>
                </v:group>
              </v:group>
            </w:pict>
          </mc:Fallback>
        </mc:AlternateContent>
      </w:r>
      <w:r w:rsidR="00227F21" w:rsidRPr="003211BC">
        <w:rPr>
          <w:rFonts w:ascii="Arial" w:eastAsia="Arial" w:hAnsi="Arial" w:cs="Arial"/>
          <w:color w:val="FFFFFF"/>
          <w:sz w:val="48"/>
          <w:szCs w:val="48"/>
        </w:rPr>
        <w:t>Engineering and Construction</w:t>
      </w:r>
    </w:p>
    <w:p w14:paraId="5E95E9E0" w14:textId="77777777" w:rsidR="00227F21" w:rsidRPr="003211BC" w:rsidRDefault="00227F21" w:rsidP="00227F21">
      <w:pPr>
        <w:spacing w:after="0" w:line="200" w:lineRule="exact"/>
        <w:rPr>
          <w:rFonts w:ascii="Arial" w:hAnsi="Arial" w:cs="Arial"/>
          <w:sz w:val="20"/>
          <w:szCs w:val="20"/>
        </w:rPr>
      </w:pPr>
    </w:p>
    <w:p w14:paraId="383A1D2D" w14:textId="77777777" w:rsidR="00227F21" w:rsidRPr="003211BC" w:rsidRDefault="00227F21" w:rsidP="00227F21">
      <w:pPr>
        <w:spacing w:after="0" w:line="200" w:lineRule="exact"/>
        <w:rPr>
          <w:rFonts w:ascii="Arial" w:hAnsi="Arial" w:cs="Arial"/>
          <w:sz w:val="20"/>
          <w:szCs w:val="20"/>
        </w:rPr>
      </w:pPr>
    </w:p>
    <w:p w14:paraId="287E2948" w14:textId="77777777" w:rsidR="00227F21" w:rsidRPr="003211BC" w:rsidRDefault="00227F21" w:rsidP="00227F21">
      <w:pPr>
        <w:spacing w:before="5" w:after="0" w:line="220" w:lineRule="exact"/>
        <w:rPr>
          <w:rFonts w:ascii="Arial" w:hAnsi="Arial" w:cs="Arial"/>
        </w:rPr>
      </w:pPr>
    </w:p>
    <w:p w14:paraId="0B027225" w14:textId="77777777" w:rsidR="00227F21" w:rsidRPr="003211BC" w:rsidRDefault="00227F21" w:rsidP="00227F21">
      <w:pPr>
        <w:tabs>
          <w:tab w:val="left" w:pos="5320"/>
        </w:tabs>
        <w:spacing w:after="0" w:line="1085" w:lineRule="exact"/>
        <w:ind w:left="2696" w:right="-72"/>
        <w:rPr>
          <w:rFonts w:ascii="Arial" w:eastAsia="Arial" w:hAnsi="Arial" w:cs="Arial"/>
          <w:sz w:val="96"/>
          <w:szCs w:val="96"/>
        </w:rPr>
      </w:pPr>
      <w:r w:rsidRPr="003211BC">
        <w:rPr>
          <w:rFonts w:ascii="Arial" w:eastAsia="Arial" w:hAnsi="Arial" w:cs="Arial"/>
          <w:color w:val="808285"/>
          <w:position w:val="-3"/>
          <w:sz w:val="96"/>
          <w:szCs w:val="96"/>
        </w:rPr>
        <w:t>Short Contract</w:t>
      </w:r>
    </w:p>
    <w:p w14:paraId="77E1B7C0" w14:textId="77777777" w:rsidR="00227F21" w:rsidRPr="003211BC" w:rsidRDefault="00227F21" w:rsidP="00227F21">
      <w:pPr>
        <w:spacing w:after="0" w:line="200" w:lineRule="exact"/>
        <w:rPr>
          <w:rFonts w:ascii="Arial" w:hAnsi="Arial" w:cs="Arial"/>
          <w:sz w:val="20"/>
          <w:szCs w:val="20"/>
        </w:rPr>
      </w:pPr>
    </w:p>
    <w:p w14:paraId="29533770" w14:textId="77777777" w:rsidR="00227F21" w:rsidRPr="003211BC" w:rsidRDefault="00227F21" w:rsidP="00227F21">
      <w:pPr>
        <w:spacing w:after="0" w:line="200" w:lineRule="exact"/>
        <w:rPr>
          <w:rFonts w:ascii="Arial" w:hAnsi="Arial" w:cs="Arial"/>
          <w:sz w:val="20"/>
          <w:szCs w:val="20"/>
        </w:rPr>
      </w:pPr>
    </w:p>
    <w:p w14:paraId="788292BC" w14:textId="77777777" w:rsidR="00227F21" w:rsidRPr="003211BC" w:rsidRDefault="00227F21" w:rsidP="00227F21">
      <w:pPr>
        <w:spacing w:after="0" w:line="200" w:lineRule="exact"/>
        <w:rPr>
          <w:rFonts w:ascii="Arial" w:hAnsi="Arial" w:cs="Arial"/>
          <w:sz w:val="20"/>
          <w:szCs w:val="20"/>
        </w:rPr>
      </w:pPr>
    </w:p>
    <w:p w14:paraId="44442856" w14:textId="77777777" w:rsidR="00227F21" w:rsidRPr="003211BC" w:rsidRDefault="00227F21" w:rsidP="00227F21">
      <w:pPr>
        <w:spacing w:before="2" w:after="0" w:line="240" w:lineRule="exact"/>
        <w:rPr>
          <w:rFonts w:ascii="Arial" w:hAnsi="Arial" w:cs="Arial"/>
          <w:sz w:val="24"/>
          <w:szCs w:val="24"/>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4ECBE98F" w14:textId="77777777" w:rsidTr="7BB84312">
        <w:trPr>
          <w:trHeight w:val="1431"/>
        </w:trPr>
        <w:tc>
          <w:tcPr>
            <w:tcW w:w="2700" w:type="dxa"/>
            <w:tcBorders>
              <w:right w:val="single" w:sz="4" w:space="0" w:color="auto"/>
            </w:tcBorders>
          </w:tcPr>
          <w:p w14:paraId="05CC56C5" w14:textId="77777777" w:rsidR="00227F21" w:rsidRPr="003211BC" w:rsidRDefault="00227F21" w:rsidP="00405AD0">
            <w:pPr>
              <w:spacing w:before="36" w:line="203" w:lineRule="exact"/>
              <w:ind w:right="65" w:hanging="115"/>
              <w:jc w:val="both"/>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A contract between</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31332339"/>
              <w:placeholder>
                <w:docPart w:val="5C725BB34E5048E1AFA9B63DF13CF924"/>
              </w:placeholder>
            </w:sdtPr>
            <w:sdtContent>
              <w:sdt>
                <w:sdtPr>
                  <w:rPr>
                    <w:rFonts w:ascii="Arial" w:hAnsi="Arial" w:cs="Arial"/>
                    <w:sz w:val="18"/>
                    <w:szCs w:val="18"/>
                  </w:rPr>
                  <w:id w:val="-499585499"/>
                  <w:placeholder>
                    <w:docPart w:val="54FEB6076332472481C9BA383EBEB931"/>
                  </w:placeholder>
                </w:sdtPr>
                <w:sdtContent>
                  <w:sdt>
                    <w:sdtPr>
                      <w:rPr>
                        <w:rFonts w:ascii="Arial" w:hAnsi="Arial" w:cs="Arial"/>
                        <w:sz w:val="18"/>
                        <w:szCs w:val="18"/>
                      </w:rPr>
                      <w:id w:val="1872266299"/>
                      <w:placeholder>
                        <w:docPart w:val="153CE596583B44968B113C87ECE1989C"/>
                      </w:placeholder>
                    </w:sdtPr>
                    <w:sdtContent>
                      <w:p w14:paraId="58B146F0" w14:textId="78CFA0F7" w:rsidR="002140EB" w:rsidRDefault="01BDC5F5" w:rsidP="002140EB">
                        <w:pPr>
                          <w:spacing w:before="36" w:line="203" w:lineRule="exact"/>
                          <w:ind w:right="-20"/>
                          <w:rPr>
                            <w:rFonts w:ascii="Arial" w:hAnsi="Arial" w:cs="Arial"/>
                            <w:sz w:val="18"/>
                            <w:szCs w:val="18"/>
                          </w:rPr>
                        </w:pPr>
                        <w:r w:rsidRPr="0DD9DBBE">
                          <w:rPr>
                            <w:rFonts w:ascii="Arial" w:hAnsi="Arial" w:cs="Arial"/>
                            <w:sz w:val="18"/>
                            <w:szCs w:val="18"/>
                          </w:rPr>
                          <w:t>Westcountry Rivers Trust</w:t>
                        </w:r>
                      </w:p>
                      <w:p w14:paraId="23FB5369" w14:textId="7B0893AE" w:rsidR="002140EB" w:rsidRDefault="01BDC5F5" w:rsidP="002140EB">
                        <w:pPr>
                          <w:spacing w:before="36" w:line="203" w:lineRule="exact"/>
                          <w:ind w:right="-20"/>
                          <w:rPr>
                            <w:rFonts w:ascii="Arial" w:hAnsi="Arial" w:cs="Arial"/>
                            <w:sz w:val="18"/>
                            <w:szCs w:val="18"/>
                          </w:rPr>
                        </w:pPr>
                        <w:r w:rsidRPr="0DD9DBBE">
                          <w:rPr>
                            <w:rFonts w:ascii="Arial" w:hAnsi="Arial" w:cs="Arial"/>
                            <w:sz w:val="18"/>
                            <w:szCs w:val="18"/>
                          </w:rPr>
                          <w:t>Rain Charm House, Kyl Kober Parc, Stoke Climsland, Cornwall, PL17 8PH</w:t>
                        </w:r>
                      </w:p>
                    </w:sdtContent>
                  </w:sdt>
                  <w:p w14:paraId="7BBB9E09" w14:textId="762ED32B" w:rsidR="002140EB" w:rsidRDefault="0E80068D" w:rsidP="002140EB">
                    <w:pPr>
                      <w:spacing w:before="36" w:line="203" w:lineRule="exact"/>
                      <w:ind w:right="-20"/>
                      <w:rPr>
                        <w:rFonts w:ascii="Arial" w:hAnsi="Arial" w:cs="Arial"/>
                        <w:sz w:val="18"/>
                        <w:szCs w:val="18"/>
                      </w:rPr>
                    </w:pPr>
                    <w:r w:rsidRPr="7BB84312">
                      <w:rPr>
                        <w:rFonts w:ascii="Arial" w:hAnsi="Arial" w:cs="Arial"/>
                        <w:sz w:val="18"/>
                        <w:szCs w:val="18"/>
                      </w:rPr>
                      <w:t>Company Number 06545646</w:t>
                    </w:r>
                  </w:p>
                </w:sdtContent>
              </w:sdt>
              <w:p w14:paraId="0B2969C9" w14:textId="67AAB6A1" w:rsidR="00227F21" w:rsidRPr="003211BC" w:rsidRDefault="00000000" w:rsidP="00405AD0">
                <w:pPr>
                  <w:spacing w:before="36" w:line="203" w:lineRule="exact"/>
                  <w:ind w:right="-20"/>
                  <w:rPr>
                    <w:rFonts w:ascii="Arial" w:hAnsi="Arial" w:cs="Arial"/>
                    <w:sz w:val="18"/>
                    <w:szCs w:val="18"/>
                  </w:rPr>
                </w:pPr>
              </w:p>
            </w:sdtContent>
          </w:sdt>
        </w:tc>
      </w:tr>
    </w:tbl>
    <w:p w14:paraId="7FCBECDC" w14:textId="77777777" w:rsidR="00227F21" w:rsidRPr="003211BC" w:rsidRDefault="00227F21" w:rsidP="00227F21">
      <w:pPr>
        <w:spacing w:after="0" w:line="200" w:lineRule="exact"/>
        <w:rPr>
          <w:rFonts w:ascii="Arial" w:hAnsi="Arial" w:cs="Arial"/>
          <w:sz w:val="20"/>
          <w:szCs w:val="20"/>
        </w:rPr>
      </w:pPr>
    </w:p>
    <w:p w14:paraId="4D4AB2ED" w14:textId="77777777" w:rsidR="00227F21" w:rsidRPr="003211BC" w:rsidRDefault="00227F21" w:rsidP="00227F21">
      <w:pPr>
        <w:spacing w:after="0" w:line="200" w:lineRule="exact"/>
        <w:rPr>
          <w:rFonts w:ascii="Arial" w:hAnsi="Arial" w:cs="Arial"/>
          <w:sz w:val="20"/>
          <w:szCs w:val="20"/>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653D26DF" w14:textId="77777777" w:rsidTr="00405AD0">
        <w:trPr>
          <w:trHeight w:val="1431"/>
        </w:trPr>
        <w:tc>
          <w:tcPr>
            <w:tcW w:w="2700" w:type="dxa"/>
            <w:tcBorders>
              <w:right w:val="single" w:sz="4" w:space="0" w:color="auto"/>
            </w:tcBorders>
          </w:tcPr>
          <w:p w14:paraId="45BF0371" w14:textId="77777777" w:rsidR="00227F21" w:rsidRPr="003211BC" w:rsidRDefault="00227F21" w:rsidP="00405AD0">
            <w:pPr>
              <w:tabs>
                <w:tab w:val="left" w:pos="1955"/>
              </w:tabs>
              <w:spacing w:before="36" w:line="203" w:lineRule="exact"/>
              <w:ind w:right="335"/>
              <w:jc w:val="right"/>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and</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227297539"/>
              <w:placeholder>
                <w:docPart w:val="E9CAF8DD958F42D6A4C88FA010DB0A13"/>
              </w:placeholder>
              <w:showingPlcHdr/>
            </w:sdtPr>
            <w:sdtContent>
              <w:p w14:paraId="4BF3DB9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609171E" w14:textId="77777777" w:rsidR="00227F21" w:rsidRPr="003211BC" w:rsidRDefault="00227F21" w:rsidP="00227F21">
      <w:pPr>
        <w:spacing w:after="0" w:line="200" w:lineRule="exact"/>
        <w:rPr>
          <w:rFonts w:ascii="Arial" w:hAnsi="Arial" w:cs="Arial"/>
          <w:sz w:val="20"/>
          <w:szCs w:val="20"/>
        </w:rPr>
      </w:pPr>
    </w:p>
    <w:p w14:paraId="55C8DF7F" w14:textId="77777777" w:rsidR="00227F21" w:rsidRPr="003211BC" w:rsidRDefault="00227F21" w:rsidP="00227F21">
      <w:pPr>
        <w:spacing w:after="0" w:line="200" w:lineRule="exact"/>
        <w:rPr>
          <w:rFonts w:ascii="Arial" w:hAnsi="Arial" w:cs="Arial"/>
          <w:sz w:val="20"/>
          <w:szCs w:val="20"/>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44A8C699" w14:textId="77777777" w:rsidTr="00405AD0">
        <w:trPr>
          <w:trHeight w:val="1431"/>
        </w:trPr>
        <w:tc>
          <w:tcPr>
            <w:tcW w:w="2700" w:type="dxa"/>
            <w:tcBorders>
              <w:right w:val="single" w:sz="4" w:space="0" w:color="auto"/>
            </w:tcBorders>
          </w:tcPr>
          <w:p w14:paraId="1632DFE2" w14:textId="77777777" w:rsidR="00227F21" w:rsidRPr="003211BC" w:rsidRDefault="00227F21" w:rsidP="00405AD0">
            <w:pPr>
              <w:spacing w:before="36" w:line="203" w:lineRule="exact"/>
              <w:ind w:right="335" w:firstLine="965"/>
              <w:jc w:val="right"/>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for</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44124090"/>
              <w:placeholder>
                <w:docPart w:val="0A6AA61B60CB4CC18498A6EDB4CC2B24"/>
              </w:placeholder>
            </w:sdtPr>
            <w:sdtContent>
              <w:sdt>
                <w:sdtPr>
                  <w:rPr>
                    <w:rFonts w:ascii="Arial" w:hAnsi="Arial" w:cs="Arial"/>
                    <w:sz w:val="18"/>
                    <w:szCs w:val="18"/>
                  </w:rPr>
                  <w:id w:val="1959833494"/>
                  <w:placeholder>
                    <w:docPart w:val="4009108AA349418CAFD0C238FB855459"/>
                  </w:placeholder>
                </w:sdtPr>
                <w:sdtContent>
                  <w:p w14:paraId="38C3A549" w14:textId="021B53C5" w:rsidR="00227F21" w:rsidRPr="003211BC" w:rsidRDefault="00AD1623" w:rsidP="00405AD0">
                    <w:pPr>
                      <w:spacing w:before="36" w:line="203" w:lineRule="exact"/>
                      <w:ind w:right="-20"/>
                      <w:rPr>
                        <w:rFonts w:ascii="Arial" w:hAnsi="Arial" w:cs="Arial"/>
                        <w:sz w:val="18"/>
                        <w:szCs w:val="18"/>
                      </w:rPr>
                    </w:pPr>
                    <w:r>
                      <w:rPr>
                        <w:rFonts w:ascii="Arial" w:hAnsi="Arial" w:cs="Arial"/>
                        <w:sz w:val="18"/>
                        <w:szCs w:val="18"/>
                      </w:rPr>
                      <w:t xml:space="preserve">In-stream </w:t>
                    </w:r>
                    <w:r w:rsidR="00547AFD">
                      <w:rPr>
                        <w:rFonts w:ascii="Arial" w:hAnsi="Arial" w:cs="Arial"/>
                        <w:sz w:val="18"/>
                        <w:szCs w:val="18"/>
                      </w:rPr>
                      <w:t xml:space="preserve">Natural Flood Management interventions </w:t>
                    </w:r>
                    <w:r w:rsidR="003545A8">
                      <w:rPr>
                        <w:rFonts w:ascii="Arial" w:hAnsi="Arial" w:cs="Arial"/>
                        <w:sz w:val="18"/>
                        <w:szCs w:val="18"/>
                      </w:rPr>
                      <w:t xml:space="preserve">of </w:t>
                    </w:r>
                    <w:r w:rsidR="00661A60">
                      <w:rPr>
                        <w:rFonts w:ascii="Arial" w:hAnsi="Arial" w:cs="Arial"/>
                        <w:sz w:val="18"/>
                        <w:szCs w:val="18"/>
                      </w:rPr>
                      <w:t>leaky dams, flow spreaders</w:t>
                    </w:r>
                    <w:r w:rsidR="007A3642">
                      <w:rPr>
                        <w:rFonts w:ascii="Arial" w:hAnsi="Arial" w:cs="Arial"/>
                        <w:sz w:val="18"/>
                        <w:szCs w:val="18"/>
                      </w:rPr>
                      <w:t xml:space="preserve"> and woody check dams</w:t>
                    </w:r>
                    <w:r w:rsidR="00547AFD">
                      <w:rPr>
                        <w:rFonts w:ascii="Arial" w:hAnsi="Arial" w:cs="Arial"/>
                        <w:sz w:val="18"/>
                        <w:szCs w:val="18"/>
                      </w:rPr>
                      <w:t xml:space="preserve"> on Clinton Devon Estate’s </w:t>
                    </w:r>
                    <w:proofErr w:type="spellStart"/>
                    <w:r w:rsidR="00547AFD">
                      <w:rPr>
                        <w:rFonts w:ascii="Arial" w:hAnsi="Arial" w:cs="Arial"/>
                        <w:sz w:val="18"/>
                        <w:szCs w:val="18"/>
                      </w:rPr>
                      <w:t>Pebblebed</w:t>
                    </w:r>
                    <w:proofErr w:type="spellEnd"/>
                    <w:r w:rsidR="00547AFD">
                      <w:rPr>
                        <w:rFonts w:ascii="Arial" w:hAnsi="Arial" w:cs="Arial"/>
                        <w:sz w:val="18"/>
                        <w:szCs w:val="18"/>
                      </w:rPr>
                      <w:t xml:space="preserve"> Heaths</w:t>
                    </w:r>
                    <w:r w:rsidR="00661A60">
                      <w:rPr>
                        <w:rFonts w:ascii="Arial" w:hAnsi="Arial" w:cs="Arial"/>
                        <w:sz w:val="18"/>
                        <w:szCs w:val="18"/>
                      </w:rPr>
                      <w:t xml:space="preserve"> </w:t>
                    </w:r>
                    <w:proofErr w:type="spellStart"/>
                    <w:r w:rsidR="00DB1AE6">
                      <w:rPr>
                        <w:rFonts w:ascii="Arial" w:hAnsi="Arial" w:cs="Arial"/>
                        <w:sz w:val="18"/>
                        <w:szCs w:val="18"/>
                      </w:rPr>
                      <w:t>Aylesbeare</w:t>
                    </w:r>
                    <w:proofErr w:type="spellEnd"/>
                    <w:r w:rsidR="00DB1AE6">
                      <w:rPr>
                        <w:rFonts w:ascii="Arial" w:hAnsi="Arial" w:cs="Arial"/>
                        <w:sz w:val="18"/>
                        <w:szCs w:val="18"/>
                      </w:rPr>
                      <w:t xml:space="preserve"> Common.</w:t>
                    </w:r>
                  </w:p>
                </w:sdtContent>
              </w:sdt>
            </w:sdtContent>
          </w:sdt>
        </w:tc>
      </w:tr>
    </w:tbl>
    <w:p w14:paraId="19D7B6B3" w14:textId="77777777" w:rsidR="00227F21" w:rsidRPr="003211BC" w:rsidRDefault="00227F21" w:rsidP="00227F21">
      <w:pPr>
        <w:spacing w:after="0" w:line="200" w:lineRule="exact"/>
        <w:rPr>
          <w:rFonts w:ascii="Arial" w:hAnsi="Arial" w:cs="Arial"/>
          <w:sz w:val="20"/>
          <w:szCs w:val="20"/>
        </w:rPr>
      </w:pPr>
    </w:p>
    <w:p w14:paraId="03889FB6" w14:textId="77777777" w:rsidR="00227F21" w:rsidRPr="003211BC" w:rsidRDefault="00227F21" w:rsidP="00227F21">
      <w:pPr>
        <w:spacing w:after="0" w:line="200" w:lineRule="exact"/>
        <w:rPr>
          <w:rFonts w:ascii="Arial" w:hAnsi="Arial" w:cs="Arial"/>
          <w:sz w:val="20"/>
          <w:szCs w:val="20"/>
        </w:rPr>
      </w:pPr>
    </w:p>
    <w:p w14:paraId="2B63C2D0" w14:textId="77777777" w:rsidR="00227F21" w:rsidRPr="003211BC" w:rsidRDefault="00227F21" w:rsidP="00227F21">
      <w:pPr>
        <w:spacing w:before="1" w:after="0" w:line="240" w:lineRule="exact"/>
        <w:rPr>
          <w:rFonts w:ascii="Arial" w:hAnsi="Arial" w:cs="Arial"/>
          <w:sz w:val="24"/>
          <w:szCs w:val="24"/>
        </w:rPr>
      </w:pPr>
    </w:p>
    <w:p w14:paraId="2D357A28" w14:textId="77777777" w:rsidR="00227F21" w:rsidRPr="003211BC" w:rsidRDefault="00227F21" w:rsidP="00227F21">
      <w:pPr>
        <w:spacing w:before="36" w:after="0" w:line="240" w:lineRule="auto"/>
        <w:ind w:left="3809" w:right="4106" w:hanging="389"/>
        <w:jc w:val="center"/>
        <w:rPr>
          <w:rFonts w:ascii="Arial" w:eastAsia="Arial" w:hAnsi="Arial" w:cs="Arial"/>
          <w:sz w:val="18"/>
          <w:szCs w:val="18"/>
        </w:rPr>
      </w:pPr>
      <w:r w:rsidRPr="003211BC">
        <w:rPr>
          <w:rFonts w:ascii="Arial" w:eastAsia="Arial" w:hAnsi="Arial" w:cs="Arial"/>
          <w:color w:val="231F20"/>
          <w:sz w:val="18"/>
          <w:szCs w:val="18"/>
        </w:rPr>
        <w:t>Contract Forms</w:t>
      </w:r>
    </w:p>
    <w:p w14:paraId="779C2D24" w14:textId="77777777" w:rsidR="00227F21" w:rsidRPr="003211BC" w:rsidRDefault="00227F21" w:rsidP="00227F21">
      <w:pPr>
        <w:spacing w:before="3" w:after="0" w:line="180" w:lineRule="exact"/>
        <w:ind w:hanging="389"/>
        <w:rPr>
          <w:rFonts w:ascii="Arial" w:hAnsi="Arial" w:cs="Arial"/>
          <w:sz w:val="18"/>
          <w:szCs w:val="18"/>
        </w:rPr>
      </w:pPr>
    </w:p>
    <w:p w14:paraId="3D7CAB66" w14:textId="77777777" w:rsidR="00227F21" w:rsidRPr="003211BC" w:rsidRDefault="00227F21" w:rsidP="00227F21">
      <w:pPr>
        <w:spacing w:after="0" w:line="240" w:lineRule="auto"/>
        <w:ind w:left="3991" w:right="4031" w:hanging="389"/>
        <w:jc w:val="center"/>
        <w:rPr>
          <w:rFonts w:ascii="Arial" w:eastAsia="Arial" w:hAnsi="Arial" w:cs="Arial"/>
          <w:sz w:val="18"/>
          <w:szCs w:val="18"/>
        </w:rPr>
      </w:pPr>
      <w:r w:rsidRPr="003211BC">
        <w:rPr>
          <w:rFonts w:ascii="Arial" w:eastAsia="Arial" w:hAnsi="Arial" w:cs="Arial"/>
          <w:color w:val="231F20"/>
          <w:sz w:val="18"/>
          <w:szCs w:val="18"/>
        </w:rPr>
        <w:t>Contract Data</w:t>
      </w:r>
    </w:p>
    <w:p w14:paraId="72C8427E" w14:textId="77777777" w:rsidR="00227F21" w:rsidRPr="003211BC" w:rsidRDefault="00227F21" w:rsidP="00227F21">
      <w:pPr>
        <w:spacing w:before="3" w:after="0" w:line="180" w:lineRule="exact"/>
        <w:ind w:hanging="389"/>
        <w:rPr>
          <w:rFonts w:ascii="Arial" w:hAnsi="Arial" w:cs="Arial"/>
          <w:sz w:val="18"/>
          <w:szCs w:val="18"/>
        </w:rPr>
      </w:pPr>
    </w:p>
    <w:p w14:paraId="07ABBED5" w14:textId="77777777" w:rsidR="00227F21" w:rsidRPr="003211BC" w:rsidRDefault="00227F21" w:rsidP="00227F21">
      <w:pPr>
        <w:spacing w:after="0" w:line="240" w:lineRule="auto"/>
        <w:ind w:left="4024" w:right="-20" w:firstLine="26"/>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Contractor’s </w:t>
      </w:r>
      <w:r w:rsidRPr="003211BC">
        <w:rPr>
          <w:rFonts w:ascii="Arial" w:eastAsia="Arial" w:hAnsi="Arial" w:cs="Arial"/>
          <w:color w:val="231F20"/>
          <w:sz w:val="18"/>
          <w:szCs w:val="18"/>
        </w:rPr>
        <w:t xml:space="preserve">Offer and </w:t>
      </w:r>
      <w:r w:rsidRPr="003211BC">
        <w:rPr>
          <w:rFonts w:ascii="Arial" w:eastAsia="Arial" w:hAnsi="Arial" w:cs="Arial"/>
          <w:i/>
          <w:color w:val="231F20"/>
          <w:sz w:val="18"/>
          <w:szCs w:val="18"/>
        </w:rPr>
        <w:t xml:space="preserve">Client’s </w:t>
      </w:r>
      <w:r w:rsidRPr="003211BC">
        <w:rPr>
          <w:rFonts w:ascii="Arial" w:eastAsia="Arial" w:hAnsi="Arial" w:cs="Arial"/>
          <w:color w:val="231F20"/>
          <w:sz w:val="18"/>
          <w:szCs w:val="18"/>
        </w:rPr>
        <w:t>Acceptance</w:t>
      </w:r>
    </w:p>
    <w:p w14:paraId="62C4A9F3" w14:textId="77777777" w:rsidR="00227F21" w:rsidRPr="003211BC" w:rsidRDefault="00227F21" w:rsidP="00227F21">
      <w:pPr>
        <w:spacing w:before="3" w:after="0" w:line="180" w:lineRule="exact"/>
        <w:ind w:hanging="389"/>
        <w:rPr>
          <w:rFonts w:ascii="Arial" w:hAnsi="Arial" w:cs="Arial"/>
          <w:sz w:val="18"/>
          <w:szCs w:val="18"/>
        </w:rPr>
      </w:pPr>
    </w:p>
    <w:p w14:paraId="2DB8AE70" w14:textId="77777777" w:rsidR="00227F21" w:rsidRPr="003211BC" w:rsidRDefault="00227F21" w:rsidP="00227F21">
      <w:pPr>
        <w:spacing w:after="0" w:line="240" w:lineRule="auto"/>
        <w:ind w:left="3989" w:right="4443" w:hanging="389"/>
        <w:jc w:val="center"/>
        <w:rPr>
          <w:rFonts w:ascii="Arial" w:eastAsia="Arial" w:hAnsi="Arial" w:cs="Arial"/>
          <w:sz w:val="18"/>
          <w:szCs w:val="18"/>
        </w:rPr>
      </w:pPr>
      <w:r w:rsidRPr="003211BC">
        <w:rPr>
          <w:rFonts w:ascii="Arial" w:eastAsia="Arial" w:hAnsi="Arial" w:cs="Arial"/>
          <w:color w:val="231F20"/>
          <w:sz w:val="18"/>
          <w:szCs w:val="18"/>
        </w:rPr>
        <w:t>Price List</w:t>
      </w:r>
    </w:p>
    <w:p w14:paraId="2108CC64" w14:textId="77777777" w:rsidR="00227F21" w:rsidRPr="003211BC" w:rsidRDefault="00227F21" w:rsidP="00227F21">
      <w:pPr>
        <w:spacing w:before="3" w:after="0" w:line="180" w:lineRule="exact"/>
        <w:ind w:hanging="389"/>
        <w:rPr>
          <w:rFonts w:ascii="Arial" w:hAnsi="Arial" w:cs="Arial"/>
          <w:sz w:val="18"/>
          <w:szCs w:val="18"/>
        </w:rPr>
      </w:pPr>
    </w:p>
    <w:p w14:paraId="6995D9AA" w14:textId="77777777" w:rsidR="00227F21" w:rsidRPr="003211BC" w:rsidRDefault="00227F21" w:rsidP="00227F21">
      <w:pPr>
        <w:spacing w:after="0" w:line="240" w:lineRule="auto"/>
        <w:ind w:left="3991" w:right="4647" w:hanging="389"/>
        <w:jc w:val="center"/>
        <w:rPr>
          <w:rFonts w:ascii="Arial" w:eastAsia="Arial" w:hAnsi="Arial" w:cs="Arial"/>
          <w:sz w:val="18"/>
          <w:szCs w:val="18"/>
        </w:rPr>
      </w:pPr>
      <w:r w:rsidRPr="003211BC">
        <w:rPr>
          <w:rFonts w:ascii="Arial" w:eastAsia="Arial" w:hAnsi="Arial" w:cs="Arial"/>
          <w:color w:val="231F20"/>
          <w:sz w:val="18"/>
          <w:szCs w:val="18"/>
        </w:rPr>
        <w:t>Scope</w:t>
      </w:r>
    </w:p>
    <w:p w14:paraId="34CC3795" w14:textId="77777777" w:rsidR="00227F21" w:rsidRPr="003211BC" w:rsidRDefault="00227F21" w:rsidP="00227F21">
      <w:pPr>
        <w:spacing w:before="3" w:after="0" w:line="180" w:lineRule="exact"/>
        <w:ind w:hanging="389"/>
        <w:rPr>
          <w:rFonts w:ascii="Arial" w:hAnsi="Arial" w:cs="Arial"/>
          <w:sz w:val="18"/>
          <w:szCs w:val="18"/>
        </w:rPr>
      </w:pPr>
    </w:p>
    <w:p w14:paraId="197D2D64" w14:textId="77777777" w:rsidR="00227F21" w:rsidRPr="003211BC" w:rsidRDefault="00227F21" w:rsidP="00227F21">
      <w:pPr>
        <w:spacing w:after="0" w:line="240" w:lineRule="auto"/>
        <w:ind w:left="3991" w:right="3879" w:hanging="389"/>
        <w:jc w:val="center"/>
        <w:rPr>
          <w:rFonts w:ascii="Arial" w:eastAsia="Arial" w:hAnsi="Arial" w:cs="Arial"/>
          <w:sz w:val="18"/>
          <w:szCs w:val="18"/>
        </w:rPr>
      </w:pPr>
      <w:r w:rsidRPr="003211BC">
        <w:rPr>
          <w:rFonts w:ascii="Arial" w:eastAsia="Arial" w:hAnsi="Arial" w:cs="Arial"/>
          <w:color w:val="231F20"/>
          <w:sz w:val="18"/>
          <w:szCs w:val="18"/>
        </w:rPr>
        <w:t>Site Information</w:t>
      </w:r>
    </w:p>
    <w:p w14:paraId="72431C22" w14:textId="77777777" w:rsidR="00227F21" w:rsidRPr="003211BC" w:rsidRDefault="00227F21" w:rsidP="00227F21">
      <w:pPr>
        <w:spacing w:after="0" w:line="200" w:lineRule="exact"/>
        <w:ind w:hanging="389"/>
        <w:rPr>
          <w:rFonts w:ascii="Arial" w:hAnsi="Arial" w:cs="Arial"/>
          <w:sz w:val="20"/>
          <w:szCs w:val="20"/>
        </w:rPr>
      </w:pPr>
    </w:p>
    <w:tbl>
      <w:tblPr>
        <w:tblStyle w:val="TableGrid"/>
        <w:tblW w:w="0" w:type="auto"/>
        <w:tblInd w:w="3798" w:type="dxa"/>
        <w:tblLook w:val="04A0" w:firstRow="1" w:lastRow="0" w:firstColumn="1" w:lastColumn="0" w:noHBand="0" w:noVBand="1"/>
      </w:tblPr>
      <w:tblGrid>
        <w:gridCol w:w="5239"/>
      </w:tblGrid>
      <w:tr w:rsidR="00227F21" w:rsidRPr="003211BC" w14:paraId="2D102BF0" w14:textId="77777777" w:rsidTr="00405AD0">
        <w:trPr>
          <w:trHeight w:val="713"/>
        </w:trPr>
        <w:tc>
          <w:tcPr>
            <w:tcW w:w="5310" w:type="dxa"/>
            <w:vAlign w:val="center"/>
          </w:tcPr>
          <w:p w14:paraId="139B3725" w14:textId="77777777" w:rsidR="00227F21" w:rsidRPr="003211BC" w:rsidRDefault="00227F21" w:rsidP="00405AD0">
            <w:pPr>
              <w:spacing w:line="255" w:lineRule="auto"/>
              <w:rPr>
                <w:rFonts w:ascii="Arial" w:eastAsia="Arial" w:hAnsi="Arial" w:cs="Arial"/>
                <w:b/>
                <w:bCs/>
                <w:color w:val="231F20"/>
                <w:sz w:val="18"/>
                <w:szCs w:val="18"/>
              </w:rPr>
            </w:pPr>
            <w:r w:rsidRPr="003211BC">
              <w:rPr>
                <w:rFonts w:ascii="Arial" w:eastAsia="Arial" w:hAnsi="Arial" w:cs="Arial"/>
                <w:b/>
                <w:bCs/>
                <w:color w:val="231F20"/>
                <w:sz w:val="18"/>
                <w:szCs w:val="18"/>
              </w:rPr>
              <w:t xml:space="preserve">Notes about the contract are printed in boxes like this </w:t>
            </w:r>
          </w:p>
          <w:p w14:paraId="449F4468" w14:textId="77777777" w:rsidR="00227F21" w:rsidRPr="003211BC" w:rsidRDefault="00227F21" w:rsidP="00405AD0">
            <w:pPr>
              <w:spacing w:line="255" w:lineRule="auto"/>
              <w:rPr>
                <w:rFonts w:ascii="Arial" w:hAnsi="Arial" w:cs="Arial"/>
              </w:rPr>
            </w:pPr>
            <w:r w:rsidRPr="003211BC">
              <w:rPr>
                <w:rFonts w:ascii="Arial" w:eastAsia="Arial" w:hAnsi="Arial" w:cs="Arial"/>
                <w:b/>
                <w:bCs/>
                <w:color w:val="231F20"/>
                <w:sz w:val="18"/>
                <w:szCs w:val="18"/>
              </w:rPr>
              <w:t>one. They are not part of the contract.</w:t>
            </w:r>
          </w:p>
        </w:tc>
      </w:tr>
    </w:tbl>
    <w:p w14:paraId="60726E14" w14:textId="77777777" w:rsidR="00227F21" w:rsidRPr="003211BC" w:rsidRDefault="00227F21" w:rsidP="00227F21">
      <w:pPr>
        <w:spacing w:after="0" w:line="200" w:lineRule="exact"/>
        <w:rPr>
          <w:rFonts w:ascii="Arial" w:hAnsi="Arial" w:cs="Arial"/>
          <w:sz w:val="20"/>
          <w:szCs w:val="20"/>
        </w:rPr>
      </w:pPr>
    </w:p>
    <w:p w14:paraId="20F5D194" w14:textId="77777777" w:rsidR="00227F21" w:rsidRPr="003211BC" w:rsidRDefault="00227F21" w:rsidP="00227F21">
      <w:pPr>
        <w:rPr>
          <w:rFonts w:ascii="Arial" w:eastAsia="Arial" w:hAnsi="Arial" w:cs="Arial"/>
          <w:sz w:val="18"/>
          <w:szCs w:val="18"/>
        </w:rPr>
      </w:pPr>
      <w:r w:rsidRPr="003211BC">
        <w:rPr>
          <w:rFonts w:ascii="Arial" w:eastAsia="Arial" w:hAnsi="Arial" w:cs="Arial"/>
          <w:sz w:val="18"/>
          <w:szCs w:val="18"/>
        </w:rPr>
        <w:br w:type="page"/>
      </w:r>
    </w:p>
    <w:p w14:paraId="1175EC37" w14:textId="07AB49C0" w:rsidR="00227F21" w:rsidRPr="003211BC" w:rsidRDefault="0015195F" w:rsidP="00227F21">
      <w:pPr>
        <w:spacing w:before="21" w:after="0" w:line="240" w:lineRule="auto"/>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48" behindDoc="1" locked="0" layoutInCell="1" allowOverlap="1" wp14:anchorId="5AA7E7C3" wp14:editId="6D9852BF">
                <wp:simplePos x="0" y="0"/>
                <wp:positionH relativeFrom="column">
                  <wp:posOffset>-161925</wp:posOffset>
                </wp:positionH>
                <wp:positionV relativeFrom="paragraph">
                  <wp:posOffset>-53340</wp:posOffset>
                </wp:positionV>
                <wp:extent cx="6155690" cy="8604250"/>
                <wp:effectExtent l="9525" t="12700" r="6985" b="12700"/>
                <wp:wrapNone/>
                <wp:docPr id="1778645269"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04250"/>
                          <a:chOff x="485" y="876"/>
                          <a:chExt cx="9694" cy="13550"/>
                        </a:xfrm>
                      </wpg:grpSpPr>
                      <wpg:grpSp>
                        <wpg:cNvPr id="1577696852" name="Group 41"/>
                        <wpg:cNvGrpSpPr>
                          <a:grpSpLocks/>
                        </wpg:cNvGrpSpPr>
                        <wpg:grpSpPr bwMode="auto">
                          <a:xfrm>
                            <a:off x="500" y="876"/>
                            <a:ext cx="2" cy="13550"/>
                            <a:chOff x="500" y="876"/>
                            <a:chExt cx="2" cy="13550"/>
                          </a:xfrm>
                        </wpg:grpSpPr>
                        <wps:wsp>
                          <wps:cNvPr id="2109219357" name="Freeform 42"/>
                          <wps:cNvSpPr>
                            <a:spLocks/>
                          </wps:cNvSpPr>
                          <wps:spPr bwMode="auto">
                            <a:xfrm>
                              <a:off x="500" y="876"/>
                              <a:ext cx="2" cy="13550"/>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447657" name="Group 944"/>
                        <wpg:cNvGrpSpPr>
                          <a:grpSpLocks/>
                        </wpg:cNvGrpSpPr>
                        <wpg:grpSpPr bwMode="auto">
                          <a:xfrm>
                            <a:off x="485" y="14403"/>
                            <a:ext cx="9694" cy="2"/>
                            <a:chOff x="492" y="2574"/>
                            <a:chExt cx="9694" cy="2"/>
                          </a:xfrm>
                        </wpg:grpSpPr>
                        <wps:wsp>
                          <wps:cNvPr id="1755075309"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66633EB">
              <v:group id="Group 941" style="position:absolute;margin-left:-12.75pt;margin-top:-4.2pt;width:484.7pt;height:677.5pt;z-index:-251658232" coordsize="9694,13550" coordorigin="485,876" o:spid="_x0000_s1026" w14:anchorId="764B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">
                <v:group id="Group 41" style="position:absolute;left:500;top:876;width:2;height:13550" coordsize="2,13550" coordorigin="500,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">
                  <v:shape id="Freeform 42" style="position:absolute;left:500;top:876;width:2;height:13550;visibility:visible;mso-wrap-style:square;v-text-anchor:top" coordsize="2,13550" o:spid="_x0000_s1028" filled="f" strokecolor="#231f20" path="m,l,1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">
                    <v:path arrowok="t" o:connecttype="custom" o:connectlocs="0,876;0,14425" o:connectangles="0,0"/>
                  </v:shape>
                </v:group>
                <v:group id="Group 944" style="position:absolute;left:485;top:14403;width:9694;height:2" coordsize="9694,2" coordorigin="492,2574"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">
                  <v:shape id="Freeform 46" style="position:absolute;left:492;top:2574;width:9694;height:2;visibility:visible;mso-wrap-style:square;v-text-anchor:top" coordsize="9694,2" o:spid="_x0000_s1030"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">
                    <v:path arrowok="t" o:connecttype="custom" o:connectlocs="0,0;9695,0" o:connectangles="0,0"/>
                  </v:shape>
                </v:group>
              </v:group>
            </w:pict>
          </mc:Fallback>
        </mc:AlternateContent>
      </w:r>
      <w:r>
        <w:rPr>
          <w:rFonts w:ascii="Arial" w:hAnsi="Arial" w:cs="Arial"/>
          <w:noProof/>
        </w:rPr>
        <mc:AlternateContent>
          <mc:Choice Requires="wpg">
            <w:drawing>
              <wp:anchor distT="0" distB="0" distL="114300" distR="114300" simplePos="0" relativeHeight="251658246" behindDoc="1" locked="0" layoutInCell="1" allowOverlap="1" wp14:anchorId="767307DE" wp14:editId="524EB172">
                <wp:simplePos x="0" y="0"/>
                <wp:positionH relativeFrom="column">
                  <wp:posOffset>-157480</wp:posOffset>
                </wp:positionH>
                <wp:positionV relativeFrom="paragraph">
                  <wp:posOffset>-53340</wp:posOffset>
                </wp:positionV>
                <wp:extent cx="6155690" cy="1069340"/>
                <wp:effectExtent l="4445" t="3175" r="2540" b="3810"/>
                <wp:wrapNone/>
                <wp:docPr id="2095392770"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069340"/>
                          <a:chOff x="492" y="876"/>
                          <a:chExt cx="9694" cy="1684"/>
                        </a:xfrm>
                      </wpg:grpSpPr>
                      <wpg:grpSp>
                        <wpg:cNvPr id="1630211365" name="Group 35"/>
                        <wpg:cNvGrpSpPr>
                          <a:grpSpLocks/>
                        </wpg:cNvGrpSpPr>
                        <wpg:grpSpPr bwMode="auto">
                          <a:xfrm>
                            <a:off x="492" y="876"/>
                            <a:ext cx="9694" cy="853"/>
                            <a:chOff x="492" y="876"/>
                            <a:chExt cx="9694" cy="853"/>
                          </a:xfrm>
                        </wpg:grpSpPr>
                        <wps:wsp>
                          <wps:cNvPr id="91873572" name="Freeform 36"/>
                          <wps:cNvSpPr>
                            <a:spLocks/>
                          </wps:cNvSpPr>
                          <wps:spPr bwMode="auto">
                            <a:xfrm>
                              <a:off x="492" y="876"/>
                              <a:ext cx="9694" cy="853"/>
                            </a:xfrm>
                            <a:custGeom>
                              <a:avLst/>
                              <a:gdLst>
                                <a:gd name="T0" fmla="*/ 0 w 9694"/>
                                <a:gd name="T1" fmla="*/ 1728 h 853"/>
                                <a:gd name="T2" fmla="*/ 9695 w 9694"/>
                                <a:gd name="T3" fmla="*/ 1728 h 853"/>
                                <a:gd name="T4" fmla="*/ 9695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2"/>
                                  </a:moveTo>
                                  <a:lnTo>
                                    <a:pt x="9695" y="852"/>
                                  </a:lnTo>
                                  <a:lnTo>
                                    <a:pt x="9695" y="0"/>
                                  </a:lnTo>
                                  <a:lnTo>
                                    <a:pt x="0" y="0"/>
                                  </a:lnTo>
                                  <a:lnTo>
                                    <a:pt x="0" y="8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458853" name="Group 37"/>
                        <wpg:cNvGrpSpPr>
                          <a:grpSpLocks/>
                        </wpg:cNvGrpSpPr>
                        <wpg:grpSpPr bwMode="auto">
                          <a:xfrm>
                            <a:off x="492" y="1707"/>
                            <a:ext cx="9694" cy="853"/>
                            <a:chOff x="492" y="1728"/>
                            <a:chExt cx="9694" cy="853"/>
                          </a:xfrm>
                        </wpg:grpSpPr>
                        <wps:wsp>
                          <wps:cNvPr id="796309021" name="Freeform 38"/>
                          <wps:cNvSpPr>
                            <a:spLocks/>
                          </wps:cNvSpPr>
                          <wps:spPr bwMode="auto">
                            <a:xfrm>
                              <a:off x="492" y="1728"/>
                              <a:ext cx="9694" cy="853"/>
                            </a:xfrm>
                            <a:custGeom>
                              <a:avLst/>
                              <a:gdLst>
                                <a:gd name="T0" fmla="*/ 0 w 9694"/>
                                <a:gd name="T1" fmla="*/ 2581 h 853"/>
                                <a:gd name="T2" fmla="*/ 9695 w 9694"/>
                                <a:gd name="T3" fmla="*/ 2581 h 853"/>
                                <a:gd name="T4" fmla="*/ 9695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5" y="853"/>
                                  </a:lnTo>
                                  <a:lnTo>
                                    <a:pt x="9695"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2E0E0F3">
              <v:group id="Group 934" style="position:absolute;margin-left:-12.4pt;margin-top:-4.2pt;width:484.7pt;height:84.2pt;z-index:-251658234" coordsize="9694,1684" coordorigin="492,876" o:spid="_x0000_s1026" w14:anchorId="235C30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">
                <v:group id="Group 35" style="position:absolute;left:492;top:876;width:9694;height:853" coordsize="9694,853" coordorigin="492,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">
                  <v:shape id="Freeform 36" style="position:absolute;left:492;top:876;width:9694;height:853;visibility:visible;mso-wrap-style:square;v-text-anchor:top" coordsize="9694,853" o:spid="_x0000_s1028" fillcolor="#231f20" stroked="f" path="m,852r9695,l9695,,,,,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">
                    <v:path arrowok="t" o:connecttype="custom" o:connectlocs="0,1728;9695,1728;9695,876;0,876;0,1728" o:connectangles="0,0,0,0,0"/>
                  </v:shape>
                </v:group>
                <v:group id="Group 37" style="position:absolute;left:492;top:1707;width:9694;height:853" coordsize="9694,853" coordorigin="492,172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">
                  <v:shape id="Freeform 38" style="position:absolute;left:492;top:1728;width:9694;height:853;visibility:visible;mso-wrap-style:square;v-text-anchor:top" coordsize="9694,853" o:spid="_x0000_s1030" fillcolor="#a7a9ac" stroked="f" path="m,853r9695,l9695,,,,,8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">
                    <v:path arrowok="t" o:connecttype="custom" o:connectlocs="0,2581;9695,2581;9695,1728;0,1728;0,2581" o:connectangles="0,0,0,0,0"/>
                  </v:shape>
                </v:group>
              </v:group>
            </w:pict>
          </mc:Fallback>
        </mc:AlternateContent>
      </w:r>
      <w:r>
        <w:rPr>
          <w:rFonts w:ascii="Arial" w:hAnsi="Arial" w:cs="Arial"/>
          <w:noProof/>
        </w:rPr>
        <mc:AlternateContent>
          <mc:Choice Requires="wpg">
            <w:drawing>
              <wp:anchor distT="0" distB="0" distL="114300" distR="114300" simplePos="0" relativeHeight="251658245" behindDoc="1" locked="0" layoutInCell="1" allowOverlap="1" wp14:anchorId="3601BC4C" wp14:editId="1CB99401">
                <wp:simplePos x="0" y="0"/>
                <wp:positionH relativeFrom="column">
                  <wp:posOffset>5993765</wp:posOffset>
                </wp:positionH>
                <wp:positionV relativeFrom="paragraph">
                  <wp:posOffset>-53340</wp:posOffset>
                </wp:positionV>
                <wp:extent cx="1270" cy="8604250"/>
                <wp:effectExtent l="12065" t="12700" r="5715" b="12700"/>
                <wp:wrapNone/>
                <wp:docPr id="133770671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604250"/>
                          <a:chOff x="10179" y="876"/>
                          <a:chExt cx="2" cy="13550"/>
                        </a:xfrm>
                      </wpg:grpSpPr>
                      <wps:wsp>
                        <wps:cNvPr id="1429710632" name="Freeform 44"/>
                        <wps:cNvSpPr>
                          <a:spLocks/>
                        </wps:cNvSpPr>
                        <wps:spPr bwMode="auto">
                          <a:xfrm>
                            <a:off x="10179" y="876"/>
                            <a:ext cx="2" cy="13550"/>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99A7953">
              <v:group id="Group 43" style="position:absolute;margin-left:471.95pt;margin-top:-4.2pt;width:.1pt;height:677.5pt;z-index:-251658235" coordsize="2,13550" coordorigin="10179,876" o:spid="_x0000_s1026" w14:anchorId="4C45B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">
                <v:shape id="Freeform 44" style="position:absolute;left:10179;top:876;width:2;height:13550;visibility:visible;mso-wrap-style:square;v-text-anchor:top" coordsize="2,13550" o:spid="_x0000_s1027" filled="f" strokecolor="#231f20" path="m,l,1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">
                  <v:path arrowok="t" o:connecttype="custom" o:connectlocs="0,876;0,14425" o:connectangles="0,0"/>
                </v:shape>
              </v:group>
            </w:pict>
          </mc:Fallback>
        </mc:AlternateContent>
      </w:r>
      <w:r w:rsidR="00227F21" w:rsidRPr="003211BC">
        <w:rPr>
          <w:rFonts w:ascii="Arial" w:eastAsia="Arial" w:hAnsi="Arial" w:cs="Arial"/>
          <w:color w:val="FFFFFF"/>
          <w:sz w:val="56"/>
          <w:szCs w:val="56"/>
        </w:rPr>
        <w:t>Contract Data</w:t>
      </w:r>
    </w:p>
    <w:p w14:paraId="73F3BE76" w14:textId="77777777" w:rsidR="00227F21" w:rsidRPr="003211BC" w:rsidRDefault="00227F21" w:rsidP="00227F21">
      <w:pPr>
        <w:spacing w:before="9" w:after="0" w:line="200" w:lineRule="exact"/>
        <w:rPr>
          <w:rFonts w:ascii="Arial" w:hAnsi="Arial" w:cs="Arial"/>
          <w:sz w:val="20"/>
          <w:szCs w:val="20"/>
        </w:rPr>
      </w:pPr>
    </w:p>
    <w:p w14:paraId="68DEB5D1" w14:textId="77777777" w:rsidR="00227F21" w:rsidRPr="003211BC" w:rsidRDefault="00227F21" w:rsidP="00227F21">
      <w:pPr>
        <w:spacing w:after="0" w:line="633" w:lineRule="exact"/>
        <w:ind w:left="112"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Client’s </w:t>
      </w:r>
      <w:r w:rsidRPr="003211BC">
        <w:rPr>
          <w:rFonts w:ascii="Arial" w:eastAsia="Arial" w:hAnsi="Arial" w:cs="Arial"/>
          <w:color w:val="231F20"/>
          <w:position w:val="-2"/>
          <w:sz w:val="56"/>
          <w:szCs w:val="56"/>
        </w:rPr>
        <w:t>Contract Data</w:t>
      </w:r>
    </w:p>
    <w:p w14:paraId="42F203FE" w14:textId="77777777" w:rsidR="00227F21" w:rsidRPr="003211BC" w:rsidRDefault="00227F21" w:rsidP="00227F21">
      <w:pPr>
        <w:spacing w:before="5" w:after="0" w:line="100" w:lineRule="exact"/>
        <w:rPr>
          <w:rFonts w:ascii="Arial" w:hAnsi="Arial" w:cs="Arial"/>
          <w:sz w:val="10"/>
          <w:szCs w:val="10"/>
        </w:rPr>
      </w:pPr>
    </w:p>
    <w:p w14:paraId="599004C8" w14:textId="3C46B10D"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8247" behindDoc="1" locked="0" layoutInCell="1" allowOverlap="1" wp14:anchorId="7BA171C5" wp14:editId="4481A293">
                <wp:simplePos x="0" y="0"/>
                <wp:positionH relativeFrom="column">
                  <wp:posOffset>-157480</wp:posOffset>
                </wp:positionH>
                <wp:positionV relativeFrom="paragraph">
                  <wp:posOffset>1270</wp:posOffset>
                </wp:positionV>
                <wp:extent cx="6155690" cy="1270"/>
                <wp:effectExtent l="13970" t="10160" r="12065" b="7620"/>
                <wp:wrapNone/>
                <wp:docPr id="70135809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2574"/>
                          <a:chExt cx="9694" cy="2"/>
                        </a:xfrm>
                      </wpg:grpSpPr>
                      <wps:wsp>
                        <wps:cNvPr id="171741254"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EFB0A63">
              <v:group id="Group 45" style="position:absolute;margin-left:-12.4pt;margin-top:.1pt;width:484.7pt;height:.1pt;z-index:-251658233" coordsize="9694,2" coordorigin="492,2574" o:spid="_x0000_s1026" w14:anchorId="4B9E3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">
                <v:shape id="Freeform 46" style="position:absolute;left:492;top:2574;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">
                  <v:path arrowok="t" o:connecttype="custom" o:connectlocs="0,0;9695,0" o:connectangles="0,0"/>
                </v:shape>
              </v:group>
            </w:pict>
          </mc:Fallback>
        </mc:AlternateContent>
      </w:r>
    </w:p>
    <w:p w14:paraId="051460E0" w14:textId="77777777" w:rsidR="00227F21" w:rsidRPr="003211BC" w:rsidRDefault="00227F21" w:rsidP="00227F21">
      <w:pPr>
        <w:spacing w:after="0" w:line="200" w:lineRule="exact"/>
        <w:rPr>
          <w:rFonts w:ascii="Arial" w:hAnsi="Arial" w:cs="Arial"/>
          <w:sz w:val="20"/>
          <w:szCs w:val="20"/>
        </w:rPr>
      </w:pPr>
    </w:p>
    <w:p w14:paraId="79D51A48" w14:textId="77777777" w:rsidR="00227F21" w:rsidRPr="003211BC" w:rsidRDefault="00227F21" w:rsidP="00227F21">
      <w:pPr>
        <w:spacing w:before="37" w:after="0" w:line="203" w:lineRule="exact"/>
        <w:ind w:left="2772" w:right="-20"/>
        <w:rPr>
          <w:rFonts w:ascii="Arial" w:eastAsia="Arial" w:hAnsi="Arial" w:cs="Arial"/>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Client </w:t>
      </w:r>
      <w:r w:rsidRPr="003211BC">
        <w:rPr>
          <w:rFonts w:ascii="Arial" w:eastAsia="Arial" w:hAnsi="Arial" w:cs="Arial"/>
          <w:color w:val="231F20"/>
          <w:position w:val="-1"/>
          <w:sz w:val="18"/>
          <w:szCs w:val="18"/>
        </w:rPr>
        <w:t>is</w:t>
      </w:r>
    </w:p>
    <w:p w14:paraId="7F5E4319" w14:textId="77777777" w:rsidR="00227F21" w:rsidRPr="003211BC" w:rsidRDefault="00227F21" w:rsidP="00227F21">
      <w:pPr>
        <w:spacing w:after="0" w:line="150" w:lineRule="exact"/>
        <w:rPr>
          <w:rFonts w:ascii="Arial" w:hAnsi="Arial" w:cs="Arial"/>
          <w:sz w:val="15"/>
          <w:szCs w:val="15"/>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191DC569" w14:textId="77777777" w:rsidTr="00405AD0">
        <w:trPr>
          <w:trHeight w:val="281"/>
        </w:trPr>
        <w:tc>
          <w:tcPr>
            <w:tcW w:w="2520" w:type="dxa"/>
            <w:tcBorders>
              <w:right w:val="single" w:sz="4" w:space="0" w:color="auto"/>
            </w:tcBorders>
          </w:tcPr>
          <w:p w14:paraId="5E411B87"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32330126"/>
              <w:placeholder>
                <w:docPart w:val="692A5ABFEFB7496E97E2FFE8756FAD46"/>
              </w:placeholder>
            </w:sdtPr>
            <w:sdtContent>
              <w:sdt>
                <w:sdtPr>
                  <w:rPr>
                    <w:rFonts w:ascii="Arial" w:hAnsi="Arial" w:cs="Arial"/>
                    <w:sz w:val="18"/>
                    <w:szCs w:val="18"/>
                  </w:rPr>
                  <w:id w:val="-790206983"/>
                  <w:placeholder>
                    <w:docPart w:val="65F257AC5E4245B889AD02FCA7804439"/>
                  </w:placeholder>
                </w:sdtPr>
                <w:sdtContent>
                  <w:p w14:paraId="02C9F738" w14:textId="7F2549CA" w:rsidR="00227F21" w:rsidRPr="003211BC" w:rsidRDefault="003F298E" w:rsidP="00405AD0">
                    <w:pPr>
                      <w:spacing w:before="36" w:line="203" w:lineRule="exact"/>
                      <w:ind w:right="-20"/>
                      <w:rPr>
                        <w:rFonts w:ascii="Arial" w:hAnsi="Arial" w:cs="Arial"/>
                        <w:sz w:val="18"/>
                        <w:szCs w:val="18"/>
                      </w:rPr>
                    </w:pPr>
                    <w:r>
                      <w:rPr>
                        <w:rFonts w:ascii="Arial" w:hAnsi="Arial" w:cs="Arial"/>
                        <w:sz w:val="18"/>
                        <w:szCs w:val="18"/>
                      </w:rPr>
                      <w:t>Westcountry Rivers Trust</w:t>
                    </w:r>
                  </w:p>
                </w:sdtContent>
              </w:sdt>
            </w:sdtContent>
          </w:sdt>
        </w:tc>
      </w:tr>
      <w:tr w:rsidR="00227F21" w:rsidRPr="003211BC" w14:paraId="70A2CDB3" w14:textId="77777777" w:rsidTr="00405AD0">
        <w:tc>
          <w:tcPr>
            <w:tcW w:w="2520" w:type="dxa"/>
          </w:tcPr>
          <w:p w14:paraId="262B0B1D" w14:textId="77777777" w:rsidR="00227F21" w:rsidRPr="003211BC" w:rsidRDefault="00227F21" w:rsidP="00405AD0">
            <w:pPr>
              <w:spacing w:line="150" w:lineRule="exact"/>
              <w:ind w:right="65"/>
              <w:jc w:val="right"/>
              <w:rPr>
                <w:rFonts w:ascii="Arial" w:hAnsi="Arial" w:cs="Arial"/>
                <w:sz w:val="15"/>
                <w:szCs w:val="15"/>
              </w:rPr>
            </w:pPr>
          </w:p>
        </w:tc>
        <w:tc>
          <w:tcPr>
            <w:tcW w:w="6120" w:type="dxa"/>
            <w:tcBorders>
              <w:top w:val="single" w:sz="4" w:space="0" w:color="auto"/>
              <w:bottom w:val="single" w:sz="4" w:space="0" w:color="auto"/>
            </w:tcBorders>
          </w:tcPr>
          <w:p w14:paraId="5C562A54" w14:textId="77777777" w:rsidR="00227F21" w:rsidRPr="003211BC" w:rsidRDefault="00227F21" w:rsidP="00405AD0">
            <w:pPr>
              <w:spacing w:line="150" w:lineRule="exact"/>
              <w:rPr>
                <w:rFonts w:ascii="Arial" w:hAnsi="Arial" w:cs="Arial"/>
                <w:sz w:val="15"/>
                <w:szCs w:val="15"/>
              </w:rPr>
            </w:pPr>
          </w:p>
        </w:tc>
      </w:tr>
      <w:tr w:rsidR="00227F21" w:rsidRPr="003211BC" w14:paraId="1D840943" w14:textId="77777777" w:rsidTr="00405AD0">
        <w:trPr>
          <w:trHeight w:val="731"/>
        </w:trPr>
        <w:tc>
          <w:tcPr>
            <w:tcW w:w="2520" w:type="dxa"/>
            <w:tcBorders>
              <w:right w:val="single" w:sz="4" w:space="0" w:color="auto"/>
            </w:tcBorders>
          </w:tcPr>
          <w:p w14:paraId="30BA4F87"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09669371"/>
              <w:placeholder>
                <w:docPart w:val="9439BE7D84384AD68471C775F5404583"/>
              </w:placeholder>
            </w:sdtPr>
            <w:sdtContent>
              <w:sdt>
                <w:sdtPr>
                  <w:rPr>
                    <w:rFonts w:ascii="Arial" w:hAnsi="Arial" w:cs="Arial"/>
                    <w:sz w:val="18"/>
                    <w:szCs w:val="18"/>
                  </w:rPr>
                  <w:id w:val="228356521"/>
                  <w:placeholder>
                    <w:docPart w:val="B01B90299E884ACAA776EC6D9FFFB3A8"/>
                  </w:placeholder>
                </w:sdtPr>
                <w:sdtContent>
                  <w:p w14:paraId="2387802A" w14:textId="77777777" w:rsidR="00A70F62" w:rsidRDefault="00A70F62" w:rsidP="00A70F62">
                    <w:pPr>
                      <w:spacing w:before="36" w:line="203" w:lineRule="exact"/>
                      <w:ind w:right="-20"/>
                      <w:rPr>
                        <w:rFonts w:ascii="Arial" w:hAnsi="Arial" w:cs="Arial"/>
                        <w:sz w:val="18"/>
                        <w:szCs w:val="18"/>
                      </w:rPr>
                    </w:pPr>
                    <w:r>
                      <w:rPr>
                        <w:rFonts w:ascii="Arial" w:hAnsi="Arial" w:cs="Arial"/>
                        <w:sz w:val="18"/>
                        <w:szCs w:val="18"/>
                      </w:rPr>
                      <w:t>Rain Charm House, Kyl Cober Parc, Stoke Climsland, Cornwall, PL17 8PH</w:t>
                    </w:r>
                  </w:p>
                </w:sdtContent>
              </w:sdt>
              <w:p w14:paraId="7689BF7D" w14:textId="204C8135" w:rsidR="00227F21" w:rsidRPr="003211BC" w:rsidRDefault="00000000" w:rsidP="00405AD0">
                <w:pPr>
                  <w:spacing w:before="36" w:line="203" w:lineRule="exact"/>
                  <w:ind w:right="-20"/>
                  <w:rPr>
                    <w:rFonts w:ascii="Arial" w:hAnsi="Arial" w:cs="Arial"/>
                    <w:sz w:val="18"/>
                    <w:szCs w:val="18"/>
                  </w:rPr>
                </w:pPr>
              </w:p>
            </w:sdtContent>
          </w:sdt>
        </w:tc>
      </w:tr>
    </w:tbl>
    <w:p w14:paraId="6D6403B6"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13113DB" w14:textId="77777777" w:rsidTr="00405AD0">
        <w:trPr>
          <w:trHeight w:val="75"/>
        </w:trPr>
        <w:tc>
          <w:tcPr>
            <w:tcW w:w="2520" w:type="dxa"/>
            <w:tcBorders>
              <w:right w:val="single" w:sz="4" w:space="0" w:color="auto"/>
            </w:tcBorders>
          </w:tcPr>
          <w:p w14:paraId="30EF5C0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72236961"/>
              <w:placeholder>
                <w:docPart w:val="42660AA9714F4D8F95BFE864B2A3E85B"/>
              </w:placeholder>
            </w:sdtPr>
            <w:sdtContent>
              <w:sdt>
                <w:sdtPr>
                  <w:rPr>
                    <w:rFonts w:ascii="Arial" w:hAnsi="Arial" w:cs="Arial"/>
                    <w:sz w:val="18"/>
                    <w:szCs w:val="18"/>
                  </w:rPr>
                  <w:id w:val="770901607"/>
                  <w:placeholder>
                    <w:docPart w:val="E5778169EA274E1FA09A0DB140978BCC"/>
                  </w:placeholder>
                </w:sdtPr>
                <w:sdtContent>
                  <w:p w14:paraId="69AB06CF" w14:textId="503D92BE" w:rsidR="00227F21" w:rsidRPr="003211BC" w:rsidRDefault="00A23CFE" w:rsidP="00405AD0">
                    <w:pPr>
                      <w:spacing w:before="36" w:line="203" w:lineRule="exact"/>
                      <w:ind w:right="-20"/>
                      <w:rPr>
                        <w:rFonts w:ascii="Arial" w:hAnsi="Arial" w:cs="Arial"/>
                        <w:sz w:val="18"/>
                        <w:szCs w:val="18"/>
                      </w:rPr>
                    </w:pPr>
                    <w:r>
                      <w:rPr>
                        <w:rFonts w:ascii="Arial" w:hAnsi="Arial" w:cs="Arial"/>
                        <w:sz w:val="18"/>
                        <w:szCs w:val="18"/>
                      </w:rPr>
                      <w:t>millybowden@wrt.org.uk</w:t>
                    </w:r>
                  </w:p>
                </w:sdtContent>
              </w:sdt>
            </w:sdtContent>
          </w:sdt>
        </w:tc>
      </w:tr>
    </w:tbl>
    <w:p w14:paraId="32D39E8A" w14:textId="77777777" w:rsidR="00227F21" w:rsidRPr="003211BC" w:rsidRDefault="00227F21" w:rsidP="00227F21">
      <w:pPr>
        <w:spacing w:after="0" w:line="200" w:lineRule="exact"/>
        <w:rPr>
          <w:rFonts w:ascii="Arial" w:hAnsi="Arial" w:cs="Arial"/>
          <w:sz w:val="20"/>
          <w:szCs w:val="20"/>
        </w:rPr>
      </w:pPr>
    </w:p>
    <w:p w14:paraId="7B75CFC6"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008107B3" w14:textId="77777777" w:rsidTr="00405AD0">
        <w:trPr>
          <w:trHeight w:val="281"/>
        </w:trPr>
        <w:tc>
          <w:tcPr>
            <w:tcW w:w="2520" w:type="dxa"/>
            <w:tcBorders>
              <w:right w:val="single" w:sz="4" w:space="0" w:color="auto"/>
            </w:tcBorders>
          </w:tcPr>
          <w:p w14:paraId="71B0CF3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works </w:t>
            </w:r>
            <w:r w:rsidRPr="003211BC">
              <w:rPr>
                <w:rFonts w:ascii="Arial" w:eastAsia="Arial" w:hAnsi="Arial" w:cs="Arial"/>
                <w:color w:val="231F20"/>
                <w:position w:val="-1"/>
                <w:sz w:val="18"/>
                <w:szCs w:val="18"/>
              </w:rPr>
              <w:t>are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59541032"/>
              <w:placeholder>
                <w:docPart w:val="7101A6743C7646619974E8B84ABDB671"/>
              </w:placeholder>
            </w:sdtPr>
            <w:sdtContent>
              <w:sdt>
                <w:sdtPr>
                  <w:rPr>
                    <w:rFonts w:ascii="Arial" w:hAnsi="Arial" w:cs="Arial"/>
                    <w:sz w:val="18"/>
                    <w:szCs w:val="18"/>
                  </w:rPr>
                  <w:id w:val="1849137042"/>
                  <w:placeholder>
                    <w:docPart w:val="CAEB572AB954431D95A98F16162D1779"/>
                  </w:placeholder>
                </w:sdtPr>
                <w:sdtContent>
                  <w:p w14:paraId="270B8884" w14:textId="1F2CBE35" w:rsidR="00227F21" w:rsidRPr="003211BC" w:rsidRDefault="00DB1AE6" w:rsidP="00405AD0">
                    <w:pPr>
                      <w:spacing w:before="36" w:line="203" w:lineRule="exact"/>
                      <w:ind w:right="-20"/>
                      <w:rPr>
                        <w:rFonts w:ascii="Arial" w:hAnsi="Arial" w:cs="Arial"/>
                        <w:sz w:val="18"/>
                        <w:szCs w:val="18"/>
                      </w:rPr>
                    </w:pPr>
                    <w:r w:rsidRPr="00DB1AE6">
                      <w:rPr>
                        <w:rFonts w:ascii="Arial" w:hAnsi="Arial" w:cs="Arial"/>
                        <w:sz w:val="18"/>
                        <w:szCs w:val="18"/>
                      </w:rPr>
                      <w:t xml:space="preserve">In-stream Natural Flood Management interventions of leaky dams, flow spreaders and woody check dams on Clinton Devon Estate’s </w:t>
                    </w:r>
                    <w:proofErr w:type="spellStart"/>
                    <w:r w:rsidRPr="00DB1AE6">
                      <w:rPr>
                        <w:rFonts w:ascii="Arial" w:hAnsi="Arial" w:cs="Arial"/>
                        <w:sz w:val="18"/>
                        <w:szCs w:val="18"/>
                      </w:rPr>
                      <w:t>Pebblebed</w:t>
                    </w:r>
                    <w:proofErr w:type="spellEnd"/>
                    <w:r w:rsidRPr="00DB1AE6">
                      <w:rPr>
                        <w:rFonts w:ascii="Arial" w:hAnsi="Arial" w:cs="Arial"/>
                        <w:sz w:val="18"/>
                        <w:szCs w:val="18"/>
                      </w:rPr>
                      <w:t xml:space="preserve"> Heaths </w:t>
                    </w:r>
                    <w:proofErr w:type="spellStart"/>
                    <w:r w:rsidRPr="00DB1AE6">
                      <w:rPr>
                        <w:rFonts w:ascii="Arial" w:hAnsi="Arial" w:cs="Arial"/>
                        <w:sz w:val="18"/>
                        <w:szCs w:val="18"/>
                      </w:rPr>
                      <w:t>Aylesbeare</w:t>
                    </w:r>
                    <w:proofErr w:type="spellEnd"/>
                    <w:r w:rsidRPr="00DB1AE6">
                      <w:rPr>
                        <w:rFonts w:ascii="Arial" w:hAnsi="Arial" w:cs="Arial"/>
                        <w:sz w:val="18"/>
                        <w:szCs w:val="18"/>
                      </w:rPr>
                      <w:t xml:space="preserve"> Common.</w:t>
                    </w:r>
                  </w:p>
                </w:sdtContent>
              </w:sdt>
            </w:sdtContent>
          </w:sdt>
        </w:tc>
      </w:tr>
    </w:tbl>
    <w:p w14:paraId="71110609"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3A3F80D" w14:textId="77777777" w:rsidTr="00405AD0">
        <w:trPr>
          <w:trHeight w:val="281"/>
        </w:trPr>
        <w:tc>
          <w:tcPr>
            <w:tcW w:w="2520" w:type="dxa"/>
            <w:tcBorders>
              <w:right w:val="single" w:sz="4" w:space="0" w:color="auto"/>
            </w:tcBorders>
          </w:tcPr>
          <w:p w14:paraId="35218753"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site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26906401"/>
              <w:placeholder>
                <w:docPart w:val="39BF2347FEB545B286E5810F6AB05B82"/>
              </w:placeholder>
            </w:sdtPr>
            <w:sdtContent>
              <w:p w14:paraId="62514A80" w14:textId="4D494B51" w:rsidR="00227F21" w:rsidRPr="003211BC" w:rsidRDefault="00CB6D5C" w:rsidP="00405AD0">
                <w:pPr>
                  <w:spacing w:before="36" w:line="203" w:lineRule="exact"/>
                  <w:ind w:right="-20"/>
                  <w:rPr>
                    <w:rFonts w:ascii="Arial" w:hAnsi="Arial" w:cs="Arial"/>
                    <w:sz w:val="18"/>
                    <w:szCs w:val="18"/>
                  </w:rPr>
                </w:pPr>
                <w:proofErr w:type="spellStart"/>
                <w:r>
                  <w:rPr>
                    <w:rFonts w:ascii="Arial" w:hAnsi="Arial" w:cs="Arial"/>
                    <w:sz w:val="18"/>
                    <w:szCs w:val="18"/>
                  </w:rPr>
                  <w:t>Aylesbeare</w:t>
                </w:r>
                <w:proofErr w:type="spellEnd"/>
                <w:r>
                  <w:rPr>
                    <w:rFonts w:ascii="Arial" w:hAnsi="Arial" w:cs="Arial"/>
                    <w:sz w:val="18"/>
                    <w:szCs w:val="18"/>
                  </w:rPr>
                  <w:t xml:space="preserve"> Common, </w:t>
                </w:r>
                <w:proofErr w:type="spellStart"/>
                <w:r w:rsidR="005C6C8C">
                  <w:rPr>
                    <w:rFonts w:ascii="Arial" w:hAnsi="Arial" w:cs="Arial"/>
                    <w:sz w:val="18"/>
                    <w:szCs w:val="18"/>
                  </w:rPr>
                  <w:t>Pebblebed</w:t>
                </w:r>
                <w:proofErr w:type="spellEnd"/>
                <w:r w:rsidR="005C6C8C">
                  <w:rPr>
                    <w:rFonts w:ascii="Arial" w:hAnsi="Arial" w:cs="Arial"/>
                    <w:sz w:val="18"/>
                    <w:szCs w:val="18"/>
                  </w:rPr>
                  <w:t xml:space="preserve"> Heaths, Clinton Devon Estates</w:t>
                </w:r>
              </w:p>
            </w:sdtContent>
          </w:sdt>
        </w:tc>
      </w:tr>
    </w:tbl>
    <w:p w14:paraId="246FE59D"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47C99553" w14:textId="77777777" w:rsidTr="00405AD0">
        <w:trPr>
          <w:trHeight w:val="281"/>
        </w:trPr>
        <w:tc>
          <w:tcPr>
            <w:tcW w:w="2520" w:type="dxa"/>
            <w:tcBorders>
              <w:right w:val="single" w:sz="4" w:space="0" w:color="auto"/>
            </w:tcBorders>
          </w:tcPr>
          <w:p w14:paraId="73C8782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starting date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94423577"/>
              <w:placeholder>
                <w:docPart w:val="6C3ECB8ED5AD485BAEB0A2DCEE2C3273"/>
              </w:placeholder>
            </w:sdtPr>
            <w:sdtEndPr>
              <w:rPr>
                <w:highlight w:val="yellow"/>
              </w:rPr>
            </w:sdtEndPr>
            <w:sdtContent>
              <w:p w14:paraId="6CB71C67" w14:textId="5809FA42" w:rsidR="00227F21" w:rsidRPr="00AA1FF5" w:rsidRDefault="00A301B4" w:rsidP="00405AD0">
                <w:pPr>
                  <w:spacing w:before="36" w:line="203" w:lineRule="exact"/>
                  <w:ind w:right="-20"/>
                  <w:rPr>
                    <w:rFonts w:ascii="Arial" w:hAnsi="Arial" w:cs="Arial"/>
                    <w:sz w:val="18"/>
                    <w:szCs w:val="18"/>
                    <w:highlight w:val="yellow"/>
                  </w:rPr>
                </w:pPr>
                <w:r w:rsidRPr="00A301B4">
                  <w:rPr>
                    <w:rFonts w:ascii="Arial" w:hAnsi="Arial" w:cs="Arial"/>
                    <w:sz w:val="18"/>
                    <w:szCs w:val="18"/>
                  </w:rPr>
                  <w:t>1</w:t>
                </w:r>
                <w:r w:rsidRPr="00A301B4">
                  <w:rPr>
                    <w:rFonts w:ascii="Arial" w:hAnsi="Arial" w:cs="Arial"/>
                    <w:sz w:val="18"/>
                    <w:szCs w:val="18"/>
                    <w:vertAlign w:val="superscript"/>
                  </w:rPr>
                  <w:t>st</w:t>
                </w:r>
                <w:r w:rsidRPr="00A301B4">
                  <w:rPr>
                    <w:rFonts w:ascii="Arial" w:hAnsi="Arial" w:cs="Arial"/>
                    <w:sz w:val="18"/>
                    <w:szCs w:val="18"/>
                  </w:rPr>
                  <w:t xml:space="preserve"> September</w:t>
                </w:r>
                <w:r w:rsidR="00B65B6B">
                  <w:rPr>
                    <w:rFonts w:ascii="Arial" w:hAnsi="Arial" w:cs="Arial"/>
                    <w:sz w:val="18"/>
                    <w:szCs w:val="18"/>
                  </w:rPr>
                  <w:t xml:space="preserve"> 2026</w:t>
                </w:r>
              </w:p>
            </w:sdtContent>
          </w:sdt>
        </w:tc>
      </w:tr>
    </w:tbl>
    <w:p w14:paraId="1B727F60"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5B6EF9B6" w14:textId="77777777" w:rsidTr="00405AD0">
        <w:trPr>
          <w:trHeight w:val="281"/>
        </w:trPr>
        <w:tc>
          <w:tcPr>
            <w:tcW w:w="2520" w:type="dxa"/>
            <w:tcBorders>
              <w:right w:val="single" w:sz="4" w:space="0" w:color="auto"/>
            </w:tcBorders>
          </w:tcPr>
          <w:p w14:paraId="128D40C6"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completion date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30115963"/>
              <w:placeholder>
                <w:docPart w:val="767D7AD571E94ECA91A820498AF571E8"/>
              </w:placeholder>
            </w:sdtPr>
            <w:sdtContent>
              <w:p w14:paraId="4FFA9690" w14:textId="114CB013" w:rsidR="00227F21" w:rsidRPr="003211BC" w:rsidRDefault="00317F40" w:rsidP="00405AD0">
                <w:pPr>
                  <w:spacing w:before="36" w:line="203" w:lineRule="exact"/>
                  <w:ind w:right="-20"/>
                  <w:rPr>
                    <w:rFonts w:ascii="Arial" w:hAnsi="Arial" w:cs="Arial"/>
                    <w:sz w:val="18"/>
                    <w:szCs w:val="18"/>
                  </w:rPr>
                </w:pPr>
                <w:r>
                  <w:rPr>
                    <w:rFonts w:ascii="Arial" w:hAnsi="Arial" w:cs="Arial"/>
                    <w:sz w:val="18"/>
                    <w:szCs w:val="18"/>
                  </w:rPr>
                  <w:t>1</w:t>
                </w:r>
                <w:r w:rsidRPr="00317F40">
                  <w:rPr>
                    <w:rFonts w:ascii="Arial" w:hAnsi="Arial" w:cs="Arial"/>
                    <w:sz w:val="18"/>
                    <w:szCs w:val="18"/>
                    <w:vertAlign w:val="superscript"/>
                  </w:rPr>
                  <w:t>st</w:t>
                </w:r>
                <w:r>
                  <w:rPr>
                    <w:rFonts w:ascii="Arial" w:hAnsi="Arial" w:cs="Arial"/>
                    <w:sz w:val="18"/>
                    <w:szCs w:val="18"/>
                  </w:rPr>
                  <w:t xml:space="preserve"> </w:t>
                </w:r>
                <w:r w:rsidR="001D47EB">
                  <w:rPr>
                    <w:rFonts w:ascii="Arial" w:hAnsi="Arial" w:cs="Arial"/>
                    <w:sz w:val="18"/>
                    <w:szCs w:val="18"/>
                  </w:rPr>
                  <w:t>December</w:t>
                </w:r>
                <w:r w:rsidR="00B65B6B">
                  <w:rPr>
                    <w:rFonts w:ascii="Arial" w:hAnsi="Arial" w:cs="Arial"/>
                    <w:sz w:val="18"/>
                    <w:szCs w:val="18"/>
                  </w:rPr>
                  <w:t xml:space="preserve"> 2026</w:t>
                </w:r>
              </w:p>
            </w:sdtContent>
          </w:sdt>
        </w:tc>
      </w:tr>
    </w:tbl>
    <w:p w14:paraId="4B6EAE6E"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124B670D" w14:textId="77777777" w:rsidTr="00405AD0">
        <w:trPr>
          <w:trHeight w:val="281"/>
        </w:trPr>
        <w:tc>
          <w:tcPr>
            <w:tcW w:w="2520" w:type="dxa"/>
            <w:tcBorders>
              <w:right w:val="single" w:sz="4" w:space="0" w:color="auto"/>
            </w:tcBorders>
          </w:tcPr>
          <w:p w14:paraId="7026A0B4"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delay damages </w:t>
            </w:r>
            <w:r w:rsidRPr="003211BC">
              <w:rPr>
                <w:rFonts w:ascii="Arial" w:eastAsia="Arial" w:hAnsi="Arial" w:cs="Arial"/>
                <w:color w:val="231F20"/>
                <w:sz w:val="18"/>
                <w:szCs w:val="18"/>
              </w:rPr>
              <w:t>are</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98284929"/>
              <w:placeholder>
                <w:docPart w:val="8DEA10F311B44ACEB41114AADB31C100"/>
              </w:placeholder>
            </w:sdtPr>
            <w:sdtContent>
              <w:sdt>
                <w:sdtPr>
                  <w:rPr>
                    <w:rFonts w:ascii="Arial" w:hAnsi="Arial" w:cs="Arial"/>
                    <w:sz w:val="18"/>
                    <w:szCs w:val="18"/>
                  </w:rPr>
                  <w:id w:val="254330646"/>
                  <w:placeholder>
                    <w:docPart w:val="92AEBEC8C65E42E3BFB28A354AD0A15E"/>
                  </w:placeholder>
                </w:sdtPr>
                <w:sdtContent>
                  <w:p w14:paraId="14F00511" w14:textId="77B5F98F" w:rsidR="00227F21" w:rsidRPr="003211BC" w:rsidRDefault="00314DA0" w:rsidP="00405AD0">
                    <w:pPr>
                      <w:spacing w:before="36" w:line="203" w:lineRule="exact"/>
                      <w:ind w:right="-20"/>
                      <w:rPr>
                        <w:rFonts w:ascii="Arial" w:hAnsi="Arial" w:cs="Arial"/>
                        <w:sz w:val="18"/>
                        <w:szCs w:val="18"/>
                      </w:rPr>
                    </w:pPr>
                    <w:r>
                      <w:rPr>
                        <w:rFonts w:ascii="Arial" w:hAnsi="Arial" w:cs="Arial"/>
                        <w:sz w:val="18"/>
                        <w:szCs w:val="18"/>
                      </w:rPr>
                      <w:t>£50</w:t>
                    </w:r>
                  </w:p>
                </w:sdtContent>
              </w:sdt>
            </w:sdtContent>
          </w:sdt>
        </w:tc>
        <w:tc>
          <w:tcPr>
            <w:tcW w:w="2340" w:type="dxa"/>
            <w:tcBorders>
              <w:left w:val="single" w:sz="4" w:space="0" w:color="auto"/>
            </w:tcBorders>
          </w:tcPr>
          <w:p w14:paraId="56FF1166"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per day</w:t>
            </w:r>
          </w:p>
        </w:tc>
      </w:tr>
    </w:tbl>
    <w:p w14:paraId="71BD0DE6" w14:textId="77777777" w:rsidR="00227F21" w:rsidRPr="003211BC" w:rsidRDefault="00227F21" w:rsidP="00227F21">
      <w:pPr>
        <w:spacing w:before="10" w:after="0" w:line="140" w:lineRule="exact"/>
        <w:rPr>
          <w:rFonts w:ascii="Arial" w:hAnsi="Arial" w:cs="Arial"/>
          <w:sz w:val="14"/>
          <w:szCs w:val="14"/>
        </w:rPr>
      </w:pPr>
    </w:p>
    <w:p w14:paraId="7CCB28E3" w14:textId="77777777" w:rsidR="00227F21" w:rsidRPr="003211BC" w:rsidRDefault="00227F21" w:rsidP="00227F21">
      <w:pPr>
        <w:spacing w:before="10" w:after="0" w:line="140" w:lineRule="exact"/>
        <w:rPr>
          <w:rFonts w:ascii="Arial" w:hAnsi="Arial" w:cs="Arial"/>
          <w:sz w:val="14"/>
          <w:szCs w:val="14"/>
        </w:rPr>
      </w:pPr>
    </w:p>
    <w:p w14:paraId="18EC81E1"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61BF1E5E" w14:textId="77777777" w:rsidTr="00405AD0">
        <w:trPr>
          <w:trHeight w:val="281"/>
        </w:trPr>
        <w:tc>
          <w:tcPr>
            <w:tcW w:w="2520" w:type="dxa"/>
            <w:tcBorders>
              <w:right w:val="single" w:sz="4" w:space="0" w:color="auto"/>
            </w:tcBorders>
          </w:tcPr>
          <w:p w14:paraId="443F607E"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period for reply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85500408"/>
              <w:placeholder>
                <w:docPart w:val="B6080CC03FC94B7895D8699DA1B6D345"/>
              </w:placeholder>
            </w:sdtPr>
            <w:sdtContent>
              <w:p w14:paraId="4E658DC0" w14:textId="09F40C97"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One</w:t>
                </w:r>
              </w:p>
            </w:sdtContent>
          </w:sdt>
        </w:tc>
        <w:tc>
          <w:tcPr>
            <w:tcW w:w="2340" w:type="dxa"/>
            <w:tcBorders>
              <w:left w:val="single" w:sz="4" w:space="0" w:color="auto"/>
            </w:tcBorders>
          </w:tcPr>
          <w:p w14:paraId="28FBDFA2"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w:t>
            </w:r>
          </w:p>
        </w:tc>
      </w:tr>
    </w:tbl>
    <w:p w14:paraId="7BFCF827"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3504414B" w14:textId="77777777" w:rsidTr="00405AD0">
        <w:trPr>
          <w:trHeight w:val="281"/>
        </w:trPr>
        <w:tc>
          <w:tcPr>
            <w:tcW w:w="2520" w:type="dxa"/>
            <w:tcBorders>
              <w:right w:val="single" w:sz="4" w:space="0" w:color="auto"/>
            </w:tcBorders>
          </w:tcPr>
          <w:p w14:paraId="32C8E19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defects date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54097498"/>
              <w:placeholder>
                <w:docPart w:val="E3546CF616F14C81B2218A5E7F9F30A8"/>
              </w:placeholder>
            </w:sdtPr>
            <w:sdtContent>
              <w:p w14:paraId="5F83F7CF" w14:textId="7CEC4FA5"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Four</w:t>
                </w:r>
              </w:p>
            </w:sdtContent>
          </w:sdt>
        </w:tc>
        <w:tc>
          <w:tcPr>
            <w:tcW w:w="2340" w:type="dxa"/>
            <w:tcBorders>
              <w:left w:val="single" w:sz="4" w:space="0" w:color="auto"/>
            </w:tcBorders>
          </w:tcPr>
          <w:p w14:paraId="64C6ADBE"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 after Completion</w:t>
            </w:r>
          </w:p>
        </w:tc>
      </w:tr>
    </w:tbl>
    <w:p w14:paraId="7F49A9F7" w14:textId="77777777" w:rsidR="00227F21" w:rsidRPr="003211BC" w:rsidRDefault="00227F21" w:rsidP="00227F21">
      <w:pPr>
        <w:spacing w:before="10" w:after="0" w:line="140" w:lineRule="exact"/>
        <w:rPr>
          <w:rFonts w:ascii="Arial" w:hAnsi="Arial" w:cs="Arial"/>
          <w:sz w:val="14"/>
          <w:szCs w:val="14"/>
        </w:rPr>
      </w:pPr>
    </w:p>
    <w:tbl>
      <w:tblPr>
        <w:tblStyle w:val="TableGrid"/>
        <w:tblW w:w="8910"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90"/>
        <w:gridCol w:w="3780"/>
        <w:gridCol w:w="2340"/>
      </w:tblGrid>
      <w:tr w:rsidR="00227F21" w:rsidRPr="003211BC" w14:paraId="402A05BC" w14:textId="77777777" w:rsidTr="00405AD0">
        <w:trPr>
          <w:trHeight w:val="281"/>
        </w:trPr>
        <w:tc>
          <w:tcPr>
            <w:tcW w:w="2790" w:type="dxa"/>
            <w:tcBorders>
              <w:right w:val="single" w:sz="4" w:space="0" w:color="auto"/>
            </w:tcBorders>
          </w:tcPr>
          <w:p w14:paraId="480A731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defect correction period</w:t>
            </w:r>
            <w:r w:rsidRPr="003211BC">
              <w:rPr>
                <w:rFonts w:ascii="Arial" w:eastAsia="Arial" w:hAnsi="Arial" w:cs="Arial"/>
                <w:color w:val="231F20"/>
                <w:sz w:val="18"/>
                <w:szCs w:val="18"/>
              </w:rPr>
              <w:t xml:space="preserve"> 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61985003"/>
              <w:placeholder>
                <w:docPart w:val="6ED94BFCD8EC42BA9A5021D2D9AA56E6"/>
              </w:placeholder>
            </w:sdtPr>
            <w:sdtContent>
              <w:p w14:paraId="53EF58FB" w14:textId="5C6B5DBA"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Eight</w:t>
                </w:r>
              </w:p>
            </w:sdtContent>
          </w:sdt>
        </w:tc>
        <w:tc>
          <w:tcPr>
            <w:tcW w:w="2340" w:type="dxa"/>
            <w:tcBorders>
              <w:left w:val="single" w:sz="4" w:space="0" w:color="auto"/>
            </w:tcBorders>
          </w:tcPr>
          <w:p w14:paraId="20358488"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w:t>
            </w:r>
          </w:p>
        </w:tc>
      </w:tr>
    </w:tbl>
    <w:p w14:paraId="272ADD35"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2DA12C2A" w14:textId="77777777" w:rsidTr="00405AD0">
        <w:trPr>
          <w:trHeight w:val="281"/>
        </w:trPr>
        <w:tc>
          <w:tcPr>
            <w:tcW w:w="2520" w:type="dxa"/>
            <w:tcBorders>
              <w:right w:val="single" w:sz="4" w:space="0" w:color="auto"/>
            </w:tcBorders>
          </w:tcPr>
          <w:p w14:paraId="327500EA"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assessment day </w:t>
            </w:r>
            <w:r w:rsidRPr="003211BC">
              <w:rPr>
                <w:rFonts w:ascii="Arial" w:eastAsia="Arial" w:hAnsi="Arial" w:cs="Arial"/>
                <w:color w:val="231F20"/>
                <w:sz w:val="18"/>
                <w:szCs w:val="18"/>
              </w:rPr>
              <w:t>is the</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70028999"/>
              <w:placeholder>
                <w:docPart w:val="233AE917A3C645069E1BCCE003B966ED"/>
              </w:placeholder>
            </w:sdtPr>
            <w:sdtContent>
              <w:p w14:paraId="4DB0CF7F" w14:textId="242E003B" w:rsidR="00227F21" w:rsidRPr="003211BC" w:rsidRDefault="00D42AF4" w:rsidP="00405AD0">
                <w:pPr>
                  <w:spacing w:before="36" w:line="203" w:lineRule="exact"/>
                  <w:ind w:right="-20"/>
                  <w:rPr>
                    <w:rFonts w:ascii="Arial" w:hAnsi="Arial" w:cs="Arial"/>
                    <w:sz w:val="18"/>
                    <w:szCs w:val="18"/>
                  </w:rPr>
                </w:pPr>
                <w:r>
                  <w:rPr>
                    <w:rFonts w:ascii="Arial" w:hAnsi="Arial" w:cs="Arial"/>
                    <w:sz w:val="18"/>
                    <w:szCs w:val="18"/>
                  </w:rPr>
                  <w:t>Last Thursday</w:t>
                </w:r>
              </w:p>
            </w:sdtContent>
          </w:sdt>
        </w:tc>
        <w:tc>
          <w:tcPr>
            <w:tcW w:w="2340" w:type="dxa"/>
            <w:tcBorders>
              <w:left w:val="single" w:sz="4" w:space="0" w:color="auto"/>
            </w:tcBorders>
          </w:tcPr>
          <w:p w14:paraId="131527B6"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of each month</w:t>
            </w:r>
          </w:p>
        </w:tc>
      </w:tr>
    </w:tbl>
    <w:p w14:paraId="1B27FFD5"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7A12DB45" w14:textId="77777777" w:rsidTr="00405AD0">
        <w:trPr>
          <w:trHeight w:val="281"/>
        </w:trPr>
        <w:tc>
          <w:tcPr>
            <w:tcW w:w="2520" w:type="dxa"/>
            <w:tcBorders>
              <w:right w:val="single" w:sz="4" w:space="0" w:color="auto"/>
            </w:tcBorders>
          </w:tcPr>
          <w:p w14:paraId="688E472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retention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27605552"/>
              <w:placeholder>
                <w:docPart w:val="B8EAD316881D42839D490543BE37243D"/>
              </w:placeholder>
            </w:sdtPr>
            <w:sdtContent>
              <w:p w14:paraId="354D570D" w14:textId="3DC1E9D3" w:rsidR="00227F21" w:rsidRPr="003211BC" w:rsidRDefault="00D42AF4" w:rsidP="00405AD0">
                <w:pPr>
                  <w:spacing w:before="36" w:line="203" w:lineRule="exact"/>
                  <w:ind w:right="-20"/>
                  <w:rPr>
                    <w:rFonts w:ascii="Arial" w:hAnsi="Arial" w:cs="Arial"/>
                    <w:sz w:val="18"/>
                    <w:szCs w:val="18"/>
                  </w:rPr>
                </w:pPr>
                <w:r>
                  <w:rPr>
                    <w:rFonts w:ascii="Arial" w:hAnsi="Arial" w:cs="Arial"/>
                    <w:sz w:val="18"/>
                    <w:szCs w:val="18"/>
                  </w:rPr>
                  <w:t>5</w:t>
                </w:r>
              </w:p>
            </w:sdtContent>
          </w:sdt>
        </w:tc>
        <w:tc>
          <w:tcPr>
            <w:tcW w:w="2340" w:type="dxa"/>
            <w:tcBorders>
              <w:left w:val="single" w:sz="4" w:space="0" w:color="auto"/>
            </w:tcBorders>
          </w:tcPr>
          <w:p w14:paraId="73114F0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t>
            </w:r>
          </w:p>
        </w:tc>
      </w:tr>
    </w:tbl>
    <w:p w14:paraId="4072EAC4" w14:textId="77777777" w:rsidR="00227F21" w:rsidRPr="003211BC" w:rsidRDefault="00227F21" w:rsidP="00227F21">
      <w:pPr>
        <w:spacing w:before="3" w:after="0" w:line="180" w:lineRule="exact"/>
        <w:rPr>
          <w:rFonts w:ascii="Arial" w:hAnsi="Arial" w:cs="Arial"/>
          <w:sz w:val="18"/>
          <w:szCs w:val="18"/>
        </w:rPr>
      </w:pPr>
    </w:p>
    <w:p w14:paraId="13A52F0F" w14:textId="77777777" w:rsidR="00227F21" w:rsidRPr="003211BC" w:rsidRDefault="00227F21" w:rsidP="009261A1">
      <w:pPr>
        <w:spacing w:after="0" w:line="255" w:lineRule="auto"/>
        <w:ind w:left="6594" w:right="407" w:hanging="6414"/>
        <w:rPr>
          <w:rFonts w:ascii="Arial" w:eastAsia="Arial" w:hAnsi="Arial" w:cs="Arial"/>
          <w:color w:val="231F20"/>
          <w:sz w:val="18"/>
          <w:szCs w:val="18"/>
        </w:rPr>
      </w:pPr>
      <w:r w:rsidRPr="003211BC">
        <w:rPr>
          <w:rFonts w:ascii="Arial" w:eastAsia="Arial" w:hAnsi="Arial" w:cs="Arial"/>
          <w:color w:val="231F20"/>
          <w:sz w:val="18"/>
          <w:szCs w:val="18"/>
        </w:rPr>
        <w:t xml:space="preserve">The United Kingdom Housing Grants, Construction and Regeneration Act (1996) </w:t>
      </w:r>
      <w:r w:rsidRPr="003211BC">
        <w:rPr>
          <w:rFonts w:ascii="Arial" w:eastAsia="Arial" w:hAnsi="Arial" w:cs="Arial"/>
          <w:b/>
          <w:bCs/>
          <w:color w:val="231F20"/>
          <w:sz w:val="18"/>
          <w:szCs w:val="18"/>
          <w:u w:val="single" w:color="231F20"/>
        </w:rPr>
        <w:t>does/does</w:t>
      </w:r>
      <w:r w:rsidRPr="003211BC">
        <w:rPr>
          <w:rFonts w:ascii="Arial" w:eastAsia="Arial" w:hAnsi="Arial" w:cs="Arial"/>
          <w:b/>
          <w:bCs/>
          <w:color w:val="231F20"/>
          <w:sz w:val="18"/>
          <w:szCs w:val="18"/>
        </w:rPr>
        <w:t xml:space="preserve"> </w:t>
      </w:r>
      <w:r w:rsidRPr="003211BC">
        <w:rPr>
          <w:rFonts w:ascii="Arial" w:eastAsia="Arial" w:hAnsi="Arial" w:cs="Arial"/>
          <w:color w:val="231F20"/>
          <w:sz w:val="18"/>
          <w:szCs w:val="18"/>
        </w:rPr>
        <w:t>not apply</w:t>
      </w:r>
    </w:p>
    <w:p w14:paraId="430AFB5C" w14:textId="77777777" w:rsidR="00227F21" w:rsidRPr="003211BC" w:rsidRDefault="00227F21" w:rsidP="00227F21">
      <w:pPr>
        <w:tabs>
          <w:tab w:val="left" w:pos="8460"/>
        </w:tabs>
        <w:spacing w:after="0" w:line="255" w:lineRule="auto"/>
        <w:ind w:left="6120" w:right="1710" w:hanging="6120"/>
        <w:jc w:val="right"/>
        <w:rPr>
          <w:rFonts w:ascii="Arial" w:eastAsia="Arial" w:hAnsi="Arial" w:cs="Arial"/>
          <w:sz w:val="18"/>
          <w:szCs w:val="18"/>
        </w:rPr>
      </w:pPr>
      <w:r w:rsidRPr="003211BC">
        <w:rPr>
          <w:rFonts w:ascii="Arial" w:eastAsia="Arial" w:hAnsi="Arial" w:cs="Arial"/>
          <w:color w:val="231F20"/>
          <w:sz w:val="18"/>
          <w:szCs w:val="18"/>
        </w:rPr>
        <w:t>(delete as applicable)</w:t>
      </w:r>
    </w:p>
    <w:p w14:paraId="1759D902" w14:textId="77777777" w:rsidR="00227F21" w:rsidRPr="003211BC" w:rsidRDefault="00227F21" w:rsidP="00227F21">
      <w:pPr>
        <w:spacing w:after="0" w:line="170" w:lineRule="exact"/>
        <w:rPr>
          <w:rFonts w:ascii="Arial" w:hAnsi="Arial" w:cs="Arial"/>
          <w:sz w:val="17"/>
          <w:szCs w:val="17"/>
        </w:rPr>
      </w:pPr>
    </w:p>
    <w:p w14:paraId="6CE6DA5F" w14:textId="77777777" w:rsidR="00227F21" w:rsidRPr="003211BC" w:rsidRDefault="00227F21" w:rsidP="00227F21">
      <w:pPr>
        <w:spacing w:after="0" w:line="240" w:lineRule="auto"/>
        <w:ind w:left="2772" w:right="-20"/>
        <w:rPr>
          <w:rFonts w:ascii="Arial" w:eastAsia="Arial" w:hAnsi="Arial" w:cs="Arial"/>
          <w:color w:val="231F20"/>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Adjudicator </w:t>
      </w:r>
      <w:r w:rsidRPr="003211BC">
        <w:rPr>
          <w:rFonts w:ascii="Arial" w:eastAsia="Arial" w:hAnsi="Arial" w:cs="Arial"/>
          <w:color w:val="231F20"/>
          <w:sz w:val="18"/>
          <w:szCs w:val="18"/>
        </w:rPr>
        <w:t>is</w:t>
      </w:r>
    </w:p>
    <w:p w14:paraId="6F5454A3"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40B3A060" w14:textId="77777777" w:rsidTr="00405AD0">
        <w:trPr>
          <w:trHeight w:val="281"/>
        </w:trPr>
        <w:tc>
          <w:tcPr>
            <w:tcW w:w="2520" w:type="dxa"/>
            <w:tcBorders>
              <w:right w:val="single" w:sz="4" w:space="0" w:color="auto"/>
            </w:tcBorders>
          </w:tcPr>
          <w:p w14:paraId="113FE13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45319994"/>
              <w:placeholder>
                <w:docPart w:val="C3E0AD3E6ADB4D94B35814E87ADD586C"/>
              </w:placeholder>
            </w:sdtPr>
            <w:sdtContent>
              <w:sdt>
                <w:sdtPr>
                  <w:rPr>
                    <w:rFonts w:ascii="Arial" w:hAnsi="Arial" w:cs="Arial"/>
                    <w:sz w:val="18"/>
                    <w:szCs w:val="18"/>
                  </w:rPr>
                  <w:id w:val="1765417841"/>
                  <w:placeholder>
                    <w:docPart w:val="E6D5C011D62E4D21BBBD00AF6BED03FA"/>
                  </w:placeholder>
                </w:sdtPr>
                <w:sdtContent>
                  <w:p w14:paraId="5AB0838D" w14:textId="6DC7CC56" w:rsidR="00227F21" w:rsidRPr="003211BC" w:rsidRDefault="000F1424" w:rsidP="00405AD0">
                    <w:pPr>
                      <w:spacing w:before="36" w:line="203" w:lineRule="exact"/>
                      <w:ind w:right="-20"/>
                      <w:rPr>
                        <w:rFonts w:ascii="Arial" w:hAnsi="Arial" w:cs="Arial"/>
                        <w:sz w:val="18"/>
                        <w:szCs w:val="18"/>
                      </w:rPr>
                    </w:pPr>
                    <w:r>
                      <w:rPr>
                        <w:rFonts w:ascii="Arial" w:hAnsi="Arial" w:cs="Arial"/>
                        <w:sz w:val="18"/>
                        <w:szCs w:val="18"/>
                      </w:rPr>
                      <w:t>Construction Industry Council (CIC)</w:t>
                    </w:r>
                  </w:p>
                </w:sdtContent>
              </w:sdt>
            </w:sdtContent>
          </w:sdt>
        </w:tc>
      </w:tr>
    </w:tbl>
    <w:p w14:paraId="461C48C8"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EB3AD3C" w14:textId="77777777" w:rsidTr="00405AD0">
        <w:trPr>
          <w:trHeight w:val="938"/>
        </w:trPr>
        <w:tc>
          <w:tcPr>
            <w:tcW w:w="2520" w:type="dxa"/>
            <w:tcBorders>
              <w:right w:val="single" w:sz="4" w:space="0" w:color="auto"/>
            </w:tcBorders>
          </w:tcPr>
          <w:p w14:paraId="46210C8E"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82013354"/>
              <w:placeholder>
                <w:docPart w:val="5E4DC9E58260490FB6B7FE0009D1E263"/>
              </w:placeholder>
            </w:sdtPr>
            <w:sdtContent>
              <w:sdt>
                <w:sdtPr>
                  <w:rPr>
                    <w:rFonts w:ascii="Arial" w:hAnsi="Arial" w:cs="Arial"/>
                    <w:sz w:val="18"/>
                    <w:szCs w:val="18"/>
                  </w:rPr>
                  <w:id w:val="123971632"/>
                  <w:placeholder>
                    <w:docPart w:val="55728B25CB2B4461AA49E3E1FFA70A42"/>
                  </w:placeholder>
                </w:sdtPr>
                <w:sdtContent>
                  <w:p w14:paraId="434AFB48"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Construction Industry Council (CIC)</w:t>
                    </w:r>
                  </w:p>
                  <w:p w14:paraId="2E96E44E"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The Building Centre</w:t>
                    </w:r>
                  </w:p>
                  <w:p w14:paraId="6DC1546F"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26 Store Street</w:t>
                    </w:r>
                  </w:p>
                  <w:p w14:paraId="7CEB6CA3" w14:textId="5B343DC0" w:rsidR="00227F21" w:rsidRPr="003211BC" w:rsidRDefault="009260E5" w:rsidP="00405AD0">
                    <w:pPr>
                      <w:spacing w:before="36" w:line="203" w:lineRule="exact"/>
                      <w:ind w:right="-20"/>
                      <w:rPr>
                        <w:rFonts w:ascii="Arial" w:hAnsi="Arial" w:cs="Arial"/>
                        <w:sz w:val="18"/>
                        <w:szCs w:val="18"/>
                      </w:rPr>
                    </w:pPr>
                    <w:r>
                      <w:rPr>
                        <w:rFonts w:ascii="Arial" w:hAnsi="Arial" w:cs="Arial"/>
                        <w:sz w:val="18"/>
                        <w:szCs w:val="18"/>
                      </w:rPr>
                      <w:t>London WC1E 7BT</w:t>
                    </w:r>
                  </w:p>
                </w:sdtContent>
              </w:sdt>
            </w:sdtContent>
          </w:sdt>
        </w:tc>
      </w:tr>
    </w:tbl>
    <w:p w14:paraId="7E09D918"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7BF87E09" w14:textId="77777777" w:rsidTr="00405AD0">
        <w:trPr>
          <w:trHeight w:val="75"/>
        </w:trPr>
        <w:tc>
          <w:tcPr>
            <w:tcW w:w="2520" w:type="dxa"/>
            <w:tcBorders>
              <w:right w:val="single" w:sz="4" w:space="0" w:color="auto"/>
            </w:tcBorders>
          </w:tcPr>
          <w:p w14:paraId="5ADA6920"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11201209"/>
              <w:placeholder>
                <w:docPart w:val="3509A18FA5D74F83951FEA9A7B2BF9F8"/>
              </w:placeholder>
            </w:sdtPr>
            <w:sdtContent>
              <w:sdt>
                <w:sdtPr>
                  <w:rPr>
                    <w:rFonts w:ascii="Arial" w:hAnsi="Arial" w:cs="Arial"/>
                    <w:sz w:val="18"/>
                    <w:szCs w:val="18"/>
                  </w:rPr>
                  <w:id w:val="-1543982199"/>
                  <w:placeholder>
                    <w:docPart w:val="70C96FCD7FD84E0289471FFB4605E4B0"/>
                  </w:placeholder>
                </w:sdtPr>
                <w:sdtContent>
                  <w:sdt>
                    <w:sdtPr>
                      <w:rPr>
                        <w:rFonts w:ascii="Arial" w:hAnsi="Arial" w:cs="Arial"/>
                        <w:sz w:val="18"/>
                        <w:szCs w:val="18"/>
                      </w:rPr>
                      <w:id w:val="-10215471"/>
                      <w:placeholder>
                        <w:docPart w:val="4B09316D67C54B8F9E4F13EB877B148E"/>
                      </w:placeholder>
                    </w:sdtPr>
                    <w:sdtContent>
                      <w:p w14:paraId="07FFD0C3" w14:textId="03C91610" w:rsidR="00227F21" w:rsidRPr="003211BC" w:rsidRDefault="005723C6" w:rsidP="00405AD0">
                        <w:pPr>
                          <w:spacing w:before="36" w:line="203" w:lineRule="exact"/>
                          <w:ind w:right="-20"/>
                          <w:rPr>
                            <w:rFonts w:ascii="Arial" w:hAnsi="Arial" w:cs="Arial"/>
                            <w:sz w:val="18"/>
                            <w:szCs w:val="18"/>
                          </w:rPr>
                        </w:pPr>
                        <w:r>
                          <w:rPr>
                            <w:rFonts w:ascii="Arial" w:hAnsi="Arial" w:cs="Arial"/>
                            <w:sz w:val="18"/>
                            <w:szCs w:val="18"/>
                          </w:rPr>
                          <w:t>enquiries@cic.org.uk</w:t>
                        </w:r>
                      </w:p>
                    </w:sdtContent>
                  </w:sdt>
                </w:sdtContent>
              </w:sdt>
            </w:sdtContent>
          </w:sdt>
        </w:tc>
      </w:tr>
    </w:tbl>
    <w:p w14:paraId="07081E20" w14:textId="77777777" w:rsidR="00227F21" w:rsidRPr="003211BC" w:rsidRDefault="00227F21" w:rsidP="00227F21">
      <w:pPr>
        <w:spacing w:before="10" w:after="0" w:line="140" w:lineRule="exact"/>
        <w:rPr>
          <w:rFonts w:ascii="Arial" w:hAnsi="Arial" w:cs="Arial"/>
          <w:sz w:val="14"/>
          <w:szCs w:val="14"/>
        </w:rPr>
      </w:pPr>
    </w:p>
    <w:p w14:paraId="5D787908" w14:textId="77777777" w:rsidR="00227F21" w:rsidRPr="003211BC" w:rsidRDefault="00227F21" w:rsidP="00227F21">
      <w:pPr>
        <w:spacing w:before="36" w:after="0" w:line="240" w:lineRule="auto"/>
        <w:ind w:right="92"/>
        <w:jc w:val="right"/>
        <w:rPr>
          <w:rFonts w:ascii="Arial" w:eastAsia="Arial" w:hAnsi="Arial" w:cs="Arial"/>
          <w:color w:val="FFFFFF"/>
          <w:sz w:val="18"/>
          <w:szCs w:val="18"/>
        </w:rPr>
      </w:pPr>
    </w:p>
    <w:p w14:paraId="71C805B7" w14:textId="77777777" w:rsidR="00227F21" w:rsidRPr="003211BC" w:rsidRDefault="00227F21" w:rsidP="00227F21">
      <w:pPr>
        <w:spacing w:before="36" w:after="0" w:line="240" w:lineRule="auto"/>
        <w:ind w:right="92"/>
        <w:jc w:val="right"/>
        <w:rPr>
          <w:rFonts w:ascii="Arial" w:eastAsia="Arial" w:hAnsi="Arial" w:cs="Arial"/>
          <w:color w:val="FFFFFF"/>
          <w:sz w:val="18"/>
          <w:szCs w:val="18"/>
        </w:rPr>
      </w:pPr>
    </w:p>
    <w:p w14:paraId="21902735" w14:textId="77777777" w:rsidR="00227F21" w:rsidRPr="003211BC" w:rsidRDefault="00227F21" w:rsidP="00227F21">
      <w:pPr>
        <w:spacing w:after="0"/>
        <w:rPr>
          <w:rFonts w:ascii="Arial" w:hAnsi="Arial" w:cs="Arial"/>
        </w:rPr>
        <w:sectPr w:rsidR="00227F21" w:rsidRPr="003211BC" w:rsidSect="00D8104A">
          <w:headerReference w:type="default" r:id="rId11"/>
          <w:footerReference w:type="default" r:id="rId12"/>
          <w:pgSz w:w="11907" w:h="16839" w:code="9"/>
          <w:pgMar w:top="960" w:right="1420" w:bottom="274" w:left="1440" w:header="720" w:footer="720" w:gutter="0"/>
          <w:pgNumType w:start="1"/>
          <w:cols w:space="720"/>
          <w:docGrid w:linePitch="299"/>
        </w:sectPr>
      </w:pPr>
    </w:p>
    <w:p w14:paraId="323CDB1F" w14:textId="646FBF24" w:rsidR="00227F21" w:rsidRPr="003211BC" w:rsidRDefault="0015195F" w:rsidP="00227F21">
      <w:pPr>
        <w:spacing w:before="21" w:after="0" w:line="240" w:lineRule="auto"/>
        <w:ind w:left="10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53" behindDoc="1" locked="0" layoutInCell="1" allowOverlap="1" wp14:anchorId="7B967B50" wp14:editId="420C1433">
                <wp:simplePos x="0" y="0"/>
                <wp:positionH relativeFrom="column">
                  <wp:posOffset>-160655</wp:posOffset>
                </wp:positionH>
                <wp:positionV relativeFrom="paragraph">
                  <wp:posOffset>-53340</wp:posOffset>
                </wp:positionV>
                <wp:extent cx="6155690" cy="8605520"/>
                <wp:effectExtent l="10795" t="12700" r="5715" b="11430"/>
                <wp:wrapNone/>
                <wp:docPr id="10843757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05520"/>
                          <a:chOff x="667" y="876"/>
                          <a:chExt cx="9694" cy="13552"/>
                        </a:xfrm>
                      </wpg:grpSpPr>
                      <wps:wsp>
                        <wps:cNvPr id="1221882068" name="Freeform 79"/>
                        <wps:cNvSpPr>
                          <a:spLocks/>
                        </wps:cNvSpPr>
                        <wps:spPr bwMode="auto">
                          <a:xfrm>
                            <a:off x="670" y="876"/>
                            <a:ext cx="0" cy="13549"/>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865239" name="Group 952"/>
                        <wpg:cNvGrpSpPr>
                          <a:grpSpLocks/>
                        </wpg:cNvGrpSpPr>
                        <wpg:grpSpPr bwMode="auto">
                          <a:xfrm>
                            <a:off x="667" y="14426"/>
                            <a:ext cx="9694" cy="2"/>
                            <a:chOff x="492" y="2574"/>
                            <a:chExt cx="9694" cy="2"/>
                          </a:xfrm>
                        </wpg:grpSpPr>
                        <wps:wsp>
                          <wps:cNvPr id="1307554599"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31E78D7">
              <v:group id="Group 950" style="position:absolute;margin-left:-12.65pt;margin-top:-4.2pt;width:484.7pt;height:677.6pt;z-index:-251658227" coordsize="9694,13552" coordorigin="667,876" o:spid="_x0000_s1026" w14:anchorId="42482A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">
                <v:shape id="Freeform 79" style="position:absolute;left:670;top:876;width:0;height:13549;visibility:visible;mso-wrap-style:square;v-text-anchor:top" coordsize="2,13550" o:spid="_x0000_s1027" filled="f" strokecolor="#231f20" path="m,l,13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">
                  <v:path arrowok="t" o:connecttype="custom" o:connectlocs="0,876;0,14424" o:connectangles="0,0"/>
                </v:shape>
                <v:group id="Group 952" style="position:absolute;left:667;top:14426;width:9694;height:2" coordsize="9694,2" coordorigin="492,257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">
                  <v:shape id="Freeform 46" style="position:absolute;left:492;top:2574;width:9694;height:2;visibility:visible;mso-wrap-style:square;v-text-anchor:top" coordsize="9694,2" o:spid="_x0000_s1029"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&#1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658249" behindDoc="1" locked="0" layoutInCell="1" allowOverlap="1" wp14:anchorId="5705A9DE" wp14:editId="77A7AA97">
                <wp:simplePos x="0" y="0"/>
                <wp:positionH relativeFrom="column">
                  <wp:posOffset>5988050</wp:posOffset>
                </wp:positionH>
                <wp:positionV relativeFrom="paragraph">
                  <wp:posOffset>-53340</wp:posOffset>
                </wp:positionV>
                <wp:extent cx="0" cy="8603615"/>
                <wp:effectExtent l="6350" t="12700" r="12700" b="13335"/>
                <wp:wrapNone/>
                <wp:docPr id="158275622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03615"/>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8ACE606">
              <v:shape id="Freeform 81" style="position:absolute;margin-left:471.5pt;margin-top:-4.2pt;width:0;height:677.4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50" o:spid="_x0000_s1026" filled="f" strokecolor="#231f20" path="m,l,135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" w14:anchorId="764C1455">
                <v:path arrowok="t" o:connecttype="custom" o:connectlocs="0,556219;0,9159199" o:connectangles="0,0"/>
              </v:shape>
            </w:pict>
          </mc:Fallback>
        </mc:AlternateContent>
      </w:r>
      <w:r>
        <w:rPr>
          <w:rFonts w:ascii="Arial" w:hAnsi="Arial" w:cs="Arial"/>
          <w:noProof/>
        </w:rPr>
        <mc:AlternateContent>
          <mc:Choice Requires="wps">
            <w:drawing>
              <wp:anchor distT="0" distB="0" distL="114300" distR="114300" simplePos="0" relativeHeight="251658250" behindDoc="1" locked="0" layoutInCell="1" allowOverlap="1" wp14:anchorId="0F528297" wp14:editId="17D51048">
                <wp:simplePos x="0" y="0"/>
                <wp:positionH relativeFrom="column">
                  <wp:posOffset>-163195</wp:posOffset>
                </wp:positionH>
                <wp:positionV relativeFrom="paragraph">
                  <wp:posOffset>-53340</wp:posOffset>
                </wp:positionV>
                <wp:extent cx="6155690" cy="541020"/>
                <wp:effectExtent l="0" t="3175" r="0" b="0"/>
                <wp:wrapNone/>
                <wp:docPr id="112281693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541020"/>
                        </a:xfrm>
                        <a:custGeom>
                          <a:avLst/>
                          <a:gdLst>
                            <a:gd name="T0" fmla="*/ 0 w 9694"/>
                            <a:gd name="T1" fmla="*/ 1728 h 853"/>
                            <a:gd name="T2" fmla="*/ 9694 w 9694"/>
                            <a:gd name="T3" fmla="*/ 1728 h 853"/>
                            <a:gd name="T4" fmla="*/ 9694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DAE159D">
              <v:shape id="Freeform 75" style="position:absolute;margin-left:-12.85pt;margin-top:-4.2pt;width:484.7pt;height:42.6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spid="_x0000_s1026" fillcolor="#231f20" stroked="f" path="m,853r9694,l9694,,,,,8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" w14:anchorId="3E153C97">
                <v:path arrowok="t" o:connecttype="custom" o:connectlocs="0,1095994;6155690,1095994;6155690,555608;0,555608;0,1095994" o:connectangles="0,0,0,0,0"/>
              </v:shape>
            </w:pict>
          </mc:Fallback>
        </mc:AlternateContent>
      </w:r>
      <w:r w:rsidR="00227F21" w:rsidRPr="003211BC">
        <w:rPr>
          <w:rFonts w:ascii="Arial" w:eastAsia="Arial" w:hAnsi="Arial" w:cs="Arial"/>
          <w:color w:val="FFFFFF"/>
          <w:sz w:val="56"/>
          <w:szCs w:val="56"/>
        </w:rPr>
        <w:t>Contract Data</w:t>
      </w:r>
    </w:p>
    <w:p w14:paraId="63AEF6F2" w14:textId="75BB7ECF" w:rsidR="00227F21" w:rsidRPr="003211BC" w:rsidRDefault="0015195F" w:rsidP="00227F21">
      <w:pPr>
        <w:spacing w:before="9"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1" behindDoc="1" locked="0" layoutInCell="1" allowOverlap="1" wp14:anchorId="6B68A5A2" wp14:editId="1327B79B">
                <wp:simplePos x="0" y="0"/>
                <wp:positionH relativeFrom="column">
                  <wp:posOffset>-163195</wp:posOffset>
                </wp:positionH>
                <wp:positionV relativeFrom="paragraph">
                  <wp:posOffset>65405</wp:posOffset>
                </wp:positionV>
                <wp:extent cx="6155690" cy="541655"/>
                <wp:effectExtent l="0" t="1270" r="0" b="0"/>
                <wp:wrapNone/>
                <wp:docPr id="163341112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541655"/>
                        </a:xfrm>
                        <a:custGeom>
                          <a:avLst/>
                          <a:gdLst>
                            <a:gd name="T0" fmla="*/ 0 w 9694"/>
                            <a:gd name="T1" fmla="*/ 2581 h 853"/>
                            <a:gd name="T2" fmla="*/ 9694 w 9694"/>
                            <a:gd name="T3" fmla="*/ 2581 h 853"/>
                            <a:gd name="T4" fmla="*/ 9694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F1C4920">
              <v:polyline id="Freeform 73" style="position:absolute;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spid="_x0000_s1026" fillcolor="#a7a9ac" stroked="f" points="-12.85pt,47.8pt,471.85pt,47.8pt,471.85pt,5.15pt,-12.85pt,5.15pt,-12.85pt,47.8pt" w14:anchorId="231C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">
                <v:path arrowok="t" o:connecttype="custom" o:connectlocs="0,1638935;6155690,1638935;6155690,1097280;0,1097280;0,1638935" o:connectangles="0,0,0,0,0"/>
              </v:polyline>
            </w:pict>
          </mc:Fallback>
        </mc:AlternateContent>
      </w:r>
    </w:p>
    <w:p w14:paraId="4A449514" w14:textId="77777777" w:rsidR="00227F21" w:rsidRPr="003211BC" w:rsidRDefault="00227F21" w:rsidP="00227F21">
      <w:pPr>
        <w:spacing w:after="0" w:line="633" w:lineRule="exact"/>
        <w:ind w:left="103"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Client’s </w:t>
      </w:r>
      <w:r w:rsidRPr="003211BC">
        <w:rPr>
          <w:rFonts w:ascii="Arial" w:eastAsia="Arial" w:hAnsi="Arial" w:cs="Arial"/>
          <w:color w:val="231F20"/>
          <w:position w:val="-2"/>
          <w:sz w:val="56"/>
          <w:szCs w:val="56"/>
        </w:rPr>
        <w:t>Contract Data</w:t>
      </w:r>
    </w:p>
    <w:p w14:paraId="44180113" w14:textId="184F4404"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2" behindDoc="1" locked="0" layoutInCell="1" allowOverlap="1" wp14:anchorId="28A71C55" wp14:editId="43791CB6">
                <wp:simplePos x="0" y="0"/>
                <wp:positionH relativeFrom="column">
                  <wp:posOffset>-163195</wp:posOffset>
                </wp:positionH>
                <wp:positionV relativeFrom="paragraph">
                  <wp:posOffset>67945</wp:posOffset>
                </wp:positionV>
                <wp:extent cx="6155690" cy="0"/>
                <wp:effectExtent l="8255" t="13970" r="8255" b="5080"/>
                <wp:wrapNone/>
                <wp:docPr id="41879016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0"/>
                        </a:xfrm>
                        <a:custGeom>
                          <a:avLst/>
                          <a:gdLst>
                            <a:gd name="T0" fmla="*/ 0 w 9694"/>
                            <a:gd name="T1" fmla="*/ 0 h 2"/>
                            <a:gd name="T2" fmla="*/ 9694 w 9694"/>
                            <a:gd name="T3" fmla="*/ 0 h 2"/>
                            <a:gd name="T4" fmla="*/ 0 60000 65536"/>
                            <a:gd name="T5" fmla="*/ 0 60000 65536"/>
                          </a:gdLst>
                          <a:ahLst/>
                          <a:cxnLst>
                            <a:cxn ang="T4">
                              <a:pos x="T0" y="T1"/>
                            </a:cxn>
                            <a:cxn ang="T5">
                              <a:pos x="T2" y="T3"/>
                            </a:cxn>
                          </a:cxnLst>
                          <a:rect l="0" t="0" r="r" b="b"/>
                          <a:pathLst>
                            <a:path w="9694" h="2">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0C61614">
              <v:shape id="Freeform 83" style="position:absolute;margin-left:-12.85pt;margin-top:5.35pt;width:484.7pt;height:0;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2" o:spid="_x0000_s1026" filled="f" strokecolor="#231f20" path="m,l96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" w14:anchorId="15ED91D6">
                <v:path arrowok="t" o:connecttype="custom" o:connectlocs="0,0;6155690,0" o:connectangles="0,0"/>
              </v:shape>
            </w:pict>
          </mc:Fallback>
        </mc:AlternateContent>
      </w:r>
    </w:p>
    <w:p w14:paraId="67EE0373" w14:textId="77777777" w:rsidR="00227F21" w:rsidRPr="003211BC" w:rsidRDefault="00227F21" w:rsidP="00227F21">
      <w:pPr>
        <w:spacing w:after="0" w:line="200" w:lineRule="exact"/>
        <w:rPr>
          <w:rFonts w:ascii="Arial" w:hAnsi="Arial" w:cs="Arial"/>
          <w:sz w:val="20"/>
          <w:szCs w:val="20"/>
        </w:rPr>
      </w:pPr>
    </w:p>
    <w:p w14:paraId="310752E8" w14:textId="77777777" w:rsidR="00227F21" w:rsidRPr="003211BC" w:rsidRDefault="00227F21" w:rsidP="00227F21">
      <w:pPr>
        <w:spacing w:before="11" w:after="0" w:line="200" w:lineRule="exact"/>
        <w:rPr>
          <w:rFonts w:ascii="Arial" w:hAnsi="Arial" w:cs="Arial"/>
          <w:sz w:val="20"/>
          <w:szCs w:val="20"/>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60"/>
        <w:gridCol w:w="1260"/>
        <w:gridCol w:w="4410"/>
      </w:tblGrid>
      <w:tr w:rsidR="00227F21" w:rsidRPr="003211BC" w14:paraId="77F13EBF" w14:textId="77777777" w:rsidTr="00405AD0">
        <w:trPr>
          <w:trHeight w:val="128"/>
        </w:trPr>
        <w:tc>
          <w:tcPr>
            <w:tcW w:w="3060" w:type="dxa"/>
            <w:tcBorders>
              <w:right w:val="single" w:sz="4" w:space="0" w:color="auto"/>
            </w:tcBorders>
          </w:tcPr>
          <w:p w14:paraId="010458FD"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sz w:val="18"/>
                <w:szCs w:val="18"/>
              </w:rPr>
              <w:t>The interest rate on late payment is</w:t>
            </w:r>
          </w:p>
        </w:tc>
        <w:tc>
          <w:tcPr>
            <w:tcW w:w="126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12349661"/>
              <w:placeholder>
                <w:docPart w:val="80068B73C93247CA9489E177E3035FC2"/>
              </w:placeholder>
            </w:sdtPr>
            <w:sdtContent>
              <w:p w14:paraId="1ED6990F" w14:textId="5DF5BC1D" w:rsidR="00227F21" w:rsidRPr="003211BC" w:rsidRDefault="005723C6" w:rsidP="00405AD0">
                <w:pPr>
                  <w:spacing w:before="36" w:line="203" w:lineRule="exact"/>
                  <w:ind w:right="-20"/>
                  <w:rPr>
                    <w:rFonts w:ascii="Arial" w:hAnsi="Arial" w:cs="Arial"/>
                    <w:sz w:val="18"/>
                    <w:szCs w:val="18"/>
                  </w:rPr>
                </w:pPr>
                <w:r>
                  <w:rPr>
                    <w:rFonts w:ascii="Arial" w:hAnsi="Arial" w:cs="Arial"/>
                    <w:sz w:val="18"/>
                    <w:szCs w:val="18"/>
                  </w:rPr>
                  <w:t>0.15</w:t>
                </w:r>
              </w:p>
            </w:sdtContent>
          </w:sdt>
        </w:tc>
        <w:tc>
          <w:tcPr>
            <w:tcW w:w="4410" w:type="dxa"/>
            <w:tcBorders>
              <w:left w:val="single" w:sz="4" w:space="0" w:color="auto"/>
            </w:tcBorders>
          </w:tcPr>
          <w:p w14:paraId="29BAA24D"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 per complete week of delay.</w:t>
            </w:r>
          </w:p>
        </w:tc>
      </w:tr>
    </w:tbl>
    <w:p w14:paraId="7D01149D" w14:textId="77777777" w:rsidR="00227F21" w:rsidRPr="003211BC" w:rsidRDefault="00227F21" w:rsidP="00227F21">
      <w:pPr>
        <w:spacing w:before="11" w:after="0" w:line="200" w:lineRule="exact"/>
        <w:rPr>
          <w:rFonts w:ascii="Arial" w:hAnsi="Arial" w:cs="Arial"/>
          <w:sz w:val="20"/>
          <w:szCs w:val="20"/>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41DC2B14" w14:textId="77777777" w:rsidTr="00405AD0">
        <w:trPr>
          <w:trHeight w:val="236"/>
        </w:trPr>
        <w:tc>
          <w:tcPr>
            <w:tcW w:w="8640" w:type="dxa"/>
            <w:vAlign w:val="center"/>
          </w:tcPr>
          <w:p w14:paraId="2D80D0EF"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Insert a rate only if a rate less than 0.5% per week of delay has been agreed.</w:t>
            </w:r>
          </w:p>
        </w:tc>
      </w:tr>
    </w:tbl>
    <w:p w14:paraId="366D7855" w14:textId="77777777" w:rsidR="00227F21" w:rsidRPr="003211BC" w:rsidRDefault="00227F21" w:rsidP="00227F21">
      <w:pPr>
        <w:spacing w:before="11" w:after="0" w:line="200" w:lineRule="exact"/>
        <w:rPr>
          <w:rFonts w:ascii="Arial" w:hAnsi="Arial" w:cs="Arial"/>
          <w:sz w:val="20"/>
          <w:szCs w:val="20"/>
        </w:rPr>
      </w:pPr>
    </w:p>
    <w:p w14:paraId="20AE1518" w14:textId="77777777" w:rsidR="00227F21" w:rsidRPr="003211BC" w:rsidRDefault="00227F21" w:rsidP="00227F21">
      <w:pPr>
        <w:spacing w:before="2" w:after="0" w:line="150" w:lineRule="exact"/>
        <w:rPr>
          <w:rFonts w:ascii="Arial" w:hAnsi="Arial" w:cs="Arial"/>
          <w:sz w:val="15"/>
          <w:szCs w:val="15"/>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47C8BFD9" w14:textId="77777777" w:rsidTr="00405AD0">
        <w:trPr>
          <w:trHeight w:val="75"/>
        </w:trPr>
        <w:tc>
          <w:tcPr>
            <w:tcW w:w="2700" w:type="dxa"/>
          </w:tcPr>
          <w:p w14:paraId="516C06B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For any one event, the liability</w:t>
            </w:r>
          </w:p>
        </w:tc>
        <w:tc>
          <w:tcPr>
            <w:tcW w:w="6120" w:type="dxa"/>
          </w:tcPr>
          <w:p w14:paraId="384B9CBD"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5AAA6364" w14:textId="77777777" w:rsidTr="00405AD0">
        <w:trPr>
          <w:trHeight w:val="75"/>
        </w:trPr>
        <w:tc>
          <w:tcPr>
            <w:tcW w:w="2700" w:type="dxa"/>
          </w:tcPr>
          <w:p w14:paraId="7B74C2B7"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of the </w:t>
            </w:r>
            <w:r w:rsidRPr="003211BC">
              <w:rPr>
                <w:rFonts w:ascii="Arial" w:eastAsia="Arial" w:hAnsi="Arial" w:cs="Arial"/>
                <w:i/>
                <w:color w:val="231F20"/>
                <w:sz w:val="18"/>
                <w:szCs w:val="18"/>
              </w:rPr>
              <w:t xml:space="preserve">Contractor </w:t>
            </w:r>
            <w:r w:rsidRPr="003211BC">
              <w:rPr>
                <w:rFonts w:ascii="Arial" w:eastAsia="Arial" w:hAnsi="Arial" w:cs="Arial"/>
                <w:color w:val="231F20"/>
                <w:sz w:val="18"/>
                <w:szCs w:val="18"/>
              </w:rPr>
              <w:t xml:space="preserve">to the </w:t>
            </w:r>
            <w:r w:rsidRPr="003211BC">
              <w:rPr>
                <w:rFonts w:ascii="Arial" w:eastAsia="Arial" w:hAnsi="Arial" w:cs="Arial"/>
                <w:i/>
                <w:color w:val="231F20"/>
                <w:sz w:val="18"/>
                <w:szCs w:val="18"/>
              </w:rPr>
              <w:t>Client</w:t>
            </w:r>
          </w:p>
        </w:tc>
        <w:tc>
          <w:tcPr>
            <w:tcW w:w="6120" w:type="dxa"/>
          </w:tcPr>
          <w:p w14:paraId="495EF35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2B2D39EE" w14:textId="77777777" w:rsidTr="00405AD0">
        <w:trPr>
          <w:trHeight w:val="75"/>
        </w:trPr>
        <w:tc>
          <w:tcPr>
            <w:tcW w:w="2700" w:type="dxa"/>
          </w:tcPr>
          <w:p w14:paraId="55B3C6CC"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for loss of or damage to the</w:t>
            </w:r>
          </w:p>
        </w:tc>
        <w:tc>
          <w:tcPr>
            <w:tcW w:w="6120" w:type="dxa"/>
            <w:tcBorders>
              <w:bottom w:val="single" w:sz="4" w:space="0" w:color="auto"/>
            </w:tcBorders>
          </w:tcPr>
          <w:p w14:paraId="6CDE6749"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13C242C5" w14:textId="77777777" w:rsidTr="00405AD0">
        <w:trPr>
          <w:trHeight w:val="75"/>
        </w:trPr>
        <w:tc>
          <w:tcPr>
            <w:tcW w:w="2700" w:type="dxa"/>
            <w:tcBorders>
              <w:right w:val="single" w:sz="4" w:space="0" w:color="auto"/>
            </w:tcBorders>
          </w:tcPr>
          <w:p w14:paraId="01143436"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i/>
                <w:color w:val="231F20"/>
                <w:sz w:val="18"/>
                <w:szCs w:val="18"/>
              </w:rPr>
              <w:t xml:space="preserve">Client’s </w:t>
            </w:r>
            <w:r w:rsidRPr="003211BC">
              <w:rPr>
                <w:rFonts w:ascii="Arial" w:eastAsia="Arial" w:hAnsi="Arial" w:cs="Arial"/>
                <w:color w:val="231F20"/>
                <w:sz w:val="18"/>
                <w:szCs w:val="18"/>
              </w:rPr>
              <w:t>property is limited to</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53043413"/>
              <w:placeholder>
                <w:docPart w:val="058597912CF94787AE96E46216BE3BFD"/>
              </w:placeholder>
            </w:sdtPr>
            <w:sdtContent>
              <w:sdt>
                <w:sdtPr>
                  <w:rPr>
                    <w:rFonts w:ascii="Arial" w:hAnsi="Arial" w:cs="Arial"/>
                    <w:sz w:val="18"/>
                    <w:szCs w:val="18"/>
                  </w:rPr>
                  <w:id w:val="808285207"/>
                  <w:placeholder>
                    <w:docPart w:val="63087B7307C546EFAFBFB6CB84015E47"/>
                  </w:placeholder>
                </w:sdtPr>
                <w:sdtContent>
                  <w:p w14:paraId="6F7BF0E8" w14:textId="77777777" w:rsidR="00313D36" w:rsidRDefault="00313D36" w:rsidP="00313D36">
                    <w:pPr>
                      <w:spacing w:before="36" w:line="203" w:lineRule="exact"/>
                      <w:ind w:right="-20"/>
                      <w:rPr>
                        <w:rFonts w:ascii="Arial" w:hAnsi="Arial" w:cs="Arial"/>
                        <w:sz w:val="18"/>
                        <w:szCs w:val="18"/>
                      </w:rPr>
                    </w:pPr>
                    <w:r>
                      <w:rPr>
                        <w:rFonts w:ascii="Arial" w:hAnsi="Arial" w:cs="Arial"/>
                        <w:sz w:val="18"/>
                        <w:szCs w:val="18"/>
                      </w:rPr>
                      <w:t>5,000,000</w:t>
                    </w:r>
                  </w:p>
                </w:sdtContent>
              </w:sdt>
              <w:p w14:paraId="7F23996F" w14:textId="00D5F589" w:rsidR="00227F21" w:rsidRPr="003211BC" w:rsidRDefault="00000000" w:rsidP="00405AD0">
                <w:pPr>
                  <w:spacing w:before="36" w:line="203" w:lineRule="exact"/>
                  <w:ind w:right="-20"/>
                  <w:rPr>
                    <w:rFonts w:ascii="Arial" w:hAnsi="Arial" w:cs="Arial"/>
                    <w:sz w:val="18"/>
                    <w:szCs w:val="18"/>
                  </w:rPr>
                </w:pPr>
              </w:p>
            </w:sdtContent>
          </w:sdt>
        </w:tc>
      </w:tr>
    </w:tbl>
    <w:p w14:paraId="1E883FEF"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240DB5C5" w14:textId="77777777" w:rsidTr="00405AD0">
        <w:trPr>
          <w:trHeight w:val="938"/>
        </w:trPr>
        <w:tc>
          <w:tcPr>
            <w:tcW w:w="2520" w:type="dxa"/>
            <w:tcBorders>
              <w:right w:val="single" w:sz="4" w:space="0" w:color="auto"/>
            </w:tcBorders>
          </w:tcPr>
          <w:p w14:paraId="6C09686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Client </w:t>
            </w:r>
            <w:r w:rsidRPr="003211BC">
              <w:rPr>
                <w:rFonts w:ascii="Arial" w:eastAsia="Arial" w:hAnsi="Arial" w:cs="Arial"/>
                <w:color w:val="231F20"/>
                <w:sz w:val="18"/>
                <w:szCs w:val="18"/>
              </w:rPr>
              <w:t>provides this insurance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636984909"/>
              <w:placeholder>
                <w:docPart w:val="AF5A85F4E91B4B2D95D2D219FFE3FA29"/>
              </w:placeholder>
            </w:sdtPr>
            <w:sdtContent>
              <w:p w14:paraId="3FF7E4B4" w14:textId="140F7796"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None</w:t>
                </w:r>
              </w:p>
            </w:sdtContent>
          </w:sdt>
        </w:tc>
      </w:tr>
    </w:tbl>
    <w:p w14:paraId="3D02FB04" w14:textId="77777777" w:rsidR="00227F21" w:rsidRPr="003211BC" w:rsidRDefault="00227F21" w:rsidP="00227F21">
      <w:pPr>
        <w:spacing w:before="1" w:after="0" w:line="170" w:lineRule="exact"/>
        <w:rPr>
          <w:rFonts w:ascii="Arial" w:hAnsi="Arial" w:cs="Arial"/>
          <w:sz w:val="17"/>
          <w:szCs w:val="17"/>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4E8D5F17" w14:textId="77777777" w:rsidTr="00405AD0">
        <w:trPr>
          <w:trHeight w:val="236"/>
        </w:trPr>
        <w:tc>
          <w:tcPr>
            <w:tcW w:w="8640" w:type="dxa"/>
            <w:vAlign w:val="center"/>
          </w:tcPr>
          <w:p w14:paraId="3664A7FD"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 xml:space="preserve">Only enter details here if the </w:t>
            </w:r>
            <w:r w:rsidRPr="003211BC">
              <w:rPr>
                <w:rFonts w:ascii="Arial" w:eastAsia="Arial" w:hAnsi="Arial" w:cs="Arial"/>
                <w:b/>
                <w:bCs/>
                <w:i/>
                <w:color w:val="231F20"/>
                <w:position w:val="-1"/>
                <w:sz w:val="18"/>
                <w:szCs w:val="18"/>
              </w:rPr>
              <w:t xml:space="preserve">Client </w:t>
            </w:r>
            <w:r w:rsidRPr="003211BC">
              <w:rPr>
                <w:rFonts w:ascii="Arial" w:eastAsia="Arial" w:hAnsi="Arial" w:cs="Arial"/>
                <w:b/>
                <w:bCs/>
                <w:color w:val="231F20"/>
                <w:position w:val="-1"/>
                <w:sz w:val="18"/>
                <w:szCs w:val="18"/>
              </w:rPr>
              <w:t>is to provide insurance.</w:t>
            </w:r>
          </w:p>
        </w:tc>
      </w:tr>
    </w:tbl>
    <w:p w14:paraId="2085C874" w14:textId="77777777" w:rsidR="00227F21" w:rsidRPr="003211BC" w:rsidRDefault="00227F21" w:rsidP="00227F21">
      <w:pPr>
        <w:spacing w:after="0" w:line="266" w:lineRule="auto"/>
        <w:ind w:left="1836" w:right="6576" w:hanging="1062"/>
        <w:rPr>
          <w:rFonts w:ascii="Arial" w:eastAsia="Arial" w:hAnsi="Arial" w:cs="Arial"/>
          <w:sz w:val="18"/>
          <w:szCs w:val="18"/>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6120"/>
      </w:tblGrid>
      <w:tr w:rsidR="00227F21" w:rsidRPr="003211BC" w14:paraId="780B2553" w14:textId="77777777" w:rsidTr="00405AD0">
        <w:trPr>
          <w:trHeight w:val="75"/>
        </w:trPr>
        <w:tc>
          <w:tcPr>
            <w:tcW w:w="2880" w:type="dxa"/>
          </w:tcPr>
          <w:p w14:paraId="4767CE7A"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The minimum amount of</w:t>
            </w:r>
          </w:p>
        </w:tc>
        <w:tc>
          <w:tcPr>
            <w:tcW w:w="6120" w:type="dxa"/>
          </w:tcPr>
          <w:p w14:paraId="7468EAF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257B09E2" w14:textId="77777777" w:rsidTr="00405AD0">
        <w:trPr>
          <w:trHeight w:val="75"/>
        </w:trPr>
        <w:tc>
          <w:tcPr>
            <w:tcW w:w="2880" w:type="dxa"/>
          </w:tcPr>
          <w:p w14:paraId="5EA3DD75"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cover for the third insurance</w:t>
            </w:r>
          </w:p>
        </w:tc>
        <w:tc>
          <w:tcPr>
            <w:tcW w:w="6120" w:type="dxa"/>
          </w:tcPr>
          <w:p w14:paraId="4F73B88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D47AA7B" w14:textId="77777777" w:rsidTr="00405AD0">
        <w:trPr>
          <w:trHeight w:val="75"/>
        </w:trPr>
        <w:tc>
          <w:tcPr>
            <w:tcW w:w="2880" w:type="dxa"/>
          </w:tcPr>
          <w:p w14:paraId="7C36D9B9" w14:textId="77777777" w:rsidR="00227F21" w:rsidRPr="003211BC" w:rsidRDefault="00227F21" w:rsidP="00405AD0">
            <w:pPr>
              <w:tabs>
                <w:tab w:val="left" w:pos="2495"/>
              </w:tabs>
              <w:spacing w:before="36" w:line="203" w:lineRule="exact"/>
              <w:ind w:left="-115" w:right="65"/>
              <w:jc w:val="right"/>
              <w:rPr>
                <w:rFonts w:ascii="Arial" w:eastAsia="Arial" w:hAnsi="Arial" w:cs="Arial"/>
                <w:i/>
                <w:color w:val="231F20"/>
                <w:sz w:val="18"/>
                <w:szCs w:val="18"/>
              </w:rPr>
            </w:pPr>
            <w:r w:rsidRPr="003211BC">
              <w:rPr>
                <w:rFonts w:ascii="Arial" w:eastAsia="Arial" w:hAnsi="Arial" w:cs="Arial"/>
                <w:color w:val="231F20"/>
                <w:sz w:val="18"/>
                <w:szCs w:val="18"/>
              </w:rPr>
              <w:t>stated in the Insurance Table is,</w:t>
            </w:r>
          </w:p>
        </w:tc>
        <w:tc>
          <w:tcPr>
            <w:tcW w:w="6120" w:type="dxa"/>
            <w:tcBorders>
              <w:bottom w:val="single" w:sz="4" w:space="0" w:color="auto"/>
            </w:tcBorders>
          </w:tcPr>
          <w:p w14:paraId="5F4B780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F1A05E8" w14:textId="77777777" w:rsidTr="00405AD0">
        <w:trPr>
          <w:trHeight w:val="75"/>
        </w:trPr>
        <w:tc>
          <w:tcPr>
            <w:tcW w:w="2880" w:type="dxa"/>
            <w:tcBorders>
              <w:right w:val="single" w:sz="4" w:space="0" w:color="auto"/>
            </w:tcBorders>
          </w:tcPr>
          <w:p w14:paraId="71643501"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for any one event</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48807969"/>
              <w:placeholder>
                <w:docPart w:val="A037CF648A44401D81BAE892016CB243"/>
              </w:placeholder>
            </w:sdtPr>
            <w:sdtContent>
              <w:sdt>
                <w:sdtPr>
                  <w:rPr>
                    <w:rFonts w:ascii="Arial" w:hAnsi="Arial" w:cs="Arial"/>
                    <w:sz w:val="18"/>
                    <w:szCs w:val="18"/>
                  </w:rPr>
                  <w:id w:val="1280294413"/>
                  <w:placeholder>
                    <w:docPart w:val="19C985C038EC4A46A3CA042EEAC09E39"/>
                  </w:placeholder>
                </w:sdtPr>
                <w:sdtContent>
                  <w:p w14:paraId="2C525F2D" w14:textId="30E185BA"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5,000,000</w:t>
                    </w:r>
                  </w:p>
                </w:sdtContent>
              </w:sdt>
            </w:sdtContent>
          </w:sdt>
        </w:tc>
      </w:tr>
    </w:tbl>
    <w:p w14:paraId="546176D6" w14:textId="77777777" w:rsidR="00227F21" w:rsidRPr="003211BC" w:rsidRDefault="00227F21" w:rsidP="00227F21">
      <w:pPr>
        <w:spacing w:before="36" w:after="0" w:line="255" w:lineRule="auto"/>
        <w:ind w:left="397" w:right="6576" w:firstLine="244"/>
        <w:rPr>
          <w:rFonts w:ascii="Arial" w:eastAsia="Arial" w:hAnsi="Arial" w:cs="Arial"/>
          <w:sz w:val="18"/>
          <w:szCs w:val="18"/>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55B2B7DF" w14:textId="77777777" w:rsidTr="00405AD0">
        <w:trPr>
          <w:trHeight w:val="75"/>
        </w:trPr>
        <w:tc>
          <w:tcPr>
            <w:tcW w:w="2700" w:type="dxa"/>
          </w:tcPr>
          <w:p w14:paraId="3A18DCC3"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The minimum amount of</w:t>
            </w:r>
          </w:p>
        </w:tc>
        <w:tc>
          <w:tcPr>
            <w:tcW w:w="6120" w:type="dxa"/>
          </w:tcPr>
          <w:p w14:paraId="66DA09B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18E0E7FF" w14:textId="77777777" w:rsidTr="00405AD0">
        <w:trPr>
          <w:trHeight w:val="75"/>
        </w:trPr>
        <w:tc>
          <w:tcPr>
            <w:tcW w:w="2700" w:type="dxa"/>
          </w:tcPr>
          <w:p w14:paraId="4444C76B"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cover for the fourth insurance</w:t>
            </w:r>
          </w:p>
        </w:tc>
        <w:tc>
          <w:tcPr>
            <w:tcW w:w="6120" w:type="dxa"/>
          </w:tcPr>
          <w:p w14:paraId="1DA332CF"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5E6A0F60" w14:textId="77777777" w:rsidTr="00405AD0">
        <w:trPr>
          <w:trHeight w:val="75"/>
        </w:trPr>
        <w:tc>
          <w:tcPr>
            <w:tcW w:w="2700" w:type="dxa"/>
          </w:tcPr>
          <w:p w14:paraId="0730EF57" w14:textId="77777777" w:rsidR="00227F21" w:rsidRPr="003211BC" w:rsidRDefault="00227F21" w:rsidP="00405AD0">
            <w:pPr>
              <w:spacing w:before="36" w:line="203" w:lineRule="exact"/>
              <w:ind w:right="65" w:hanging="115"/>
              <w:jc w:val="right"/>
              <w:rPr>
                <w:rFonts w:ascii="Arial" w:eastAsia="Arial" w:hAnsi="Arial" w:cs="Arial"/>
                <w:i/>
                <w:color w:val="231F20"/>
                <w:sz w:val="18"/>
                <w:szCs w:val="18"/>
              </w:rPr>
            </w:pPr>
            <w:r w:rsidRPr="003211BC">
              <w:rPr>
                <w:rFonts w:ascii="Arial" w:eastAsia="Arial" w:hAnsi="Arial" w:cs="Arial"/>
                <w:color w:val="231F20"/>
                <w:sz w:val="18"/>
                <w:szCs w:val="18"/>
              </w:rPr>
              <w:t xml:space="preserve">stated in the Insurance Table </w:t>
            </w:r>
          </w:p>
        </w:tc>
        <w:tc>
          <w:tcPr>
            <w:tcW w:w="6120" w:type="dxa"/>
            <w:tcBorders>
              <w:bottom w:val="single" w:sz="4" w:space="0" w:color="auto"/>
            </w:tcBorders>
          </w:tcPr>
          <w:p w14:paraId="7B5A9DF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02DE7000" w14:textId="77777777" w:rsidTr="00405AD0">
        <w:trPr>
          <w:trHeight w:val="75"/>
        </w:trPr>
        <w:tc>
          <w:tcPr>
            <w:tcW w:w="2700" w:type="dxa"/>
            <w:tcBorders>
              <w:right w:val="single" w:sz="4" w:space="0" w:color="auto"/>
            </w:tcBorders>
          </w:tcPr>
          <w:p w14:paraId="25DCB436"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is, for any one event</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07982178"/>
              <w:placeholder>
                <w:docPart w:val="43B069FF87394F28A1B47A977277B33A"/>
              </w:placeholder>
            </w:sdtPr>
            <w:sdtContent>
              <w:sdt>
                <w:sdtPr>
                  <w:rPr>
                    <w:rFonts w:ascii="Arial" w:hAnsi="Arial" w:cs="Arial"/>
                    <w:sz w:val="18"/>
                    <w:szCs w:val="18"/>
                  </w:rPr>
                  <w:id w:val="936097803"/>
                  <w:placeholder>
                    <w:docPart w:val="64C698A950354CCCA2FF9E335965D3A8"/>
                  </w:placeholder>
                </w:sdtPr>
                <w:sdtContent>
                  <w:p w14:paraId="1EFA4965" w14:textId="46074354"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5,000,000</w:t>
                    </w:r>
                  </w:p>
                </w:sdtContent>
              </w:sdt>
            </w:sdtContent>
          </w:sdt>
        </w:tc>
      </w:tr>
    </w:tbl>
    <w:p w14:paraId="2A7B6E58" w14:textId="77777777" w:rsidR="00227F21" w:rsidRPr="003211BC" w:rsidRDefault="00227F21" w:rsidP="00227F21">
      <w:pPr>
        <w:spacing w:before="1" w:after="0" w:line="170" w:lineRule="exact"/>
        <w:rPr>
          <w:rFonts w:ascii="Arial" w:hAnsi="Arial" w:cs="Arial"/>
          <w:sz w:val="17"/>
          <w:szCs w:val="17"/>
        </w:rPr>
      </w:pPr>
    </w:p>
    <w:p w14:paraId="5C44DE3E" w14:textId="77777777" w:rsidR="00227F21" w:rsidRPr="003211BC" w:rsidRDefault="00227F21" w:rsidP="00227F21">
      <w:pPr>
        <w:spacing w:after="0" w:line="200" w:lineRule="exact"/>
        <w:rPr>
          <w:rFonts w:ascii="Arial" w:hAnsi="Arial" w:cs="Arial"/>
          <w:sz w:val="20"/>
          <w:szCs w:val="20"/>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0FE1943E" w14:textId="77777777" w:rsidTr="00405AD0">
        <w:trPr>
          <w:trHeight w:val="75"/>
        </w:trPr>
        <w:tc>
          <w:tcPr>
            <w:tcW w:w="2700" w:type="dxa"/>
          </w:tcPr>
          <w:p w14:paraId="590ECAD0"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Adjudicator nominating</w:t>
            </w:r>
          </w:p>
        </w:tc>
        <w:tc>
          <w:tcPr>
            <w:tcW w:w="6120" w:type="dxa"/>
            <w:tcBorders>
              <w:bottom w:val="single" w:sz="4" w:space="0" w:color="auto"/>
            </w:tcBorders>
          </w:tcPr>
          <w:p w14:paraId="278762AF"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07452A8B" w14:textId="77777777" w:rsidTr="00405AD0">
        <w:trPr>
          <w:trHeight w:val="75"/>
        </w:trPr>
        <w:tc>
          <w:tcPr>
            <w:tcW w:w="2700" w:type="dxa"/>
            <w:tcBorders>
              <w:right w:val="single" w:sz="4" w:space="0" w:color="auto"/>
            </w:tcBorders>
          </w:tcPr>
          <w:p w14:paraId="5C00B8A2"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proofErr w:type="gramStart"/>
            <w:r w:rsidRPr="003211BC">
              <w:rPr>
                <w:rFonts w:ascii="Arial" w:eastAsia="Arial" w:hAnsi="Arial" w:cs="Arial"/>
                <w:i/>
                <w:color w:val="231F20"/>
                <w:sz w:val="18"/>
                <w:szCs w:val="18"/>
              </w:rPr>
              <w:t>body</w:t>
            </w:r>
            <w:proofErr w:type="gramEnd"/>
            <w:r w:rsidRPr="003211BC">
              <w:rPr>
                <w:rFonts w:ascii="Arial" w:eastAsia="Arial" w:hAnsi="Arial" w:cs="Arial"/>
                <w:i/>
                <w:color w:val="231F20"/>
                <w:sz w:val="18"/>
                <w:szCs w:val="18"/>
              </w:rPr>
              <w:t xml:space="preserve"> </w:t>
            </w:r>
            <w:r w:rsidRPr="003211BC">
              <w:rPr>
                <w:rFonts w:ascii="Arial" w:eastAsia="Arial" w:hAnsi="Arial" w:cs="Arial"/>
                <w:color w:val="231F20"/>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5743799"/>
              <w:placeholder>
                <w:docPart w:val="0F364E53614249B094BEC8C2842B7709"/>
              </w:placeholder>
            </w:sdtPr>
            <w:sdtContent>
              <w:sdt>
                <w:sdtPr>
                  <w:rPr>
                    <w:rFonts w:ascii="Arial" w:hAnsi="Arial" w:cs="Arial"/>
                    <w:sz w:val="18"/>
                    <w:szCs w:val="18"/>
                  </w:rPr>
                  <w:id w:val="-1634559633"/>
                  <w:placeholder>
                    <w:docPart w:val="A817D90676374E31A12E76C31F504C80"/>
                  </w:placeholder>
                </w:sdtPr>
                <w:sdtContent>
                  <w:p w14:paraId="22B7FBD7" w14:textId="20BB2661" w:rsidR="00227F21" w:rsidRPr="003211BC" w:rsidRDefault="00F06B5B" w:rsidP="00405AD0">
                    <w:pPr>
                      <w:spacing w:before="36" w:line="203" w:lineRule="exact"/>
                      <w:ind w:right="-20"/>
                      <w:rPr>
                        <w:rFonts w:ascii="Arial" w:hAnsi="Arial" w:cs="Arial"/>
                        <w:sz w:val="18"/>
                        <w:szCs w:val="18"/>
                      </w:rPr>
                    </w:pPr>
                    <w:r>
                      <w:rPr>
                        <w:rFonts w:ascii="Arial" w:hAnsi="Arial" w:cs="Arial"/>
                        <w:sz w:val="18"/>
                        <w:szCs w:val="18"/>
                      </w:rPr>
                      <w:t>Construction Industry Council (CIC)</w:t>
                    </w:r>
                  </w:p>
                </w:sdtContent>
              </w:sdt>
            </w:sdtContent>
          </w:sdt>
        </w:tc>
      </w:tr>
    </w:tbl>
    <w:p w14:paraId="037DDC42" w14:textId="77777777" w:rsidR="00227F21" w:rsidRPr="003211BC" w:rsidRDefault="00227F21" w:rsidP="00227F21">
      <w:pPr>
        <w:spacing w:after="0" w:line="170" w:lineRule="exact"/>
        <w:rPr>
          <w:rFonts w:ascii="Arial" w:hAnsi="Arial" w:cs="Arial"/>
          <w:sz w:val="17"/>
          <w:szCs w:val="17"/>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766426EF" w14:textId="77777777" w:rsidTr="00405AD0">
        <w:trPr>
          <w:trHeight w:val="75"/>
        </w:trPr>
        <w:tc>
          <w:tcPr>
            <w:tcW w:w="2700" w:type="dxa"/>
            <w:tcBorders>
              <w:right w:val="single" w:sz="4" w:space="0" w:color="auto"/>
            </w:tcBorders>
          </w:tcPr>
          <w:p w14:paraId="0E778794"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tribunal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67492292"/>
              <w:placeholder>
                <w:docPart w:val="0AA3819B43374111B0D5E5225572CCAD"/>
              </w:placeholder>
            </w:sdtPr>
            <w:sdtContent>
              <w:p w14:paraId="1A98E3B4" w14:textId="53995C17"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Arbitration</w:t>
                </w:r>
              </w:p>
            </w:sdtContent>
          </w:sdt>
        </w:tc>
      </w:tr>
    </w:tbl>
    <w:p w14:paraId="7B36A804" w14:textId="77777777" w:rsidR="00227F21" w:rsidRPr="003211BC" w:rsidRDefault="00227F21" w:rsidP="00227F21">
      <w:pPr>
        <w:spacing w:after="0" w:line="170" w:lineRule="exact"/>
        <w:rPr>
          <w:rFonts w:ascii="Arial" w:hAnsi="Arial" w:cs="Arial"/>
          <w:sz w:val="17"/>
          <w:szCs w:val="17"/>
        </w:rPr>
      </w:pPr>
    </w:p>
    <w:p w14:paraId="7AD891C4" w14:textId="77777777" w:rsidR="00227F21" w:rsidRPr="003211BC" w:rsidRDefault="00227F21" w:rsidP="00227F21">
      <w:pPr>
        <w:spacing w:after="0" w:line="203" w:lineRule="exact"/>
        <w:ind w:left="1478" w:right="-20"/>
        <w:rPr>
          <w:rFonts w:ascii="Arial" w:eastAsia="Arial" w:hAnsi="Arial" w:cs="Arial"/>
          <w:sz w:val="18"/>
          <w:szCs w:val="18"/>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6120"/>
      </w:tblGrid>
      <w:tr w:rsidR="00227F21" w:rsidRPr="003211BC" w14:paraId="4B4282A8" w14:textId="77777777" w:rsidTr="00405AD0">
        <w:trPr>
          <w:trHeight w:val="75"/>
        </w:trPr>
        <w:tc>
          <w:tcPr>
            <w:tcW w:w="2880" w:type="dxa"/>
          </w:tcPr>
          <w:p w14:paraId="615D1732"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If the </w:t>
            </w:r>
            <w:r w:rsidRPr="003211BC">
              <w:rPr>
                <w:rFonts w:ascii="Arial" w:eastAsia="Arial" w:hAnsi="Arial" w:cs="Arial"/>
                <w:i/>
                <w:color w:val="231F20"/>
                <w:sz w:val="18"/>
                <w:szCs w:val="18"/>
              </w:rPr>
              <w:t xml:space="preserve">tribunal </w:t>
            </w:r>
            <w:r w:rsidRPr="003211BC">
              <w:rPr>
                <w:rFonts w:ascii="Arial" w:eastAsia="Arial" w:hAnsi="Arial" w:cs="Arial"/>
                <w:color w:val="231F20"/>
                <w:sz w:val="18"/>
                <w:szCs w:val="18"/>
              </w:rPr>
              <w:t>is arbitration, the</w:t>
            </w:r>
          </w:p>
        </w:tc>
        <w:tc>
          <w:tcPr>
            <w:tcW w:w="6120" w:type="dxa"/>
            <w:tcBorders>
              <w:bottom w:val="single" w:sz="4" w:space="0" w:color="auto"/>
            </w:tcBorders>
          </w:tcPr>
          <w:p w14:paraId="4B4FB0E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C734B2E" w14:textId="77777777" w:rsidTr="00405AD0">
        <w:trPr>
          <w:trHeight w:val="75"/>
        </w:trPr>
        <w:tc>
          <w:tcPr>
            <w:tcW w:w="2880" w:type="dxa"/>
            <w:tcBorders>
              <w:right w:val="single" w:sz="4" w:space="0" w:color="auto"/>
            </w:tcBorders>
          </w:tcPr>
          <w:p w14:paraId="519B40B8"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arbitration procedure 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65609173"/>
              <w:placeholder>
                <w:docPart w:val="8B58B1FFF58846D7ACA7722C8CD4D71B"/>
              </w:placeholder>
            </w:sdtPr>
            <w:sdtContent>
              <w:sdt>
                <w:sdtPr>
                  <w:rPr>
                    <w:rFonts w:ascii="Arial" w:hAnsi="Arial" w:cs="Arial"/>
                    <w:sz w:val="18"/>
                    <w:szCs w:val="18"/>
                  </w:rPr>
                  <w:id w:val="-628395620"/>
                  <w:placeholder>
                    <w:docPart w:val="2F727B8D67174BABA87CC2B8103E11CA"/>
                  </w:placeholder>
                </w:sdtPr>
                <w:sdtContent>
                  <w:sdt>
                    <w:sdtPr>
                      <w:rPr>
                        <w:rFonts w:ascii="Arial" w:hAnsi="Arial" w:cs="Arial"/>
                        <w:sz w:val="18"/>
                        <w:szCs w:val="18"/>
                      </w:rPr>
                      <w:id w:val="-333378299"/>
                      <w:placeholder>
                        <w:docPart w:val="0356D6C6E6D741E2B83EDE2E3FA0CAB4"/>
                      </w:placeholder>
                    </w:sdtPr>
                    <w:sdtContent>
                      <w:p w14:paraId="4C0EBCF1" w14:textId="1766C605"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The latest version of the Institution of Civil Engineers Arbitration Procedure in force when arbitrator is appointed</w:t>
                        </w:r>
                      </w:p>
                    </w:sdtContent>
                  </w:sdt>
                </w:sdtContent>
              </w:sdt>
            </w:sdtContent>
          </w:sdt>
        </w:tc>
      </w:tr>
    </w:tbl>
    <w:p w14:paraId="1E18178D" w14:textId="77777777" w:rsidR="00227F21" w:rsidRPr="003211BC" w:rsidRDefault="00227F21" w:rsidP="00227F21">
      <w:pPr>
        <w:spacing w:after="0" w:line="200" w:lineRule="exact"/>
        <w:rPr>
          <w:rFonts w:ascii="Arial" w:hAnsi="Arial" w:cs="Arial"/>
          <w:sz w:val="20"/>
          <w:szCs w:val="20"/>
        </w:rPr>
      </w:pPr>
    </w:p>
    <w:p w14:paraId="1D4C4F2C" w14:textId="77777777" w:rsidR="00227F21" w:rsidRPr="003211BC" w:rsidRDefault="00227F21" w:rsidP="00227F21">
      <w:pPr>
        <w:spacing w:after="0" w:line="200" w:lineRule="exact"/>
        <w:rPr>
          <w:rFonts w:ascii="Arial" w:hAnsi="Arial" w:cs="Arial"/>
          <w:sz w:val="20"/>
          <w:szCs w:val="20"/>
        </w:rPr>
      </w:pPr>
    </w:p>
    <w:p w14:paraId="13860163" w14:textId="77777777" w:rsidR="00227F21" w:rsidRPr="003211BC" w:rsidRDefault="009261A1" w:rsidP="00BC4659">
      <w:pPr>
        <w:spacing w:before="37" w:after="0" w:line="255" w:lineRule="auto"/>
        <w:ind w:left="223" w:right="1447"/>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conditions</w:t>
      </w:r>
      <w:r w:rsidRPr="003211BC">
        <w:rPr>
          <w:rFonts w:ascii="Arial" w:eastAsia="Arial" w:hAnsi="Arial" w:cs="Arial"/>
          <w:color w:val="231F20"/>
          <w:sz w:val="18"/>
          <w:szCs w:val="18"/>
        </w:rPr>
        <w:t xml:space="preserve"> of </w:t>
      </w:r>
      <w:r w:rsidRPr="003211BC">
        <w:rPr>
          <w:rFonts w:ascii="Arial" w:eastAsia="Arial" w:hAnsi="Arial" w:cs="Arial"/>
          <w:i/>
          <w:color w:val="231F20"/>
          <w:sz w:val="18"/>
          <w:szCs w:val="18"/>
        </w:rPr>
        <w:t>contract</w:t>
      </w:r>
      <w:r w:rsidRPr="003211BC">
        <w:rPr>
          <w:rFonts w:ascii="Arial" w:eastAsia="Arial" w:hAnsi="Arial" w:cs="Arial"/>
          <w:color w:val="231F20"/>
          <w:sz w:val="18"/>
          <w:szCs w:val="18"/>
        </w:rPr>
        <w:t xml:space="preserve"> are the NEC4 Engineering and Construction Short Contract June 2017 (with amendments October 2020) and the following additional conditions</w:t>
      </w:r>
    </w:p>
    <w:p w14:paraId="16EFE180" w14:textId="77777777" w:rsidR="00227F21" w:rsidRPr="003211BC" w:rsidRDefault="00227F21" w:rsidP="00227F21">
      <w:pPr>
        <w:spacing w:before="9" w:after="0" w:line="130" w:lineRule="exact"/>
        <w:rPr>
          <w:rFonts w:ascii="Arial" w:hAnsi="Arial" w:cs="Arial"/>
          <w:sz w:val="13"/>
          <w:szCs w:val="13"/>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2A799BD0" w14:textId="77777777" w:rsidTr="00405AD0">
        <w:trPr>
          <w:trHeight w:val="236"/>
        </w:trPr>
        <w:tc>
          <w:tcPr>
            <w:tcW w:w="8640" w:type="dxa"/>
            <w:vAlign w:val="center"/>
          </w:tcPr>
          <w:p w14:paraId="0BAA9743"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Only enter details here if additional conditions are required.</w:t>
            </w:r>
          </w:p>
        </w:tc>
      </w:tr>
    </w:tbl>
    <w:p w14:paraId="165B566D" w14:textId="77777777" w:rsidR="00227F21" w:rsidRPr="003211BC" w:rsidRDefault="00227F21" w:rsidP="00227F21">
      <w:pPr>
        <w:spacing w:before="9" w:after="0" w:line="130" w:lineRule="exact"/>
        <w:rPr>
          <w:rFonts w:ascii="Arial" w:hAnsi="Arial" w:cs="Arial"/>
          <w:sz w:val="13"/>
          <w:szCs w:val="13"/>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6E2007CA" w14:textId="77777777" w:rsidTr="00E70E6C">
        <w:trPr>
          <w:trHeight w:val="1062"/>
        </w:trPr>
        <w:tc>
          <w:tcPr>
            <w:tcW w:w="864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139496345"/>
              <w:placeholder>
                <w:docPart w:val="414633833AB8462685990158A7690E71"/>
              </w:placeholder>
            </w:sdtPr>
            <w:sdtContent>
              <w:p w14:paraId="490F6199" w14:textId="68632B6E"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None</w:t>
                </w:r>
              </w:p>
            </w:sdtContent>
          </w:sdt>
        </w:tc>
      </w:tr>
    </w:tbl>
    <w:p w14:paraId="5DD7CF16" w14:textId="77777777" w:rsidR="00227F21" w:rsidRPr="003211BC" w:rsidRDefault="00227F21" w:rsidP="00227F21">
      <w:pPr>
        <w:spacing w:after="0" w:line="200" w:lineRule="exact"/>
        <w:rPr>
          <w:rFonts w:ascii="Arial" w:hAnsi="Arial" w:cs="Arial"/>
          <w:sz w:val="20"/>
          <w:szCs w:val="20"/>
        </w:rPr>
      </w:pPr>
    </w:p>
    <w:p w14:paraId="3B305ED3" w14:textId="77777777" w:rsidR="00227F21" w:rsidRPr="003211BC" w:rsidRDefault="00227F21" w:rsidP="00227F21">
      <w:pPr>
        <w:spacing w:before="36" w:after="0" w:line="240" w:lineRule="auto"/>
        <w:ind w:right="1054"/>
        <w:jc w:val="right"/>
        <w:rPr>
          <w:rFonts w:ascii="Arial" w:eastAsia="Arial" w:hAnsi="Arial" w:cs="Arial"/>
          <w:sz w:val="18"/>
          <w:szCs w:val="18"/>
        </w:rPr>
      </w:pPr>
    </w:p>
    <w:p w14:paraId="49B2AAB4" w14:textId="77777777" w:rsidR="00227F21" w:rsidRPr="003211BC" w:rsidRDefault="00227F21" w:rsidP="00227F21">
      <w:pPr>
        <w:spacing w:after="0"/>
        <w:ind w:right="1054"/>
        <w:jc w:val="right"/>
        <w:rPr>
          <w:rFonts w:ascii="Arial" w:hAnsi="Arial" w:cs="Arial"/>
        </w:rPr>
        <w:sectPr w:rsidR="00227F21" w:rsidRPr="003211BC" w:rsidSect="00D8104A">
          <w:footerReference w:type="default" r:id="rId13"/>
          <w:pgSz w:w="11907" w:h="16839" w:code="9"/>
          <w:pgMar w:top="960" w:right="740" w:bottom="274" w:left="1440" w:header="720" w:footer="720" w:gutter="0"/>
          <w:cols w:space="720"/>
          <w:docGrid w:linePitch="299"/>
        </w:sectPr>
      </w:pPr>
    </w:p>
    <w:p w14:paraId="664BA45D" w14:textId="5B6AE2F1" w:rsidR="00227F21" w:rsidRPr="003211BC" w:rsidRDefault="0015195F" w:rsidP="00227F21">
      <w:pPr>
        <w:spacing w:before="21" w:after="0" w:line="240" w:lineRule="auto"/>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57" behindDoc="1" locked="0" layoutInCell="1" allowOverlap="1" wp14:anchorId="2DF6B2AF" wp14:editId="66B2260E">
                <wp:simplePos x="0" y="0"/>
                <wp:positionH relativeFrom="column">
                  <wp:posOffset>-272415</wp:posOffset>
                </wp:positionH>
                <wp:positionV relativeFrom="paragraph">
                  <wp:posOffset>-40640</wp:posOffset>
                </wp:positionV>
                <wp:extent cx="6155690" cy="8618855"/>
                <wp:effectExtent l="13335" t="6350" r="12700" b="4445"/>
                <wp:wrapNone/>
                <wp:docPr id="188109275"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18855"/>
                          <a:chOff x="491" y="916"/>
                          <a:chExt cx="9694" cy="13573"/>
                        </a:xfrm>
                      </wpg:grpSpPr>
                      <wps:wsp>
                        <wps:cNvPr id="1749998816" name="Freeform 94"/>
                        <wps:cNvSpPr>
                          <a:spLocks/>
                        </wps:cNvSpPr>
                        <wps:spPr bwMode="auto">
                          <a:xfrm>
                            <a:off x="10179" y="916"/>
                            <a:ext cx="0" cy="13549"/>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88495048" name="Group 960"/>
                        <wpg:cNvGrpSpPr>
                          <a:grpSpLocks/>
                        </wpg:cNvGrpSpPr>
                        <wpg:grpSpPr bwMode="auto">
                          <a:xfrm>
                            <a:off x="491" y="14487"/>
                            <a:ext cx="9694" cy="2"/>
                            <a:chOff x="492" y="2574"/>
                            <a:chExt cx="9694" cy="2"/>
                          </a:xfrm>
                        </wpg:grpSpPr>
                        <wps:wsp>
                          <wps:cNvPr id="1501228662"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0DD1587">
              <v:group id="Group 958" style="position:absolute;margin-left:-21.45pt;margin-top:-3.2pt;width:484.7pt;height:678.65pt;z-index:-251658223" coordsize="9694,13573" coordorigin="491,916" o:spid="_x0000_s1026" w14:anchorId="62DB5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">
                <v:shape id="Freeform 94" style="position:absolute;left:10179;top:916;width:0;height:13549;visibility:visible;mso-wrap-style:square;v-text-anchor:top" coordsize="2,13550" o:spid="_x0000_s1027" filled="f" strokecolor="#231f20" path="m,l,13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">
                  <v:path arrowok="t" o:connecttype="custom" o:connectlocs="0,876;0,14424" o:connectangles="0,0"/>
                </v:shape>
                <v:group id="Group 960" style="position:absolute;left:491;top:14487;width:9694;height:2" coordsize="9694,2" coordorigin="492,257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">
                  <v:shape id="Freeform 46" style="position:absolute;left:492;top:2574;width:9694;height:2;visibility:visible;mso-wrap-style:square;v-text-anchor:top" coordsize="9694,2" o:spid="_x0000_s1029"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&#1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658275" behindDoc="1" locked="0" layoutInCell="1" allowOverlap="1" wp14:anchorId="6C31BA30" wp14:editId="29B6A542">
                <wp:simplePos x="0" y="0"/>
                <wp:positionH relativeFrom="column">
                  <wp:posOffset>-266700</wp:posOffset>
                </wp:positionH>
                <wp:positionV relativeFrom="paragraph">
                  <wp:posOffset>-40640</wp:posOffset>
                </wp:positionV>
                <wp:extent cx="0" cy="8603615"/>
                <wp:effectExtent l="9525" t="6350" r="9525" b="10160"/>
                <wp:wrapNone/>
                <wp:docPr id="739020333"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03615"/>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8C571CA">
              <v:shape id="Freeform 92" style="position:absolute;margin-left:-21pt;margin-top:-3.2pt;width:0;height:677.45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50" o:spid="_x0000_s1026" filled="f" strokecolor="#231f20" path="m,l,135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" w14:anchorId="03B1F825">
                <v:path arrowok="t" o:connecttype="custom" o:connectlocs="0,556219;0,9159199" o:connectangles="0,0"/>
              </v:shape>
            </w:pict>
          </mc:Fallback>
        </mc:AlternateContent>
      </w:r>
      <w:r>
        <w:rPr>
          <w:rFonts w:ascii="Arial" w:hAnsi="Arial" w:cs="Arial"/>
          <w:noProof/>
        </w:rPr>
        <mc:AlternateContent>
          <mc:Choice Requires="wps">
            <w:drawing>
              <wp:anchor distT="0" distB="0" distL="114300" distR="114300" simplePos="0" relativeHeight="251658254" behindDoc="1" locked="0" layoutInCell="1" allowOverlap="1" wp14:anchorId="4AC0C2BE" wp14:editId="35764A4E">
                <wp:simplePos x="0" y="0"/>
                <wp:positionH relativeFrom="column">
                  <wp:posOffset>-271780</wp:posOffset>
                </wp:positionH>
                <wp:positionV relativeFrom="paragraph">
                  <wp:posOffset>-40640</wp:posOffset>
                </wp:positionV>
                <wp:extent cx="6156325" cy="541020"/>
                <wp:effectExtent l="4445" t="0" r="1905" b="0"/>
                <wp:wrapNone/>
                <wp:docPr id="113467427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541020"/>
                        </a:xfrm>
                        <a:custGeom>
                          <a:avLst/>
                          <a:gdLst>
                            <a:gd name="T0" fmla="*/ 0 w 9694"/>
                            <a:gd name="T1" fmla="*/ 1728 h 853"/>
                            <a:gd name="T2" fmla="*/ 9695 w 9694"/>
                            <a:gd name="T3" fmla="*/ 1728 h 853"/>
                            <a:gd name="T4" fmla="*/ 9695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25B364C">
              <v:shape id="Freeform 86" style="position:absolute;margin-left:-21.4pt;margin-top:-3.2pt;width:484.75pt;height:42.6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spid="_x0000_s1026" fillcolor="#231f20" stroked="f" path="m,853r9694,l9694,,,,,8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" w14:anchorId="14034031">
                <v:path arrowok="t" o:connecttype="custom" o:connectlocs="0,1095994;6156960,1095994;6156960,555608;0,555608;0,1095994" o:connectangles="0,0,0,0,0"/>
              </v:shape>
            </w:pict>
          </mc:Fallback>
        </mc:AlternateContent>
      </w:r>
      <w:r w:rsidR="00227F21" w:rsidRPr="003211BC">
        <w:rPr>
          <w:rFonts w:ascii="Arial" w:eastAsia="Arial" w:hAnsi="Arial" w:cs="Arial"/>
          <w:color w:val="FFFFFF"/>
          <w:sz w:val="56"/>
          <w:szCs w:val="56"/>
        </w:rPr>
        <w:t>Contract Data</w:t>
      </w:r>
    </w:p>
    <w:p w14:paraId="7EED6FFA" w14:textId="045C799F" w:rsidR="00227F21" w:rsidRPr="003211BC" w:rsidRDefault="0015195F" w:rsidP="00227F21">
      <w:pPr>
        <w:spacing w:before="9"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5" behindDoc="1" locked="0" layoutInCell="1" allowOverlap="1" wp14:anchorId="5FFBBDE0" wp14:editId="0CA72C55">
                <wp:simplePos x="0" y="0"/>
                <wp:positionH relativeFrom="column">
                  <wp:posOffset>-271780</wp:posOffset>
                </wp:positionH>
                <wp:positionV relativeFrom="paragraph">
                  <wp:posOffset>78105</wp:posOffset>
                </wp:positionV>
                <wp:extent cx="6156325" cy="541655"/>
                <wp:effectExtent l="4445" t="4445" r="1905" b="0"/>
                <wp:wrapNone/>
                <wp:docPr id="830747193"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541655"/>
                        </a:xfrm>
                        <a:custGeom>
                          <a:avLst/>
                          <a:gdLst>
                            <a:gd name="T0" fmla="*/ 0 w 9694"/>
                            <a:gd name="T1" fmla="*/ 2581 h 853"/>
                            <a:gd name="T2" fmla="*/ 9695 w 9694"/>
                            <a:gd name="T3" fmla="*/ 2581 h 853"/>
                            <a:gd name="T4" fmla="*/ 9695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451E1E3">
              <v:shape id="Freeform 88" style="position:absolute;margin-left:-21.4pt;margin-top:6.15pt;width:484.75pt;height:42.6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spid="_x0000_s1026" fillcolor="#a7a9ac" stroked="f" path="m,853r9694,l9694,,,,,8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" w14:anchorId="4F465999">
                <v:path arrowok="t" o:connecttype="custom" o:connectlocs="0,1638935;6156960,1638935;6156960,1097280;0,1097280;0,1638935" o:connectangles="0,0,0,0,0"/>
              </v:shape>
            </w:pict>
          </mc:Fallback>
        </mc:AlternateContent>
      </w:r>
    </w:p>
    <w:p w14:paraId="75EDD51C" w14:textId="77777777" w:rsidR="00227F21" w:rsidRPr="003211BC" w:rsidRDefault="00227F21" w:rsidP="00227F21">
      <w:pPr>
        <w:spacing w:after="0" w:line="633" w:lineRule="exact"/>
        <w:ind w:left="112"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Contractor’s </w:t>
      </w:r>
      <w:r w:rsidRPr="003211BC">
        <w:rPr>
          <w:rFonts w:ascii="Arial" w:eastAsia="Arial" w:hAnsi="Arial" w:cs="Arial"/>
          <w:color w:val="231F20"/>
          <w:position w:val="-2"/>
          <w:sz w:val="56"/>
          <w:szCs w:val="56"/>
        </w:rPr>
        <w:t>Contract Data</w:t>
      </w:r>
    </w:p>
    <w:p w14:paraId="401586C9" w14:textId="77777777" w:rsidR="00227F21" w:rsidRPr="003211BC" w:rsidRDefault="00227F21" w:rsidP="00227F21">
      <w:pPr>
        <w:spacing w:before="5" w:after="0" w:line="100" w:lineRule="exact"/>
        <w:rPr>
          <w:rFonts w:ascii="Arial" w:hAnsi="Arial" w:cs="Arial"/>
          <w:sz w:val="10"/>
          <w:szCs w:val="10"/>
        </w:rPr>
      </w:pPr>
    </w:p>
    <w:p w14:paraId="14E0B15A" w14:textId="1DA89457"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6" behindDoc="1" locked="0" layoutInCell="1" allowOverlap="1" wp14:anchorId="57B025D2" wp14:editId="3122C33C">
                <wp:simplePos x="0" y="0"/>
                <wp:positionH relativeFrom="column">
                  <wp:posOffset>-271780</wp:posOffset>
                </wp:positionH>
                <wp:positionV relativeFrom="paragraph">
                  <wp:posOffset>13970</wp:posOffset>
                </wp:positionV>
                <wp:extent cx="6156325" cy="0"/>
                <wp:effectExtent l="13970" t="7620" r="11430" b="11430"/>
                <wp:wrapNone/>
                <wp:docPr id="151697558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0"/>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DCA1E70">
              <v:shape id="Freeform 96" style="position:absolute;margin-left:-21.4pt;margin-top:1.1pt;width:484.75pt;height:0;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2" o:spid="_x0000_s1026" filled="f" strokecolor="#231f20" path="m,l96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" w14:anchorId="77807C9D">
                <v:path arrowok="t" o:connecttype="custom" o:connectlocs="0,0;6156960,0" o:connectangles="0,0"/>
              </v:shape>
            </w:pict>
          </mc:Fallback>
        </mc:AlternateContent>
      </w:r>
    </w:p>
    <w:p w14:paraId="0B00857E" w14:textId="77777777" w:rsidR="00227F21" w:rsidRPr="003211BC" w:rsidRDefault="00227F21" w:rsidP="00227F21">
      <w:pPr>
        <w:spacing w:after="0" w:line="200" w:lineRule="exact"/>
        <w:rPr>
          <w:rFonts w:ascii="Arial" w:hAnsi="Arial" w:cs="Arial"/>
          <w:sz w:val="20"/>
          <w:szCs w:val="20"/>
        </w:rPr>
      </w:pPr>
    </w:p>
    <w:p w14:paraId="2E0DE44D" w14:textId="77777777" w:rsidR="00227F21" w:rsidRPr="003211BC" w:rsidRDefault="00227F21" w:rsidP="00227F21">
      <w:pPr>
        <w:spacing w:before="37" w:after="0" w:line="203" w:lineRule="exact"/>
        <w:ind w:left="2772" w:right="-20"/>
        <w:rPr>
          <w:rFonts w:ascii="Arial" w:eastAsia="Arial" w:hAnsi="Arial" w:cs="Arial"/>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Contractor </w:t>
      </w:r>
      <w:r w:rsidRPr="003211BC">
        <w:rPr>
          <w:rFonts w:ascii="Arial" w:eastAsia="Arial" w:hAnsi="Arial" w:cs="Arial"/>
          <w:color w:val="231F20"/>
          <w:position w:val="-1"/>
          <w:sz w:val="18"/>
          <w:szCs w:val="18"/>
        </w:rPr>
        <w:t>is</w:t>
      </w:r>
    </w:p>
    <w:p w14:paraId="65FC3A48" w14:textId="77777777" w:rsidR="00227F21" w:rsidRPr="003211BC" w:rsidRDefault="00227F21" w:rsidP="00227F21">
      <w:pPr>
        <w:spacing w:after="0" w:line="150" w:lineRule="exact"/>
        <w:rPr>
          <w:rFonts w:ascii="Arial" w:hAnsi="Arial" w:cs="Arial"/>
          <w:sz w:val="15"/>
          <w:szCs w:val="15"/>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0CFB295B" w14:textId="77777777" w:rsidTr="00405AD0">
        <w:trPr>
          <w:trHeight w:val="281"/>
        </w:trPr>
        <w:tc>
          <w:tcPr>
            <w:tcW w:w="2520" w:type="dxa"/>
            <w:tcBorders>
              <w:right w:val="single" w:sz="4" w:space="0" w:color="auto"/>
            </w:tcBorders>
          </w:tcPr>
          <w:p w14:paraId="1854D3F8"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01892826"/>
              <w:placeholder>
                <w:docPart w:val="577EC8D53072488B906DB93E21EC022D"/>
              </w:placeholder>
            </w:sdtPr>
            <w:sdtContent>
              <w:p w14:paraId="09549595" w14:textId="2950B83C" w:rsidR="00227F21" w:rsidRPr="003211BC" w:rsidRDefault="00E70E6C" w:rsidP="00405AD0">
                <w:pPr>
                  <w:spacing w:before="36" w:line="203" w:lineRule="exact"/>
                  <w:ind w:right="-20"/>
                  <w:rPr>
                    <w:rFonts w:ascii="Arial" w:hAnsi="Arial" w:cs="Arial"/>
                    <w:sz w:val="18"/>
                    <w:szCs w:val="18"/>
                  </w:rPr>
                </w:pPr>
                <w:r w:rsidRPr="00E70E6C">
                  <w:rPr>
                    <w:rFonts w:ascii="Arial" w:hAnsi="Arial" w:cs="Arial"/>
                    <w:i/>
                    <w:iCs/>
                    <w:color w:val="0070C0"/>
                    <w:sz w:val="18"/>
                    <w:szCs w:val="18"/>
                  </w:rPr>
                  <w:t>To be completed by the contractor</w:t>
                </w:r>
              </w:p>
            </w:sdtContent>
          </w:sdt>
        </w:tc>
      </w:tr>
      <w:tr w:rsidR="00227F21" w:rsidRPr="003211BC" w14:paraId="2B8A40A8" w14:textId="77777777" w:rsidTr="00405AD0">
        <w:tc>
          <w:tcPr>
            <w:tcW w:w="2520" w:type="dxa"/>
          </w:tcPr>
          <w:p w14:paraId="1A6E52B1" w14:textId="77777777" w:rsidR="00227F21" w:rsidRPr="003211BC" w:rsidRDefault="00227F21" w:rsidP="00405AD0">
            <w:pPr>
              <w:spacing w:line="150" w:lineRule="exact"/>
              <w:ind w:right="65"/>
              <w:jc w:val="right"/>
              <w:rPr>
                <w:rFonts w:ascii="Arial" w:hAnsi="Arial" w:cs="Arial"/>
                <w:sz w:val="15"/>
                <w:szCs w:val="15"/>
              </w:rPr>
            </w:pPr>
          </w:p>
        </w:tc>
        <w:tc>
          <w:tcPr>
            <w:tcW w:w="6120" w:type="dxa"/>
            <w:tcBorders>
              <w:top w:val="single" w:sz="4" w:space="0" w:color="auto"/>
              <w:bottom w:val="single" w:sz="4" w:space="0" w:color="auto"/>
            </w:tcBorders>
          </w:tcPr>
          <w:p w14:paraId="1567007C" w14:textId="77777777" w:rsidR="00227F21" w:rsidRPr="003211BC" w:rsidRDefault="00227F21" w:rsidP="00405AD0">
            <w:pPr>
              <w:spacing w:line="150" w:lineRule="exact"/>
              <w:rPr>
                <w:rFonts w:ascii="Arial" w:hAnsi="Arial" w:cs="Arial"/>
                <w:sz w:val="15"/>
                <w:szCs w:val="15"/>
              </w:rPr>
            </w:pPr>
          </w:p>
        </w:tc>
      </w:tr>
      <w:tr w:rsidR="00227F21" w:rsidRPr="003211BC" w14:paraId="6CAE70ED" w14:textId="77777777" w:rsidTr="00405AD0">
        <w:trPr>
          <w:trHeight w:val="1089"/>
        </w:trPr>
        <w:tc>
          <w:tcPr>
            <w:tcW w:w="2520" w:type="dxa"/>
            <w:tcBorders>
              <w:right w:val="single" w:sz="4" w:space="0" w:color="auto"/>
            </w:tcBorders>
          </w:tcPr>
          <w:p w14:paraId="71DF3BEE"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00318597"/>
              <w:placeholder>
                <w:docPart w:val="AC21F6ABB46F4CD08F89BAF899EE641E"/>
              </w:placeholder>
              <w:showingPlcHdr/>
            </w:sdtPr>
            <w:sdtContent>
              <w:p w14:paraId="1C0AFD9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B2F1859"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4CB411F" w14:textId="77777777" w:rsidTr="00405AD0">
        <w:trPr>
          <w:trHeight w:val="75"/>
        </w:trPr>
        <w:tc>
          <w:tcPr>
            <w:tcW w:w="2520" w:type="dxa"/>
            <w:tcBorders>
              <w:right w:val="single" w:sz="4" w:space="0" w:color="auto"/>
            </w:tcBorders>
          </w:tcPr>
          <w:p w14:paraId="58C61008"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90116375"/>
              <w:placeholder>
                <w:docPart w:val="6AAE932BC6764F0896BB21B1A6516EFD"/>
              </w:placeholder>
              <w:showingPlcHdr/>
            </w:sdtPr>
            <w:sdtContent>
              <w:p w14:paraId="4161ECE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648E3A38" w14:textId="77777777" w:rsidR="00227F21" w:rsidRPr="003211BC" w:rsidRDefault="00227F21" w:rsidP="00227F21">
      <w:pPr>
        <w:spacing w:after="0" w:line="200" w:lineRule="exact"/>
        <w:rPr>
          <w:rFonts w:ascii="Arial" w:hAnsi="Arial" w:cs="Arial"/>
          <w:sz w:val="20"/>
          <w:szCs w:val="20"/>
        </w:rPr>
      </w:pPr>
    </w:p>
    <w:p w14:paraId="3F5C6F21"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720"/>
        <w:gridCol w:w="5400"/>
      </w:tblGrid>
      <w:tr w:rsidR="00227F21" w:rsidRPr="003211BC" w14:paraId="35D02177" w14:textId="77777777" w:rsidTr="00405AD0">
        <w:trPr>
          <w:trHeight w:val="281"/>
        </w:trPr>
        <w:tc>
          <w:tcPr>
            <w:tcW w:w="2520" w:type="dxa"/>
            <w:tcBorders>
              <w:right w:val="single" w:sz="4" w:space="0" w:color="auto"/>
            </w:tcBorders>
          </w:tcPr>
          <w:p w14:paraId="58201755"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fee percentage </w:t>
            </w:r>
            <w:r w:rsidRPr="003211BC">
              <w:rPr>
                <w:rFonts w:ascii="Arial" w:eastAsia="Arial" w:hAnsi="Arial" w:cs="Arial"/>
                <w:color w:val="231F20"/>
                <w:sz w:val="18"/>
                <w:szCs w:val="18"/>
              </w:rPr>
              <w:t>is</w:t>
            </w:r>
          </w:p>
        </w:tc>
        <w:tc>
          <w:tcPr>
            <w:tcW w:w="7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83613637"/>
              <w:placeholder>
                <w:docPart w:val="4266A7F251554D9E9CE2C912547341EE"/>
              </w:placeholder>
              <w:showingPlcHdr/>
            </w:sdtPr>
            <w:sdtContent>
              <w:p w14:paraId="622C099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5400" w:type="dxa"/>
            <w:tcBorders>
              <w:left w:val="single" w:sz="4" w:space="0" w:color="auto"/>
            </w:tcBorders>
          </w:tcPr>
          <w:p w14:paraId="4E79E843"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t>
            </w:r>
          </w:p>
        </w:tc>
      </w:tr>
    </w:tbl>
    <w:p w14:paraId="0CA0A4E1" w14:textId="77777777" w:rsidR="00227F21" w:rsidRPr="003211BC" w:rsidRDefault="00227F21" w:rsidP="00227F21">
      <w:pPr>
        <w:spacing w:after="0" w:line="200" w:lineRule="exact"/>
        <w:rPr>
          <w:rFonts w:ascii="Arial" w:hAnsi="Arial" w:cs="Arial"/>
          <w:sz w:val="20"/>
          <w:szCs w:val="20"/>
        </w:rPr>
      </w:pPr>
    </w:p>
    <w:p w14:paraId="09E20CA1" w14:textId="77777777" w:rsidR="00227F21" w:rsidRPr="003211BC" w:rsidRDefault="00227F21" w:rsidP="00227F21">
      <w:pPr>
        <w:spacing w:after="0" w:line="200" w:lineRule="exact"/>
        <w:rPr>
          <w:rFonts w:ascii="Arial" w:hAnsi="Arial" w:cs="Arial"/>
          <w:sz w:val="20"/>
          <w:szCs w:val="20"/>
        </w:rPr>
      </w:pPr>
    </w:p>
    <w:p w14:paraId="400B3B81" w14:textId="77777777" w:rsidR="00227F21" w:rsidRPr="003211BC" w:rsidRDefault="00227F21" w:rsidP="00227F21">
      <w:pPr>
        <w:spacing w:after="0" w:line="240" w:lineRule="auto"/>
        <w:ind w:left="232" w:right="-20" w:hanging="52"/>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people rates </w:t>
      </w:r>
      <w:r w:rsidRPr="003211BC">
        <w:rPr>
          <w:rFonts w:ascii="Arial" w:eastAsia="Arial" w:hAnsi="Arial" w:cs="Arial"/>
          <w:color w:val="231F20"/>
          <w:sz w:val="18"/>
          <w:szCs w:val="18"/>
        </w:rPr>
        <w:t>are</w:t>
      </w:r>
    </w:p>
    <w:p w14:paraId="09F6947D" w14:textId="77777777" w:rsidR="00227F21" w:rsidRPr="003211BC" w:rsidRDefault="00227F21" w:rsidP="00227F21">
      <w:pPr>
        <w:spacing w:before="3" w:after="0" w:line="180" w:lineRule="exact"/>
        <w:rPr>
          <w:rFonts w:ascii="Arial" w:hAnsi="Arial" w:cs="Arial"/>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2400"/>
        <w:gridCol w:w="2370"/>
      </w:tblGrid>
      <w:tr w:rsidR="00227F21" w:rsidRPr="003211BC" w14:paraId="3D570057" w14:textId="77777777" w:rsidTr="00405AD0">
        <w:trPr>
          <w:trHeight w:val="281"/>
        </w:trPr>
        <w:tc>
          <w:tcPr>
            <w:tcW w:w="2520" w:type="dxa"/>
          </w:tcPr>
          <w:p w14:paraId="53AB43F8" w14:textId="77777777" w:rsidR="00227F21" w:rsidRPr="003211BC" w:rsidRDefault="00227F21" w:rsidP="00405AD0">
            <w:pPr>
              <w:spacing w:before="36" w:line="203" w:lineRule="exact"/>
              <w:ind w:right="-20" w:hanging="25"/>
              <w:rPr>
                <w:rFonts w:ascii="Arial" w:hAnsi="Arial" w:cs="Arial"/>
                <w:sz w:val="18"/>
                <w:szCs w:val="18"/>
              </w:rPr>
            </w:pPr>
            <w:r w:rsidRPr="003211BC">
              <w:rPr>
                <w:rFonts w:ascii="Arial" w:eastAsia="Arial" w:hAnsi="Arial" w:cs="Arial"/>
                <w:color w:val="231F20"/>
                <w:position w:val="-1"/>
                <w:sz w:val="18"/>
                <w:szCs w:val="18"/>
              </w:rPr>
              <w:t>category of person</w:t>
            </w:r>
          </w:p>
        </w:tc>
        <w:tc>
          <w:tcPr>
            <w:tcW w:w="2400" w:type="dxa"/>
          </w:tcPr>
          <w:p w14:paraId="6C5B62A6" w14:textId="77777777" w:rsidR="00227F21" w:rsidRPr="003211BC" w:rsidRDefault="00227F21" w:rsidP="00405AD0">
            <w:pPr>
              <w:spacing w:before="36" w:line="203" w:lineRule="exact"/>
              <w:ind w:left="-115" w:right="-20"/>
              <w:rPr>
                <w:rFonts w:ascii="Arial" w:hAnsi="Arial" w:cs="Arial"/>
                <w:sz w:val="18"/>
                <w:szCs w:val="18"/>
              </w:rPr>
            </w:pPr>
            <w:r w:rsidRPr="003211BC">
              <w:rPr>
                <w:rFonts w:ascii="Arial" w:hAnsi="Arial" w:cs="Arial"/>
                <w:sz w:val="18"/>
                <w:szCs w:val="18"/>
              </w:rPr>
              <w:t>unit</w:t>
            </w:r>
          </w:p>
        </w:tc>
        <w:tc>
          <w:tcPr>
            <w:tcW w:w="2370" w:type="dxa"/>
          </w:tcPr>
          <w:p w14:paraId="08E4672E" w14:textId="77777777" w:rsidR="00227F21" w:rsidRPr="003211BC" w:rsidRDefault="00227F21" w:rsidP="00405AD0">
            <w:pPr>
              <w:spacing w:before="36" w:line="203" w:lineRule="exact"/>
              <w:ind w:left="-115" w:right="-20"/>
              <w:rPr>
                <w:rFonts w:ascii="Arial" w:hAnsi="Arial" w:cs="Arial"/>
                <w:sz w:val="18"/>
                <w:szCs w:val="18"/>
              </w:rPr>
            </w:pPr>
            <w:r w:rsidRPr="003211BC">
              <w:rPr>
                <w:rFonts w:ascii="Arial" w:hAnsi="Arial" w:cs="Arial"/>
                <w:sz w:val="18"/>
                <w:szCs w:val="18"/>
              </w:rPr>
              <w:t>rate</w:t>
            </w:r>
          </w:p>
        </w:tc>
      </w:tr>
    </w:tbl>
    <w:p w14:paraId="4DB4DF06"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28B33A00"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975746393"/>
              <w:placeholder>
                <w:docPart w:val="8163AC3890554E1EA5CC244E04AB817D"/>
              </w:placeholder>
              <w:showingPlcHdr/>
            </w:sdtPr>
            <w:sdtContent>
              <w:p w14:paraId="2EDCC5B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54355989"/>
              <w:placeholder>
                <w:docPart w:val="6C9D3E71E43E4593A0BE8FE4E1DEBD49"/>
              </w:placeholder>
              <w:showingPlcHdr/>
            </w:sdtPr>
            <w:sdtContent>
              <w:p w14:paraId="6699E3D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21850917"/>
              <w:placeholder>
                <w:docPart w:val="66E8A274E8824F8CA5954C37D47B7A0E"/>
              </w:placeholder>
              <w:showingPlcHdr/>
            </w:sdtPr>
            <w:sdtContent>
              <w:p w14:paraId="38C640D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EC4D20F"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5CC7C712"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75449571"/>
              <w:placeholder>
                <w:docPart w:val="808743C2E3344F04AAFF81DCA4A17D40"/>
              </w:placeholder>
              <w:showingPlcHdr/>
            </w:sdtPr>
            <w:sdtContent>
              <w:p w14:paraId="5FBB954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4808327"/>
              <w:placeholder>
                <w:docPart w:val="DD333387A3E94E83BA572AF30078171E"/>
              </w:placeholder>
              <w:showingPlcHdr/>
            </w:sdtPr>
            <w:sdtContent>
              <w:p w14:paraId="3A5A297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81783672"/>
              <w:placeholder>
                <w:docPart w:val="CB95F4F1F1534480B15EA698A5E65DF1"/>
              </w:placeholder>
              <w:showingPlcHdr/>
            </w:sdtPr>
            <w:sdtContent>
              <w:p w14:paraId="2FF4C8C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72CE7A2"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37D524DA"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048801645"/>
              <w:placeholder>
                <w:docPart w:val="7EB40E60C1994A61A057C64D9A2BD405"/>
              </w:placeholder>
              <w:showingPlcHdr/>
            </w:sdtPr>
            <w:sdtContent>
              <w:p w14:paraId="10BF39D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20728521"/>
              <w:placeholder>
                <w:docPart w:val="A696FDE0E5F544DE8BE8D218DDEA27CE"/>
              </w:placeholder>
              <w:showingPlcHdr/>
            </w:sdtPr>
            <w:sdtContent>
              <w:p w14:paraId="131B076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43159944"/>
              <w:placeholder>
                <w:docPart w:val="CAB7FCF2A2FE4475B3343473B1DD8025"/>
              </w:placeholder>
              <w:showingPlcHdr/>
            </w:sdtPr>
            <w:sdtContent>
              <w:p w14:paraId="0EF7145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06F39CB6"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12301721"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00867084"/>
              <w:placeholder>
                <w:docPart w:val="30BECFAB8D5240B2941A062527EAA9A6"/>
              </w:placeholder>
              <w:showingPlcHdr/>
            </w:sdtPr>
            <w:sdtContent>
              <w:p w14:paraId="4ACF999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5680546"/>
              <w:placeholder>
                <w:docPart w:val="95B6AAE1182048608986F4D40B0B05E3"/>
              </w:placeholder>
              <w:showingPlcHdr/>
            </w:sdtPr>
            <w:sdtContent>
              <w:p w14:paraId="19449E9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56773717"/>
              <w:placeholder>
                <w:docPart w:val="0E74EF4EA4864709B1FF801415255B4F"/>
              </w:placeholder>
              <w:showingPlcHdr/>
            </w:sdtPr>
            <w:sdtContent>
              <w:p w14:paraId="78849A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59F40CC0"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6E22A071"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2123839"/>
              <w:placeholder>
                <w:docPart w:val="5C78CC1FAE514089AED7BE160CCCBDB1"/>
              </w:placeholder>
              <w:showingPlcHdr/>
            </w:sdtPr>
            <w:sdtContent>
              <w:p w14:paraId="029A11B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08620321"/>
              <w:placeholder>
                <w:docPart w:val="86A4431F57BD4CEBA459061273DF7E1D"/>
              </w:placeholder>
              <w:showingPlcHdr/>
            </w:sdtPr>
            <w:sdtContent>
              <w:p w14:paraId="6BA59B6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30204058"/>
              <w:placeholder>
                <w:docPart w:val="E187D971724B44C08A7D558EB91C1CA7"/>
              </w:placeholder>
              <w:showingPlcHdr/>
            </w:sdtPr>
            <w:sdtContent>
              <w:p w14:paraId="4B46972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171FBFF"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p w14:paraId="4CDD43AC" w14:textId="77777777" w:rsidR="00227F21" w:rsidRPr="003211BC" w:rsidRDefault="00227F21" w:rsidP="00227F21">
      <w:pPr>
        <w:tabs>
          <w:tab w:val="left" w:pos="2760"/>
          <w:tab w:val="left" w:pos="5300"/>
        </w:tabs>
        <w:spacing w:after="0" w:line="203" w:lineRule="exact"/>
        <w:ind w:left="232" w:right="-20"/>
        <w:rPr>
          <w:rFonts w:ascii="Arial" w:eastAsia="Arial" w:hAnsi="Arial" w:cs="Arial"/>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tblGrid>
      <w:tr w:rsidR="00227F21" w:rsidRPr="003211BC" w14:paraId="72565456" w14:textId="77777777" w:rsidTr="00405AD0">
        <w:trPr>
          <w:trHeight w:val="75"/>
        </w:trPr>
        <w:tc>
          <w:tcPr>
            <w:tcW w:w="4860" w:type="dxa"/>
            <w:tcBorders>
              <w:right w:val="single" w:sz="4" w:space="0" w:color="auto"/>
            </w:tcBorders>
          </w:tcPr>
          <w:p w14:paraId="5F79F5C0" w14:textId="77777777" w:rsidR="00227F21" w:rsidRPr="003211BC" w:rsidRDefault="00227F21" w:rsidP="00405AD0">
            <w:pPr>
              <w:spacing w:before="36" w:line="203" w:lineRule="exact"/>
              <w:ind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published list of Equipment </w:t>
            </w:r>
            <w:r w:rsidRPr="003211BC">
              <w:rPr>
                <w:rFonts w:ascii="Arial" w:eastAsia="Arial" w:hAnsi="Arial" w:cs="Arial"/>
                <w:color w:val="231F20"/>
                <w:position w:val="-1"/>
                <w:sz w:val="18"/>
                <w:szCs w:val="18"/>
              </w:rPr>
              <w:t>is</w:t>
            </w:r>
          </w:p>
        </w:tc>
        <w:tc>
          <w:tcPr>
            <w:tcW w:w="24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69692617"/>
              <w:placeholder>
                <w:docPart w:val="0D126B2882E4493A9520E5A2F3B02FFF"/>
              </w:placeholder>
              <w:showingPlcHdr/>
            </w:sdtPr>
            <w:sdtContent>
              <w:p w14:paraId="64D59F8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4EE53F6" w14:textId="77777777" w:rsidR="00227F21" w:rsidRPr="003211BC" w:rsidRDefault="00227F21" w:rsidP="00227F21">
      <w:pPr>
        <w:spacing w:after="0" w:line="200" w:lineRule="exact"/>
        <w:rPr>
          <w:rFonts w:ascii="Arial" w:hAnsi="Arial" w:cs="Arial"/>
          <w:sz w:val="20"/>
          <w:szCs w:val="20"/>
        </w:rPr>
      </w:pPr>
    </w:p>
    <w:tbl>
      <w:tblPr>
        <w:tblStyle w:val="TableGrid"/>
        <w:tblW w:w="900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gridCol w:w="1710"/>
      </w:tblGrid>
      <w:tr w:rsidR="00227F21" w:rsidRPr="003211BC" w14:paraId="10107ECC" w14:textId="77777777" w:rsidTr="00405AD0">
        <w:trPr>
          <w:trHeight w:val="281"/>
        </w:trPr>
        <w:tc>
          <w:tcPr>
            <w:tcW w:w="4860" w:type="dxa"/>
          </w:tcPr>
          <w:p w14:paraId="7617F3C8" w14:textId="77777777" w:rsidR="00227F21" w:rsidRPr="003211BC" w:rsidRDefault="00227F21" w:rsidP="00405AD0">
            <w:pPr>
              <w:autoSpaceDE w:val="0"/>
              <w:autoSpaceDN w:val="0"/>
              <w:adjustRightInd w:val="0"/>
              <w:rPr>
                <w:rFonts w:ascii="Arial" w:eastAsia="Arial" w:hAnsi="Arial" w:cs="Arial"/>
                <w:color w:val="231F20"/>
                <w:position w:val="-1"/>
                <w:sz w:val="18"/>
                <w:szCs w:val="18"/>
              </w:rPr>
            </w:pPr>
            <w:r w:rsidRPr="003211BC">
              <w:rPr>
                <w:rFonts w:ascii="Arial" w:hAnsi="Arial" w:cs="Arial"/>
                <w:sz w:val="18"/>
                <w:szCs w:val="18"/>
              </w:rPr>
              <w:t xml:space="preserve">The </w:t>
            </w:r>
            <w:r w:rsidRPr="003211BC">
              <w:rPr>
                <w:rFonts w:ascii="Arial" w:hAnsi="Arial" w:cs="Arial"/>
                <w:i/>
                <w:iCs/>
                <w:sz w:val="18"/>
                <w:szCs w:val="18"/>
              </w:rPr>
              <w:t xml:space="preserve">percentage for adjustment for Equipment </w:t>
            </w:r>
            <w:r w:rsidRPr="003211BC">
              <w:rPr>
                <w:rFonts w:ascii="Arial" w:hAnsi="Arial" w:cs="Arial"/>
                <w:sz w:val="18"/>
                <w:szCs w:val="18"/>
              </w:rPr>
              <w:t>is</w:t>
            </w:r>
          </w:p>
        </w:tc>
        <w:tc>
          <w:tcPr>
            <w:tcW w:w="2430" w:type="dxa"/>
            <w:tcBorders>
              <w:bottom w:val="single" w:sz="4" w:space="0" w:color="auto"/>
            </w:tcBorders>
          </w:tcPr>
          <w:p w14:paraId="0FF043C2" w14:textId="77777777" w:rsidR="00227F21" w:rsidRPr="003211BC" w:rsidRDefault="00227F21" w:rsidP="00405AD0">
            <w:pPr>
              <w:spacing w:before="36" w:line="203" w:lineRule="exact"/>
              <w:ind w:right="-20"/>
              <w:rPr>
                <w:rFonts w:ascii="Arial" w:hAnsi="Arial" w:cs="Arial"/>
                <w:sz w:val="18"/>
                <w:szCs w:val="18"/>
              </w:rPr>
            </w:pPr>
          </w:p>
        </w:tc>
        <w:tc>
          <w:tcPr>
            <w:tcW w:w="1710" w:type="dxa"/>
            <w:tcBorders>
              <w:left w:val="nil"/>
            </w:tcBorders>
          </w:tcPr>
          <w:p w14:paraId="0F6425F2"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 (state plus</w:t>
            </w:r>
          </w:p>
        </w:tc>
      </w:tr>
      <w:tr w:rsidR="00227F21" w:rsidRPr="003211BC" w14:paraId="34154FAB" w14:textId="77777777" w:rsidTr="00405AD0">
        <w:trPr>
          <w:trHeight w:val="281"/>
        </w:trPr>
        <w:tc>
          <w:tcPr>
            <w:tcW w:w="4860" w:type="dxa"/>
            <w:tcBorders>
              <w:right w:val="single" w:sz="4" w:space="0" w:color="auto"/>
            </w:tcBorders>
          </w:tcPr>
          <w:p w14:paraId="63DD0F54" w14:textId="77777777" w:rsidR="00227F21" w:rsidRPr="003211BC" w:rsidRDefault="00227F21" w:rsidP="00405AD0">
            <w:pPr>
              <w:spacing w:before="36" w:line="203" w:lineRule="exact"/>
              <w:ind w:right="65"/>
              <w:rPr>
                <w:rFonts w:ascii="Arial" w:eastAsia="Arial" w:hAnsi="Arial" w:cs="Arial"/>
                <w:color w:val="231F20"/>
                <w:position w:val="-1"/>
                <w:sz w:val="18"/>
                <w:szCs w:val="18"/>
              </w:rPr>
            </w:pPr>
          </w:p>
        </w:tc>
        <w:tc>
          <w:tcPr>
            <w:tcW w:w="24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63407720"/>
              <w:placeholder>
                <w:docPart w:val="C064D9813445456A952927C5AFAB6D82"/>
              </w:placeholder>
              <w:showingPlcHdr/>
            </w:sdtPr>
            <w:sdtContent>
              <w:p w14:paraId="32A204B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710" w:type="dxa"/>
            <w:tcBorders>
              <w:left w:val="single" w:sz="4" w:space="0" w:color="auto"/>
            </w:tcBorders>
          </w:tcPr>
          <w:p w14:paraId="0C9B122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or minus)</w:t>
            </w:r>
          </w:p>
        </w:tc>
      </w:tr>
    </w:tbl>
    <w:p w14:paraId="309E2E9C" w14:textId="77777777" w:rsidR="00227F21" w:rsidRPr="003211BC" w:rsidRDefault="00227F21" w:rsidP="00227F21">
      <w:pPr>
        <w:spacing w:before="160" w:after="0" w:line="240" w:lineRule="auto"/>
        <w:ind w:left="-90" w:right="-14"/>
        <w:rPr>
          <w:rFonts w:ascii="Arial" w:eastAsia="Arial" w:hAnsi="Arial" w:cs="Arial"/>
          <w:sz w:val="16"/>
          <w:szCs w:val="16"/>
        </w:rPr>
      </w:pPr>
    </w:p>
    <w:p w14:paraId="3F6EE832" w14:textId="77777777" w:rsidR="00227F21" w:rsidRPr="003211BC" w:rsidRDefault="00227F21" w:rsidP="00227F21">
      <w:pPr>
        <w:spacing w:after="0"/>
        <w:jc w:val="right"/>
        <w:rPr>
          <w:rFonts w:ascii="Arial" w:hAnsi="Arial" w:cs="Arial"/>
        </w:rPr>
        <w:sectPr w:rsidR="00227F21" w:rsidRPr="003211BC" w:rsidSect="00D8104A">
          <w:footerReference w:type="default" r:id="rId14"/>
          <w:pgSz w:w="11907" w:h="16839" w:code="9"/>
          <w:pgMar w:top="980" w:right="740" w:bottom="274" w:left="1620" w:header="720" w:footer="720" w:gutter="0"/>
          <w:cols w:space="720"/>
          <w:docGrid w:linePitch="299"/>
        </w:sectPr>
      </w:pPr>
    </w:p>
    <w:p w14:paraId="1CCE919F" w14:textId="7280A2F6" w:rsidR="00227F21" w:rsidRPr="003211BC" w:rsidRDefault="0015195F" w:rsidP="00227F21">
      <w:pPr>
        <w:spacing w:before="37" w:after="0" w:line="240" w:lineRule="auto"/>
        <w:ind w:left="103" w:right="1330"/>
        <w:rPr>
          <w:rFonts w:ascii="Arial" w:eastAsia="Arial" w:hAnsi="Arial" w:cs="Arial"/>
          <w:sz w:val="56"/>
          <w:szCs w:val="56"/>
        </w:rPr>
      </w:pPr>
      <w:r>
        <w:rPr>
          <w:rFonts w:ascii="Arial" w:eastAsia="Arial" w:hAnsi="Arial" w:cs="Arial"/>
          <w:noProof/>
          <w:color w:val="231F20"/>
          <w:sz w:val="56"/>
          <w:szCs w:val="56"/>
        </w:rPr>
        <w:lastRenderedPageBreak/>
        <mc:AlternateContent>
          <mc:Choice Requires="wpg">
            <w:drawing>
              <wp:anchor distT="0" distB="0" distL="114300" distR="114300" simplePos="0" relativeHeight="251658258" behindDoc="1" locked="0" layoutInCell="1" allowOverlap="1" wp14:anchorId="1BA7D543" wp14:editId="45DE0C0A">
                <wp:simplePos x="0" y="0"/>
                <wp:positionH relativeFrom="column">
                  <wp:posOffset>-163830</wp:posOffset>
                </wp:positionH>
                <wp:positionV relativeFrom="paragraph">
                  <wp:posOffset>-40640</wp:posOffset>
                </wp:positionV>
                <wp:extent cx="6156325" cy="8591550"/>
                <wp:effectExtent l="7620" t="6350" r="8255" b="12700"/>
                <wp:wrapNone/>
                <wp:docPr id="1416542704"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8591550"/>
                          <a:chOff x="662" y="876"/>
                          <a:chExt cx="9695" cy="13530"/>
                        </a:xfrm>
                      </wpg:grpSpPr>
                      <wpg:grpSp>
                        <wpg:cNvPr id="551151907" name="Group 963"/>
                        <wpg:cNvGrpSpPr>
                          <a:grpSpLocks/>
                        </wpg:cNvGrpSpPr>
                        <wpg:grpSpPr bwMode="auto">
                          <a:xfrm>
                            <a:off x="662" y="876"/>
                            <a:ext cx="9695" cy="13530"/>
                            <a:chOff x="662" y="876"/>
                            <a:chExt cx="9695" cy="13530"/>
                          </a:xfrm>
                        </wpg:grpSpPr>
                        <wpg:grpSp>
                          <wpg:cNvPr id="17066332" name="Group 964"/>
                          <wpg:cNvGrpSpPr>
                            <a:grpSpLocks/>
                          </wpg:cNvGrpSpPr>
                          <wpg:grpSpPr bwMode="auto">
                            <a:xfrm>
                              <a:off x="663" y="876"/>
                              <a:ext cx="9694" cy="1485"/>
                              <a:chOff x="663" y="876"/>
                              <a:chExt cx="9694" cy="1485"/>
                            </a:xfrm>
                          </wpg:grpSpPr>
                          <wps:wsp>
                            <wps:cNvPr id="1707498964" name="Freeform 965"/>
                            <wps:cNvSpPr>
                              <a:spLocks/>
                            </wps:cNvSpPr>
                            <wps:spPr bwMode="auto">
                              <a:xfrm>
                                <a:off x="663" y="876"/>
                                <a:ext cx="9694" cy="1485"/>
                              </a:xfrm>
                              <a:custGeom>
                                <a:avLst/>
                                <a:gdLst>
                                  <a:gd name="T0" fmla="+- 0 663 663"/>
                                  <a:gd name="T1" fmla="*/ T0 w 9694"/>
                                  <a:gd name="T2" fmla="+- 0 2361 876"/>
                                  <a:gd name="T3" fmla="*/ 2361 h 1485"/>
                                  <a:gd name="T4" fmla="+- 0 10357 663"/>
                                  <a:gd name="T5" fmla="*/ T4 w 9694"/>
                                  <a:gd name="T6" fmla="+- 0 2361 876"/>
                                  <a:gd name="T7" fmla="*/ 2361 h 1485"/>
                                  <a:gd name="T8" fmla="+- 0 10357 663"/>
                                  <a:gd name="T9" fmla="*/ T8 w 9694"/>
                                  <a:gd name="T10" fmla="+- 0 876 876"/>
                                  <a:gd name="T11" fmla="*/ 876 h 1485"/>
                                  <a:gd name="T12" fmla="+- 0 663 663"/>
                                  <a:gd name="T13" fmla="*/ T12 w 9694"/>
                                  <a:gd name="T14" fmla="+- 0 876 876"/>
                                  <a:gd name="T15" fmla="*/ 876 h 1485"/>
                                  <a:gd name="T16" fmla="+- 0 663 663"/>
                                  <a:gd name="T17" fmla="*/ T16 w 9694"/>
                                  <a:gd name="T18" fmla="+- 0 2361 876"/>
                                  <a:gd name="T19" fmla="*/ 2361 h 1485"/>
                                </a:gdLst>
                                <a:ahLst/>
                                <a:cxnLst>
                                  <a:cxn ang="0">
                                    <a:pos x="T1" y="T3"/>
                                  </a:cxn>
                                  <a:cxn ang="0">
                                    <a:pos x="T5" y="T7"/>
                                  </a:cxn>
                                  <a:cxn ang="0">
                                    <a:pos x="T9" y="T11"/>
                                  </a:cxn>
                                  <a:cxn ang="0">
                                    <a:pos x="T13" y="T15"/>
                                  </a:cxn>
                                  <a:cxn ang="0">
                                    <a:pos x="T17" y="T19"/>
                                  </a:cxn>
                                </a:cxnLst>
                                <a:rect l="0" t="0" r="r" b="b"/>
                                <a:pathLst>
                                  <a:path w="9694" h="1485">
                                    <a:moveTo>
                                      <a:pt x="0" y="1485"/>
                                    </a:moveTo>
                                    <a:lnTo>
                                      <a:pt x="9694" y="1485"/>
                                    </a:lnTo>
                                    <a:lnTo>
                                      <a:pt x="9694" y="0"/>
                                    </a:lnTo>
                                    <a:lnTo>
                                      <a:pt x="0" y="0"/>
                                    </a:lnTo>
                                    <a:lnTo>
                                      <a:pt x="0" y="1485"/>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991901" name="Group 966"/>
                          <wpg:cNvGrpSpPr>
                            <a:grpSpLocks/>
                          </wpg:cNvGrpSpPr>
                          <wpg:grpSpPr bwMode="auto">
                            <a:xfrm>
                              <a:off x="670" y="876"/>
                              <a:ext cx="2" cy="13501"/>
                              <a:chOff x="670" y="876"/>
                              <a:chExt cx="2" cy="13501"/>
                            </a:xfrm>
                          </wpg:grpSpPr>
                          <wps:wsp>
                            <wps:cNvPr id="1231632092" name="Freeform 967"/>
                            <wps:cNvSpPr>
                              <a:spLocks/>
                            </wps:cNvSpPr>
                            <wps:spPr bwMode="auto">
                              <a:xfrm>
                                <a:off x="670" y="876"/>
                                <a:ext cx="2" cy="13501"/>
                              </a:xfrm>
                              <a:custGeom>
                                <a:avLst/>
                                <a:gdLst>
                                  <a:gd name="T0" fmla="+- 0 876 876"/>
                                  <a:gd name="T1" fmla="*/ 876 h 13501"/>
                                  <a:gd name="T2" fmla="+- 0 14377 876"/>
                                  <a:gd name="T3" fmla="*/ 14377 h 13501"/>
                                </a:gdLst>
                                <a:ahLst/>
                                <a:cxnLst>
                                  <a:cxn ang="0">
                                    <a:pos x="0" y="T1"/>
                                  </a:cxn>
                                  <a:cxn ang="0">
                                    <a:pos x="0" y="T3"/>
                                  </a:cxn>
                                </a:cxnLst>
                                <a:rect l="0" t="0" r="r" b="b"/>
                                <a:pathLst>
                                  <a:path h="13501">
                                    <a:moveTo>
                                      <a:pt x="0" y="0"/>
                                    </a:moveTo>
                                    <a:lnTo>
                                      <a:pt x="0" y="1350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955480" name="Group 968"/>
                          <wpg:cNvGrpSpPr>
                            <a:grpSpLocks/>
                          </wpg:cNvGrpSpPr>
                          <wpg:grpSpPr bwMode="auto">
                            <a:xfrm>
                              <a:off x="10350" y="876"/>
                              <a:ext cx="2" cy="13530"/>
                              <a:chOff x="10350" y="876"/>
                              <a:chExt cx="2" cy="13530"/>
                            </a:xfrm>
                          </wpg:grpSpPr>
                          <wps:wsp>
                            <wps:cNvPr id="1599733029" name="Freeform 969"/>
                            <wps:cNvSpPr>
                              <a:spLocks/>
                            </wps:cNvSpPr>
                            <wps:spPr bwMode="auto">
                              <a:xfrm>
                                <a:off x="10350" y="876"/>
                                <a:ext cx="2" cy="13530"/>
                              </a:xfrm>
                              <a:custGeom>
                                <a:avLst/>
                                <a:gdLst>
                                  <a:gd name="T0" fmla="+- 0 876 876"/>
                                  <a:gd name="T1" fmla="*/ 876 h 13530"/>
                                  <a:gd name="T2" fmla="+- 0 14405 876"/>
                                  <a:gd name="T3" fmla="*/ 14405 h 13530"/>
                                </a:gdLst>
                                <a:ahLst/>
                                <a:cxnLst>
                                  <a:cxn ang="0">
                                    <a:pos x="0" y="T1"/>
                                  </a:cxn>
                                  <a:cxn ang="0">
                                    <a:pos x="0" y="T3"/>
                                  </a:cxn>
                                </a:cxnLst>
                                <a:rect l="0" t="0" r="r" b="b"/>
                                <a:pathLst>
                                  <a:path h="13530">
                                    <a:moveTo>
                                      <a:pt x="0" y="0"/>
                                    </a:moveTo>
                                    <a:lnTo>
                                      <a:pt x="0" y="135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015263" name="Group 970"/>
                          <wpg:cNvGrpSpPr>
                            <a:grpSpLocks/>
                          </wpg:cNvGrpSpPr>
                          <wpg:grpSpPr bwMode="auto">
                            <a:xfrm>
                              <a:off x="663" y="883"/>
                              <a:ext cx="9694" cy="2"/>
                              <a:chOff x="663" y="883"/>
                              <a:chExt cx="9694" cy="2"/>
                            </a:xfrm>
                          </wpg:grpSpPr>
                          <wps:wsp>
                            <wps:cNvPr id="1425448566" name="Freeform 971"/>
                            <wps:cNvSpPr>
                              <a:spLocks/>
                            </wps:cNvSpPr>
                            <wps:spPr bwMode="auto">
                              <a:xfrm>
                                <a:off x="663" y="883"/>
                                <a:ext cx="9694" cy="2"/>
                              </a:xfrm>
                              <a:custGeom>
                                <a:avLst/>
                                <a:gdLst>
                                  <a:gd name="T0" fmla="+- 0 663 663"/>
                                  <a:gd name="T1" fmla="*/ T0 w 9694"/>
                                  <a:gd name="T2" fmla="+- 0 10357 663"/>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930712" name="Group 972"/>
                          <wpg:cNvGrpSpPr>
                            <a:grpSpLocks/>
                          </wpg:cNvGrpSpPr>
                          <wpg:grpSpPr bwMode="auto">
                            <a:xfrm>
                              <a:off x="662" y="2361"/>
                              <a:ext cx="9694" cy="2"/>
                              <a:chOff x="662" y="2361"/>
                              <a:chExt cx="9694" cy="2"/>
                            </a:xfrm>
                          </wpg:grpSpPr>
                          <wps:wsp>
                            <wps:cNvPr id="404134971" name="Freeform 973"/>
                            <wps:cNvSpPr>
                              <a:spLocks/>
                            </wps:cNvSpPr>
                            <wps:spPr bwMode="auto">
                              <a:xfrm>
                                <a:off x="662" y="2361"/>
                                <a:ext cx="9694" cy="2"/>
                              </a:xfrm>
                              <a:custGeom>
                                <a:avLst/>
                                <a:gdLst>
                                  <a:gd name="T0" fmla="+- 0 662 662"/>
                                  <a:gd name="T1" fmla="*/ T0 w 9694"/>
                                  <a:gd name="T2" fmla="+- 0 10356 662"/>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43594966" name="Group 974"/>
                        <wpg:cNvGrpSpPr>
                          <a:grpSpLocks/>
                        </wpg:cNvGrpSpPr>
                        <wpg:grpSpPr bwMode="auto">
                          <a:xfrm>
                            <a:off x="662" y="14402"/>
                            <a:ext cx="9694" cy="2"/>
                            <a:chOff x="662" y="2361"/>
                            <a:chExt cx="9694" cy="2"/>
                          </a:xfrm>
                        </wpg:grpSpPr>
                        <wps:wsp>
                          <wps:cNvPr id="1869825381" name="Freeform 975"/>
                          <wps:cNvSpPr>
                            <a:spLocks/>
                          </wps:cNvSpPr>
                          <wps:spPr bwMode="auto">
                            <a:xfrm>
                              <a:off x="662" y="2361"/>
                              <a:ext cx="9694" cy="2"/>
                            </a:xfrm>
                            <a:custGeom>
                              <a:avLst/>
                              <a:gdLst>
                                <a:gd name="T0" fmla="+- 0 662 662"/>
                                <a:gd name="T1" fmla="*/ T0 w 9694"/>
                                <a:gd name="T2" fmla="+- 0 10356 662"/>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77229DD">
              <v:group id="Group 962" style="position:absolute;margin-left:-12.9pt;margin-top:-3.2pt;width:484.75pt;height:676.5pt;z-index:-251658222" coordsize="9695,13530" coordorigin="662,876" o:spid="_x0000_s1026" w14:anchorId="157723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">
                <v:group id="Group 963" style="position:absolute;left:662;top:876;width:9695;height:13530" coordsize="9695,13530" coordorigin="662,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">
                  <v:group id="Group 964" style="position:absolute;left:663;top:876;width:9694;height:1485" coordsize="9694,1485" coordorigin="663,87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">
                    <v:shape id="Freeform 965" style="position:absolute;left:663;top:876;width:9694;height:1485;visibility:visible;mso-wrap-style:square;v-text-anchor:top" coordsize="9694,1485" o:spid="_x0000_s1029" fillcolor="#a7a9ac" stroked="f" path="m,1485r9694,l9694,,,,,14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">
                      <v:path arrowok="t" o:connecttype="custom" o:connectlocs="0,2361;9694,2361;9694,876;0,876;0,2361" o:connectangles="0,0,0,0,0"/>
                    </v:shape>
                  </v:group>
                  <v:group id="Group 966" style="position:absolute;left:670;top:876;width:2;height:13501" coordsize="2,13501" coordorigin="670,876"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">
                    <v:shape id="Freeform 967" style="position:absolute;left:670;top:876;width:2;height:13501;visibility:visible;mso-wrap-style:square;v-text-anchor:top" coordsize="2,13501" o:spid="_x0000_s1031" filled="f" strokecolor="#231f20" path="m,l,135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">
                      <v:path arrowok="t" o:connecttype="custom" o:connectlocs="0,876;0,14377" o:connectangles="0,0"/>
                    </v:shape>
                  </v:group>
                  <v:group id="Group 968" style="position:absolute;left:10350;top:876;width:2;height:13530" coordsize="2,13530" coordorigin="10350,876"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">
                    <v:shape id="Freeform 969" style="position:absolute;left:10350;top:876;width:2;height:13530;visibility:visible;mso-wrap-style:square;v-text-anchor:top" coordsize="2,13530" o:spid="_x0000_s1033" filled="f" strokecolor="#231f20" path="m,l,13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">
                      <v:path arrowok="t" o:connecttype="custom" o:connectlocs="0,876;0,14405" o:connectangles="0,0"/>
                    </v:shape>
                  </v:group>
                  <v:group id="Group 970" style="position:absolute;left:663;top:883;width:9694;height:2" coordsize="9694,2" coordorigin="663,883"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">
                    <v:shape id="Freeform 971" style="position:absolute;left:663;top:883;width:9694;height:2;visibility:visible;mso-wrap-style:square;v-text-anchor:top" coordsize="9694,2" o:spid="_x0000_s1035"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">
                      <v:path arrowok="t" o:connecttype="custom" o:connectlocs="0,0;9694,0" o:connectangles="0,0"/>
                    </v:shape>
                  </v:group>
                  <v:group id="Group 972" style="position:absolute;left:662;top:2361;width:9694;height:2" coordsize="9694,2" coordorigin="662,2361"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">
                    <v:shape id="Freeform 973" style="position:absolute;left:662;top:2361;width:9694;height:2;visibility:visible;mso-wrap-style:square;v-text-anchor:top" coordsize="9694,2" o:spid="_x0000_s1037"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">
                      <v:path arrowok="t" o:connecttype="custom" o:connectlocs="0,0;9694,0" o:connectangles="0,0"/>
                    </v:shape>
                  </v:group>
                </v:group>
                <v:group id="Group 974" style="position:absolute;left:662;top:14402;width:9694;height:2" coordsize="9694,2" coordorigin="662,2361"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">
                  <v:shape id="Freeform 975" style="position:absolute;left:662;top:2361;width:9694;height:2;visibility:visible;mso-wrap-style:square;v-text-anchor:top" coordsize="9694,2" o:spid="_x0000_s1039"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">
                    <v:path arrowok="t" o:connecttype="custom" o:connectlocs="0,0;9694,0" o:connectangles="0,0"/>
                  </v:shape>
                </v:group>
              </v:group>
            </w:pict>
          </mc:Fallback>
        </mc:AlternateContent>
      </w:r>
      <w:r w:rsidR="00227F21" w:rsidRPr="003211BC">
        <w:rPr>
          <w:rFonts w:ascii="Arial" w:eastAsia="Arial" w:hAnsi="Arial" w:cs="Arial"/>
          <w:color w:val="231F20"/>
          <w:sz w:val="56"/>
          <w:szCs w:val="56"/>
        </w:rPr>
        <w:t xml:space="preserve">The </w:t>
      </w:r>
      <w:r w:rsidR="00227F21" w:rsidRPr="003211BC">
        <w:rPr>
          <w:rFonts w:ascii="Arial" w:eastAsia="Arial" w:hAnsi="Arial" w:cs="Arial"/>
          <w:i/>
          <w:color w:val="231F20"/>
          <w:sz w:val="56"/>
          <w:szCs w:val="56"/>
        </w:rPr>
        <w:t xml:space="preserve">Contractor’s </w:t>
      </w:r>
      <w:r w:rsidR="00227F21" w:rsidRPr="003211BC">
        <w:rPr>
          <w:rFonts w:ascii="Arial" w:eastAsia="Arial" w:hAnsi="Arial" w:cs="Arial"/>
          <w:color w:val="231F20"/>
          <w:sz w:val="56"/>
          <w:szCs w:val="56"/>
        </w:rPr>
        <w:t xml:space="preserve">Offer and </w:t>
      </w:r>
      <w:r w:rsidR="00227F21" w:rsidRPr="003211BC">
        <w:rPr>
          <w:rFonts w:ascii="Arial" w:eastAsia="Arial" w:hAnsi="Arial" w:cs="Arial"/>
          <w:i/>
          <w:color w:val="231F20"/>
          <w:position w:val="-2"/>
          <w:sz w:val="56"/>
          <w:szCs w:val="56"/>
        </w:rPr>
        <w:t xml:space="preserve">Client’s </w:t>
      </w:r>
      <w:r w:rsidR="00227F21" w:rsidRPr="003211BC">
        <w:rPr>
          <w:rFonts w:ascii="Arial" w:eastAsia="Arial" w:hAnsi="Arial" w:cs="Arial"/>
          <w:color w:val="231F20"/>
          <w:position w:val="-2"/>
          <w:sz w:val="56"/>
          <w:szCs w:val="56"/>
        </w:rPr>
        <w:t>Acceptance</w:t>
      </w:r>
    </w:p>
    <w:p w14:paraId="3BB530DE" w14:textId="77777777" w:rsidR="00227F21" w:rsidRPr="003211BC" w:rsidRDefault="00227F21" w:rsidP="00227F21">
      <w:pPr>
        <w:spacing w:before="3" w:after="0" w:line="170" w:lineRule="exact"/>
        <w:rPr>
          <w:rFonts w:ascii="Arial" w:hAnsi="Arial" w:cs="Arial"/>
          <w:sz w:val="17"/>
          <w:szCs w:val="17"/>
        </w:rPr>
      </w:pPr>
    </w:p>
    <w:p w14:paraId="31207FA7" w14:textId="77777777" w:rsidR="00227F21" w:rsidRPr="003211BC" w:rsidRDefault="00227F21" w:rsidP="00227F21">
      <w:pPr>
        <w:spacing w:after="0" w:line="200" w:lineRule="exact"/>
        <w:rPr>
          <w:rFonts w:ascii="Arial" w:hAnsi="Arial" w:cs="Arial"/>
          <w:sz w:val="20"/>
          <w:szCs w:val="20"/>
        </w:rPr>
      </w:pPr>
    </w:p>
    <w:p w14:paraId="46CDFCB0" w14:textId="77777777" w:rsidR="00227F21" w:rsidRPr="003211BC" w:rsidRDefault="00227F21" w:rsidP="00227F21">
      <w:pPr>
        <w:spacing w:after="0" w:line="200" w:lineRule="exact"/>
        <w:rPr>
          <w:rFonts w:ascii="Arial" w:hAnsi="Arial" w:cs="Arial"/>
          <w:sz w:val="20"/>
          <w:szCs w:val="20"/>
        </w:rPr>
      </w:pPr>
    </w:p>
    <w:p w14:paraId="6763CFAA" w14:textId="77777777" w:rsidR="00227F21" w:rsidRPr="003211BC" w:rsidRDefault="00227F21" w:rsidP="00227F21">
      <w:pPr>
        <w:spacing w:after="0" w:line="200" w:lineRule="exact"/>
        <w:rPr>
          <w:rFonts w:ascii="Arial" w:hAnsi="Arial" w:cs="Arial"/>
          <w:sz w:val="20"/>
          <w:szCs w:val="20"/>
        </w:rPr>
      </w:pPr>
    </w:p>
    <w:p w14:paraId="7B22A3E4" w14:textId="77777777" w:rsidR="00227F21" w:rsidRPr="003211BC" w:rsidRDefault="00227F21" w:rsidP="00227F21">
      <w:pPr>
        <w:tabs>
          <w:tab w:val="left" w:pos="9000"/>
        </w:tabs>
        <w:spacing w:before="37" w:after="0" w:line="255" w:lineRule="auto"/>
        <w:ind w:left="223" w:right="285"/>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Contractor </w:t>
      </w:r>
      <w:r w:rsidRPr="003211BC">
        <w:rPr>
          <w:rFonts w:ascii="Arial" w:eastAsia="Arial" w:hAnsi="Arial" w:cs="Arial"/>
          <w:color w:val="231F20"/>
          <w:sz w:val="18"/>
          <w:szCs w:val="18"/>
        </w:rPr>
        <w:t xml:space="preserve">offers to Provide the Works in accordance with these </w:t>
      </w:r>
      <w:r w:rsidRPr="003211BC">
        <w:rPr>
          <w:rFonts w:ascii="Arial" w:eastAsia="Arial" w:hAnsi="Arial" w:cs="Arial"/>
          <w:i/>
          <w:color w:val="231F20"/>
          <w:sz w:val="18"/>
          <w:szCs w:val="18"/>
        </w:rPr>
        <w:t xml:space="preserve">conditions of contract </w:t>
      </w:r>
      <w:r w:rsidRPr="003211BC">
        <w:rPr>
          <w:rFonts w:ascii="Arial" w:eastAsia="Arial" w:hAnsi="Arial" w:cs="Arial"/>
          <w:color w:val="231F20"/>
          <w:sz w:val="18"/>
          <w:szCs w:val="18"/>
        </w:rPr>
        <w:t xml:space="preserve">for an amount to be determined in accordance with these </w:t>
      </w:r>
      <w:r w:rsidRPr="003211BC">
        <w:rPr>
          <w:rFonts w:ascii="Arial" w:eastAsia="Arial" w:hAnsi="Arial" w:cs="Arial"/>
          <w:i/>
          <w:color w:val="231F20"/>
          <w:sz w:val="18"/>
          <w:szCs w:val="18"/>
        </w:rPr>
        <w:t>conditions of contract</w:t>
      </w:r>
      <w:r w:rsidRPr="003211BC">
        <w:rPr>
          <w:rFonts w:ascii="Arial" w:eastAsia="Arial" w:hAnsi="Arial" w:cs="Arial"/>
          <w:color w:val="231F20"/>
          <w:sz w:val="18"/>
          <w:szCs w:val="18"/>
        </w:rPr>
        <w:t>.</w:t>
      </w:r>
    </w:p>
    <w:p w14:paraId="7AF65AAF" w14:textId="77777777" w:rsidR="00227F21" w:rsidRPr="003211BC" w:rsidRDefault="00227F21" w:rsidP="00227F21">
      <w:pPr>
        <w:spacing w:before="1" w:after="0" w:line="130" w:lineRule="exact"/>
        <w:rPr>
          <w:rFonts w:ascii="Arial" w:hAnsi="Arial" w:cs="Arial"/>
          <w:sz w:val="13"/>
          <w:szCs w:val="13"/>
        </w:rPr>
      </w:pPr>
    </w:p>
    <w:p w14:paraId="5801EB53" w14:textId="77777777" w:rsidR="00227F21" w:rsidRPr="003211BC" w:rsidRDefault="00227F21" w:rsidP="00227F21">
      <w:pPr>
        <w:spacing w:after="0" w:line="200" w:lineRule="exact"/>
        <w:rPr>
          <w:rFonts w:ascii="Arial" w:hAnsi="Arial" w:cs="Arial"/>
          <w:sz w:val="20"/>
          <w:szCs w:val="20"/>
        </w:rPr>
      </w:pPr>
    </w:p>
    <w:p w14:paraId="5CADC3D0" w14:textId="77777777" w:rsidR="00227F21" w:rsidRPr="003211BC" w:rsidRDefault="00227F21" w:rsidP="00227F21">
      <w:pPr>
        <w:spacing w:after="0" w:line="200" w:lineRule="exact"/>
        <w:rPr>
          <w:rFonts w:ascii="Arial" w:hAnsi="Arial" w:cs="Arial"/>
          <w:sz w:val="20"/>
          <w:szCs w:val="20"/>
        </w:rPr>
      </w:pPr>
    </w:p>
    <w:p w14:paraId="113DFBA6" w14:textId="77777777" w:rsidR="00227F21" w:rsidRPr="003211BC" w:rsidRDefault="00227F21" w:rsidP="00227F21">
      <w:pPr>
        <w:spacing w:after="0"/>
        <w:rPr>
          <w:rFonts w:ascii="Arial" w:hAnsi="Arial" w:cs="Arial"/>
        </w:rPr>
        <w:sectPr w:rsidR="00227F21" w:rsidRPr="003211BC" w:rsidSect="00D8104A">
          <w:pgSz w:w="11907" w:h="16839" w:code="9"/>
          <w:pgMar w:top="940" w:right="2250" w:bottom="274" w:left="1350" w:header="720" w:footer="720" w:gutter="0"/>
          <w:cols w:space="720"/>
          <w:docGrid w:linePitch="299"/>
        </w:sect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130"/>
        <w:gridCol w:w="3600"/>
      </w:tblGrid>
      <w:tr w:rsidR="00227F21" w:rsidRPr="003211BC" w14:paraId="5CC6A62A" w14:textId="77777777" w:rsidTr="00405AD0">
        <w:trPr>
          <w:trHeight w:val="312"/>
        </w:trPr>
        <w:tc>
          <w:tcPr>
            <w:tcW w:w="5130" w:type="dxa"/>
            <w:tcBorders>
              <w:right w:val="single" w:sz="4" w:space="0" w:color="auto"/>
            </w:tcBorders>
          </w:tcPr>
          <w:p w14:paraId="11EBD72A" w14:textId="77777777" w:rsidR="00227F21" w:rsidRPr="003211BC" w:rsidRDefault="00227F21" w:rsidP="00405AD0">
            <w:pPr>
              <w:spacing w:before="36" w:line="203" w:lineRule="exact"/>
              <w:ind w:left="2495" w:right="-205" w:hanging="2610"/>
              <w:rPr>
                <w:rFonts w:ascii="Arial" w:eastAsia="Arial" w:hAnsi="Arial" w:cs="Arial"/>
                <w:color w:val="231F20"/>
                <w:position w:val="-1"/>
                <w:sz w:val="18"/>
                <w:szCs w:val="18"/>
              </w:rPr>
            </w:pPr>
            <w:r w:rsidRPr="003211BC">
              <w:rPr>
                <w:rFonts w:ascii="Arial" w:eastAsia="Arial" w:hAnsi="Arial" w:cs="Arial"/>
                <w:color w:val="231F20"/>
                <w:sz w:val="18"/>
                <w:szCs w:val="18"/>
              </w:rPr>
              <w:t>The offered total of the Prices is</w:t>
            </w:r>
          </w:p>
        </w:tc>
        <w:tc>
          <w:tcPr>
            <w:tcW w:w="36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101171053"/>
              <w:placeholder>
                <w:docPart w:val="180EA0E14DD14F80A74237CB5D9D1AA7"/>
              </w:placeholder>
              <w:showingPlcHdr/>
            </w:sdtPr>
            <w:sdtContent>
              <w:p w14:paraId="1FAA2127" w14:textId="4AC76E3F" w:rsidR="00227F21" w:rsidRPr="003211BC" w:rsidRDefault="00E70E6C" w:rsidP="00405AD0">
                <w:pPr>
                  <w:spacing w:before="36" w:line="203" w:lineRule="exact"/>
                  <w:ind w:right="-20"/>
                  <w:rPr>
                    <w:rFonts w:ascii="Arial" w:hAnsi="Arial" w:cs="Arial"/>
                    <w:sz w:val="18"/>
                    <w:szCs w:val="18"/>
                  </w:rPr>
                </w:pPr>
                <w:r>
                  <w:rPr>
                    <w:rStyle w:val="PlaceholderText"/>
                  </w:rPr>
                  <w:t xml:space="preserve"> </w:t>
                </w:r>
              </w:p>
            </w:sdtContent>
          </w:sdt>
        </w:tc>
      </w:tr>
    </w:tbl>
    <w:p w14:paraId="4BE180A9" w14:textId="77777777" w:rsidR="00227F21" w:rsidRPr="003211BC" w:rsidRDefault="00227F21" w:rsidP="00227F21">
      <w:pPr>
        <w:spacing w:before="36" w:after="0" w:line="240" w:lineRule="auto"/>
        <w:ind w:left="223" w:right="-67"/>
        <w:rPr>
          <w:rFonts w:ascii="Arial" w:eastAsia="Arial" w:hAnsi="Arial" w:cs="Arial"/>
          <w:color w:val="231F20"/>
          <w:sz w:val="18"/>
          <w:szCs w:val="18"/>
        </w:rPr>
      </w:pPr>
    </w:p>
    <w:tbl>
      <w:tblPr>
        <w:tblStyle w:val="TableGrid"/>
        <w:tblW w:w="6210" w:type="dxa"/>
        <w:tblInd w:w="290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210"/>
      </w:tblGrid>
      <w:tr w:rsidR="00227F21" w:rsidRPr="003211BC" w14:paraId="30413EB7" w14:textId="77777777" w:rsidTr="00405AD0">
        <w:trPr>
          <w:trHeight w:val="275"/>
        </w:trPr>
        <w:tc>
          <w:tcPr>
            <w:tcW w:w="6210" w:type="dxa"/>
            <w:vAlign w:val="center"/>
          </w:tcPr>
          <w:p w14:paraId="2511A059"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position w:val="-1"/>
                <w:sz w:val="18"/>
                <w:szCs w:val="18"/>
              </w:rPr>
              <w:t>Enter the total of the Prices from the Price List.</w:t>
            </w:r>
          </w:p>
        </w:tc>
      </w:tr>
    </w:tbl>
    <w:p w14:paraId="520FB7CA" w14:textId="77777777" w:rsidR="00227F21" w:rsidRPr="003211BC" w:rsidRDefault="00227F21" w:rsidP="00227F21">
      <w:pPr>
        <w:spacing w:after="0" w:line="200" w:lineRule="exact"/>
        <w:rPr>
          <w:rFonts w:ascii="Arial" w:hAnsi="Arial" w:cs="Arial"/>
          <w:sz w:val="20"/>
          <w:szCs w:val="20"/>
        </w:rPr>
      </w:pPr>
    </w:p>
    <w:p w14:paraId="400A9AE6" w14:textId="77777777" w:rsidR="00227F21" w:rsidRPr="003211BC" w:rsidRDefault="00227F21" w:rsidP="00227F21">
      <w:pPr>
        <w:spacing w:after="0" w:line="203" w:lineRule="exact"/>
        <w:ind w:right="-20"/>
        <w:rPr>
          <w:rFonts w:ascii="Arial" w:eastAsia="Arial" w:hAnsi="Arial" w:cs="Arial"/>
          <w:sz w:val="18"/>
          <w:szCs w:val="18"/>
        </w:rPr>
      </w:pPr>
    </w:p>
    <w:p w14:paraId="71E52D36" w14:textId="77777777" w:rsidR="00227F21" w:rsidRPr="003211BC" w:rsidRDefault="00227F21" w:rsidP="00227F21">
      <w:pPr>
        <w:spacing w:after="0"/>
        <w:rPr>
          <w:rFonts w:ascii="Arial" w:hAnsi="Arial" w:cs="Arial"/>
        </w:rPr>
        <w:sectPr w:rsidR="00227F21" w:rsidRPr="003211BC" w:rsidSect="00D8104A">
          <w:type w:val="continuous"/>
          <w:pgSz w:w="11907" w:h="16839" w:code="9"/>
          <w:pgMar w:top="1380" w:right="740" w:bottom="274" w:left="920" w:header="720" w:footer="720" w:gutter="0"/>
          <w:cols w:space="217"/>
          <w:docGrid w:linePitch="299"/>
        </w:sectPr>
      </w:pPr>
    </w:p>
    <w:p w14:paraId="000471A6" w14:textId="77777777" w:rsidR="00227F21" w:rsidRPr="003211BC" w:rsidRDefault="00227F21" w:rsidP="00227F21">
      <w:pPr>
        <w:spacing w:before="2" w:after="0" w:line="170" w:lineRule="exact"/>
        <w:ind w:right="1580"/>
        <w:rPr>
          <w:rFonts w:ascii="Arial" w:hAnsi="Arial" w:cs="Arial"/>
          <w:sz w:val="20"/>
          <w:szCs w:val="20"/>
        </w:rPr>
      </w:pPr>
    </w:p>
    <w:p w14:paraId="458898B0" w14:textId="77777777" w:rsidR="00227F21" w:rsidRPr="003211BC" w:rsidRDefault="00227F21" w:rsidP="00227F21">
      <w:pPr>
        <w:spacing w:after="0" w:line="200" w:lineRule="exact"/>
        <w:rPr>
          <w:rFonts w:ascii="Arial" w:hAnsi="Arial" w:cs="Arial"/>
          <w:sz w:val="20"/>
          <w:szCs w:val="20"/>
        </w:rPr>
      </w:pPr>
    </w:p>
    <w:p w14:paraId="2456784C" w14:textId="77777777" w:rsidR="00227F21" w:rsidRPr="003211BC" w:rsidRDefault="00227F21" w:rsidP="00227F21">
      <w:pPr>
        <w:spacing w:before="37"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Signed on behalf of the </w:t>
      </w:r>
      <w:r w:rsidRPr="003211BC">
        <w:rPr>
          <w:rFonts w:ascii="Arial" w:eastAsia="Arial" w:hAnsi="Arial" w:cs="Arial"/>
          <w:i/>
          <w:color w:val="231F20"/>
          <w:sz w:val="18"/>
          <w:szCs w:val="18"/>
        </w:rPr>
        <w:t>Contractor</w:t>
      </w:r>
    </w:p>
    <w:p w14:paraId="2451D394" w14:textId="77777777" w:rsidR="00227F21" w:rsidRPr="003211BC" w:rsidRDefault="00227F21" w:rsidP="00227F21">
      <w:pPr>
        <w:spacing w:before="3" w:after="0" w:line="180" w:lineRule="exac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79DD69C6" w14:textId="77777777" w:rsidTr="00405AD0">
        <w:trPr>
          <w:trHeight w:val="267"/>
        </w:trPr>
        <w:tc>
          <w:tcPr>
            <w:tcW w:w="2520" w:type="dxa"/>
            <w:tcBorders>
              <w:right w:val="single" w:sz="4" w:space="0" w:color="auto"/>
            </w:tcBorders>
          </w:tcPr>
          <w:p w14:paraId="722E91AE"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hAnsi="Arial" w:cs="Arial"/>
                <w:sz w:val="18"/>
                <w:szCs w:val="18"/>
              </w:rPr>
              <w:t>Name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95725783"/>
              <w:placeholder>
                <w:docPart w:val="D898BF2EEFE9444A95760D3EDC59A5F6"/>
              </w:placeholder>
              <w:showingPlcHdr/>
            </w:sdtPr>
            <w:sdtContent>
              <w:p w14:paraId="7F97B3E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3E2FCE6F"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571003DB" w14:textId="77777777" w:rsidTr="00405AD0">
        <w:trPr>
          <w:trHeight w:val="267"/>
        </w:trPr>
        <w:tc>
          <w:tcPr>
            <w:tcW w:w="2520" w:type="dxa"/>
            <w:tcBorders>
              <w:right w:val="single" w:sz="4" w:space="0" w:color="auto"/>
            </w:tcBorders>
          </w:tcPr>
          <w:p w14:paraId="4B0F5BC1"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Position</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94825734"/>
              <w:placeholder>
                <w:docPart w:val="574CB18D6C66411F819BC0902AFB597C"/>
              </w:placeholder>
            </w:sdtPr>
            <w:sdtContent>
              <w:sdt>
                <w:sdtPr>
                  <w:rPr>
                    <w:rFonts w:ascii="Arial" w:hAnsi="Arial" w:cs="Arial"/>
                    <w:sz w:val="18"/>
                    <w:szCs w:val="18"/>
                  </w:rPr>
                  <w:id w:val="-1108431114"/>
                  <w:placeholder>
                    <w:docPart w:val="E5358A3E72AE48548B353AA4A743C4C8"/>
                  </w:placeholder>
                  <w:showingPlcHdr/>
                </w:sdtPr>
                <w:sdtContent>
                  <w:p w14:paraId="273FD66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1C70C061"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546421F" w14:textId="77777777" w:rsidTr="00405AD0">
        <w:trPr>
          <w:trHeight w:val="744"/>
        </w:trPr>
        <w:tc>
          <w:tcPr>
            <w:tcW w:w="2520" w:type="dxa"/>
            <w:tcBorders>
              <w:right w:val="single" w:sz="4" w:space="0" w:color="auto"/>
            </w:tcBorders>
          </w:tcPr>
          <w:p w14:paraId="2C90F838"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Signature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903019362"/>
              <w:placeholder>
                <w:docPart w:val="998D88EDC28A4CFAAF47449E2D66A08F"/>
              </w:placeholder>
            </w:sdtPr>
            <w:sdtContent>
              <w:sdt>
                <w:sdtPr>
                  <w:rPr>
                    <w:rFonts w:ascii="Arial" w:hAnsi="Arial" w:cs="Arial"/>
                    <w:sz w:val="18"/>
                    <w:szCs w:val="18"/>
                  </w:rPr>
                  <w:id w:val="327571269"/>
                  <w:placeholder>
                    <w:docPart w:val="5CAB1EC3A2EB4599867FD9AB651D80C6"/>
                  </w:placeholder>
                  <w:showingPlcHdr/>
                </w:sdtPr>
                <w:sdtContent>
                  <w:p w14:paraId="508F51E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13635703"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19865CDA" w14:textId="77777777" w:rsidTr="00405AD0">
        <w:trPr>
          <w:trHeight w:val="267"/>
        </w:trPr>
        <w:tc>
          <w:tcPr>
            <w:tcW w:w="2520" w:type="dxa"/>
            <w:tcBorders>
              <w:right w:val="single" w:sz="4" w:space="0" w:color="auto"/>
            </w:tcBorders>
          </w:tcPr>
          <w:p w14:paraId="650DC6F5"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Date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299072057"/>
              <w:placeholder>
                <w:docPart w:val="51361232B7A14068958D9108EC1DCBB9"/>
              </w:placeholder>
            </w:sdtPr>
            <w:sdtContent>
              <w:sdt>
                <w:sdtPr>
                  <w:rPr>
                    <w:rFonts w:ascii="Arial" w:hAnsi="Arial" w:cs="Arial"/>
                    <w:sz w:val="18"/>
                    <w:szCs w:val="18"/>
                  </w:rPr>
                  <w:id w:val="946730300"/>
                  <w:placeholder>
                    <w:docPart w:val="A5D1B50445CB4F15B5F3F942BD0A031C"/>
                  </w:placeholder>
                  <w:showingPlcHdr/>
                </w:sdtPr>
                <w:sdtContent>
                  <w:p w14:paraId="5C96A00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52A4DA08" w14:textId="77777777" w:rsidR="00227F21" w:rsidRPr="003211BC" w:rsidRDefault="00227F21" w:rsidP="00227F21">
      <w:pPr>
        <w:spacing w:after="0" w:line="203" w:lineRule="exact"/>
        <w:ind w:right="-20" w:firstLine="450"/>
        <w:jc w:val="right"/>
        <w:rPr>
          <w:rFonts w:ascii="Arial" w:eastAsia="Arial" w:hAnsi="Arial" w:cs="Arial"/>
          <w:color w:val="231F20"/>
          <w:position w:val="-1"/>
          <w:sz w:val="18"/>
          <w:szCs w:val="18"/>
        </w:rPr>
      </w:pPr>
    </w:p>
    <w:p w14:paraId="194D3FA6" w14:textId="77777777" w:rsidR="00227F21" w:rsidRPr="003211BC" w:rsidRDefault="00227F21" w:rsidP="00227F21">
      <w:pPr>
        <w:spacing w:after="0" w:line="203" w:lineRule="exact"/>
        <w:ind w:right="-20"/>
        <w:rPr>
          <w:rFonts w:ascii="Arial" w:eastAsia="Arial" w:hAnsi="Arial" w:cs="Arial"/>
          <w:color w:val="231F20"/>
          <w:position w:val="-1"/>
          <w:sz w:val="18"/>
          <w:szCs w:val="18"/>
        </w:rPr>
      </w:pPr>
    </w:p>
    <w:p w14:paraId="438F7582" w14:textId="77777777" w:rsidR="00227F21" w:rsidRPr="003211BC" w:rsidRDefault="00227F21" w:rsidP="00227F21">
      <w:pPr>
        <w:spacing w:after="0" w:line="200" w:lineRule="exact"/>
        <w:rPr>
          <w:rFonts w:ascii="Arial" w:hAnsi="Arial" w:cs="Arial"/>
          <w:sz w:val="20"/>
          <w:szCs w:val="20"/>
        </w:rPr>
      </w:pPr>
    </w:p>
    <w:p w14:paraId="719BCA86" w14:textId="77777777" w:rsidR="00227F21" w:rsidRPr="003211BC" w:rsidRDefault="00227F21" w:rsidP="00227F21">
      <w:pPr>
        <w:spacing w:before="37"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Client </w:t>
      </w:r>
      <w:r w:rsidRPr="003211BC">
        <w:rPr>
          <w:rFonts w:ascii="Arial" w:eastAsia="Arial" w:hAnsi="Arial" w:cs="Arial"/>
          <w:color w:val="231F20"/>
          <w:sz w:val="18"/>
          <w:szCs w:val="18"/>
        </w:rPr>
        <w:t xml:space="preserve">accepts the </w:t>
      </w:r>
      <w:r w:rsidRPr="003211BC">
        <w:rPr>
          <w:rFonts w:ascii="Arial" w:eastAsia="Arial" w:hAnsi="Arial" w:cs="Arial"/>
          <w:i/>
          <w:color w:val="231F20"/>
          <w:sz w:val="18"/>
          <w:szCs w:val="18"/>
        </w:rPr>
        <w:t xml:space="preserve">Contractor’s </w:t>
      </w:r>
      <w:r w:rsidRPr="003211BC">
        <w:rPr>
          <w:rFonts w:ascii="Arial" w:eastAsia="Arial" w:hAnsi="Arial" w:cs="Arial"/>
          <w:color w:val="231F20"/>
          <w:sz w:val="18"/>
          <w:szCs w:val="18"/>
        </w:rPr>
        <w:t>Offer to Provide the Works</w:t>
      </w:r>
    </w:p>
    <w:p w14:paraId="00B56FC5" w14:textId="77777777" w:rsidR="00227F21" w:rsidRPr="003211BC" w:rsidRDefault="00227F21" w:rsidP="00227F21">
      <w:pPr>
        <w:spacing w:before="3" w:after="0" w:line="180" w:lineRule="exact"/>
        <w:rPr>
          <w:rFonts w:ascii="Arial" w:hAnsi="Arial" w:cs="Arial"/>
          <w:sz w:val="18"/>
          <w:szCs w:val="18"/>
        </w:rPr>
      </w:pPr>
    </w:p>
    <w:p w14:paraId="4B8D7A0F" w14:textId="77777777" w:rsidR="00227F21" w:rsidRPr="003211BC" w:rsidRDefault="00227F21" w:rsidP="00227F21">
      <w:pPr>
        <w:spacing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Signed on behalf of the </w:t>
      </w:r>
      <w:r w:rsidRPr="003211BC">
        <w:rPr>
          <w:rFonts w:ascii="Arial" w:eastAsia="Arial" w:hAnsi="Arial" w:cs="Arial"/>
          <w:i/>
          <w:color w:val="231F20"/>
          <w:sz w:val="18"/>
          <w:szCs w:val="18"/>
        </w:rPr>
        <w:t>Client</w:t>
      </w:r>
    </w:p>
    <w:p w14:paraId="0D9072B6" w14:textId="77777777" w:rsidR="00227F21" w:rsidRPr="003211BC" w:rsidRDefault="00227F21" w:rsidP="00227F21">
      <w:pPr>
        <w:spacing w:before="3" w:after="0" w:line="180" w:lineRule="exac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02677178" w14:textId="77777777" w:rsidTr="00405AD0">
        <w:trPr>
          <w:trHeight w:val="267"/>
        </w:trPr>
        <w:tc>
          <w:tcPr>
            <w:tcW w:w="2520" w:type="dxa"/>
            <w:tcBorders>
              <w:right w:val="single" w:sz="4" w:space="0" w:color="auto"/>
            </w:tcBorders>
          </w:tcPr>
          <w:p w14:paraId="798D6636"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hAnsi="Arial" w:cs="Arial"/>
                <w:sz w:val="18"/>
                <w:szCs w:val="18"/>
              </w:rPr>
              <w:t>Name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68309331"/>
              <w:placeholder>
                <w:docPart w:val="092DC3A9EF3241D982E0363D153FF8AB"/>
              </w:placeholder>
              <w:showingPlcHdr/>
            </w:sdtPr>
            <w:sdtContent>
              <w:p w14:paraId="40972B5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5578C489"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76ED72A" w14:textId="77777777" w:rsidTr="00405AD0">
        <w:trPr>
          <w:trHeight w:val="267"/>
        </w:trPr>
        <w:tc>
          <w:tcPr>
            <w:tcW w:w="2520" w:type="dxa"/>
            <w:tcBorders>
              <w:right w:val="single" w:sz="4" w:space="0" w:color="auto"/>
            </w:tcBorders>
          </w:tcPr>
          <w:p w14:paraId="1518A19A"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Position</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166285733"/>
              <w:placeholder>
                <w:docPart w:val="6A463296AE8A4C71AD720370271D709F"/>
              </w:placeholder>
            </w:sdtPr>
            <w:sdtContent>
              <w:sdt>
                <w:sdtPr>
                  <w:rPr>
                    <w:rFonts w:ascii="Arial" w:hAnsi="Arial" w:cs="Arial"/>
                    <w:sz w:val="18"/>
                    <w:szCs w:val="18"/>
                  </w:rPr>
                  <w:id w:val="-781189236"/>
                  <w:placeholder>
                    <w:docPart w:val="F59F0091CABF47A6AC03C94746ABE989"/>
                  </w:placeholder>
                  <w:showingPlcHdr/>
                </w:sdtPr>
                <w:sdtContent>
                  <w:p w14:paraId="6CFC55A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62412485"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7E6EB98B" w14:textId="77777777" w:rsidTr="00405AD0">
        <w:trPr>
          <w:trHeight w:val="744"/>
        </w:trPr>
        <w:tc>
          <w:tcPr>
            <w:tcW w:w="2520" w:type="dxa"/>
            <w:tcBorders>
              <w:right w:val="single" w:sz="4" w:space="0" w:color="auto"/>
            </w:tcBorders>
          </w:tcPr>
          <w:p w14:paraId="78230058"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Signature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467707404"/>
              <w:placeholder>
                <w:docPart w:val="0C493FCBF6F1480FB493292326048B33"/>
              </w:placeholder>
            </w:sdtPr>
            <w:sdtContent>
              <w:sdt>
                <w:sdtPr>
                  <w:rPr>
                    <w:rFonts w:ascii="Arial" w:hAnsi="Arial" w:cs="Arial"/>
                    <w:sz w:val="18"/>
                    <w:szCs w:val="18"/>
                  </w:rPr>
                  <w:id w:val="1801269975"/>
                  <w:placeholder>
                    <w:docPart w:val="85AC7F01548148EBA2AA3AE8470F0AAC"/>
                  </w:placeholder>
                  <w:showingPlcHdr/>
                </w:sdtPr>
                <w:sdtContent>
                  <w:p w14:paraId="71D11DB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bdr w:val="single" w:sz="4" w:space="0" w:color="auto"/>
                      </w:rPr>
                      <w:t xml:space="preserve"> </w:t>
                    </w:r>
                  </w:p>
                </w:sdtContent>
              </w:sdt>
            </w:sdtContent>
          </w:sdt>
        </w:tc>
      </w:tr>
    </w:tbl>
    <w:p w14:paraId="78D0FA43"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B400417" w14:textId="77777777" w:rsidTr="00405AD0">
        <w:trPr>
          <w:trHeight w:val="267"/>
        </w:trPr>
        <w:tc>
          <w:tcPr>
            <w:tcW w:w="2520" w:type="dxa"/>
            <w:tcBorders>
              <w:right w:val="single" w:sz="4" w:space="0" w:color="auto"/>
            </w:tcBorders>
          </w:tcPr>
          <w:p w14:paraId="041DC46B"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Date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33430125"/>
              <w:placeholder>
                <w:docPart w:val="A11F093669B5475F9A2971057A13EB95"/>
              </w:placeholder>
            </w:sdtPr>
            <w:sdtContent>
              <w:sdt>
                <w:sdtPr>
                  <w:rPr>
                    <w:rFonts w:ascii="Arial" w:hAnsi="Arial" w:cs="Arial"/>
                    <w:sz w:val="18"/>
                    <w:szCs w:val="18"/>
                  </w:rPr>
                  <w:id w:val="1068608174"/>
                  <w:placeholder>
                    <w:docPart w:val="4888726CCA7B44E6A2BDDE7707E41081"/>
                  </w:placeholder>
                  <w:showingPlcHdr/>
                </w:sdtPr>
                <w:sdtContent>
                  <w:p w14:paraId="0504FBE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51E9AAEA" w14:textId="77777777" w:rsidR="00227F21" w:rsidRPr="003211BC" w:rsidRDefault="00227F21" w:rsidP="00227F21">
      <w:pPr>
        <w:spacing w:after="0" w:line="200" w:lineRule="exact"/>
        <w:rPr>
          <w:rFonts w:ascii="Arial" w:hAnsi="Arial" w:cs="Arial"/>
          <w:sz w:val="20"/>
          <w:szCs w:val="20"/>
        </w:rPr>
      </w:pPr>
    </w:p>
    <w:p w14:paraId="0C4EB491" w14:textId="77777777" w:rsidR="00227F21" w:rsidRPr="003211BC" w:rsidRDefault="00227F21" w:rsidP="00227F21">
      <w:pPr>
        <w:rPr>
          <w:rFonts w:ascii="Arial" w:hAnsi="Arial" w:cs="Arial"/>
          <w:sz w:val="20"/>
          <w:szCs w:val="20"/>
        </w:rPr>
      </w:pPr>
      <w:r w:rsidRPr="003211BC">
        <w:rPr>
          <w:rFonts w:ascii="Arial" w:hAnsi="Arial" w:cs="Arial"/>
          <w:sz w:val="20"/>
          <w:szCs w:val="20"/>
        </w:rPr>
        <w:br w:type="page"/>
      </w:r>
    </w:p>
    <w:p w14:paraId="4271E52F" w14:textId="77777777" w:rsidR="00227F21" w:rsidRPr="003211BC" w:rsidRDefault="00227F21" w:rsidP="00227F21">
      <w:pPr>
        <w:spacing w:after="0"/>
        <w:jc w:val="right"/>
        <w:rPr>
          <w:rFonts w:ascii="Arial" w:hAnsi="Arial" w:cs="Arial"/>
        </w:rPr>
        <w:sectPr w:rsidR="00227F21" w:rsidRPr="003211BC" w:rsidSect="00D8104A">
          <w:type w:val="continuous"/>
          <w:pgSz w:w="11907" w:h="16839" w:code="9"/>
          <w:pgMar w:top="1380" w:right="2340" w:bottom="274" w:left="920" w:header="720" w:footer="720" w:gutter="0"/>
          <w:cols w:space="720"/>
          <w:docGrid w:linePitch="299"/>
        </w:sectPr>
      </w:pPr>
    </w:p>
    <w:p w14:paraId="267212FE" w14:textId="0D344D62" w:rsidR="00227F21" w:rsidRPr="003211BC" w:rsidRDefault="0015195F" w:rsidP="00227F21">
      <w:pPr>
        <w:spacing w:before="21" w:after="0" w:line="633" w:lineRule="exact"/>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1" behindDoc="1" locked="0" layoutInCell="1" allowOverlap="1" wp14:anchorId="10AD3B5E" wp14:editId="1A6AC5D5">
                <wp:simplePos x="0" y="0"/>
                <wp:positionH relativeFrom="column">
                  <wp:posOffset>-157480</wp:posOffset>
                </wp:positionH>
                <wp:positionV relativeFrom="paragraph">
                  <wp:posOffset>-45720</wp:posOffset>
                </wp:positionV>
                <wp:extent cx="6151245" cy="534035"/>
                <wp:effectExtent l="4445" t="1270" r="0" b="0"/>
                <wp:wrapNone/>
                <wp:docPr id="57191782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534035"/>
                          <a:chOff x="492" y="876"/>
                          <a:chExt cx="9694" cy="853"/>
                        </a:xfrm>
                      </wpg:grpSpPr>
                      <wps:wsp>
                        <wps:cNvPr id="789144217" name="Freeform 981"/>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8B68547">
              <v:group id="Group 980" style="position:absolute;margin-left:-12.4pt;margin-top:-3.6pt;width:484.35pt;height:42.05pt;z-index:-251658219" coordsize="9694,853" coordorigin="492,876" o:spid="_x0000_s1026" w14:anchorId="66C8F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">
                <v:shape id="Freeform 981" style="position:absolute;left:492;top:876;width:9694;height:853;visibility:visible;mso-wrap-style:square;v-text-anchor:top" coordsize="9694,853" o:spid="_x0000_s1027" fillcolor="#a7a9ac" stroked="f" path="m,852r9695,l9695,,,,,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">
                  <v:path arrowok="t" o:connecttype="custom" o:connectlocs="0,1728;9695,1728;9695,876;0,876;0,1728" o:connectangles="0,0,0,0,0"/>
                </v:shape>
              </v:group>
            </w:pict>
          </mc:Fallback>
        </mc:AlternateContent>
      </w:r>
      <w:r>
        <w:rPr>
          <w:rFonts w:ascii="Arial" w:hAnsi="Arial" w:cs="Arial"/>
          <w:noProof/>
        </w:rPr>
        <mc:AlternateContent>
          <mc:Choice Requires="wpg">
            <w:drawing>
              <wp:anchor distT="0" distB="0" distL="114300" distR="114300" simplePos="0" relativeHeight="251658263" behindDoc="1" locked="0" layoutInCell="1" allowOverlap="1" wp14:anchorId="60CB3853" wp14:editId="32399B45">
                <wp:simplePos x="0" y="0"/>
                <wp:positionH relativeFrom="column">
                  <wp:posOffset>-152400</wp:posOffset>
                </wp:positionH>
                <wp:positionV relativeFrom="paragraph">
                  <wp:posOffset>-45720</wp:posOffset>
                </wp:positionV>
                <wp:extent cx="6156960" cy="8552180"/>
                <wp:effectExtent l="9525" t="10795" r="5715" b="9525"/>
                <wp:wrapNone/>
                <wp:docPr id="88072186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8552180"/>
                          <a:chOff x="500" y="888"/>
                          <a:chExt cx="9696" cy="13468"/>
                        </a:xfrm>
                      </wpg:grpSpPr>
                      <wpg:grpSp>
                        <wpg:cNvPr id="6579309" name="Group 985"/>
                        <wpg:cNvGrpSpPr>
                          <a:grpSpLocks/>
                        </wpg:cNvGrpSpPr>
                        <wpg:grpSpPr bwMode="auto">
                          <a:xfrm>
                            <a:off x="500" y="888"/>
                            <a:ext cx="2" cy="13459"/>
                            <a:chOff x="500" y="888"/>
                            <a:chExt cx="2" cy="13459"/>
                          </a:xfrm>
                        </wpg:grpSpPr>
                        <wps:wsp>
                          <wps:cNvPr id="1020341376" name="Freeform 986"/>
                          <wps:cNvSpPr>
                            <a:spLocks/>
                          </wps:cNvSpPr>
                          <wps:spPr bwMode="auto">
                            <a:xfrm>
                              <a:off x="500" y="888"/>
                              <a:ext cx="2" cy="13459"/>
                            </a:xfrm>
                            <a:custGeom>
                              <a:avLst/>
                              <a:gdLst>
                                <a:gd name="T0" fmla="+- 0 888 888"/>
                                <a:gd name="T1" fmla="*/ 888 h 13459"/>
                                <a:gd name="T2" fmla="+- 0 14347 888"/>
                                <a:gd name="T3" fmla="*/ 14347 h 13459"/>
                              </a:gdLst>
                              <a:ahLst/>
                              <a:cxnLst>
                                <a:cxn ang="0">
                                  <a:pos x="0" y="T1"/>
                                </a:cxn>
                                <a:cxn ang="0">
                                  <a:pos x="0" y="T3"/>
                                </a:cxn>
                              </a:cxnLst>
                              <a:rect l="0" t="0" r="r" b="b"/>
                              <a:pathLst>
                                <a:path h="13459">
                                  <a:moveTo>
                                    <a:pt x="0" y="0"/>
                                  </a:moveTo>
                                  <a:lnTo>
                                    <a:pt x="0" y="1345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322906" name="Group 5"/>
                        <wpg:cNvGrpSpPr>
                          <a:grpSpLocks/>
                        </wpg:cNvGrpSpPr>
                        <wpg:grpSpPr bwMode="auto">
                          <a:xfrm>
                            <a:off x="502" y="14354"/>
                            <a:ext cx="9694" cy="2"/>
                            <a:chOff x="492" y="881"/>
                            <a:chExt cx="9694" cy="2"/>
                          </a:xfrm>
                        </wpg:grpSpPr>
                        <wps:wsp>
                          <wps:cNvPr id="1455772236" name="Freeform 7"/>
                          <wps:cNvSpPr>
                            <a:spLocks/>
                          </wps:cNvSpPr>
                          <wps:spPr bwMode="auto">
                            <a:xfrm>
                              <a:off x="492" y="881"/>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3D6748E">
              <v:group id="Group 984" style="position:absolute;margin-left:-12pt;margin-top:-3.6pt;width:484.8pt;height:673.4pt;z-index:-251658217" coordsize="9696,13468" coordorigin="500,888" o:spid="_x0000_s1026" w14:anchorId="3336E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">
                <v:group id="Group 985" style="position:absolute;left:500;top:888;width:2;height:13459" coordsize="2,13459" coordorigin="500,8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">
                  <v:shape id="Freeform 986" style="position:absolute;left:500;top:888;width:2;height:13459;visibility:visible;mso-wrap-style:square;v-text-anchor:top" coordsize="2,13459" o:spid="_x0000_s1028" filled="f" strokecolor="#231f20" path="m,l,134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">
                    <v:path arrowok="t" o:connecttype="custom" o:connectlocs="0,888;0,14347" o:connectangles="0,0"/>
                  </v:shape>
                </v:group>
                <v:group id="Group 5" style="position:absolute;left:502;top:14354;width:9694;height:2" coordsize="9694,2" coordorigin="492,88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">
                  <v:shape id="Freeform 7" style="position:absolute;left:492;top:881;width:9694;height:2;visibility:visible;mso-wrap-style:square;v-text-anchor:top" coordsize="9694,2" o:spid="_x0000_s1030"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">
                    <v:path arrowok="t" o:connecttype="custom" o:connectlocs="0,0;9695,0" o:connectangles="0,0"/>
                  </v:shape>
                </v:group>
              </v:group>
            </w:pict>
          </mc:Fallback>
        </mc:AlternateContent>
      </w:r>
      <w:r>
        <w:rPr>
          <w:rFonts w:ascii="Arial" w:hAnsi="Arial" w:cs="Arial"/>
          <w:noProof/>
        </w:rPr>
        <mc:AlternateContent>
          <mc:Choice Requires="wpg">
            <w:drawing>
              <wp:anchor distT="0" distB="0" distL="114300" distR="114300" simplePos="0" relativeHeight="251658259" behindDoc="0" locked="0" layoutInCell="1" allowOverlap="1" wp14:anchorId="6F3CA450" wp14:editId="4AF14D22">
                <wp:simplePos x="0" y="0"/>
                <wp:positionH relativeFrom="column">
                  <wp:posOffset>5993765</wp:posOffset>
                </wp:positionH>
                <wp:positionV relativeFrom="paragraph">
                  <wp:posOffset>-48895</wp:posOffset>
                </wp:positionV>
                <wp:extent cx="1270" cy="8554085"/>
                <wp:effectExtent l="12065" t="7620" r="5715" b="10795"/>
                <wp:wrapNone/>
                <wp:docPr id="657582958"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54085"/>
                          <a:chOff x="10179" y="883"/>
                          <a:chExt cx="2" cy="13471"/>
                        </a:xfrm>
                      </wpg:grpSpPr>
                      <wps:wsp>
                        <wps:cNvPr id="824915187" name="Freeform 977"/>
                        <wps:cNvSpPr>
                          <a:spLocks/>
                        </wps:cNvSpPr>
                        <wps:spPr bwMode="auto">
                          <a:xfrm>
                            <a:off x="10179" y="883"/>
                            <a:ext cx="2" cy="13471"/>
                          </a:xfrm>
                          <a:custGeom>
                            <a:avLst/>
                            <a:gdLst>
                              <a:gd name="T0" fmla="+- 0 883 883"/>
                              <a:gd name="T1" fmla="*/ 883 h 13471"/>
                              <a:gd name="T2" fmla="+- 0 14354 883"/>
                              <a:gd name="T3" fmla="*/ 14354 h 13471"/>
                            </a:gdLst>
                            <a:ahLst/>
                            <a:cxnLst>
                              <a:cxn ang="0">
                                <a:pos x="0" y="T1"/>
                              </a:cxn>
                              <a:cxn ang="0">
                                <a:pos x="0" y="T3"/>
                              </a:cxn>
                            </a:cxnLst>
                            <a:rect l="0" t="0" r="r" b="b"/>
                            <a:pathLst>
                              <a:path h="13471">
                                <a:moveTo>
                                  <a:pt x="0" y="0"/>
                                </a:moveTo>
                                <a:lnTo>
                                  <a:pt x="0" y="1347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364AD02">
              <v:group id="Group 976" style="position:absolute;margin-left:471.95pt;margin-top:-3.85pt;width:.1pt;height:673.55pt;z-index:251658259" coordsize="2,13471" coordorigin="10179,883" o:spid="_x0000_s1026" w14:anchorId="046385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">
                <v:shape id="Freeform 977" style="position:absolute;left:10179;top:883;width:2;height:13471;visibility:visible;mso-wrap-style:square;v-text-anchor:top" coordsize="2,13471" o:spid="_x0000_s1027" filled="f" strokecolor="#231f20" path="m,l,134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">
                  <v:path arrowok="t" o:connecttype="custom" o:connectlocs="0,883;0,14354" o:connectangles="0,0"/>
                </v:shape>
              </v:group>
            </w:pict>
          </mc:Fallback>
        </mc:AlternateContent>
      </w:r>
      <w:r>
        <w:rPr>
          <w:rFonts w:ascii="Arial" w:hAnsi="Arial" w:cs="Arial"/>
          <w:noProof/>
        </w:rPr>
        <mc:AlternateContent>
          <mc:Choice Requires="wpg">
            <w:drawing>
              <wp:anchor distT="0" distB="0" distL="114300" distR="114300" simplePos="0" relativeHeight="251658260" behindDoc="1" locked="0" layoutInCell="1" allowOverlap="1" wp14:anchorId="04787AF1" wp14:editId="41AD2E7B">
                <wp:simplePos x="0" y="0"/>
                <wp:positionH relativeFrom="column">
                  <wp:posOffset>-157480</wp:posOffset>
                </wp:positionH>
                <wp:positionV relativeFrom="paragraph">
                  <wp:posOffset>-50165</wp:posOffset>
                </wp:positionV>
                <wp:extent cx="6155690" cy="1270"/>
                <wp:effectExtent l="13970" t="6350" r="12065" b="11430"/>
                <wp:wrapNone/>
                <wp:docPr id="92819280"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881"/>
                          <a:chExt cx="9694" cy="2"/>
                        </a:xfrm>
                      </wpg:grpSpPr>
                      <wps:wsp>
                        <wps:cNvPr id="952543588" name="Freeform 979"/>
                        <wps:cNvSpPr>
                          <a:spLocks/>
                        </wps:cNvSpPr>
                        <wps:spPr bwMode="auto">
                          <a:xfrm>
                            <a:off x="492" y="88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8587CFC">
              <v:group id="Group 978" style="position:absolute;margin-left:-12.4pt;margin-top:-3.95pt;width:484.7pt;height:.1pt;z-index:-251658220" coordsize="9694,2" coordorigin="492,881" o:spid="_x0000_s1026" w14:anchorId="119371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">
                <v:shape id="Freeform 979" style="position:absolute;left:492;top:881;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">
                  <v:path arrowok="t" o:connecttype="custom" o:connectlocs="0,0;9695,0" o:connectangles="0,0"/>
                </v:shape>
              </v:group>
            </w:pict>
          </mc:Fallback>
        </mc:AlternateContent>
      </w:r>
      <w:r w:rsidR="00227F21" w:rsidRPr="003211BC">
        <w:rPr>
          <w:rFonts w:ascii="Arial" w:eastAsia="Arial" w:hAnsi="Arial" w:cs="Arial"/>
          <w:color w:val="231F20"/>
          <w:position w:val="-2"/>
          <w:sz w:val="56"/>
          <w:szCs w:val="56"/>
        </w:rPr>
        <w:t>Price List</w:t>
      </w:r>
    </w:p>
    <w:p w14:paraId="014F68BA" w14:textId="5F792356" w:rsidR="00227F21" w:rsidRPr="003211BC" w:rsidRDefault="0015195F" w:rsidP="00227F21">
      <w:pPr>
        <w:spacing w:before="1" w:after="0" w:line="180" w:lineRule="exac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58262" behindDoc="1" locked="0" layoutInCell="1" allowOverlap="1" wp14:anchorId="1D1115FE" wp14:editId="40DC536C">
                <wp:simplePos x="0" y="0"/>
                <wp:positionH relativeFrom="column">
                  <wp:posOffset>-156210</wp:posOffset>
                </wp:positionH>
                <wp:positionV relativeFrom="paragraph">
                  <wp:posOffset>67945</wp:posOffset>
                </wp:positionV>
                <wp:extent cx="6155690" cy="1270"/>
                <wp:effectExtent l="5715" t="6350" r="10795" b="11430"/>
                <wp:wrapNone/>
                <wp:docPr id="1227371084"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4" y="1721"/>
                          <a:chExt cx="9694" cy="2"/>
                        </a:xfrm>
                      </wpg:grpSpPr>
                      <wps:wsp>
                        <wps:cNvPr id="1835364869" name="Freeform 983"/>
                        <wps:cNvSpPr>
                          <a:spLocks/>
                        </wps:cNvSpPr>
                        <wps:spPr bwMode="auto">
                          <a:xfrm>
                            <a:off x="494" y="1721"/>
                            <a:ext cx="9694" cy="2"/>
                          </a:xfrm>
                          <a:custGeom>
                            <a:avLst/>
                            <a:gdLst>
                              <a:gd name="T0" fmla="+- 0 494 494"/>
                              <a:gd name="T1" fmla="*/ T0 w 9694"/>
                              <a:gd name="T2" fmla="+- 0 10188 494"/>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E231D44">
              <v:group id="Group 982" style="position:absolute;margin-left:-12.3pt;margin-top:5.35pt;width:484.7pt;height:.1pt;z-index:-251658218" coordsize="9694,2" coordorigin="494,1721" o:spid="_x0000_s1026" w14:anchorId="72329A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">
                <v:shape id="Freeform 983" style="position:absolute;left:494;top:1721;width:9694;height:2;visibility:visible;mso-wrap-style:square;v-text-anchor:top" coordsize="9694,2" o:spid="_x0000_s1027"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">
                  <v:path arrowok="t" o:connecttype="custom" o:connectlocs="0,0;9694,0" o:connectangles="0,0"/>
                </v:shape>
              </v:group>
            </w:pict>
          </mc:Fallback>
        </mc:AlternateContent>
      </w:r>
    </w:p>
    <w:p w14:paraId="5E7161DD" w14:textId="77777777" w:rsidR="00227F21" w:rsidRPr="003211BC" w:rsidRDefault="00227F21" w:rsidP="00227F21">
      <w:pPr>
        <w:spacing w:after="0" w:line="200" w:lineRule="exact"/>
        <w:rPr>
          <w:rFonts w:ascii="Arial" w:hAnsi="Arial" w:cs="Arial"/>
          <w:sz w:val="20"/>
          <w:szCs w:val="20"/>
        </w:rPr>
      </w:pPr>
    </w:p>
    <w:p w14:paraId="3EC44144"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7A05CE13" w14:textId="77777777" w:rsidTr="00405AD0">
        <w:trPr>
          <w:trHeight w:val="2280"/>
        </w:trPr>
        <w:tc>
          <w:tcPr>
            <w:tcW w:w="8730" w:type="dxa"/>
            <w:vAlign w:val="center"/>
          </w:tcPr>
          <w:p w14:paraId="0A0894D0" w14:textId="77777777" w:rsidR="00227F21" w:rsidRPr="003211BC" w:rsidRDefault="00227F21" w:rsidP="00405AD0">
            <w:pPr>
              <w:tabs>
                <w:tab w:val="left" w:pos="425"/>
              </w:tabs>
              <w:spacing w:before="36"/>
              <w:ind w:right="-20"/>
              <w:rPr>
                <w:rFonts w:ascii="Arial" w:eastAsia="Arial" w:hAnsi="Arial" w:cs="Arial"/>
                <w:sz w:val="18"/>
                <w:szCs w:val="18"/>
              </w:rPr>
            </w:pPr>
            <w:r w:rsidRPr="003211BC">
              <w:rPr>
                <w:rFonts w:ascii="Arial" w:eastAsia="Arial" w:hAnsi="Arial" w:cs="Arial"/>
                <w:b/>
                <w:bCs/>
                <w:color w:val="231F20"/>
                <w:sz w:val="18"/>
                <w:szCs w:val="18"/>
              </w:rPr>
              <w:t xml:space="preserve">Entries in the first four columns in this Price List are made either by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or the tenderer.</w:t>
            </w:r>
          </w:p>
          <w:p w14:paraId="0641B181" w14:textId="77777777" w:rsidR="00227F21" w:rsidRPr="003211BC" w:rsidRDefault="00227F21" w:rsidP="00405AD0">
            <w:pPr>
              <w:spacing w:before="13" w:line="220" w:lineRule="exact"/>
              <w:rPr>
                <w:rFonts w:ascii="Arial" w:hAnsi="Arial" w:cs="Arial"/>
              </w:rPr>
            </w:pPr>
          </w:p>
          <w:p w14:paraId="21434F59" w14:textId="77777777" w:rsidR="00227F21" w:rsidRPr="003211BC" w:rsidRDefault="00227F21" w:rsidP="00405AD0">
            <w:pPr>
              <w:spacing w:line="255" w:lineRule="auto"/>
              <w:ind w:right="245"/>
              <w:jc w:val="both"/>
              <w:rPr>
                <w:rFonts w:ascii="Arial" w:eastAsia="Arial" w:hAnsi="Arial" w:cs="Arial"/>
                <w:sz w:val="18"/>
                <w:szCs w:val="18"/>
              </w:rPr>
            </w:pPr>
            <w:r w:rsidRPr="003211BC">
              <w:rPr>
                <w:rFonts w:ascii="Arial" w:eastAsia="Arial" w:hAnsi="Arial" w:cs="Arial"/>
                <w:b/>
                <w:bCs/>
                <w:color w:val="231F20"/>
                <w:sz w:val="18"/>
                <w:szCs w:val="18"/>
              </w:rPr>
              <w:t xml:space="preserve">If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be paid an amount for the item which is not adjusted if the quantity of work in the item changes, the tenderer enters the amount in the Price column only; the Unit, Quantity and Rate columns being left blank.</w:t>
            </w:r>
          </w:p>
          <w:p w14:paraId="2E47C6A0" w14:textId="77777777" w:rsidR="00227F21" w:rsidRPr="003211BC" w:rsidRDefault="00227F21" w:rsidP="00405AD0">
            <w:pPr>
              <w:spacing w:line="220" w:lineRule="exact"/>
              <w:rPr>
                <w:rFonts w:ascii="Arial" w:hAnsi="Arial" w:cs="Arial"/>
              </w:rPr>
            </w:pPr>
          </w:p>
          <w:p w14:paraId="129BB1E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sz w:val="18"/>
                <w:szCs w:val="18"/>
              </w:rPr>
              <w:t xml:space="preserve">If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be paid an amount for the item of work which is the rate for the work multiplied by the quantity completed, the tenderer enters the rate which is then multiplied by the expected quantity to produce the Price, which is also entered.</w:t>
            </w:r>
          </w:p>
        </w:tc>
      </w:tr>
    </w:tbl>
    <w:p w14:paraId="4BBFAE35" w14:textId="77777777" w:rsidR="00227F21" w:rsidRPr="003211BC" w:rsidRDefault="00227F21" w:rsidP="00227F21">
      <w:pPr>
        <w:spacing w:after="0" w:line="200" w:lineRule="exact"/>
        <w:rPr>
          <w:rFonts w:ascii="Arial" w:hAnsi="Arial" w:cs="Arial"/>
          <w:sz w:val="20"/>
          <w:szCs w:val="20"/>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1620"/>
        <w:gridCol w:w="3510"/>
        <w:gridCol w:w="697"/>
        <w:gridCol w:w="1283"/>
        <w:gridCol w:w="792"/>
        <w:gridCol w:w="828"/>
      </w:tblGrid>
      <w:tr w:rsidR="00227F21" w:rsidRPr="003211BC" w14:paraId="0E8B84B4" w14:textId="77777777" w:rsidTr="00405AD0">
        <w:trPr>
          <w:trHeight w:val="360"/>
        </w:trPr>
        <w:tc>
          <w:tcPr>
            <w:tcW w:w="1620" w:type="dxa"/>
            <w:tcBorders>
              <w:top w:val="nil"/>
              <w:bottom w:val="nil"/>
              <w:right w:val="nil"/>
            </w:tcBorders>
            <w:shd w:val="clear" w:color="auto" w:fill="201F1A"/>
            <w:vAlign w:val="center"/>
          </w:tcPr>
          <w:p w14:paraId="138AF21C" w14:textId="77777777" w:rsidR="00227F21" w:rsidRPr="003211BC" w:rsidRDefault="00227F21" w:rsidP="00405AD0">
            <w:pPr>
              <w:rPr>
                <w:rFonts w:ascii="Arial" w:hAnsi="Arial" w:cs="Arial"/>
                <w:sz w:val="20"/>
                <w:szCs w:val="20"/>
              </w:rPr>
            </w:pPr>
            <w:r w:rsidRPr="003211BC">
              <w:rPr>
                <w:rFonts w:ascii="Arial" w:hAnsi="Arial" w:cs="Arial"/>
                <w:sz w:val="20"/>
                <w:szCs w:val="20"/>
              </w:rPr>
              <w:t>ITEM NUMBER</w:t>
            </w:r>
          </w:p>
        </w:tc>
        <w:tc>
          <w:tcPr>
            <w:tcW w:w="3510" w:type="dxa"/>
            <w:tcBorders>
              <w:top w:val="nil"/>
              <w:left w:val="nil"/>
              <w:bottom w:val="nil"/>
              <w:right w:val="nil"/>
            </w:tcBorders>
            <w:shd w:val="clear" w:color="auto" w:fill="201F1A"/>
            <w:vAlign w:val="center"/>
          </w:tcPr>
          <w:p w14:paraId="5476E141" w14:textId="77777777" w:rsidR="00227F21" w:rsidRPr="003211BC" w:rsidRDefault="00227F21" w:rsidP="00405AD0">
            <w:pPr>
              <w:rPr>
                <w:rFonts w:ascii="Arial" w:hAnsi="Arial" w:cs="Arial"/>
                <w:sz w:val="20"/>
                <w:szCs w:val="20"/>
              </w:rPr>
            </w:pPr>
            <w:r w:rsidRPr="003211BC">
              <w:rPr>
                <w:rFonts w:ascii="Arial" w:hAnsi="Arial" w:cs="Arial"/>
                <w:sz w:val="20"/>
                <w:szCs w:val="20"/>
              </w:rPr>
              <w:t>DESCRIPTION</w:t>
            </w:r>
          </w:p>
        </w:tc>
        <w:tc>
          <w:tcPr>
            <w:tcW w:w="697" w:type="dxa"/>
            <w:tcBorders>
              <w:top w:val="nil"/>
              <w:left w:val="nil"/>
              <w:bottom w:val="nil"/>
              <w:right w:val="nil"/>
            </w:tcBorders>
            <w:shd w:val="clear" w:color="auto" w:fill="201F1A"/>
            <w:vAlign w:val="center"/>
          </w:tcPr>
          <w:p w14:paraId="6FAC6695" w14:textId="77777777" w:rsidR="00227F21" w:rsidRPr="003211BC" w:rsidRDefault="00227F21" w:rsidP="00405AD0">
            <w:pPr>
              <w:rPr>
                <w:rFonts w:ascii="Arial" w:hAnsi="Arial" w:cs="Arial"/>
                <w:sz w:val="20"/>
                <w:szCs w:val="20"/>
              </w:rPr>
            </w:pPr>
            <w:r w:rsidRPr="003211BC">
              <w:rPr>
                <w:rFonts w:ascii="Arial" w:hAnsi="Arial" w:cs="Arial"/>
                <w:sz w:val="20"/>
                <w:szCs w:val="20"/>
              </w:rPr>
              <w:t>UNIT</w:t>
            </w:r>
          </w:p>
        </w:tc>
        <w:tc>
          <w:tcPr>
            <w:tcW w:w="1283" w:type="dxa"/>
            <w:tcBorders>
              <w:top w:val="nil"/>
              <w:left w:val="nil"/>
              <w:bottom w:val="nil"/>
              <w:right w:val="nil"/>
            </w:tcBorders>
            <w:shd w:val="clear" w:color="auto" w:fill="201F1A"/>
            <w:vAlign w:val="center"/>
          </w:tcPr>
          <w:p w14:paraId="43E85884" w14:textId="77777777" w:rsidR="00227F21" w:rsidRPr="003211BC" w:rsidRDefault="00227F21" w:rsidP="00405AD0">
            <w:pPr>
              <w:rPr>
                <w:rFonts w:ascii="Arial" w:hAnsi="Arial" w:cs="Arial"/>
                <w:sz w:val="20"/>
                <w:szCs w:val="20"/>
              </w:rPr>
            </w:pPr>
            <w:r w:rsidRPr="003211BC">
              <w:rPr>
                <w:rFonts w:ascii="Arial" w:hAnsi="Arial" w:cs="Arial"/>
                <w:sz w:val="20"/>
                <w:szCs w:val="20"/>
              </w:rPr>
              <w:t>QUANTITY</w:t>
            </w:r>
          </w:p>
        </w:tc>
        <w:tc>
          <w:tcPr>
            <w:tcW w:w="792" w:type="dxa"/>
            <w:tcBorders>
              <w:top w:val="nil"/>
              <w:left w:val="nil"/>
              <w:bottom w:val="nil"/>
              <w:right w:val="nil"/>
            </w:tcBorders>
            <w:shd w:val="clear" w:color="auto" w:fill="201F1A"/>
            <w:vAlign w:val="center"/>
          </w:tcPr>
          <w:p w14:paraId="4398997E" w14:textId="77777777" w:rsidR="00227F21" w:rsidRPr="003211BC" w:rsidRDefault="00227F21" w:rsidP="00405AD0">
            <w:pPr>
              <w:rPr>
                <w:rFonts w:ascii="Arial" w:hAnsi="Arial" w:cs="Arial"/>
                <w:sz w:val="20"/>
                <w:szCs w:val="20"/>
              </w:rPr>
            </w:pPr>
            <w:r w:rsidRPr="003211BC">
              <w:rPr>
                <w:rFonts w:ascii="Arial" w:hAnsi="Arial" w:cs="Arial"/>
                <w:sz w:val="20"/>
                <w:szCs w:val="20"/>
              </w:rPr>
              <w:t>RATE</w:t>
            </w:r>
          </w:p>
        </w:tc>
        <w:tc>
          <w:tcPr>
            <w:tcW w:w="828" w:type="dxa"/>
            <w:tcBorders>
              <w:top w:val="nil"/>
              <w:left w:val="nil"/>
              <w:bottom w:val="nil"/>
            </w:tcBorders>
            <w:shd w:val="clear" w:color="auto" w:fill="201F1A"/>
            <w:vAlign w:val="center"/>
          </w:tcPr>
          <w:p w14:paraId="504552EF" w14:textId="77777777" w:rsidR="00227F21" w:rsidRPr="003211BC" w:rsidRDefault="00227F21" w:rsidP="00405AD0">
            <w:pPr>
              <w:rPr>
                <w:rFonts w:ascii="Arial" w:hAnsi="Arial" w:cs="Arial"/>
                <w:sz w:val="20"/>
                <w:szCs w:val="20"/>
              </w:rPr>
            </w:pPr>
            <w:r w:rsidRPr="003211BC">
              <w:rPr>
                <w:rFonts w:ascii="Arial" w:hAnsi="Arial" w:cs="Arial"/>
                <w:sz w:val="20"/>
                <w:szCs w:val="20"/>
              </w:rPr>
              <w:t>PRICE</w:t>
            </w:r>
          </w:p>
        </w:tc>
      </w:tr>
      <w:tr w:rsidR="00227F21" w:rsidRPr="003211BC" w14:paraId="50C23840" w14:textId="77777777" w:rsidTr="00405AD0">
        <w:trPr>
          <w:trHeight w:val="360"/>
        </w:trPr>
        <w:tc>
          <w:tcPr>
            <w:tcW w:w="1620" w:type="dxa"/>
            <w:tcBorders>
              <w:top w:val="nil"/>
            </w:tcBorders>
            <w:shd w:val="clear" w:color="auto" w:fill="F2F2F2" w:themeFill="background1" w:themeFillShade="F2"/>
          </w:tcPr>
          <w:sdt>
            <w:sdtPr>
              <w:rPr>
                <w:rFonts w:ascii="Arial" w:hAnsi="Arial" w:cs="Arial"/>
                <w:sz w:val="18"/>
                <w:szCs w:val="18"/>
              </w:rPr>
              <w:id w:val="1474015800"/>
              <w:placeholder>
                <w:docPart w:val="D2D126D33F864A0CAAAEDC7505501DC2"/>
              </w:placeholder>
              <w:showingPlcHdr/>
            </w:sdtPr>
            <w:sdtContent>
              <w:p w14:paraId="196E93C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tcBorders>
              <w:top w:val="nil"/>
            </w:tcBorders>
            <w:shd w:val="clear" w:color="auto" w:fill="F2F2F2" w:themeFill="background1" w:themeFillShade="F2"/>
          </w:tcPr>
          <w:p w14:paraId="42272CF4" w14:textId="6ABFB8A7" w:rsidR="00227F21" w:rsidRPr="003211BC" w:rsidRDefault="00227F21" w:rsidP="00405AD0">
            <w:pPr>
              <w:spacing w:before="36" w:line="203" w:lineRule="exact"/>
              <w:ind w:right="-20"/>
              <w:rPr>
                <w:rFonts w:ascii="Arial" w:hAnsi="Arial" w:cs="Arial"/>
                <w:sz w:val="18"/>
                <w:szCs w:val="18"/>
              </w:rPr>
            </w:pPr>
          </w:p>
        </w:tc>
        <w:tc>
          <w:tcPr>
            <w:tcW w:w="697" w:type="dxa"/>
            <w:tcBorders>
              <w:top w:val="nil"/>
            </w:tcBorders>
            <w:shd w:val="clear" w:color="auto" w:fill="F2F2F2" w:themeFill="background1" w:themeFillShade="F2"/>
          </w:tcPr>
          <w:p w14:paraId="73F45E4F" w14:textId="33917EA1" w:rsidR="00227F21" w:rsidRPr="003211BC" w:rsidRDefault="00227F21" w:rsidP="00405AD0">
            <w:pPr>
              <w:spacing w:before="36" w:line="203" w:lineRule="exact"/>
              <w:ind w:right="-20"/>
              <w:rPr>
                <w:rFonts w:ascii="Arial" w:hAnsi="Arial" w:cs="Arial"/>
                <w:sz w:val="18"/>
                <w:szCs w:val="18"/>
              </w:rPr>
            </w:pPr>
          </w:p>
        </w:tc>
        <w:tc>
          <w:tcPr>
            <w:tcW w:w="1283" w:type="dxa"/>
            <w:tcBorders>
              <w:top w:val="nil"/>
            </w:tcBorders>
            <w:shd w:val="clear" w:color="auto" w:fill="F2F2F2" w:themeFill="background1" w:themeFillShade="F2"/>
          </w:tcPr>
          <w:p w14:paraId="00D2FC75" w14:textId="54FD937C" w:rsidR="00227F21" w:rsidRPr="003211BC" w:rsidRDefault="00227F21" w:rsidP="00405AD0">
            <w:pPr>
              <w:spacing w:before="36" w:line="203" w:lineRule="exact"/>
              <w:ind w:right="-20"/>
              <w:rPr>
                <w:rFonts w:ascii="Arial" w:hAnsi="Arial" w:cs="Arial"/>
                <w:sz w:val="18"/>
                <w:szCs w:val="18"/>
              </w:rPr>
            </w:pPr>
          </w:p>
        </w:tc>
        <w:tc>
          <w:tcPr>
            <w:tcW w:w="792" w:type="dxa"/>
            <w:tcBorders>
              <w:top w:val="nil"/>
            </w:tcBorders>
            <w:shd w:val="clear" w:color="auto" w:fill="F2F2F2" w:themeFill="background1" w:themeFillShade="F2"/>
          </w:tcPr>
          <w:sdt>
            <w:sdtPr>
              <w:rPr>
                <w:rFonts w:ascii="Arial" w:hAnsi="Arial" w:cs="Arial"/>
                <w:sz w:val="18"/>
                <w:szCs w:val="18"/>
              </w:rPr>
              <w:id w:val="1916512933"/>
              <w:placeholder>
                <w:docPart w:val="DA24A3F21CA34365AE7AE417065F1607"/>
              </w:placeholder>
              <w:showingPlcHdr/>
            </w:sdtPr>
            <w:sdtContent>
              <w:p w14:paraId="392BBC7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tcBorders>
              <w:top w:val="nil"/>
            </w:tcBorders>
            <w:shd w:val="clear" w:color="auto" w:fill="F2F2F2" w:themeFill="background1" w:themeFillShade="F2"/>
          </w:tcPr>
          <w:sdt>
            <w:sdtPr>
              <w:rPr>
                <w:rFonts w:ascii="Arial" w:hAnsi="Arial" w:cs="Arial"/>
                <w:sz w:val="18"/>
                <w:szCs w:val="18"/>
              </w:rPr>
              <w:id w:val="1971716937"/>
              <w:placeholder>
                <w:docPart w:val="026DD61267DF4A6A93A2C5548F1F1607"/>
              </w:placeholder>
              <w:showingPlcHdr/>
            </w:sdtPr>
            <w:sdtContent>
              <w:p w14:paraId="5DE90DC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586A5A41" w14:textId="77777777" w:rsidTr="00405AD0">
        <w:trPr>
          <w:trHeight w:val="360"/>
        </w:trPr>
        <w:tc>
          <w:tcPr>
            <w:tcW w:w="1620" w:type="dxa"/>
            <w:shd w:val="clear" w:color="auto" w:fill="A6A6A6" w:themeFill="background1" w:themeFillShade="A6"/>
          </w:tcPr>
          <w:sdt>
            <w:sdtPr>
              <w:rPr>
                <w:rFonts w:ascii="Arial" w:hAnsi="Arial" w:cs="Arial"/>
                <w:sz w:val="18"/>
                <w:szCs w:val="18"/>
              </w:rPr>
              <w:id w:val="-1583978420"/>
              <w:placeholder>
                <w:docPart w:val="E41F038717324CE69CF649F7BF6267FF"/>
              </w:placeholder>
              <w:showingPlcHdr/>
            </w:sdtPr>
            <w:sdtContent>
              <w:p w14:paraId="45F4C87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p w14:paraId="5ABC4A10" w14:textId="7D2509A7" w:rsidR="00227F21" w:rsidRPr="003211BC" w:rsidRDefault="00227F21" w:rsidP="00405AD0">
            <w:pPr>
              <w:spacing w:before="36" w:line="203" w:lineRule="exact"/>
              <w:ind w:right="-20"/>
              <w:rPr>
                <w:rFonts w:ascii="Arial" w:hAnsi="Arial" w:cs="Arial"/>
                <w:sz w:val="18"/>
                <w:szCs w:val="18"/>
              </w:rPr>
            </w:pPr>
          </w:p>
        </w:tc>
        <w:tc>
          <w:tcPr>
            <w:tcW w:w="697" w:type="dxa"/>
            <w:shd w:val="clear" w:color="auto" w:fill="A6A6A6" w:themeFill="background1" w:themeFillShade="A6"/>
          </w:tcPr>
          <w:p w14:paraId="04721BD0" w14:textId="7B656D75" w:rsidR="00227F21" w:rsidRPr="003211BC" w:rsidRDefault="00227F21" w:rsidP="00405AD0">
            <w:pPr>
              <w:spacing w:before="36" w:line="203" w:lineRule="exact"/>
              <w:ind w:right="-20"/>
              <w:rPr>
                <w:rFonts w:ascii="Arial" w:hAnsi="Arial" w:cs="Arial"/>
                <w:sz w:val="18"/>
                <w:szCs w:val="18"/>
              </w:rPr>
            </w:pPr>
          </w:p>
        </w:tc>
        <w:tc>
          <w:tcPr>
            <w:tcW w:w="1283" w:type="dxa"/>
            <w:shd w:val="clear" w:color="auto" w:fill="A6A6A6" w:themeFill="background1" w:themeFillShade="A6"/>
          </w:tcPr>
          <w:p w14:paraId="28A19F6E" w14:textId="59390443" w:rsidR="00227F21" w:rsidRPr="003211BC" w:rsidRDefault="00227F21" w:rsidP="00405AD0">
            <w:pPr>
              <w:spacing w:before="36" w:line="203" w:lineRule="exact"/>
              <w:ind w:right="-20"/>
              <w:rPr>
                <w:rFonts w:ascii="Arial" w:hAnsi="Arial" w:cs="Arial"/>
                <w:sz w:val="18"/>
                <w:szCs w:val="18"/>
              </w:rPr>
            </w:pPr>
          </w:p>
        </w:tc>
        <w:tc>
          <w:tcPr>
            <w:tcW w:w="792" w:type="dxa"/>
            <w:shd w:val="clear" w:color="auto" w:fill="A6A6A6" w:themeFill="background1" w:themeFillShade="A6"/>
          </w:tcPr>
          <w:sdt>
            <w:sdtPr>
              <w:rPr>
                <w:rFonts w:ascii="Arial" w:hAnsi="Arial" w:cs="Arial"/>
                <w:sz w:val="18"/>
                <w:szCs w:val="18"/>
              </w:rPr>
              <w:id w:val="183797914"/>
              <w:placeholder>
                <w:docPart w:val="331C2A3C1F0546AAA5E9AD31C12EAB4E"/>
              </w:placeholder>
              <w:showingPlcHdr/>
            </w:sdtPr>
            <w:sdtContent>
              <w:p w14:paraId="5B6E008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261684480"/>
              <w:placeholder>
                <w:docPart w:val="27AAFEEBF1BA418FB736D276D08447A3"/>
              </w:placeholder>
              <w:showingPlcHdr/>
            </w:sdtPr>
            <w:sdtContent>
              <w:p w14:paraId="2616EC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37E8CFE" w14:textId="77777777" w:rsidTr="00405AD0">
        <w:trPr>
          <w:trHeight w:val="360"/>
        </w:trPr>
        <w:tc>
          <w:tcPr>
            <w:tcW w:w="1620" w:type="dxa"/>
            <w:shd w:val="clear" w:color="auto" w:fill="F2F2F2" w:themeFill="background1" w:themeFillShade="F2"/>
          </w:tcPr>
          <w:sdt>
            <w:sdtPr>
              <w:rPr>
                <w:rFonts w:ascii="Arial" w:hAnsi="Arial" w:cs="Arial"/>
                <w:sz w:val="18"/>
                <w:szCs w:val="18"/>
              </w:rPr>
              <w:id w:val="-40600727"/>
              <w:placeholder>
                <w:docPart w:val="47DB8D9BEC724BB7A3EFEC58EA4E6C06"/>
              </w:placeholder>
              <w:showingPlcHdr/>
            </w:sdtPr>
            <w:sdtContent>
              <w:p w14:paraId="03155DE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p w14:paraId="65C07581" w14:textId="61F855F7" w:rsidR="00227F21" w:rsidRPr="003211BC" w:rsidRDefault="00227F21" w:rsidP="00405AD0">
            <w:pPr>
              <w:spacing w:before="36" w:line="203" w:lineRule="exact"/>
              <w:ind w:right="-20"/>
              <w:rPr>
                <w:rFonts w:ascii="Arial" w:hAnsi="Arial" w:cs="Arial"/>
                <w:sz w:val="18"/>
                <w:szCs w:val="18"/>
              </w:rPr>
            </w:pPr>
          </w:p>
        </w:tc>
        <w:tc>
          <w:tcPr>
            <w:tcW w:w="697" w:type="dxa"/>
            <w:shd w:val="clear" w:color="auto" w:fill="F2F2F2" w:themeFill="background1" w:themeFillShade="F2"/>
          </w:tcPr>
          <w:p w14:paraId="2368C91B" w14:textId="1E7AA428" w:rsidR="00227F21" w:rsidRPr="003211BC" w:rsidRDefault="00227F21" w:rsidP="00405AD0">
            <w:pPr>
              <w:spacing w:before="36" w:line="203" w:lineRule="exact"/>
              <w:ind w:right="-20"/>
              <w:rPr>
                <w:rFonts w:ascii="Arial" w:hAnsi="Arial" w:cs="Arial"/>
                <w:sz w:val="18"/>
                <w:szCs w:val="18"/>
              </w:rPr>
            </w:pPr>
          </w:p>
        </w:tc>
        <w:tc>
          <w:tcPr>
            <w:tcW w:w="1283" w:type="dxa"/>
            <w:shd w:val="clear" w:color="auto" w:fill="F2F2F2" w:themeFill="background1" w:themeFillShade="F2"/>
          </w:tcPr>
          <w:p w14:paraId="05F7E93A" w14:textId="0ACABB28" w:rsidR="00227F21" w:rsidRPr="003211BC" w:rsidRDefault="00227F21" w:rsidP="00405AD0">
            <w:pPr>
              <w:spacing w:before="36" w:line="203" w:lineRule="exact"/>
              <w:ind w:right="-20"/>
              <w:rPr>
                <w:rFonts w:ascii="Arial" w:hAnsi="Arial" w:cs="Arial"/>
                <w:sz w:val="18"/>
                <w:szCs w:val="18"/>
              </w:rPr>
            </w:pPr>
          </w:p>
        </w:tc>
        <w:tc>
          <w:tcPr>
            <w:tcW w:w="792" w:type="dxa"/>
            <w:shd w:val="clear" w:color="auto" w:fill="F2F2F2" w:themeFill="background1" w:themeFillShade="F2"/>
          </w:tcPr>
          <w:sdt>
            <w:sdtPr>
              <w:rPr>
                <w:rFonts w:ascii="Arial" w:hAnsi="Arial" w:cs="Arial"/>
                <w:sz w:val="18"/>
                <w:szCs w:val="18"/>
              </w:rPr>
              <w:id w:val="1585177396"/>
              <w:placeholder>
                <w:docPart w:val="DFFA1C16904842D3B808C83E89AB8A14"/>
              </w:placeholder>
              <w:showingPlcHdr/>
            </w:sdtPr>
            <w:sdtContent>
              <w:p w14:paraId="12BB16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878129072"/>
              <w:placeholder>
                <w:docPart w:val="F2F2759280C04FB686F252D53F5C0E68"/>
              </w:placeholder>
              <w:showingPlcHdr/>
            </w:sdtPr>
            <w:sdtContent>
              <w:p w14:paraId="2E587B4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D6F572D" w14:textId="77777777" w:rsidTr="00405AD0">
        <w:trPr>
          <w:trHeight w:val="360"/>
        </w:trPr>
        <w:tc>
          <w:tcPr>
            <w:tcW w:w="1620" w:type="dxa"/>
            <w:shd w:val="clear" w:color="auto" w:fill="A6A6A6" w:themeFill="background1" w:themeFillShade="A6"/>
          </w:tcPr>
          <w:sdt>
            <w:sdtPr>
              <w:rPr>
                <w:rFonts w:ascii="Arial" w:hAnsi="Arial" w:cs="Arial"/>
                <w:sz w:val="18"/>
                <w:szCs w:val="18"/>
              </w:rPr>
              <w:id w:val="-695310040"/>
              <w:placeholder>
                <w:docPart w:val="66DC996ECB704E8B88BA6627958AA737"/>
              </w:placeholder>
              <w:showingPlcHdr/>
            </w:sdtPr>
            <w:sdtContent>
              <w:p w14:paraId="78F3AE3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195969548"/>
              <w:placeholder>
                <w:docPart w:val="32DA1CA57B57429E9065C4369EAA8700"/>
              </w:placeholder>
              <w:showingPlcHdr/>
            </w:sdtPr>
            <w:sdtContent>
              <w:p w14:paraId="376F217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974727226"/>
              <w:placeholder>
                <w:docPart w:val="1CE8C6669C6B4ED8AE3DF6D4897DB957"/>
              </w:placeholder>
              <w:showingPlcHdr/>
            </w:sdtPr>
            <w:sdtContent>
              <w:p w14:paraId="3D638F9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2107796072"/>
              <w:placeholder>
                <w:docPart w:val="C210CA0B9AB741779A2ECEBB44502B3D"/>
              </w:placeholder>
              <w:showingPlcHdr/>
            </w:sdtPr>
            <w:sdtContent>
              <w:p w14:paraId="2F88B15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354571175"/>
              <w:placeholder>
                <w:docPart w:val="EF08D85DCD304DA285DEC78B45E17809"/>
              </w:placeholder>
              <w:showingPlcHdr/>
            </w:sdtPr>
            <w:sdtContent>
              <w:p w14:paraId="2A08C28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108118993"/>
              <w:placeholder>
                <w:docPart w:val="640345B8DA3B4F938E12BD590B29C831"/>
              </w:placeholder>
              <w:showingPlcHdr/>
            </w:sdtPr>
            <w:sdtContent>
              <w:p w14:paraId="2D1C9AE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082AEAB5" w14:textId="77777777" w:rsidTr="00405AD0">
        <w:trPr>
          <w:trHeight w:val="360"/>
        </w:trPr>
        <w:tc>
          <w:tcPr>
            <w:tcW w:w="1620" w:type="dxa"/>
            <w:shd w:val="clear" w:color="auto" w:fill="F2F2F2" w:themeFill="background1" w:themeFillShade="F2"/>
          </w:tcPr>
          <w:sdt>
            <w:sdtPr>
              <w:rPr>
                <w:rFonts w:ascii="Arial" w:hAnsi="Arial" w:cs="Arial"/>
                <w:sz w:val="18"/>
                <w:szCs w:val="18"/>
              </w:rPr>
              <w:id w:val="-293224509"/>
              <w:placeholder>
                <w:docPart w:val="AED7801C2BF7457C891D09977F51D7D9"/>
              </w:placeholder>
              <w:showingPlcHdr/>
            </w:sdtPr>
            <w:sdtContent>
              <w:p w14:paraId="7370293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933899581"/>
              <w:placeholder>
                <w:docPart w:val="841CEC69547D441091E8100A3DF8CD37"/>
              </w:placeholder>
              <w:showingPlcHdr/>
            </w:sdtPr>
            <w:sdtContent>
              <w:p w14:paraId="30EA3B5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206175518"/>
              <w:placeholder>
                <w:docPart w:val="5CA957532CF74BB784B3883587F68FE4"/>
              </w:placeholder>
              <w:showingPlcHdr/>
            </w:sdtPr>
            <w:sdtContent>
              <w:p w14:paraId="24F22A2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2103827936"/>
              <w:placeholder>
                <w:docPart w:val="B21742A3B7C4477CBCC2EEDD23A0D77E"/>
              </w:placeholder>
              <w:showingPlcHdr/>
            </w:sdtPr>
            <w:sdtContent>
              <w:p w14:paraId="7948F0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1439568943"/>
              <w:placeholder>
                <w:docPart w:val="F688CF29BD1A41D79FD6A3C7EB7E7D02"/>
              </w:placeholder>
              <w:showingPlcHdr/>
            </w:sdtPr>
            <w:sdtContent>
              <w:p w14:paraId="7E3CEEB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245485079"/>
              <w:placeholder>
                <w:docPart w:val="DAB618731A5B47C19C791EB2006F8435"/>
              </w:placeholder>
              <w:showingPlcHdr/>
            </w:sdtPr>
            <w:sdtContent>
              <w:p w14:paraId="029E262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179FFF6" w14:textId="77777777" w:rsidTr="00405AD0">
        <w:trPr>
          <w:trHeight w:val="360"/>
        </w:trPr>
        <w:tc>
          <w:tcPr>
            <w:tcW w:w="1620" w:type="dxa"/>
            <w:shd w:val="clear" w:color="auto" w:fill="A6A6A6" w:themeFill="background1" w:themeFillShade="A6"/>
          </w:tcPr>
          <w:sdt>
            <w:sdtPr>
              <w:rPr>
                <w:rFonts w:ascii="Arial" w:hAnsi="Arial" w:cs="Arial"/>
                <w:sz w:val="18"/>
                <w:szCs w:val="18"/>
              </w:rPr>
              <w:id w:val="-250288151"/>
              <w:placeholder>
                <w:docPart w:val="90721DFDA32A43979C89ABB5755C951E"/>
              </w:placeholder>
              <w:showingPlcHdr/>
            </w:sdtPr>
            <w:sdtContent>
              <w:p w14:paraId="717AE63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95012665"/>
              <w:placeholder>
                <w:docPart w:val="F8748D438EB24ACA8344F399C1DF1503"/>
              </w:placeholder>
              <w:showingPlcHdr/>
            </w:sdtPr>
            <w:sdtContent>
              <w:p w14:paraId="12DFA3B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157304279"/>
              <w:placeholder>
                <w:docPart w:val="774DCC01CCBC459F91248B636C8DE826"/>
              </w:placeholder>
              <w:showingPlcHdr/>
            </w:sdtPr>
            <w:sdtContent>
              <w:p w14:paraId="289988D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1023092720"/>
              <w:placeholder>
                <w:docPart w:val="6DF46E896047443AB7E2E3084A6DEA23"/>
              </w:placeholder>
              <w:showingPlcHdr/>
            </w:sdtPr>
            <w:sdtContent>
              <w:p w14:paraId="252276C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459986910"/>
              <w:placeholder>
                <w:docPart w:val="D8640DB4A0DB411E8CEE6C177C5DAD05"/>
              </w:placeholder>
              <w:showingPlcHdr/>
            </w:sdtPr>
            <w:sdtContent>
              <w:p w14:paraId="363329E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723651819"/>
              <w:placeholder>
                <w:docPart w:val="8DF7B69B4BD345B0A267FCCC22449E0B"/>
              </w:placeholder>
              <w:showingPlcHdr/>
            </w:sdtPr>
            <w:sdtContent>
              <w:p w14:paraId="63DC321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7FD564D9" w14:textId="77777777" w:rsidTr="00405AD0">
        <w:trPr>
          <w:trHeight w:val="360"/>
        </w:trPr>
        <w:tc>
          <w:tcPr>
            <w:tcW w:w="1620" w:type="dxa"/>
            <w:shd w:val="clear" w:color="auto" w:fill="F2F2F2" w:themeFill="background1" w:themeFillShade="F2"/>
          </w:tcPr>
          <w:sdt>
            <w:sdtPr>
              <w:rPr>
                <w:rFonts w:ascii="Arial" w:hAnsi="Arial" w:cs="Arial"/>
                <w:sz w:val="18"/>
                <w:szCs w:val="18"/>
              </w:rPr>
              <w:id w:val="-710347410"/>
              <w:placeholder>
                <w:docPart w:val="E1431BC405174087AAC393D9FC9C2CB3"/>
              </w:placeholder>
              <w:showingPlcHdr/>
            </w:sdtPr>
            <w:sdtContent>
              <w:p w14:paraId="105D39E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403828710"/>
              <w:placeholder>
                <w:docPart w:val="7E9FE866C3F346F581D2FC15C5EA9049"/>
              </w:placeholder>
              <w:showingPlcHdr/>
            </w:sdtPr>
            <w:sdtContent>
              <w:p w14:paraId="63838CA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7151375"/>
              <w:placeholder>
                <w:docPart w:val="BE9EFF2A4B674BDD94CCF730E845590F"/>
              </w:placeholder>
              <w:showingPlcHdr/>
            </w:sdtPr>
            <w:sdtContent>
              <w:p w14:paraId="48B83A9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619372529"/>
              <w:placeholder>
                <w:docPart w:val="1297870E0D154B80A7D2EE8A4A31597C"/>
              </w:placeholder>
              <w:showingPlcHdr/>
            </w:sdtPr>
            <w:sdtContent>
              <w:p w14:paraId="5EAD5F3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445501825"/>
              <w:placeholder>
                <w:docPart w:val="6D7F474173034FA1BDC46F41F7CEF90E"/>
              </w:placeholder>
              <w:showingPlcHdr/>
            </w:sdtPr>
            <w:sdtContent>
              <w:p w14:paraId="3C2BAEE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84908817"/>
              <w:placeholder>
                <w:docPart w:val="5FE7FDFF4C9A4B00975C287A5CCBA392"/>
              </w:placeholder>
              <w:showingPlcHdr/>
            </w:sdtPr>
            <w:sdtContent>
              <w:p w14:paraId="72E2BF6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91B1E36" w14:textId="77777777" w:rsidTr="00405AD0">
        <w:trPr>
          <w:trHeight w:val="360"/>
        </w:trPr>
        <w:tc>
          <w:tcPr>
            <w:tcW w:w="1620" w:type="dxa"/>
            <w:shd w:val="clear" w:color="auto" w:fill="A6A6A6" w:themeFill="background1" w:themeFillShade="A6"/>
          </w:tcPr>
          <w:sdt>
            <w:sdtPr>
              <w:rPr>
                <w:rFonts w:ascii="Arial" w:hAnsi="Arial" w:cs="Arial"/>
                <w:sz w:val="18"/>
                <w:szCs w:val="18"/>
              </w:rPr>
              <w:id w:val="547343621"/>
              <w:placeholder>
                <w:docPart w:val="D9851EA924C44DB7BE9BBC806BBDB2E1"/>
              </w:placeholder>
              <w:showingPlcHdr/>
            </w:sdtPr>
            <w:sdtContent>
              <w:p w14:paraId="388ACD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87027435"/>
              <w:placeholder>
                <w:docPart w:val="CD43F6F4F8BE4976847AFC78578BB854"/>
              </w:placeholder>
              <w:showingPlcHdr/>
            </w:sdtPr>
            <w:sdtContent>
              <w:p w14:paraId="3FE914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253249238"/>
              <w:placeholder>
                <w:docPart w:val="73D5E7E715CD4C7192E33FD712C997B9"/>
              </w:placeholder>
              <w:showingPlcHdr/>
            </w:sdtPr>
            <w:sdtContent>
              <w:p w14:paraId="6BCC4B4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450248085"/>
              <w:placeholder>
                <w:docPart w:val="3770D2B7D96B445CB955BB77CD08DE3E"/>
              </w:placeholder>
              <w:showingPlcHdr/>
            </w:sdtPr>
            <w:sdtContent>
              <w:p w14:paraId="1771CA3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96782283"/>
              <w:placeholder>
                <w:docPart w:val="0CFBDAB09E4645BAAA2CC9C8D8E9B7F4"/>
              </w:placeholder>
              <w:showingPlcHdr/>
            </w:sdtPr>
            <w:sdtContent>
              <w:p w14:paraId="0367D34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451561052"/>
              <w:placeholder>
                <w:docPart w:val="B8CB23CED65E4F25816FDCA6B864DACA"/>
              </w:placeholder>
              <w:showingPlcHdr/>
            </w:sdtPr>
            <w:sdtContent>
              <w:p w14:paraId="4121648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2A72FDA" w14:textId="77777777" w:rsidTr="00405AD0">
        <w:trPr>
          <w:trHeight w:val="360"/>
        </w:trPr>
        <w:tc>
          <w:tcPr>
            <w:tcW w:w="1620" w:type="dxa"/>
            <w:shd w:val="clear" w:color="auto" w:fill="F2F2F2" w:themeFill="background1" w:themeFillShade="F2"/>
          </w:tcPr>
          <w:sdt>
            <w:sdtPr>
              <w:rPr>
                <w:rFonts w:ascii="Arial" w:hAnsi="Arial" w:cs="Arial"/>
                <w:sz w:val="18"/>
                <w:szCs w:val="18"/>
              </w:rPr>
              <w:id w:val="1011879894"/>
              <w:placeholder>
                <w:docPart w:val="CE234196D35A4FF285A6CAAA8FF19B8B"/>
              </w:placeholder>
              <w:showingPlcHdr/>
            </w:sdtPr>
            <w:sdtContent>
              <w:p w14:paraId="6062BEC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695927656"/>
              <w:placeholder>
                <w:docPart w:val="7C3CCAD0D82A418E9F3765D2F73244E1"/>
              </w:placeholder>
              <w:showingPlcHdr/>
            </w:sdtPr>
            <w:sdtContent>
              <w:p w14:paraId="473EBFB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23482588"/>
              <w:placeholder>
                <w:docPart w:val="1BCB67B34E6E4AC88CB1264B4DF7308A"/>
              </w:placeholder>
              <w:showingPlcHdr/>
            </w:sdtPr>
            <w:sdtContent>
              <w:p w14:paraId="4D4E02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1463609849"/>
              <w:placeholder>
                <w:docPart w:val="8C62ADABE85F4458AB6772F92952AACB"/>
              </w:placeholder>
              <w:showingPlcHdr/>
            </w:sdtPr>
            <w:sdtContent>
              <w:p w14:paraId="44CAC62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1565370937"/>
              <w:placeholder>
                <w:docPart w:val="2FBB2CC18432414C9A3072852ABA5C78"/>
              </w:placeholder>
              <w:showingPlcHdr/>
            </w:sdtPr>
            <w:sdtContent>
              <w:p w14:paraId="32217FD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14376112"/>
              <w:placeholder>
                <w:docPart w:val="EE06479E04A54426A132C8673A98BE5C"/>
              </w:placeholder>
              <w:showingPlcHdr/>
            </w:sdtPr>
            <w:sdtContent>
              <w:p w14:paraId="4A315C1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403E75B4" w14:textId="77777777" w:rsidTr="00405AD0">
        <w:trPr>
          <w:trHeight w:val="360"/>
        </w:trPr>
        <w:tc>
          <w:tcPr>
            <w:tcW w:w="1620" w:type="dxa"/>
            <w:shd w:val="clear" w:color="auto" w:fill="A6A6A6" w:themeFill="background1" w:themeFillShade="A6"/>
          </w:tcPr>
          <w:sdt>
            <w:sdtPr>
              <w:rPr>
                <w:rFonts w:ascii="Arial" w:hAnsi="Arial" w:cs="Arial"/>
                <w:sz w:val="18"/>
                <w:szCs w:val="18"/>
              </w:rPr>
              <w:id w:val="1575080431"/>
              <w:placeholder>
                <w:docPart w:val="F66B720EAB7A48B5AC8DF76774178A99"/>
              </w:placeholder>
              <w:showingPlcHdr/>
            </w:sdtPr>
            <w:sdtContent>
              <w:p w14:paraId="42E3B94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801033447"/>
              <w:placeholder>
                <w:docPart w:val="4DC0E44E8BE0489F90D3D91E8D7F1AC5"/>
              </w:placeholder>
              <w:showingPlcHdr/>
            </w:sdtPr>
            <w:sdtContent>
              <w:p w14:paraId="3548A98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423457562"/>
              <w:placeholder>
                <w:docPart w:val="26FED6426FEF41BE9BCBE530C71688F1"/>
              </w:placeholder>
              <w:showingPlcHdr/>
            </w:sdtPr>
            <w:sdtContent>
              <w:p w14:paraId="3F9C386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374896368"/>
              <w:placeholder>
                <w:docPart w:val="928B8310F27B42CD9CD13E00839ACCB8"/>
              </w:placeholder>
              <w:showingPlcHdr/>
            </w:sdtPr>
            <w:sdtContent>
              <w:p w14:paraId="672C55C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948125289"/>
              <w:placeholder>
                <w:docPart w:val="EDFD29275C7A4F0DAF99B5E3CB3F003A"/>
              </w:placeholder>
              <w:showingPlcHdr/>
            </w:sdtPr>
            <w:sdtContent>
              <w:p w14:paraId="2AE494E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816950118"/>
              <w:placeholder>
                <w:docPart w:val="2230DBC2808E488594B51EC84E1B0C50"/>
              </w:placeholder>
              <w:showingPlcHdr/>
            </w:sdtPr>
            <w:sdtContent>
              <w:p w14:paraId="1E305BC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4537F7B9" w14:textId="77777777" w:rsidTr="00405AD0">
        <w:trPr>
          <w:trHeight w:val="360"/>
        </w:trPr>
        <w:tc>
          <w:tcPr>
            <w:tcW w:w="1620" w:type="dxa"/>
            <w:shd w:val="clear" w:color="auto" w:fill="F2F2F2" w:themeFill="background1" w:themeFillShade="F2"/>
          </w:tcPr>
          <w:sdt>
            <w:sdtPr>
              <w:rPr>
                <w:rFonts w:ascii="Arial" w:hAnsi="Arial" w:cs="Arial"/>
                <w:sz w:val="18"/>
                <w:szCs w:val="18"/>
              </w:rPr>
              <w:id w:val="-1684510282"/>
              <w:placeholder>
                <w:docPart w:val="256FAF35E9ED4BAD86C7250EFD4EFB97"/>
              </w:placeholder>
              <w:showingPlcHdr/>
            </w:sdtPr>
            <w:sdtContent>
              <w:p w14:paraId="3736570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889730510"/>
              <w:placeholder>
                <w:docPart w:val="13089F14BB554B2AA54C5BE73FC51763"/>
              </w:placeholder>
              <w:showingPlcHdr/>
            </w:sdtPr>
            <w:sdtContent>
              <w:p w14:paraId="3AB4885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970707256"/>
              <w:placeholder>
                <w:docPart w:val="5CB0356C35784017AE9BA9E635C35C67"/>
              </w:placeholder>
              <w:showingPlcHdr/>
            </w:sdtPr>
            <w:sdtContent>
              <w:p w14:paraId="3ADE8C2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891650568"/>
              <w:placeholder>
                <w:docPart w:val="75C114A901CE44A8A080DFD2060DEA4A"/>
              </w:placeholder>
              <w:showingPlcHdr/>
            </w:sdtPr>
            <w:sdtContent>
              <w:p w14:paraId="06B3904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75909237"/>
              <w:placeholder>
                <w:docPart w:val="2099C74DD856495880DEC3A45F10234B"/>
              </w:placeholder>
              <w:showingPlcHdr/>
            </w:sdtPr>
            <w:sdtContent>
              <w:p w14:paraId="31B1F08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65333647"/>
              <w:placeholder>
                <w:docPart w:val="CCD78EB86F0143F09D9743C5584877FD"/>
              </w:placeholder>
              <w:showingPlcHdr/>
            </w:sdtPr>
            <w:sdtContent>
              <w:p w14:paraId="1264EF2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A0A8636" w14:textId="77777777" w:rsidTr="00405AD0">
        <w:trPr>
          <w:trHeight w:val="360"/>
        </w:trPr>
        <w:tc>
          <w:tcPr>
            <w:tcW w:w="1620" w:type="dxa"/>
            <w:shd w:val="clear" w:color="auto" w:fill="A6A6A6" w:themeFill="background1" w:themeFillShade="A6"/>
          </w:tcPr>
          <w:sdt>
            <w:sdtPr>
              <w:rPr>
                <w:rFonts w:ascii="Arial" w:hAnsi="Arial" w:cs="Arial"/>
                <w:sz w:val="18"/>
                <w:szCs w:val="18"/>
              </w:rPr>
              <w:id w:val="-539282442"/>
              <w:placeholder>
                <w:docPart w:val="AE18302DFC9A44E09B9358F17E4787CD"/>
              </w:placeholder>
              <w:showingPlcHdr/>
            </w:sdtPr>
            <w:sdtContent>
              <w:p w14:paraId="0F27496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86252096"/>
              <w:placeholder>
                <w:docPart w:val="51CCF297A8E346D883CA13E8F066061C"/>
              </w:placeholder>
              <w:showingPlcHdr/>
            </w:sdtPr>
            <w:sdtContent>
              <w:p w14:paraId="7137BC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104256552"/>
              <w:placeholder>
                <w:docPart w:val="60A710935DC1403980699E0D66A5686A"/>
              </w:placeholder>
              <w:showingPlcHdr/>
            </w:sdtPr>
            <w:sdtContent>
              <w:p w14:paraId="02360B1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190379987"/>
              <w:placeholder>
                <w:docPart w:val="D60D32D39342499FA70472A6B01EAAE2"/>
              </w:placeholder>
              <w:showingPlcHdr/>
            </w:sdtPr>
            <w:sdtContent>
              <w:p w14:paraId="6E53B55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410548291"/>
              <w:placeholder>
                <w:docPart w:val="1D889D06425C4F7C9D1C2DD2939856B0"/>
              </w:placeholder>
              <w:showingPlcHdr/>
            </w:sdtPr>
            <w:sdtContent>
              <w:p w14:paraId="1C60917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274317211"/>
              <w:placeholder>
                <w:docPart w:val="4219C76D3BCF4269963BA091F134E24D"/>
              </w:placeholder>
              <w:showingPlcHdr/>
            </w:sdtPr>
            <w:sdtContent>
              <w:p w14:paraId="3FBA52E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2E3B5CC" w14:textId="77777777" w:rsidTr="00405AD0">
        <w:trPr>
          <w:trHeight w:val="360"/>
        </w:trPr>
        <w:tc>
          <w:tcPr>
            <w:tcW w:w="1620" w:type="dxa"/>
            <w:shd w:val="clear" w:color="auto" w:fill="F2F2F2" w:themeFill="background1" w:themeFillShade="F2"/>
          </w:tcPr>
          <w:sdt>
            <w:sdtPr>
              <w:rPr>
                <w:rFonts w:ascii="Arial" w:hAnsi="Arial" w:cs="Arial"/>
                <w:sz w:val="18"/>
                <w:szCs w:val="18"/>
              </w:rPr>
              <w:id w:val="1664200897"/>
              <w:placeholder>
                <w:docPart w:val="AA7D2B8980D14B86BBCC9A1CD3B9B388"/>
              </w:placeholder>
              <w:showingPlcHdr/>
            </w:sdtPr>
            <w:sdtContent>
              <w:p w14:paraId="30CBA4D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1007030623"/>
              <w:placeholder>
                <w:docPart w:val="D34CB60F117A4597B6CE11927890CAA6"/>
              </w:placeholder>
              <w:showingPlcHdr/>
            </w:sdtPr>
            <w:sdtContent>
              <w:p w14:paraId="0F8013D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941918729"/>
              <w:placeholder>
                <w:docPart w:val="B0F92AAA48DE4330A4077AABC47E7174"/>
              </w:placeholder>
              <w:showingPlcHdr/>
            </w:sdtPr>
            <w:sdtContent>
              <w:p w14:paraId="3F86E8D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559706344"/>
              <w:placeholder>
                <w:docPart w:val="F2B26919EDF8494DA0A5FBA7F8D6F3DF"/>
              </w:placeholder>
              <w:showingPlcHdr/>
            </w:sdtPr>
            <w:sdtContent>
              <w:p w14:paraId="35A04F7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648519678"/>
              <w:placeholder>
                <w:docPart w:val="CFBE9662C2744B1BB893A2D10E397B90"/>
              </w:placeholder>
              <w:showingPlcHdr/>
            </w:sdtPr>
            <w:sdtContent>
              <w:p w14:paraId="621622C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916085239"/>
              <w:placeholder>
                <w:docPart w:val="9EB5CEB3C10E41D499EE91740D431C29"/>
              </w:placeholder>
              <w:showingPlcHdr/>
            </w:sdtPr>
            <w:sdtContent>
              <w:p w14:paraId="0641519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DA387FB" w14:textId="77777777" w:rsidTr="00405AD0">
        <w:trPr>
          <w:trHeight w:val="360"/>
        </w:trPr>
        <w:tc>
          <w:tcPr>
            <w:tcW w:w="1620" w:type="dxa"/>
            <w:shd w:val="clear" w:color="auto" w:fill="A6A6A6" w:themeFill="background1" w:themeFillShade="A6"/>
          </w:tcPr>
          <w:sdt>
            <w:sdtPr>
              <w:rPr>
                <w:rFonts w:ascii="Arial" w:hAnsi="Arial" w:cs="Arial"/>
                <w:sz w:val="18"/>
                <w:szCs w:val="18"/>
              </w:rPr>
              <w:id w:val="1868792032"/>
              <w:placeholder>
                <w:docPart w:val="22D35AC5BD284CCDACCA4A0EFFEC70F2"/>
              </w:placeholder>
              <w:showingPlcHdr/>
            </w:sdtPr>
            <w:sdtContent>
              <w:p w14:paraId="44C1FF7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2112311716"/>
              <w:placeholder>
                <w:docPart w:val="E016EF3D7B8A48C5BA731C303AED0E7B"/>
              </w:placeholder>
              <w:showingPlcHdr/>
            </w:sdtPr>
            <w:sdtContent>
              <w:p w14:paraId="6172667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242525079"/>
              <w:placeholder>
                <w:docPart w:val="C7378BD7F34F4D9FA73A665A81919A18"/>
              </w:placeholder>
              <w:showingPlcHdr/>
            </w:sdtPr>
            <w:sdtContent>
              <w:p w14:paraId="7CD12B0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2048972610"/>
              <w:placeholder>
                <w:docPart w:val="57524DEC7CEE4B0296CDC831DE65FE9B"/>
              </w:placeholder>
              <w:showingPlcHdr/>
            </w:sdtPr>
            <w:sdtContent>
              <w:p w14:paraId="7F6CC94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204224188"/>
              <w:placeholder>
                <w:docPart w:val="11318CCBC3F34CF1A1D22A5D8782B675"/>
              </w:placeholder>
              <w:showingPlcHdr/>
            </w:sdtPr>
            <w:sdtContent>
              <w:p w14:paraId="0B721D2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823164259"/>
              <w:placeholder>
                <w:docPart w:val="94F138B286294C9DBEDB5AD3A63DD89C"/>
              </w:placeholder>
              <w:showingPlcHdr/>
            </w:sdtPr>
            <w:sdtContent>
              <w:p w14:paraId="33D641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5A4901C"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757"/>
        <w:gridCol w:w="2973"/>
      </w:tblGrid>
      <w:tr w:rsidR="00227F21" w:rsidRPr="003211BC" w14:paraId="16F55BD7" w14:textId="77777777" w:rsidTr="00405AD0">
        <w:trPr>
          <w:trHeight w:val="381"/>
        </w:trPr>
        <w:tc>
          <w:tcPr>
            <w:tcW w:w="5757" w:type="dxa"/>
            <w:tcBorders>
              <w:right w:val="single" w:sz="4" w:space="0" w:color="auto"/>
            </w:tcBorders>
            <w:vAlign w:val="bottom"/>
          </w:tcPr>
          <w:p w14:paraId="5539598A" w14:textId="77777777" w:rsidR="00227F21" w:rsidRPr="003211BC" w:rsidRDefault="00227F21" w:rsidP="00405AD0">
            <w:pPr>
              <w:spacing w:before="36" w:line="203" w:lineRule="exact"/>
              <w:ind w:left="2135" w:right="65"/>
              <w:jc w:val="right"/>
              <w:rPr>
                <w:rFonts w:ascii="Arial" w:eastAsia="Arial" w:hAnsi="Arial" w:cs="Arial"/>
                <w:b/>
                <w:color w:val="231F20"/>
                <w:position w:val="-1"/>
                <w:sz w:val="18"/>
                <w:szCs w:val="18"/>
              </w:rPr>
            </w:pPr>
            <w:r w:rsidRPr="003211BC">
              <w:rPr>
                <w:rFonts w:ascii="Arial" w:eastAsia="Arial" w:hAnsi="Arial" w:cs="Arial"/>
                <w:b/>
                <w:color w:val="231F20"/>
                <w:position w:val="-1"/>
                <w:sz w:val="18"/>
                <w:szCs w:val="18"/>
              </w:rPr>
              <w:t>The total of the Prices</w:t>
            </w:r>
          </w:p>
        </w:tc>
        <w:tc>
          <w:tcPr>
            <w:tcW w:w="2973"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54864151"/>
              <w:placeholder>
                <w:docPart w:val="EACF9A13AE0A4C31876EF88330DFF4EF"/>
              </w:placeholder>
            </w:sdtPr>
            <w:sdtContent>
              <w:p w14:paraId="142CD508" w14:textId="0EF002E8" w:rsidR="00227F21" w:rsidRPr="003211BC" w:rsidRDefault="008D719A" w:rsidP="00405AD0">
                <w:pPr>
                  <w:spacing w:before="36" w:line="203" w:lineRule="exact"/>
                  <w:ind w:right="-20"/>
                  <w:rPr>
                    <w:rFonts w:ascii="Arial" w:hAnsi="Arial" w:cs="Arial"/>
                    <w:sz w:val="18"/>
                    <w:szCs w:val="18"/>
                  </w:rPr>
                </w:pPr>
                <w:r>
                  <w:rPr>
                    <w:rFonts w:ascii="Arial" w:hAnsi="Arial" w:cs="Arial"/>
                    <w:sz w:val="18"/>
                    <w:szCs w:val="18"/>
                  </w:rPr>
                  <w:t>TBC</w:t>
                </w:r>
              </w:p>
            </w:sdtContent>
          </w:sdt>
        </w:tc>
      </w:tr>
    </w:tbl>
    <w:p w14:paraId="5DD108F7" w14:textId="77777777" w:rsidR="00227F21" w:rsidRPr="003211BC" w:rsidRDefault="00227F21" w:rsidP="00227F21">
      <w:pPr>
        <w:spacing w:before="15" w:after="0" w:line="260" w:lineRule="exact"/>
        <w:rPr>
          <w:rFonts w:ascii="Arial" w:hAnsi="Arial" w:cs="Arial"/>
          <w:sz w:val="26"/>
          <w:szCs w:val="26"/>
        </w:rPr>
      </w:pPr>
    </w:p>
    <w:p w14:paraId="3751DEF9" w14:textId="77777777" w:rsidR="00227F21" w:rsidRPr="003211BC" w:rsidRDefault="00227F21" w:rsidP="00227F21">
      <w:pPr>
        <w:spacing w:after="0" w:line="150" w:lineRule="exact"/>
        <w:rPr>
          <w:rFonts w:ascii="Arial" w:hAnsi="Arial" w:cs="Arial"/>
          <w:sz w:val="15"/>
          <w:szCs w:val="15"/>
        </w:rPr>
      </w:pPr>
    </w:p>
    <w:p w14:paraId="5AE3B7DE" w14:textId="77777777" w:rsidR="00227F21" w:rsidRPr="003211BC" w:rsidRDefault="00227F21" w:rsidP="00227F21">
      <w:pPr>
        <w:spacing w:before="36" w:after="100" w:line="203" w:lineRule="exact"/>
        <w:ind w:left="230" w:right="-14"/>
        <w:rPr>
          <w:rFonts w:ascii="Arial" w:eastAsia="Arial" w:hAnsi="Arial" w:cs="Arial"/>
          <w:color w:val="231F20"/>
          <w:position w:val="-1"/>
          <w:sz w:val="18"/>
          <w:szCs w:val="18"/>
        </w:rPr>
      </w:pPr>
      <w:r w:rsidRPr="003211BC">
        <w:rPr>
          <w:rFonts w:ascii="Arial" w:eastAsia="Arial" w:hAnsi="Arial" w:cs="Arial"/>
          <w:color w:val="231F20"/>
          <w:position w:val="-1"/>
          <w:sz w:val="18"/>
          <w:szCs w:val="18"/>
        </w:rPr>
        <w:t>The method and rules used to compile the Price List are</w:t>
      </w: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5A845C30" w14:textId="77777777" w:rsidTr="00405AD0">
        <w:trPr>
          <w:trHeight w:val="1658"/>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58526"/>
              <w:placeholder>
                <w:docPart w:val="FABF41CA045548A6841DBC8FFAAC6B62"/>
              </w:placeholder>
              <w:showingPlcHdr/>
            </w:sdtPr>
            <w:sdtContent>
              <w:p w14:paraId="6D11AF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22D18B0F" w14:textId="77777777" w:rsidR="00227F21" w:rsidRPr="003211BC" w:rsidRDefault="00227F21" w:rsidP="00227F21">
      <w:pPr>
        <w:spacing w:after="0" w:line="150" w:lineRule="exact"/>
        <w:rPr>
          <w:rFonts w:ascii="Arial" w:hAnsi="Arial" w:cs="Arial"/>
          <w:sz w:val="15"/>
          <w:szCs w:val="15"/>
        </w:rPr>
      </w:pPr>
    </w:p>
    <w:p w14:paraId="5BD08E52" w14:textId="77777777" w:rsidR="00227F21" w:rsidRPr="003211BC" w:rsidRDefault="00227F21" w:rsidP="00227F21">
      <w:pPr>
        <w:spacing w:after="0"/>
        <w:rPr>
          <w:rFonts w:ascii="Arial" w:hAnsi="Arial" w:cs="Arial"/>
        </w:rPr>
        <w:sectPr w:rsidR="00227F21" w:rsidRPr="003211BC" w:rsidSect="00D8104A">
          <w:pgSz w:w="11907" w:h="16839" w:code="9"/>
          <w:pgMar w:top="960" w:right="1040" w:bottom="274" w:left="1350" w:header="720" w:footer="720" w:gutter="0"/>
          <w:cols w:space="720"/>
          <w:docGrid w:linePitch="299"/>
        </w:sectPr>
      </w:pPr>
    </w:p>
    <w:p w14:paraId="6AF0D1C1" w14:textId="663A0949" w:rsidR="00227F21" w:rsidRPr="003211BC" w:rsidRDefault="0015195F" w:rsidP="00227F21">
      <w:pPr>
        <w:spacing w:before="21" w:after="0" w:line="633" w:lineRule="exact"/>
        <w:ind w:left="16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4" behindDoc="1" locked="0" layoutInCell="1" allowOverlap="1" wp14:anchorId="33856BB8" wp14:editId="2D66817E">
                <wp:simplePos x="0" y="0"/>
                <wp:positionH relativeFrom="column">
                  <wp:posOffset>-124005</wp:posOffset>
                </wp:positionH>
                <wp:positionV relativeFrom="paragraph">
                  <wp:posOffset>-58672</wp:posOffset>
                </wp:positionV>
                <wp:extent cx="6200140" cy="9658350"/>
                <wp:effectExtent l="0" t="0" r="0" b="0"/>
                <wp:wrapNone/>
                <wp:docPr id="142832125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140" cy="9658350"/>
                          <a:chOff x="658" y="876"/>
                          <a:chExt cx="9764" cy="15210"/>
                        </a:xfrm>
                      </wpg:grpSpPr>
                      <wpg:grpSp>
                        <wpg:cNvPr id="416761218" name="Group 990"/>
                        <wpg:cNvGrpSpPr>
                          <a:grpSpLocks/>
                        </wpg:cNvGrpSpPr>
                        <wpg:grpSpPr bwMode="auto">
                          <a:xfrm>
                            <a:off x="663" y="876"/>
                            <a:ext cx="9759" cy="15080"/>
                            <a:chOff x="663" y="876"/>
                            <a:chExt cx="9759" cy="15080"/>
                          </a:xfrm>
                        </wpg:grpSpPr>
                        <wpg:grpSp>
                          <wpg:cNvPr id="981644514" name="Group 991"/>
                          <wpg:cNvGrpSpPr>
                            <a:grpSpLocks/>
                          </wpg:cNvGrpSpPr>
                          <wpg:grpSpPr bwMode="auto">
                            <a:xfrm>
                              <a:off x="663" y="876"/>
                              <a:ext cx="9694" cy="853"/>
                              <a:chOff x="663" y="876"/>
                              <a:chExt cx="9694" cy="853"/>
                            </a:xfrm>
                          </wpg:grpSpPr>
                          <wps:wsp>
                            <wps:cNvPr id="1013630992" name="Freeform 992"/>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06602" name="Group 993"/>
                          <wpg:cNvGrpSpPr>
                            <a:grpSpLocks/>
                          </wpg:cNvGrpSpPr>
                          <wpg:grpSpPr bwMode="auto">
                            <a:xfrm>
                              <a:off x="663" y="881"/>
                              <a:ext cx="9694" cy="2"/>
                              <a:chOff x="663" y="881"/>
                              <a:chExt cx="9694" cy="2"/>
                            </a:xfrm>
                          </wpg:grpSpPr>
                          <wps:wsp>
                            <wps:cNvPr id="1509842939" name="Freeform 994"/>
                            <wps:cNvSpPr>
                              <a:spLocks/>
                            </wps:cNvSpPr>
                            <wps:spPr bwMode="auto">
                              <a:xfrm>
                                <a:off x="663" y="881"/>
                                <a:ext cx="9694" cy="2"/>
                              </a:xfrm>
                              <a:custGeom>
                                <a:avLst/>
                                <a:gdLst>
                                  <a:gd name="T0" fmla="+- 0 663 663"/>
                                  <a:gd name="T1" fmla="*/ T0 w 9694"/>
                                  <a:gd name="T2" fmla="+- 0 10357 663"/>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286665" name="Group 995"/>
                          <wpg:cNvGrpSpPr>
                            <a:grpSpLocks/>
                          </wpg:cNvGrpSpPr>
                          <wpg:grpSpPr bwMode="auto">
                            <a:xfrm>
                              <a:off x="663" y="1723"/>
                              <a:ext cx="9694" cy="2"/>
                              <a:chOff x="663" y="1723"/>
                              <a:chExt cx="9694" cy="2"/>
                            </a:xfrm>
                          </wpg:grpSpPr>
                          <wps:wsp>
                            <wps:cNvPr id="1147095405" name="Freeform 996"/>
                            <wps:cNvSpPr>
                              <a:spLocks/>
                            </wps:cNvSpPr>
                            <wps:spPr bwMode="auto">
                              <a:xfrm>
                                <a:off x="663" y="1723"/>
                                <a:ext cx="9694" cy="2"/>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52768" name="Group 997"/>
                          <wpg:cNvGrpSpPr>
                            <a:grpSpLocks/>
                          </wpg:cNvGrpSpPr>
                          <wpg:grpSpPr bwMode="auto">
                            <a:xfrm>
                              <a:off x="670" y="876"/>
                              <a:ext cx="165" cy="15080"/>
                              <a:chOff x="670" y="876"/>
                              <a:chExt cx="165" cy="15080"/>
                            </a:xfrm>
                          </wpg:grpSpPr>
                          <wps:wsp>
                            <wps:cNvPr id="1548483757" name="Freeform 998"/>
                            <wps:cNvSpPr>
                              <a:spLocks/>
                            </wps:cNvSpPr>
                            <wps:spPr bwMode="auto">
                              <a:xfrm>
                                <a:off x="670" y="876"/>
                                <a:ext cx="165" cy="15080"/>
                              </a:xfrm>
                              <a:custGeom>
                                <a:avLst/>
                                <a:gdLst>
                                  <a:gd name="T0" fmla="+- 0 876 876"/>
                                  <a:gd name="T1" fmla="*/ 876 h 13550"/>
                                  <a:gd name="T2" fmla="+- 0 14425 876"/>
                                  <a:gd name="T3" fmla="*/ 14425 h 13550"/>
                                </a:gdLst>
                                <a:ahLst/>
                                <a:cxnLst>
                                  <a:cxn ang="0">
                                    <a:pos x="0" y="T1"/>
                                  </a:cxn>
                                  <a:cxn ang="0">
                                    <a:pos x="0" y="T3"/>
                                  </a:cxn>
                                </a:cxnLst>
                                <a:rect l="0" t="0" r="r" b="b"/>
                                <a:pathLst>
                                  <a:path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893824" name="Group 999"/>
                          <wpg:cNvGrpSpPr>
                            <a:grpSpLocks/>
                          </wpg:cNvGrpSpPr>
                          <wpg:grpSpPr bwMode="auto">
                            <a:xfrm>
                              <a:off x="10350" y="876"/>
                              <a:ext cx="72" cy="15020"/>
                              <a:chOff x="10350" y="876"/>
                              <a:chExt cx="72" cy="15020"/>
                            </a:xfrm>
                          </wpg:grpSpPr>
                          <wps:wsp>
                            <wps:cNvPr id="66477394" name="Freeform 1000"/>
                            <wps:cNvSpPr>
                              <a:spLocks/>
                            </wps:cNvSpPr>
                            <wps:spPr bwMode="auto">
                              <a:xfrm>
                                <a:off x="10350" y="876"/>
                                <a:ext cx="72" cy="15020"/>
                              </a:xfrm>
                              <a:custGeom>
                                <a:avLst/>
                                <a:gdLst>
                                  <a:gd name="T0" fmla="+- 0 876 876"/>
                                  <a:gd name="T1" fmla="*/ 876 h 13550"/>
                                  <a:gd name="T2" fmla="+- 0 14425 876"/>
                                  <a:gd name="T3" fmla="*/ 14425 h 13550"/>
                                </a:gdLst>
                                <a:ahLst/>
                                <a:cxnLst>
                                  <a:cxn ang="0">
                                    <a:pos x="0" y="T1"/>
                                  </a:cxn>
                                  <a:cxn ang="0">
                                    <a:pos x="0" y="T3"/>
                                  </a:cxn>
                                </a:cxnLst>
                                <a:rect l="0" t="0" r="r" b="b"/>
                                <a:pathLst>
                                  <a:path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40897895" name="Group 1001"/>
                        <wpg:cNvGrpSpPr>
                          <a:grpSpLocks/>
                        </wpg:cNvGrpSpPr>
                        <wpg:grpSpPr bwMode="auto">
                          <a:xfrm>
                            <a:off x="658" y="15956"/>
                            <a:ext cx="9694" cy="130"/>
                            <a:chOff x="663" y="3264"/>
                            <a:chExt cx="9694" cy="130"/>
                          </a:xfrm>
                        </wpg:grpSpPr>
                        <wps:wsp>
                          <wps:cNvPr id="1049932135" name="Freeform 1002"/>
                          <wps:cNvSpPr>
                            <a:spLocks/>
                          </wps:cNvSpPr>
                          <wps:spPr bwMode="auto">
                            <a:xfrm>
                              <a:off x="663" y="3264"/>
                              <a:ext cx="9694" cy="13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E88CCEA">
              <v:group id="Group 989" style="position:absolute;margin-left:-9.75pt;margin-top:-4.6pt;width:488.2pt;height:760.5pt;z-index:-251658216" coordsize="9764,15210" coordorigin="658,876" o:spid="_x0000_s1026" w14:anchorId="0BEA5C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">
                <v:group id="Group 990" style="position:absolute;left:663;top:876;width:9759;height:15080" coordsize="9759,15080" coordorigin="663,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">
                  <v:group id="Group 991" style="position:absolute;left:663;top:876;width:9694;height:853" coordsize="9694,853" coordorigin="663,87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">
                    <v:shape id="Freeform 992" style="position:absolute;left:663;top:876;width:9694;height:853;visibility:visible;mso-wrap-style:square;v-text-anchor:top" coordsize="9694,853" o:spid="_x0000_s1029" fillcolor="#a7a9ac" stroked="f" path="m,852r9694,l9694,,,,,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">
                      <v:path arrowok="t" o:connecttype="custom" o:connectlocs="0,1728;9694,1728;9694,876;0,876;0,1728" o:connectangles="0,0,0,0,0"/>
                    </v:shape>
                  </v:group>
                  <v:group id="Group 993" style="position:absolute;left:663;top:881;width:9694;height:2" coordsize="9694,2" coordorigin="663,881"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">
                    <v:shape id="Freeform 994" style="position:absolute;left:663;top:881;width:9694;height:2;visibility:visible;mso-wrap-style:square;v-text-anchor:top" coordsize="9694,2" o:spid="_x0000_s1031"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">
                      <v:path arrowok="t" o:connecttype="custom" o:connectlocs="0,0;9694,0" o:connectangles="0,0"/>
                    </v:shape>
                  </v:group>
                  <v:group id="Group 995" style="position:absolute;left:663;top:1723;width:9694;height:2" coordsize="9694,2" coordorigin="663,172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">
                    <v:shape id="Freeform 996" style="position:absolute;left:663;top:1723;width:9694;height:2;visibility:visible;mso-wrap-style:square;v-text-anchor:top" coordsize="9694,2" o:spid="_x0000_s1033"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">
                      <v:path arrowok="t" o:connecttype="custom" o:connectlocs="0,0;9695,0" o:connectangles="0,0"/>
                    </v:shape>
                  </v:group>
                  <v:group id="Group 997" style="position:absolute;left:670;top:876;width:165;height:15080" coordsize="165,15080" coordorigin="670,876"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">
                    <v:shape id="Freeform 998" style="position:absolute;left:670;top:876;width:165;height:15080;visibility:visible;mso-wrap-style:square;v-text-anchor:top" coordsize="165,13550" o:spid="_x0000_s1035" filled="f" strokecolor="#231f20" path="m,l,1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">
                      <v:path arrowok="t" o:connecttype="custom" o:connectlocs="0,975;0,16054" o:connectangles="0,0"/>
                    </v:shape>
                  </v:group>
                  <v:group id="Group 999" style="position:absolute;left:10350;top:876;width:72;height:15020" coordsize="72,15020" coordorigin="10350,876"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">
                    <v:shape id="Freeform 1000" style="position:absolute;left:10350;top:876;width:72;height:15020;visibility:visible;mso-wrap-style:square;v-text-anchor:top" coordsize="72,13550" o:spid="_x0000_s1037" filled="f" strokecolor="#231f20" path="m,l,1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">
                      <v:path arrowok="t" o:connecttype="custom" o:connectlocs="0,971;0,15990" o:connectangles="0,0"/>
                    </v:shape>
                  </v:group>
                </v:group>
                <v:group id="Group 1001" style="position:absolute;left:658;top:15956;width:9694;height:130" coordsize="9694,130" coordorigin="663,3264"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">
                  <v:shape id="Freeform 1002" style="position:absolute;left:663;top:3264;width:9694;height:130;visibility:visible;mso-wrap-style:square;v-text-anchor:top" coordsize="9694,130" o:spid="_x0000_s1039"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">
                    <v:path arrowok="t" o:connecttype="custom" o:connectlocs="0,0;9695,0" o:connectangles="0,0"/>
                  </v:shape>
                </v:group>
              </v:group>
            </w:pict>
          </mc:Fallback>
        </mc:AlternateContent>
      </w:r>
      <w:r w:rsidR="00227F21" w:rsidRPr="003211BC">
        <w:rPr>
          <w:rFonts w:ascii="Arial" w:eastAsia="Arial" w:hAnsi="Arial" w:cs="Arial"/>
          <w:color w:val="231F20"/>
          <w:position w:val="-2"/>
          <w:sz w:val="56"/>
          <w:szCs w:val="56"/>
        </w:rPr>
        <w:t>Scope</w:t>
      </w:r>
    </w:p>
    <w:p w14:paraId="33ABBD85" w14:textId="77777777" w:rsidR="00227F21" w:rsidRPr="003211BC" w:rsidRDefault="00227F21" w:rsidP="00227F21">
      <w:pPr>
        <w:spacing w:before="4" w:after="0" w:line="180" w:lineRule="exact"/>
        <w:rPr>
          <w:rFonts w:ascii="Arial" w:hAnsi="Arial" w:cs="Arial"/>
          <w:sz w:val="18"/>
          <w:szCs w:val="18"/>
        </w:rPr>
      </w:pPr>
    </w:p>
    <w:p w14:paraId="3C7A86F5" w14:textId="77777777" w:rsidR="00227F21" w:rsidRPr="003211BC" w:rsidRDefault="00227F21" w:rsidP="00227F21">
      <w:pPr>
        <w:spacing w:after="0" w:line="200" w:lineRule="exact"/>
        <w:rPr>
          <w:rFonts w:ascii="Arial" w:hAnsi="Arial" w:cs="Arial"/>
          <w:sz w:val="20"/>
          <w:szCs w:val="20"/>
        </w:rPr>
      </w:pPr>
    </w:p>
    <w:p w14:paraId="439832EE"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7A02C171" w14:textId="77777777" w:rsidTr="00405AD0">
        <w:trPr>
          <w:trHeight w:val="1712"/>
        </w:trPr>
        <w:tc>
          <w:tcPr>
            <w:tcW w:w="8730" w:type="dxa"/>
            <w:vAlign w:val="center"/>
          </w:tcPr>
          <w:p w14:paraId="40E6AAB4" w14:textId="77777777" w:rsidR="00227F21" w:rsidRPr="003211BC" w:rsidRDefault="00227F21" w:rsidP="00405AD0">
            <w:pPr>
              <w:tabs>
                <w:tab w:val="left" w:pos="8345"/>
              </w:tabs>
              <w:spacing w:before="36" w:line="255" w:lineRule="auto"/>
              <w:ind w:right="155"/>
              <w:rPr>
                <w:rFonts w:ascii="Arial" w:eastAsia="Arial" w:hAnsi="Arial" w:cs="Arial"/>
                <w:sz w:val="18"/>
                <w:szCs w:val="18"/>
              </w:rPr>
            </w:pPr>
            <w:r w:rsidRPr="003211BC">
              <w:rPr>
                <w:rFonts w:ascii="Arial" w:eastAsia="Arial" w:hAnsi="Arial" w:cs="Arial"/>
                <w:b/>
                <w:bCs/>
                <w:color w:val="231F20"/>
                <w:sz w:val="18"/>
                <w:szCs w:val="18"/>
              </w:rPr>
              <w:t xml:space="preserve">The Scope should be a complete and precise statement of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 xml:space="preserve">requirements. If it is incomplete or imprecise there is a risk that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 xml:space="preserve">will interpret it differently from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intention.</w:t>
            </w:r>
          </w:p>
          <w:p w14:paraId="6C2F97DA" w14:textId="77777777" w:rsidR="00227F21" w:rsidRPr="003211BC" w:rsidRDefault="00227F21" w:rsidP="00405AD0">
            <w:pPr>
              <w:spacing w:line="170" w:lineRule="exact"/>
              <w:rPr>
                <w:rFonts w:ascii="Arial" w:hAnsi="Arial" w:cs="Arial"/>
                <w:sz w:val="17"/>
                <w:szCs w:val="17"/>
              </w:rPr>
            </w:pPr>
          </w:p>
          <w:p w14:paraId="78E16593"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sz w:val="18"/>
                <w:szCs w:val="18"/>
              </w:rPr>
              <w:t xml:space="preserve">Information provided by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 xml:space="preserve">should be listed in the Scope only if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 xml:space="preserve">is satisfied that it is required, is part of a complete statement of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requirements and is consistent with the other parts of the Scope.</w:t>
            </w:r>
          </w:p>
        </w:tc>
      </w:tr>
    </w:tbl>
    <w:p w14:paraId="56C414CB" w14:textId="77777777" w:rsidR="00227F21" w:rsidRPr="003211BC" w:rsidRDefault="00227F21" w:rsidP="00227F21">
      <w:pPr>
        <w:spacing w:before="4" w:after="0" w:line="180" w:lineRule="exact"/>
        <w:rPr>
          <w:rFonts w:ascii="Arial" w:hAnsi="Arial" w:cs="Arial"/>
          <w:sz w:val="18"/>
          <w:szCs w:val="18"/>
        </w:rPr>
      </w:pPr>
    </w:p>
    <w:p w14:paraId="3B5E9C9E" w14:textId="77777777" w:rsidR="00227F21" w:rsidRPr="003211BC" w:rsidRDefault="00227F21" w:rsidP="00227F21">
      <w:pPr>
        <w:spacing w:before="4" w:after="0" w:line="180" w:lineRule="exact"/>
        <w:rPr>
          <w:rFonts w:ascii="Arial" w:hAnsi="Arial" w:cs="Arial"/>
          <w:sz w:val="18"/>
          <w:szCs w:val="18"/>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3D6961E0" w14:textId="77777777" w:rsidTr="00405AD0">
        <w:trPr>
          <w:trHeight w:hRule="exact" w:val="360"/>
        </w:trPr>
        <w:tc>
          <w:tcPr>
            <w:tcW w:w="8730" w:type="dxa"/>
            <w:tcBorders>
              <w:top w:val="nil"/>
              <w:left w:val="nil"/>
              <w:bottom w:val="nil"/>
              <w:right w:val="nil"/>
            </w:tcBorders>
            <w:shd w:val="clear" w:color="auto" w:fill="D1D3D4"/>
            <w:vAlign w:val="center"/>
          </w:tcPr>
          <w:p w14:paraId="37AB3051"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1 Description of the </w:t>
            </w:r>
            <w:r w:rsidRPr="003211BC">
              <w:rPr>
                <w:rFonts w:ascii="Arial" w:eastAsia="Arial" w:hAnsi="Arial" w:cs="Arial"/>
                <w:b/>
                <w:bCs/>
                <w:i/>
                <w:color w:val="58595B"/>
              </w:rPr>
              <w:t>works</w:t>
            </w:r>
          </w:p>
        </w:tc>
      </w:tr>
    </w:tbl>
    <w:p w14:paraId="0EDCAF09"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95CFF20" w14:textId="77777777" w:rsidTr="00405AD0">
        <w:trPr>
          <w:trHeight w:val="695"/>
        </w:trPr>
        <w:tc>
          <w:tcPr>
            <w:tcW w:w="8730" w:type="dxa"/>
            <w:vAlign w:val="center"/>
          </w:tcPr>
          <w:p w14:paraId="4333ABE2" w14:textId="77777777" w:rsidR="00227F21" w:rsidRPr="003211BC" w:rsidRDefault="00227F21" w:rsidP="00405AD0">
            <w:pPr>
              <w:spacing w:before="80"/>
              <w:ind w:left="240" w:right="-20" w:hanging="240"/>
              <w:rPr>
                <w:rFonts w:ascii="Arial" w:eastAsia="Arial" w:hAnsi="Arial" w:cs="Arial"/>
                <w:sz w:val="18"/>
                <w:szCs w:val="18"/>
              </w:rPr>
            </w:pPr>
            <w:r w:rsidRPr="003211BC">
              <w:rPr>
                <w:rFonts w:ascii="Arial" w:eastAsia="Arial" w:hAnsi="Arial" w:cs="Arial"/>
                <w:b/>
                <w:bCs/>
                <w:color w:val="231F20"/>
                <w:sz w:val="18"/>
                <w:szCs w:val="18"/>
              </w:rPr>
              <w:t xml:space="preserve">Give a detailed description of what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required to do and of any work the</w:t>
            </w:r>
          </w:p>
          <w:p w14:paraId="3055DF1C"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design.</w:t>
            </w:r>
          </w:p>
        </w:tc>
      </w:tr>
    </w:tbl>
    <w:p w14:paraId="2FB4532E" w14:textId="77777777" w:rsidR="00227F21" w:rsidRPr="003211BC" w:rsidRDefault="00227F21" w:rsidP="00227F21">
      <w:pPr>
        <w:spacing w:before="4" w:after="0" w:line="180" w:lineRule="exact"/>
        <w:rPr>
          <w:rFonts w:ascii="Arial" w:hAnsi="Arial" w:cs="Arial"/>
          <w:sz w:val="18"/>
          <w:szCs w:val="18"/>
        </w:rPr>
      </w:pPr>
    </w:p>
    <w:tbl>
      <w:tblPr>
        <w:tblStyle w:val="TableGrid"/>
        <w:tblpPr w:leftFromText="180" w:rightFromText="180" w:vertAnchor="text" w:horzAnchor="margin" w:tblpXSpec="center" w:tblpY="1"/>
        <w:tblOverlap w:val="never"/>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0FF73AC" w14:textId="77777777" w:rsidTr="001F1E11">
        <w:trPr>
          <w:trHeight w:val="2117"/>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03308550"/>
              <w:placeholder>
                <w:docPart w:val="1E21FA2447D1488A93405B3DA88CDC80"/>
              </w:placeholder>
            </w:sdtPr>
            <w:sdtContent>
              <w:p w14:paraId="1333CCE4" w14:textId="4548120E" w:rsidR="006659AF" w:rsidRDefault="006659AF" w:rsidP="006659AF">
                <w:pPr>
                  <w:spacing w:after="100" w:line="264" w:lineRule="auto"/>
                  <w:rPr>
                    <w:u w:val="single"/>
                    <w:lang w:val="en-GB"/>
                  </w:rPr>
                </w:pPr>
                <w:r w:rsidRPr="006659AF">
                  <w:rPr>
                    <w:u w:val="single"/>
                    <w:lang w:val="en-GB"/>
                  </w:rPr>
                  <w:t>Services Required:</w:t>
                </w:r>
              </w:p>
              <w:p w14:paraId="6E3CBEAF" w14:textId="748F2CC5" w:rsidR="001B0D20" w:rsidRPr="006659AF" w:rsidRDefault="001B0D20" w:rsidP="006659AF">
                <w:pPr>
                  <w:spacing w:after="100" w:line="264" w:lineRule="auto"/>
                  <w:rPr>
                    <w:u w:val="single"/>
                    <w:lang w:val="en-GB"/>
                  </w:rPr>
                </w:pPr>
                <w:r>
                  <w:rPr>
                    <w:u w:val="single"/>
                    <w:lang w:val="en-GB"/>
                  </w:rPr>
                  <w:t>1</w:t>
                </w:r>
                <w:r w:rsidRPr="001B0D20">
                  <w:rPr>
                    <w:u w:val="single"/>
                    <w:vertAlign w:val="superscript"/>
                    <w:lang w:val="en-GB"/>
                  </w:rPr>
                  <w:t>st</w:t>
                </w:r>
                <w:r>
                  <w:rPr>
                    <w:u w:val="single"/>
                    <w:lang w:val="en-GB"/>
                  </w:rPr>
                  <w:t xml:space="preserve"> September – 30</w:t>
                </w:r>
                <w:r w:rsidRPr="001B0D20">
                  <w:rPr>
                    <w:u w:val="single"/>
                    <w:vertAlign w:val="superscript"/>
                    <w:lang w:val="en-GB"/>
                  </w:rPr>
                  <w:t>th</w:t>
                </w:r>
                <w:r>
                  <w:rPr>
                    <w:u w:val="single"/>
                    <w:lang w:val="en-GB"/>
                  </w:rPr>
                  <w:t xml:space="preserve"> September</w:t>
                </w:r>
              </w:p>
              <w:p w14:paraId="47B297AD" w14:textId="77777777" w:rsidR="009E4F31" w:rsidRPr="009E4F31" w:rsidRDefault="009E4F31" w:rsidP="009F5811">
                <w:pPr>
                  <w:pStyle w:val="ListParagraph"/>
                  <w:widowControl/>
                  <w:numPr>
                    <w:ilvl w:val="0"/>
                    <w:numId w:val="11"/>
                  </w:numPr>
                  <w:spacing w:line="264" w:lineRule="auto"/>
                  <w:jc w:val="both"/>
                  <w:rPr>
                    <w:rFonts w:ascii="Arial" w:hAnsi="Arial" w:cs="Arial"/>
                    <w:sz w:val="18"/>
                    <w:szCs w:val="18"/>
                  </w:rPr>
                </w:pPr>
                <w:r w:rsidRPr="009E4F31">
                  <w:rPr>
                    <w:rFonts w:ascii="Arial" w:hAnsi="Arial" w:cs="Arial"/>
                    <w:sz w:val="18"/>
                    <w:szCs w:val="18"/>
                  </w:rPr>
                  <w:t xml:space="preserve">Site 1: A cascade of </w:t>
                </w:r>
                <w:r w:rsidRPr="009E4F31">
                  <w:rPr>
                    <w:rFonts w:ascii="Arial" w:hAnsi="Arial" w:cs="Arial"/>
                    <w:b/>
                    <w:bCs/>
                    <w:sz w:val="18"/>
                    <w:szCs w:val="18"/>
                  </w:rPr>
                  <w:t xml:space="preserve">30 leaky </w:t>
                </w:r>
                <w:proofErr w:type="gramStart"/>
                <w:r w:rsidRPr="009E4F31">
                  <w:rPr>
                    <w:rFonts w:ascii="Arial" w:hAnsi="Arial" w:cs="Arial"/>
                    <w:b/>
                    <w:bCs/>
                    <w:sz w:val="18"/>
                    <w:szCs w:val="18"/>
                  </w:rPr>
                  <w:t>woody</w:t>
                </w:r>
                <w:proofErr w:type="gramEnd"/>
                <w:r w:rsidRPr="009E4F31">
                  <w:rPr>
                    <w:rFonts w:ascii="Arial" w:hAnsi="Arial" w:cs="Arial"/>
                    <w:b/>
                    <w:bCs/>
                    <w:sz w:val="18"/>
                    <w:szCs w:val="18"/>
                  </w:rPr>
                  <w:t xml:space="preserve"> dams</w:t>
                </w:r>
                <w:r w:rsidRPr="009E4F31">
                  <w:rPr>
                    <w:rFonts w:ascii="Arial" w:hAnsi="Arial" w:cs="Arial"/>
                    <w:sz w:val="18"/>
                    <w:szCs w:val="18"/>
                  </w:rPr>
                  <w:t xml:space="preserve"> will be placed in the Back Brook flowing below Five Ponds</w:t>
                </w:r>
              </w:p>
              <w:p w14:paraId="2971B34C" w14:textId="77777777" w:rsidR="009E4F31" w:rsidRDefault="009E4F31" w:rsidP="009F5811">
                <w:pPr>
                  <w:pStyle w:val="ListParagraph"/>
                  <w:widowControl/>
                  <w:numPr>
                    <w:ilvl w:val="0"/>
                    <w:numId w:val="11"/>
                  </w:numPr>
                  <w:spacing w:line="264" w:lineRule="auto"/>
                  <w:jc w:val="both"/>
                  <w:rPr>
                    <w:rFonts w:ascii="Arial" w:hAnsi="Arial" w:cs="Arial"/>
                    <w:sz w:val="18"/>
                    <w:szCs w:val="18"/>
                  </w:rPr>
                </w:pPr>
                <w:r w:rsidRPr="009E4F31">
                  <w:rPr>
                    <w:rFonts w:ascii="Arial" w:hAnsi="Arial" w:cs="Arial"/>
                    <w:sz w:val="18"/>
                    <w:szCs w:val="18"/>
                  </w:rPr>
                  <w:t xml:space="preserve">Site 2: </w:t>
                </w:r>
                <w:r w:rsidRPr="009E4F31">
                  <w:rPr>
                    <w:rFonts w:ascii="Arial" w:hAnsi="Arial" w:cs="Arial"/>
                    <w:b/>
                    <w:bCs/>
                    <w:sz w:val="18"/>
                    <w:szCs w:val="18"/>
                  </w:rPr>
                  <w:t>25 leaky dams</w:t>
                </w:r>
                <w:r w:rsidRPr="009E4F31">
                  <w:rPr>
                    <w:rFonts w:ascii="Arial" w:hAnsi="Arial" w:cs="Arial"/>
                    <w:sz w:val="18"/>
                    <w:szCs w:val="18"/>
                  </w:rPr>
                  <w:t xml:space="preserve"> in the northern tributary. </w:t>
                </w:r>
                <w:r w:rsidRPr="009E4F31">
                  <w:rPr>
                    <w:rFonts w:ascii="Arial" w:hAnsi="Arial" w:cs="Arial"/>
                    <w:b/>
                    <w:bCs/>
                    <w:sz w:val="18"/>
                    <w:szCs w:val="18"/>
                  </w:rPr>
                  <w:t>10 Flow spreaders</w:t>
                </w:r>
                <w:r w:rsidRPr="009E4F31">
                  <w:rPr>
                    <w:rFonts w:ascii="Arial" w:hAnsi="Arial" w:cs="Arial"/>
                    <w:sz w:val="18"/>
                    <w:szCs w:val="18"/>
                  </w:rPr>
                  <w:t xml:space="preserve"> will be placed on overland flow pathways to supplement these in channel dams.</w:t>
                </w:r>
              </w:p>
              <w:p w14:paraId="1B0BB6AE" w14:textId="77777777" w:rsidR="00D306A7" w:rsidRDefault="00D306A7" w:rsidP="00D306A7">
                <w:pPr>
                  <w:pStyle w:val="ListParagraph"/>
                  <w:widowControl/>
                  <w:spacing w:line="264" w:lineRule="auto"/>
                  <w:jc w:val="both"/>
                  <w:rPr>
                    <w:rFonts w:ascii="Arial" w:hAnsi="Arial" w:cs="Arial"/>
                    <w:sz w:val="18"/>
                    <w:szCs w:val="18"/>
                  </w:rPr>
                </w:pPr>
              </w:p>
              <w:p w14:paraId="4C3854E8" w14:textId="5A7A524D" w:rsidR="00D306A7" w:rsidRPr="00D306A7" w:rsidRDefault="00D306A7" w:rsidP="00D306A7">
                <w:pPr>
                  <w:widowControl/>
                  <w:spacing w:line="264" w:lineRule="auto"/>
                  <w:jc w:val="both"/>
                  <w:rPr>
                    <w:rFonts w:ascii="Arial" w:hAnsi="Arial" w:cs="Arial"/>
                    <w:sz w:val="18"/>
                    <w:szCs w:val="18"/>
                    <w:u w:val="single"/>
                  </w:rPr>
                </w:pPr>
                <w:r w:rsidRPr="00D306A7">
                  <w:rPr>
                    <w:rFonts w:ascii="Arial" w:hAnsi="Arial" w:cs="Arial"/>
                    <w:sz w:val="18"/>
                    <w:szCs w:val="18"/>
                    <w:u w:val="single"/>
                  </w:rPr>
                  <w:t>1</w:t>
                </w:r>
                <w:r w:rsidRPr="00D306A7">
                  <w:rPr>
                    <w:rFonts w:ascii="Arial" w:hAnsi="Arial" w:cs="Arial"/>
                    <w:sz w:val="18"/>
                    <w:szCs w:val="18"/>
                    <w:u w:val="single"/>
                    <w:vertAlign w:val="superscript"/>
                  </w:rPr>
                  <w:t>st</w:t>
                </w:r>
                <w:r w:rsidRPr="00D306A7">
                  <w:rPr>
                    <w:rFonts w:ascii="Arial" w:hAnsi="Arial" w:cs="Arial"/>
                    <w:sz w:val="18"/>
                    <w:szCs w:val="18"/>
                    <w:u w:val="single"/>
                  </w:rPr>
                  <w:t xml:space="preserve"> September – 1</w:t>
                </w:r>
                <w:r w:rsidRPr="00D306A7">
                  <w:rPr>
                    <w:rFonts w:ascii="Arial" w:hAnsi="Arial" w:cs="Arial"/>
                    <w:sz w:val="18"/>
                    <w:szCs w:val="18"/>
                    <w:u w:val="single"/>
                    <w:vertAlign w:val="superscript"/>
                  </w:rPr>
                  <w:t>st</w:t>
                </w:r>
                <w:r w:rsidRPr="00D306A7">
                  <w:rPr>
                    <w:rFonts w:ascii="Arial" w:hAnsi="Arial" w:cs="Arial"/>
                    <w:sz w:val="18"/>
                    <w:szCs w:val="18"/>
                    <w:u w:val="single"/>
                  </w:rPr>
                  <w:t xml:space="preserve"> December</w:t>
                </w:r>
              </w:p>
              <w:p w14:paraId="09F83039" w14:textId="77777777" w:rsidR="009E4F31" w:rsidRPr="009E4F31" w:rsidRDefault="009E4F31" w:rsidP="009F5811">
                <w:pPr>
                  <w:pStyle w:val="ListParagraph"/>
                  <w:widowControl/>
                  <w:numPr>
                    <w:ilvl w:val="0"/>
                    <w:numId w:val="11"/>
                  </w:numPr>
                  <w:spacing w:line="264" w:lineRule="auto"/>
                  <w:jc w:val="both"/>
                  <w:rPr>
                    <w:rFonts w:ascii="Arial" w:hAnsi="Arial" w:cs="Arial"/>
                    <w:sz w:val="18"/>
                    <w:szCs w:val="18"/>
                  </w:rPr>
                </w:pPr>
                <w:r w:rsidRPr="009E4F31">
                  <w:rPr>
                    <w:rFonts w:ascii="Arial" w:hAnsi="Arial" w:cs="Arial"/>
                    <w:sz w:val="18"/>
                    <w:szCs w:val="18"/>
                  </w:rPr>
                  <w:t>Site 3</w:t>
                </w:r>
                <w:r w:rsidRPr="009E4F31">
                  <w:rPr>
                    <w:rFonts w:ascii="Arial" w:hAnsi="Arial" w:cs="Arial"/>
                    <w:b/>
                    <w:bCs/>
                    <w:sz w:val="18"/>
                    <w:szCs w:val="18"/>
                  </w:rPr>
                  <w:t xml:space="preserve">: 2 </w:t>
                </w:r>
                <w:proofErr w:type="spellStart"/>
                <w:r w:rsidRPr="009E4F31">
                  <w:rPr>
                    <w:rFonts w:ascii="Arial" w:hAnsi="Arial" w:cs="Arial"/>
                    <w:b/>
                    <w:bCs/>
                    <w:sz w:val="18"/>
                    <w:szCs w:val="18"/>
                  </w:rPr>
                  <w:t>goyles</w:t>
                </w:r>
                <w:proofErr w:type="spellEnd"/>
                <w:r w:rsidRPr="009E4F31">
                  <w:rPr>
                    <w:rFonts w:ascii="Arial" w:hAnsi="Arial" w:cs="Arial"/>
                    <w:sz w:val="18"/>
                    <w:szCs w:val="18"/>
                  </w:rPr>
                  <w:t xml:space="preserve"> to the south of the Back brook channel will have </w:t>
                </w:r>
                <w:r w:rsidRPr="009E4F31">
                  <w:rPr>
                    <w:rFonts w:ascii="Arial" w:hAnsi="Arial" w:cs="Arial"/>
                    <w:b/>
                    <w:bCs/>
                    <w:sz w:val="18"/>
                    <w:szCs w:val="18"/>
                  </w:rPr>
                  <w:t>6 and 10 leaky dams respectively</w:t>
                </w:r>
                <w:r w:rsidRPr="009E4F31">
                  <w:rPr>
                    <w:rFonts w:ascii="Arial" w:hAnsi="Arial" w:cs="Arial"/>
                    <w:sz w:val="18"/>
                    <w:szCs w:val="18"/>
                  </w:rPr>
                  <w:t>. These channels are eroding and ephemeral.</w:t>
                </w:r>
              </w:p>
              <w:p w14:paraId="115EA45F" w14:textId="77777777" w:rsidR="009E4F31" w:rsidRPr="009E4F31" w:rsidRDefault="009E4F31" w:rsidP="009F5811">
                <w:pPr>
                  <w:pStyle w:val="ListParagraph"/>
                  <w:widowControl/>
                  <w:numPr>
                    <w:ilvl w:val="0"/>
                    <w:numId w:val="11"/>
                  </w:numPr>
                  <w:spacing w:line="264" w:lineRule="auto"/>
                  <w:contextualSpacing w:val="0"/>
                  <w:jc w:val="both"/>
                  <w:rPr>
                    <w:rFonts w:ascii="Arial" w:hAnsi="Arial" w:cs="Arial"/>
                    <w:sz w:val="18"/>
                    <w:szCs w:val="18"/>
                  </w:rPr>
                </w:pPr>
                <w:r w:rsidRPr="009E4F31">
                  <w:rPr>
                    <w:rFonts w:ascii="Arial" w:hAnsi="Arial" w:cs="Arial"/>
                    <w:sz w:val="18"/>
                    <w:szCs w:val="18"/>
                  </w:rPr>
                  <w:t xml:space="preserve">Site 4: In a large </w:t>
                </w:r>
                <w:proofErr w:type="spellStart"/>
                <w:r w:rsidRPr="009E4F31">
                  <w:rPr>
                    <w:rFonts w:ascii="Arial" w:hAnsi="Arial" w:cs="Arial"/>
                    <w:sz w:val="18"/>
                    <w:szCs w:val="18"/>
                  </w:rPr>
                  <w:t>goyle</w:t>
                </w:r>
                <w:proofErr w:type="spellEnd"/>
                <w:r w:rsidRPr="009E4F31">
                  <w:rPr>
                    <w:rFonts w:ascii="Arial" w:hAnsi="Arial" w:cs="Arial"/>
                    <w:sz w:val="18"/>
                    <w:szCs w:val="18"/>
                  </w:rPr>
                  <w:t xml:space="preserve"> to the south of </w:t>
                </w:r>
                <w:proofErr w:type="spellStart"/>
                <w:r w:rsidRPr="009E4F31">
                  <w:rPr>
                    <w:rFonts w:ascii="Arial" w:hAnsi="Arial" w:cs="Arial"/>
                    <w:sz w:val="18"/>
                    <w:szCs w:val="18"/>
                  </w:rPr>
                  <w:t>Harpford</w:t>
                </w:r>
                <w:proofErr w:type="spellEnd"/>
                <w:r w:rsidRPr="009E4F31">
                  <w:rPr>
                    <w:rFonts w:ascii="Arial" w:hAnsi="Arial" w:cs="Arial"/>
                    <w:sz w:val="18"/>
                    <w:szCs w:val="18"/>
                  </w:rPr>
                  <w:t xml:space="preserve"> Common/</w:t>
                </w:r>
                <w:proofErr w:type="spellStart"/>
                <w:r w:rsidRPr="009E4F31">
                  <w:rPr>
                    <w:rFonts w:ascii="Arial" w:hAnsi="Arial" w:cs="Arial"/>
                    <w:sz w:val="18"/>
                    <w:szCs w:val="18"/>
                  </w:rPr>
                  <w:t>Harpford</w:t>
                </w:r>
                <w:proofErr w:type="spellEnd"/>
                <w:r w:rsidRPr="009E4F31">
                  <w:rPr>
                    <w:rFonts w:ascii="Arial" w:hAnsi="Arial" w:cs="Arial"/>
                    <w:sz w:val="18"/>
                    <w:szCs w:val="18"/>
                  </w:rPr>
                  <w:t xml:space="preserve"> Hill </w:t>
                </w:r>
                <w:r w:rsidRPr="009E4F31">
                  <w:rPr>
                    <w:rFonts w:ascii="Arial" w:hAnsi="Arial" w:cs="Arial"/>
                    <w:b/>
                    <w:bCs/>
                    <w:sz w:val="18"/>
                    <w:szCs w:val="18"/>
                  </w:rPr>
                  <w:t>10 woody check dams</w:t>
                </w:r>
                <w:r w:rsidRPr="009E4F31">
                  <w:rPr>
                    <w:rFonts w:ascii="Arial" w:hAnsi="Arial" w:cs="Arial"/>
                    <w:sz w:val="18"/>
                    <w:szCs w:val="18"/>
                  </w:rPr>
                  <w:t xml:space="preserve"> will be placed in the channel to slow the ephemeral flow of water and retain some eroding material.</w:t>
                </w:r>
              </w:p>
              <w:p w14:paraId="62E854CD" w14:textId="77777777" w:rsidR="006659AF" w:rsidRDefault="006659AF" w:rsidP="009F5811">
                <w:pPr>
                  <w:numPr>
                    <w:ilvl w:val="0"/>
                    <w:numId w:val="11"/>
                  </w:numPr>
                  <w:spacing w:line="264" w:lineRule="auto"/>
                  <w:rPr>
                    <w:rFonts w:ascii="Arial" w:hAnsi="Arial" w:cs="Arial"/>
                    <w:sz w:val="18"/>
                    <w:szCs w:val="18"/>
                    <w:lang w:val="en-GB"/>
                  </w:rPr>
                </w:pPr>
                <w:r w:rsidRPr="00593465">
                  <w:rPr>
                    <w:rFonts w:ascii="Arial" w:hAnsi="Arial" w:cs="Arial"/>
                    <w:sz w:val="18"/>
                    <w:szCs w:val="18"/>
                    <w:lang w:val="en-GB"/>
                  </w:rPr>
                  <w:t>An option of Ground Investigations according to the Consultant’s assessment and agreement with the Client as to whether they are needed.</w:t>
                </w:r>
              </w:p>
              <w:p w14:paraId="6C61F42C" w14:textId="77777777" w:rsidR="009F5811" w:rsidRPr="00593465" w:rsidRDefault="009F5811" w:rsidP="009F5811">
                <w:pPr>
                  <w:spacing w:line="264" w:lineRule="auto"/>
                  <w:ind w:left="720"/>
                  <w:rPr>
                    <w:rFonts w:ascii="Arial" w:hAnsi="Arial" w:cs="Arial"/>
                    <w:sz w:val="18"/>
                    <w:szCs w:val="18"/>
                    <w:lang w:val="en-GB"/>
                  </w:rPr>
                </w:pPr>
              </w:p>
              <w:p w14:paraId="09516E4F" w14:textId="77777777" w:rsidR="00A27CEE" w:rsidRPr="00A27CEE" w:rsidRDefault="00A27CEE" w:rsidP="00A27CEE">
                <w:pPr>
                  <w:numPr>
                    <w:ilvl w:val="0"/>
                    <w:numId w:val="22"/>
                  </w:numPr>
                  <w:spacing w:line="264" w:lineRule="auto"/>
                  <w:rPr>
                    <w:rFonts w:ascii="Arial" w:hAnsi="Arial" w:cs="Arial"/>
                    <w:sz w:val="18"/>
                    <w:szCs w:val="18"/>
                    <w:lang w:val="en-GB"/>
                  </w:rPr>
                </w:pPr>
                <w:r w:rsidRPr="00A27CEE">
                  <w:rPr>
                    <w:rFonts w:ascii="Arial" w:hAnsi="Arial" w:cs="Arial"/>
                    <w:sz w:val="18"/>
                    <w:szCs w:val="18"/>
                    <w:lang w:val="en-GB"/>
                  </w:rPr>
                  <w:t>Appropriate risk assessments will be required for all elements of the services.  Under CDM 2015 this includes a Designers Risk Assessment (DRA).</w:t>
                </w:r>
              </w:p>
              <w:p w14:paraId="140171F1" w14:textId="77777777" w:rsidR="00A27CEE" w:rsidRPr="00A27CEE" w:rsidRDefault="00A27CEE" w:rsidP="00A27CEE">
                <w:pPr>
                  <w:numPr>
                    <w:ilvl w:val="0"/>
                    <w:numId w:val="22"/>
                  </w:numPr>
                  <w:spacing w:line="264" w:lineRule="auto"/>
                  <w:rPr>
                    <w:rFonts w:ascii="Arial" w:hAnsi="Arial" w:cs="Arial"/>
                    <w:sz w:val="18"/>
                    <w:szCs w:val="18"/>
                    <w:lang w:val="en-GB"/>
                  </w:rPr>
                </w:pPr>
                <w:r w:rsidRPr="00A27CEE">
                  <w:rPr>
                    <w:rFonts w:ascii="Arial" w:hAnsi="Arial" w:cs="Arial"/>
                    <w:sz w:val="18"/>
                    <w:szCs w:val="18"/>
                    <w:lang w:val="en-GB"/>
                  </w:rPr>
                  <w:t>Optioneering for the above outcomes is welcomed against your experience.  WRT have provided a Concept Plan (Appendix A), based on technical input, however, WRT are not technical design experts, and while operating as Principal Designer under CDM regulations WRT expect the appointed designer to provide comment on feasibility, health and safety, and budget practicality of options based on your technical experience.</w:t>
                </w:r>
              </w:p>
              <w:p w14:paraId="167CE898" w14:textId="77777777" w:rsidR="00A27CEE" w:rsidRPr="00A27CEE" w:rsidRDefault="00A27CEE" w:rsidP="00A27CEE">
                <w:pPr>
                  <w:numPr>
                    <w:ilvl w:val="0"/>
                    <w:numId w:val="22"/>
                  </w:numPr>
                  <w:spacing w:line="264" w:lineRule="auto"/>
                  <w:rPr>
                    <w:rFonts w:ascii="Arial" w:hAnsi="Arial" w:cs="Arial"/>
                    <w:sz w:val="18"/>
                    <w:szCs w:val="18"/>
                    <w:lang w:val="en-GB"/>
                  </w:rPr>
                </w:pPr>
                <w:r w:rsidRPr="00A27CEE">
                  <w:rPr>
                    <w:rFonts w:ascii="Arial" w:hAnsi="Arial" w:cs="Arial"/>
                    <w:sz w:val="18"/>
                    <w:szCs w:val="18"/>
                    <w:lang w:val="en-GB"/>
                  </w:rPr>
                  <w:t>The consultant must ensure that all elements conform to all relevant British and European Standards.</w:t>
                </w:r>
              </w:p>
              <w:p w14:paraId="22BCD65F" w14:textId="5B60463A" w:rsidR="00F16FB9" w:rsidRPr="00245816" w:rsidRDefault="00F16FB9" w:rsidP="00245816">
                <w:pPr>
                  <w:widowControl/>
                  <w:spacing w:after="160" w:line="264" w:lineRule="auto"/>
                  <w:jc w:val="center"/>
                  <w:rPr>
                    <w:rFonts w:ascii="Arial" w:hAnsi="Arial" w:cs="Arial"/>
                    <w:b/>
                    <w:bCs/>
                    <w:sz w:val="18"/>
                    <w:szCs w:val="18"/>
                    <w:u w:val="single"/>
                  </w:rPr>
                </w:pPr>
                <w:r w:rsidRPr="00245816">
                  <w:rPr>
                    <w:rFonts w:ascii="Arial" w:hAnsi="Arial" w:cs="Arial"/>
                    <w:b/>
                    <w:bCs/>
                    <w:sz w:val="18"/>
                    <w:szCs w:val="18"/>
                    <w:u w:val="single"/>
                  </w:rPr>
                  <w:t>Concept Plan</w:t>
                </w:r>
              </w:p>
              <w:p w14:paraId="1597A7E7" w14:textId="77777777" w:rsidR="006F2949" w:rsidRDefault="00F16FB9" w:rsidP="00F16FB9">
                <w:pPr>
                  <w:rPr>
                    <w:rFonts w:ascii="Arial" w:hAnsi="Arial" w:cs="Arial"/>
                    <w:sz w:val="18"/>
                    <w:szCs w:val="18"/>
                  </w:rPr>
                </w:pPr>
                <w:r w:rsidRPr="00245816">
                  <w:rPr>
                    <w:rFonts w:ascii="Arial" w:hAnsi="Arial" w:cs="Arial"/>
                    <w:b/>
                    <w:sz w:val="18"/>
                    <w:szCs w:val="18"/>
                  </w:rPr>
                  <w:t>Flow spreaders and Leaky dams</w:t>
                </w:r>
                <w:r w:rsidRPr="00245816">
                  <w:rPr>
                    <w:rFonts w:ascii="Arial" w:hAnsi="Arial" w:cs="Arial"/>
                    <w:sz w:val="18"/>
                    <w:szCs w:val="18"/>
                  </w:rPr>
                  <w:t xml:space="preserve"> will slow the movement of water and will increase temporary storage of flood waters within water channels and out on to the floodplain, help delay the passage of flood water downstream, allow sediment to settle out and reduce downstream flood risk. </w:t>
                </w:r>
              </w:p>
              <w:p w14:paraId="080AF9B3" w14:textId="77777777" w:rsidR="006F2949" w:rsidRDefault="006F2949" w:rsidP="00F16FB9">
                <w:pPr>
                  <w:rPr>
                    <w:rFonts w:ascii="Arial" w:hAnsi="Arial" w:cs="Arial"/>
                    <w:sz w:val="18"/>
                    <w:szCs w:val="18"/>
                  </w:rPr>
                </w:pPr>
              </w:p>
              <w:p w14:paraId="2818E3A8" w14:textId="3D00F560" w:rsidR="00F16FB9" w:rsidRPr="00245816" w:rsidRDefault="00F16FB9" w:rsidP="00F16FB9">
                <w:pPr>
                  <w:rPr>
                    <w:rFonts w:ascii="Arial" w:hAnsi="Arial" w:cs="Arial"/>
                    <w:sz w:val="18"/>
                    <w:szCs w:val="18"/>
                  </w:rPr>
                </w:pPr>
                <w:r w:rsidRPr="00245816">
                  <w:rPr>
                    <w:rFonts w:ascii="Arial" w:hAnsi="Arial" w:cs="Arial"/>
                    <w:b/>
                    <w:sz w:val="18"/>
                    <w:szCs w:val="18"/>
                  </w:rPr>
                  <w:t>Check dams</w:t>
                </w:r>
                <w:r w:rsidRPr="00245816">
                  <w:rPr>
                    <w:rFonts w:ascii="Arial" w:hAnsi="Arial" w:cs="Arial"/>
                    <w:sz w:val="18"/>
                    <w:szCs w:val="18"/>
                  </w:rPr>
                  <w:t xml:space="preserve"> will restrict flow in the more incised channel in the mire with the aim </w:t>
                </w:r>
                <w:r w:rsidR="006F2949" w:rsidRPr="00245816">
                  <w:rPr>
                    <w:rFonts w:ascii="Arial" w:hAnsi="Arial" w:cs="Arial"/>
                    <w:sz w:val="18"/>
                    <w:szCs w:val="18"/>
                  </w:rPr>
                  <w:t>of wetting</w:t>
                </w:r>
                <w:r w:rsidRPr="00245816">
                  <w:rPr>
                    <w:rFonts w:ascii="Arial" w:hAnsi="Arial" w:cs="Arial"/>
                    <w:sz w:val="18"/>
                    <w:szCs w:val="18"/>
                  </w:rPr>
                  <w:t xml:space="preserve"> up the adjacent peat ground in higher flows.</w:t>
                </w:r>
              </w:p>
              <w:p w14:paraId="5DE269F0" w14:textId="77777777" w:rsidR="00F16FB9" w:rsidRPr="00245816" w:rsidRDefault="00F16FB9" w:rsidP="00F16FB9">
                <w:pPr>
                  <w:rPr>
                    <w:rFonts w:ascii="Arial" w:hAnsi="Arial" w:cs="Arial"/>
                    <w:sz w:val="18"/>
                    <w:szCs w:val="18"/>
                  </w:rPr>
                </w:pPr>
              </w:p>
              <w:p w14:paraId="33E7DC69" w14:textId="1B29C4ED" w:rsidR="001479F5" w:rsidRPr="003211BC" w:rsidRDefault="00C80B54" w:rsidP="001F1E11">
                <w:pPr>
                  <w:widowControl/>
                  <w:spacing w:after="160" w:line="264" w:lineRule="auto"/>
                  <w:jc w:val="both"/>
                  <w:rPr>
                    <w:rFonts w:ascii="Arial" w:hAnsi="Arial" w:cs="Arial"/>
                    <w:sz w:val="18"/>
                    <w:szCs w:val="18"/>
                  </w:rPr>
                </w:pPr>
                <w:r w:rsidRPr="00064C53">
                  <w:rPr>
                    <w:rFonts w:ascii="Arial" w:hAnsi="Arial" w:cs="Arial"/>
                    <w:b/>
                    <w:bCs/>
                    <w:sz w:val="18"/>
                    <w:szCs w:val="18"/>
                  </w:rPr>
                  <w:t xml:space="preserve">For further </w:t>
                </w:r>
                <w:r w:rsidR="009C09B6">
                  <w:rPr>
                    <w:rFonts w:ascii="Arial" w:hAnsi="Arial" w:cs="Arial"/>
                    <w:b/>
                    <w:bCs/>
                    <w:sz w:val="18"/>
                    <w:szCs w:val="18"/>
                  </w:rPr>
                  <w:t>details</w:t>
                </w:r>
                <w:r w:rsidR="00A51FBC" w:rsidRPr="00064C53">
                  <w:rPr>
                    <w:rFonts w:ascii="Arial" w:hAnsi="Arial" w:cs="Arial"/>
                    <w:b/>
                    <w:bCs/>
                    <w:sz w:val="18"/>
                    <w:szCs w:val="18"/>
                  </w:rPr>
                  <w:t xml:space="preserve"> and proposed construction methods</w:t>
                </w:r>
                <w:r w:rsidRPr="00064C53">
                  <w:rPr>
                    <w:rFonts w:ascii="Arial" w:hAnsi="Arial" w:cs="Arial"/>
                    <w:b/>
                    <w:bCs/>
                    <w:sz w:val="18"/>
                    <w:szCs w:val="18"/>
                  </w:rPr>
                  <w:t>, please refer to the Invitation to Tender</w:t>
                </w:r>
                <w:r w:rsidR="00EA6951">
                  <w:rPr>
                    <w:rFonts w:ascii="Arial" w:hAnsi="Arial" w:cs="Arial"/>
                    <w:b/>
                    <w:bCs/>
                    <w:sz w:val="18"/>
                    <w:szCs w:val="18"/>
                  </w:rPr>
                  <w:t xml:space="preserve">: In-Stream NFM RSPB </w:t>
                </w:r>
                <w:proofErr w:type="spellStart"/>
                <w:r w:rsidR="00EA6951">
                  <w:rPr>
                    <w:rFonts w:ascii="Arial" w:hAnsi="Arial" w:cs="Arial"/>
                    <w:b/>
                    <w:bCs/>
                    <w:sz w:val="18"/>
                    <w:szCs w:val="18"/>
                  </w:rPr>
                  <w:t>Aylesbeare</w:t>
                </w:r>
                <w:proofErr w:type="spellEnd"/>
                <w:r w:rsidR="00EA6951">
                  <w:rPr>
                    <w:rFonts w:ascii="Arial" w:hAnsi="Arial" w:cs="Arial"/>
                    <w:b/>
                    <w:bCs/>
                    <w:sz w:val="18"/>
                    <w:szCs w:val="18"/>
                  </w:rPr>
                  <w:t xml:space="preserve"> Common.</w:t>
                </w:r>
              </w:p>
            </w:sdtContent>
          </w:sdt>
        </w:tc>
      </w:tr>
    </w:tbl>
    <w:p w14:paraId="43056AEC" w14:textId="096A3795" w:rsidR="00227F21" w:rsidRDefault="00421449" w:rsidP="00227F21">
      <w:pPr>
        <w:spacing w:after="0" w:line="200" w:lineRule="exact"/>
        <w:rPr>
          <w:rFonts w:ascii="Arial" w:hAnsi="Arial" w:cs="Arial"/>
          <w:sz w:val="20"/>
          <w:szCs w:val="20"/>
        </w:rPr>
      </w:pPr>
      <w:r>
        <w:rPr>
          <w:rFonts w:ascii="Arial" w:hAnsi="Arial" w:cs="Arial"/>
          <w:sz w:val="20"/>
          <w:szCs w:val="20"/>
        </w:rPr>
        <w:br w:type="textWrapping" w:clear="all"/>
      </w:r>
    </w:p>
    <w:p w14:paraId="32B63CC6" w14:textId="77777777" w:rsidR="00F22F03" w:rsidRDefault="00F22F03"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09B921F5" w14:textId="77777777" w:rsidTr="00405AD0">
        <w:trPr>
          <w:trHeight w:hRule="exact" w:val="360"/>
        </w:trPr>
        <w:tc>
          <w:tcPr>
            <w:tcW w:w="8730" w:type="dxa"/>
            <w:tcBorders>
              <w:top w:val="nil"/>
              <w:left w:val="nil"/>
              <w:bottom w:val="nil"/>
              <w:right w:val="nil"/>
            </w:tcBorders>
            <w:shd w:val="clear" w:color="auto" w:fill="D1D3D4"/>
            <w:vAlign w:val="center"/>
          </w:tcPr>
          <w:p w14:paraId="557BCEC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2 Drawings</w:t>
            </w:r>
          </w:p>
        </w:tc>
      </w:tr>
    </w:tbl>
    <w:p w14:paraId="1E58702C"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15096C5" w14:textId="77777777" w:rsidTr="00405AD0">
        <w:trPr>
          <w:trHeight w:val="479"/>
        </w:trPr>
        <w:tc>
          <w:tcPr>
            <w:tcW w:w="8730" w:type="dxa"/>
            <w:vAlign w:val="center"/>
          </w:tcPr>
          <w:p w14:paraId="41D41C5B"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position w:val="-1"/>
                <w:sz w:val="18"/>
                <w:szCs w:val="18"/>
              </w:rPr>
              <w:t>List the drawings that apply to the contract.</w:t>
            </w:r>
          </w:p>
        </w:tc>
      </w:tr>
    </w:tbl>
    <w:p w14:paraId="0BB4B087" w14:textId="77777777" w:rsidR="00227F21" w:rsidRPr="003211BC" w:rsidRDefault="00227F21" w:rsidP="00227F21">
      <w:pPr>
        <w:spacing w:before="6" w:after="0" w:line="110" w:lineRule="exact"/>
        <w:rPr>
          <w:rFonts w:ascii="Arial" w:hAnsi="Arial" w:cs="Arial"/>
          <w:sz w:val="11"/>
          <w:szCs w:val="11"/>
        </w:rPr>
      </w:pPr>
    </w:p>
    <w:p w14:paraId="2DE4DDEC"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814"/>
        <w:gridCol w:w="2136"/>
        <w:gridCol w:w="3780"/>
      </w:tblGrid>
      <w:tr w:rsidR="00227F21" w:rsidRPr="003211BC" w14:paraId="3E124863" w14:textId="77777777" w:rsidTr="00405AD0">
        <w:trPr>
          <w:trHeight w:val="360"/>
        </w:trPr>
        <w:tc>
          <w:tcPr>
            <w:tcW w:w="2814" w:type="dxa"/>
            <w:tcBorders>
              <w:top w:val="nil"/>
              <w:bottom w:val="nil"/>
              <w:right w:val="nil"/>
            </w:tcBorders>
            <w:shd w:val="clear" w:color="auto" w:fill="201F1A"/>
            <w:vAlign w:val="center"/>
          </w:tcPr>
          <w:p w14:paraId="40227286" w14:textId="77777777" w:rsidR="00227F21" w:rsidRPr="003211BC" w:rsidRDefault="00227F21" w:rsidP="00405AD0">
            <w:pPr>
              <w:rPr>
                <w:rFonts w:ascii="Arial" w:hAnsi="Arial" w:cs="Arial"/>
                <w:sz w:val="20"/>
                <w:szCs w:val="20"/>
              </w:rPr>
            </w:pPr>
            <w:r w:rsidRPr="003211BC">
              <w:rPr>
                <w:rFonts w:ascii="Arial" w:hAnsi="Arial" w:cs="Arial"/>
                <w:sz w:val="20"/>
                <w:szCs w:val="20"/>
              </w:rPr>
              <w:lastRenderedPageBreak/>
              <w:t>DRAWING NUMBER</w:t>
            </w:r>
          </w:p>
        </w:tc>
        <w:tc>
          <w:tcPr>
            <w:tcW w:w="2136" w:type="dxa"/>
            <w:tcBorders>
              <w:top w:val="nil"/>
              <w:left w:val="nil"/>
              <w:bottom w:val="nil"/>
              <w:right w:val="nil"/>
            </w:tcBorders>
            <w:shd w:val="clear" w:color="auto" w:fill="201F1A"/>
            <w:vAlign w:val="center"/>
          </w:tcPr>
          <w:p w14:paraId="04906154" w14:textId="77777777" w:rsidR="00227F21" w:rsidRPr="003211BC" w:rsidRDefault="00227F21" w:rsidP="00405AD0">
            <w:pPr>
              <w:rPr>
                <w:rFonts w:ascii="Arial" w:hAnsi="Arial" w:cs="Arial"/>
                <w:sz w:val="20"/>
                <w:szCs w:val="20"/>
              </w:rPr>
            </w:pPr>
            <w:r w:rsidRPr="003211BC">
              <w:rPr>
                <w:rFonts w:ascii="Arial" w:hAnsi="Arial" w:cs="Arial"/>
                <w:sz w:val="20"/>
                <w:szCs w:val="20"/>
              </w:rPr>
              <w:t>REVISION</w:t>
            </w:r>
          </w:p>
        </w:tc>
        <w:tc>
          <w:tcPr>
            <w:tcW w:w="3780" w:type="dxa"/>
            <w:tcBorders>
              <w:top w:val="nil"/>
              <w:left w:val="nil"/>
              <w:bottom w:val="nil"/>
            </w:tcBorders>
            <w:shd w:val="clear" w:color="auto" w:fill="201F1A"/>
            <w:vAlign w:val="center"/>
          </w:tcPr>
          <w:p w14:paraId="31F278D5" w14:textId="77777777" w:rsidR="00227F21" w:rsidRPr="003211BC" w:rsidRDefault="00227F21" w:rsidP="00405AD0">
            <w:pPr>
              <w:rPr>
                <w:rFonts w:ascii="Arial" w:hAnsi="Arial" w:cs="Arial"/>
                <w:sz w:val="20"/>
                <w:szCs w:val="20"/>
              </w:rPr>
            </w:pPr>
            <w:r w:rsidRPr="003211BC">
              <w:rPr>
                <w:rFonts w:ascii="Arial" w:hAnsi="Arial" w:cs="Arial"/>
                <w:sz w:val="20"/>
                <w:szCs w:val="20"/>
              </w:rPr>
              <w:t>TITLE</w:t>
            </w:r>
          </w:p>
        </w:tc>
      </w:tr>
      <w:tr w:rsidR="00227F21" w:rsidRPr="003211BC" w14:paraId="012A10D7" w14:textId="77777777" w:rsidTr="00405AD0">
        <w:trPr>
          <w:trHeight w:val="360"/>
        </w:trPr>
        <w:tc>
          <w:tcPr>
            <w:tcW w:w="2814" w:type="dxa"/>
            <w:tcBorders>
              <w:top w:val="nil"/>
            </w:tcBorders>
            <w:shd w:val="clear" w:color="auto" w:fill="F2F2F2" w:themeFill="background1" w:themeFillShade="F2"/>
          </w:tcPr>
          <w:p w14:paraId="5E6FE2F7" w14:textId="0236C795" w:rsidR="00227F21" w:rsidRPr="003211BC" w:rsidRDefault="00A937C2" w:rsidP="00405AD0">
            <w:pPr>
              <w:spacing w:before="36" w:line="203" w:lineRule="exact"/>
              <w:ind w:right="-20"/>
              <w:rPr>
                <w:rFonts w:ascii="Arial" w:hAnsi="Arial" w:cs="Arial"/>
                <w:sz w:val="18"/>
                <w:szCs w:val="18"/>
              </w:rPr>
            </w:pPr>
            <w:r>
              <w:rPr>
                <w:rFonts w:ascii="Arial" w:hAnsi="Arial" w:cs="Arial"/>
                <w:sz w:val="18"/>
                <w:szCs w:val="18"/>
              </w:rPr>
              <w:t>1</w:t>
            </w:r>
          </w:p>
        </w:tc>
        <w:tc>
          <w:tcPr>
            <w:tcW w:w="2136" w:type="dxa"/>
            <w:tcBorders>
              <w:top w:val="nil"/>
            </w:tcBorders>
            <w:shd w:val="clear" w:color="auto" w:fill="F2F2F2" w:themeFill="background1" w:themeFillShade="F2"/>
          </w:tcPr>
          <w:sdt>
            <w:sdtPr>
              <w:rPr>
                <w:rFonts w:ascii="Arial" w:hAnsi="Arial" w:cs="Arial"/>
                <w:sz w:val="18"/>
                <w:szCs w:val="18"/>
              </w:rPr>
              <w:id w:val="-1550843907"/>
              <w:placeholder>
                <w:docPart w:val="CF4D65AB137045B5BE8D81BFA3316096"/>
              </w:placeholder>
              <w:showingPlcHdr/>
            </w:sdtPr>
            <w:sdtContent>
              <w:p w14:paraId="0563183E" w14:textId="13E8A070" w:rsidR="00227F21" w:rsidRPr="003211BC" w:rsidRDefault="00C80B54" w:rsidP="00405AD0">
                <w:pPr>
                  <w:spacing w:before="36" w:line="203" w:lineRule="exact"/>
                  <w:ind w:right="-20"/>
                  <w:rPr>
                    <w:rFonts w:ascii="Arial" w:hAnsi="Arial" w:cs="Arial"/>
                    <w:sz w:val="18"/>
                    <w:szCs w:val="18"/>
                  </w:rPr>
                </w:pPr>
                <w:r>
                  <w:rPr>
                    <w:rStyle w:val="PlaceholderText"/>
                  </w:rPr>
                  <w:t xml:space="preserve"> </w:t>
                </w:r>
              </w:p>
            </w:sdtContent>
          </w:sdt>
        </w:tc>
        <w:tc>
          <w:tcPr>
            <w:tcW w:w="3780" w:type="dxa"/>
            <w:tcBorders>
              <w:top w:val="nil"/>
            </w:tcBorders>
            <w:shd w:val="clear" w:color="auto" w:fill="F2F2F2" w:themeFill="background1" w:themeFillShade="F2"/>
          </w:tcPr>
          <w:p w14:paraId="45A5B553" w14:textId="23CA3BC1" w:rsidR="00227F21" w:rsidRPr="003211BC" w:rsidRDefault="00A937C2" w:rsidP="00405AD0">
            <w:pPr>
              <w:spacing w:before="36" w:line="203" w:lineRule="exact"/>
              <w:ind w:right="-20"/>
              <w:rPr>
                <w:rFonts w:ascii="Arial" w:hAnsi="Arial" w:cs="Arial"/>
                <w:sz w:val="18"/>
                <w:szCs w:val="18"/>
              </w:rPr>
            </w:pPr>
            <w:r>
              <w:rPr>
                <w:rFonts w:ascii="Arial" w:hAnsi="Arial" w:cs="Arial"/>
                <w:sz w:val="18"/>
                <w:szCs w:val="18"/>
              </w:rPr>
              <w:t>Invitation to Tender</w:t>
            </w:r>
            <w:r w:rsidR="00627E76">
              <w:rPr>
                <w:rFonts w:ascii="Arial" w:hAnsi="Arial" w:cs="Arial"/>
                <w:sz w:val="18"/>
                <w:szCs w:val="18"/>
              </w:rPr>
              <w:t>: In-Stream NFM RSPB</w:t>
            </w:r>
            <w:r>
              <w:rPr>
                <w:rFonts w:ascii="Arial" w:hAnsi="Arial" w:cs="Arial"/>
                <w:sz w:val="18"/>
                <w:szCs w:val="18"/>
              </w:rPr>
              <w:t xml:space="preserve"> </w:t>
            </w:r>
            <w:proofErr w:type="spellStart"/>
            <w:r w:rsidR="000E175F">
              <w:rPr>
                <w:rFonts w:ascii="Arial" w:hAnsi="Arial" w:cs="Arial"/>
                <w:sz w:val="18"/>
                <w:szCs w:val="18"/>
              </w:rPr>
              <w:t>Aylesbeare</w:t>
            </w:r>
            <w:proofErr w:type="spellEnd"/>
            <w:r w:rsidR="000E175F">
              <w:rPr>
                <w:rFonts w:ascii="Arial" w:hAnsi="Arial" w:cs="Arial"/>
                <w:sz w:val="18"/>
                <w:szCs w:val="18"/>
              </w:rPr>
              <w:t xml:space="preserve"> Common </w:t>
            </w:r>
            <w:r w:rsidR="000C794E">
              <w:rPr>
                <w:rFonts w:ascii="Arial" w:hAnsi="Arial" w:cs="Arial"/>
                <w:sz w:val="18"/>
                <w:szCs w:val="18"/>
              </w:rPr>
              <w:t>–</w:t>
            </w:r>
            <w:r>
              <w:rPr>
                <w:rFonts w:ascii="Arial" w:hAnsi="Arial" w:cs="Arial"/>
                <w:sz w:val="18"/>
                <w:szCs w:val="18"/>
              </w:rPr>
              <w:t xml:space="preserve"> </w:t>
            </w:r>
            <w:r w:rsidR="000C794E">
              <w:rPr>
                <w:rFonts w:ascii="Arial" w:hAnsi="Arial" w:cs="Arial"/>
                <w:sz w:val="18"/>
                <w:szCs w:val="18"/>
              </w:rPr>
              <w:t>Appendix A</w:t>
            </w:r>
          </w:p>
        </w:tc>
      </w:tr>
    </w:tbl>
    <w:p w14:paraId="741A6C38" w14:textId="77777777" w:rsidR="00227F21" w:rsidRDefault="00227F21" w:rsidP="00227F21">
      <w:pPr>
        <w:spacing w:after="0"/>
        <w:jc w:val="right"/>
        <w:rPr>
          <w:rFonts w:ascii="Arial" w:hAnsi="Arial" w:cs="Arial"/>
        </w:rPr>
      </w:pPr>
    </w:p>
    <w:p w14:paraId="67868967" w14:textId="77777777" w:rsidR="00046020" w:rsidRDefault="00046020" w:rsidP="00046020">
      <w:pPr>
        <w:rPr>
          <w:rFonts w:ascii="Arial" w:hAnsi="Arial" w:cs="Arial"/>
        </w:rPr>
      </w:pPr>
    </w:p>
    <w:p w14:paraId="16760CA9" w14:textId="77777777" w:rsidR="00046020" w:rsidRPr="00046020" w:rsidRDefault="00046020" w:rsidP="00046020">
      <w:pPr>
        <w:rPr>
          <w:rFonts w:ascii="Arial" w:hAnsi="Arial" w:cs="Arial"/>
        </w:rPr>
        <w:sectPr w:rsidR="00046020" w:rsidRPr="00046020" w:rsidSect="00D8104A">
          <w:pgSz w:w="11907" w:h="16839" w:code="9"/>
          <w:pgMar w:top="960" w:right="680" w:bottom="274" w:left="1350" w:header="720" w:footer="720" w:gutter="0"/>
          <w:cols w:space="720"/>
          <w:docGrid w:linePitch="299"/>
        </w:sectPr>
      </w:pPr>
    </w:p>
    <w:p w14:paraId="49D06AD0" w14:textId="7D55D340" w:rsidR="00227F21" w:rsidRPr="003211BC" w:rsidRDefault="0015195F" w:rsidP="00227F21">
      <w:pPr>
        <w:spacing w:before="21" w:after="0" w:line="633" w:lineRule="exact"/>
        <w:ind w:left="17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7" behindDoc="1" locked="0" layoutInCell="1" allowOverlap="1" wp14:anchorId="20823F66" wp14:editId="2D891A48">
                <wp:simplePos x="0" y="0"/>
                <wp:positionH relativeFrom="column">
                  <wp:posOffset>-114300</wp:posOffset>
                </wp:positionH>
                <wp:positionV relativeFrom="paragraph">
                  <wp:posOffset>-56515</wp:posOffset>
                </wp:positionV>
                <wp:extent cx="6162040" cy="9591675"/>
                <wp:effectExtent l="0" t="0" r="29210" b="28575"/>
                <wp:wrapNone/>
                <wp:docPr id="225488480"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9591675"/>
                          <a:chOff x="492" y="876"/>
                          <a:chExt cx="9704" cy="13456"/>
                        </a:xfrm>
                      </wpg:grpSpPr>
                      <wpg:grpSp>
                        <wpg:cNvPr id="1926284004" name="Group 1008"/>
                        <wpg:cNvGrpSpPr>
                          <a:grpSpLocks/>
                        </wpg:cNvGrpSpPr>
                        <wpg:grpSpPr bwMode="auto">
                          <a:xfrm>
                            <a:off x="492" y="876"/>
                            <a:ext cx="9694" cy="13456"/>
                            <a:chOff x="492" y="876"/>
                            <a:chExt cx="9694" cy="13456"/>
                          </a:xfrm>
                        </wpg:grpSpPr>
                        <wpg:grpSp>
                          <wpg:cNvPr id="1598541385" name="Group 1009"/>
                          <wpg:cNvGrpSpPr>
                            <a:grpSpLocks/>
                          </wpg:cNvGrpSpPr>
                          <wpg:grpSpPr bwMode="auto">
                            <a:xfrm>
                              <a:off x="492" y="876"/>
                              <a:ext cx="9694" cy="853"/>
                              <a:chOff x="492" y="876"/>
                              <a:chExt cx="9694" cy="853"/>
                            </a:xfrm>
                          </wpg:grpSpPr>
                          <wps:wsp>
                            <wps:cNvPr id="353779368" name="Freeform 1010"/>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323692" name="Group 1011"/>
                          <wpg:cNvGrpSpPr>
                            <a:grpSpLocks/>
                          </wpg:cNvGrpSpPr>
                          <wpg:grpSpPr bwMode="auto">
                            <a:xfrm>
                              <a:off x="500" y="883"/>
                              <a:ext cx="2" cy="13449"/>
                              <a:chOff x="500" y="883"/>
                              <a:chExt cx="2" cy="13449"/>
                            </a:xfrm>
                          </wpg:grpSpPr>
                          <wps:wsp>
                            <wps:cNvPr id="1787501304" name="Freeform 1012"/>
                            <wps:cNvSpPr>
                              <a:spLocks/>
                            </wps:cNvSpPr>
                            <wps:spPr bwMode="auto">
                              <a:xfrm>
                                <a:off x="500" y="883"/>
                                <a:ext cx="2" cy="13449"/>
                              </a:xfrm>
                              <a:custGeom>
                                <a:avLst/>
                                <a:gdLst>
                                  <a:gd name="T0" fmla="+- 0 883 883"/>
                                  <a:gd name="T1" fmla="*/ 883 h 13449"/>
                                  <a:gd name="T2" fmla="+- 0 14332 883"/>
                                  <a:gd name="T3" fmla="*/ 14332 h 13449"/>
                                </a:gdLst>
                                <a:ahLst/>
                                <a:cxnLst>
                                  <a:cxn ang="0">
                                    <a:pos x="0" y="T1"/>
                                  </a:cxn>
                                  <a:cxn ang="0">
                                    <a:pos x="0" y="T3"/>
                                  </a:cxn>
                                </a:cxnLst>
                                <a:rect l="0" t="0" r="r" b="b"/>
                                <a:pathLst>
                                  <a:path h="13449">
                                    <a:moveTo>
                                      <a:pt x="0" y="0"/>
                                    </a:moveTo>
                                    <a:lnTo>
                                      <a:pt x="0" y="134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021792" name="Group 1013"/>
                          <wpg:cNvGrpSpPr>
                            <a:grpSpLocks/>
                          </wpg:cNvGrpSpPr>
                          <wpg:grpSpPr bwMode="auto">
                            <a:xfrm>
                              <a:off x="492" y="884"/>
                              <a:ext cx="9694" cy="2"/>
                              <a:chOff x="492" y="884"/>
                              <a:chExt cx="9694" cy="2"/>
                            </a:xfrm>
                          </wpg:grpSpPr>
                          <wps:wsp>
                            <wps:cNvPr id="614184335" name="Freeform 1014"/>
                            <wps:cNvSpPr>
                              <a:spLocks/>
                            </wps:cNvSpPr>
                            <wps:spPr bwMode="auto">
                              <a:xfrm>
                                <a:off x="492" y="884"/>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993043" name="Group 1015"/>
                          <wpg:cNvGrpSpPr>
                            <a:grpSpLocks/>
                          </wpg:cNvGrpSpPr>
                          <wpg:grpSpPr bwMode="auto">
                            <a:xfrm>
                              <a:off x="492" y="1721"/>
                              <a:ext cx="9694" cy="2"/>
                              <a:chOff x="492" y="1721"/>
                              <a:chExt cx="9694" cy="2"/>
                            </a:xfrm>
                          </wpg:grpSpPr>
                          <wps:wsp>
                            <wps:cNvPr id="285791957" name="Freeform 1016"/>
                            <wps:cNvSpPr>
                              <a:spLocks/>
                            </wps:cNvSpPr>
                            <wps:spPr bwMode="auto">
                              <a:xfrm>
                                <a:off x="492" y="17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35524" name="Group 1017"/>
                          <wpg:cNvGrpSpPr>
                            <a:grpSpLocks/>
                          </wpg:cNvGrpSpPr>
                          <wpg:grpSpPr bwMode="auto">
                            <a:xfrm>
                              <a:off x="10179" y="883"/>
                              <a:ext cx="2" cy="13432"/>
                              <a:chOff x="10179" y="883"/>
                              <a:chExt cx="2" cy="13432"/>
                            </a:xfrm>
                          </wpg:grpSpPr>
                          <wps:wsp>
                            <wps:cNvPr id="364566535" name="Freeform 1018"/>
                            <wps:cNvSpPr>
                              <a:spLocks/>
                            </wps:cNvSpPr>
                            <wps:spPr bwMode="auto">
                              <a:xfrm>
                                <a:off x="10179" y="883"/>
                                <a:ext cx="2" cy="13432"/>
                              </a:xfrm>
                              <a:custGeom>
                                <a:avLst/>
                                <a:gdLst>
                                  <a:gd name="T0" fmla="+- 0 883 883"/>
                                  <a:gd name="T1" fmla="*/ 883 h 13432"/>
                                  <a:gd name="T2" fmla="+- 0 14315 883"/>
                                  <a:gd name="T3" fmla="*/ 14315 h 13432"/>
                                </a:gdLst>
                                <a:ahLst/>
                                <a:cxnLst>
                                  <a:cxn ang="0">
                                    <a:pos x="0" y="T1"/>
                                  </a:cxn>
                                  <a:cxn ang="0">
                                    <a:pos x="0" y="T3"/>
                                  </a:cxn>
                                </a:cxnLst>
                                <a:rect l="0" t="0" r="r" b="b"/>
                                <a:pathLst>
                                  <a:path h="13432">
                                    <a:moveTo>
                                      <a:pt x="0" y="0"/>
                                    </a:moveTo>
                                    <a:lnTo>
                                      <a:pt x="0" y="13432"/>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65207176" name="Freeform 1019"/>
                        <wps:cNvSpPr>
                          <a:spLocks/>
                        </wps:cNvSpPr>
                        <wps:spPr bwMode="auto">
                          <a:xfrm>
                            <a:off x="502" y="14326"/>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0BB3214">
              <v:group id="Group 1007" style="position:absolute;margin-left:-9pt;margin-top:-4.45pt;width:485.2pt;height:755.25pt;z-index:-251658213" coordsize="9704,13456" coordorigin="492,876" o:spid="_x0000_s1026" w14:anchorId="4CB76E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">
                <v:group id="Group 1008" style="position:absolute;left:492;top:876;width:9694;height:13456" coordsize="9694,13456" coordorigin="492,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">
                  <v:group id="Group 1009" style="position:absolute;left:492;top:876;width:9694;height:853" coordsize="9694,853" coordorigin="492,87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">
                    <v:shape id="Freeform 1010" style="position:absolute;left:492;top:876;width:9694;height:853;visibility:visible;mso-wrap-style:square;v-text-anchor:top" coordsize="9694,853" o:spid="_x0000_s1029" fillcolor="#a7a9ac" stroked="f" path="m,852r9695,l9695,,,,,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">
                      <v:path arrowok="t" o:connecttype="custom" o:connectlocs="0,1728;9695,1728;9695,876;0,876;0,1728" o:connectangles="0,0,0,0,0"/>
                    </v:shape>
                  </v:group>
                  <v:group id="Group 1011" style="position:absolute;left:500;top:883;width:2;height:13449" coordsize="2,13449" coordorigin="500,88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">
                    <v:shape id="Freeform 1012" style="position:absolute;left:500;top:883;width:2;height:13449;visibility:visible;mso-wrap-style:square;v-text-anchor:top" coordsize="2,13449" o:spid="_x0000_s1031" filled="f" strokecolor="#231f20" path="m,l,134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">
                      <v:path arrowok="t" o:connecttype="custom" o:connectlocs="0,883;0,14332" o:connectangles="0,0"/>
                    </v:shape>
                  </v:group>
                  <v:group id="Group 1013" style="position:absolute;left:492;top:884;width:9694;height:2" coordsize="9694,2" coordorigin="492,884"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">
                    <v:shape id="Freeform 1014" style="position:absolute;left:492;top:884;width:9694;height:2;visibility:visible;mso-wrap-style:square;v-text-anchor:top" coordsize="9694,2" o:spid="_x0000_s1033"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">
                      <v:path arrowok="t" o:connecttype="custom" o:connectlocs="0,0;9695,0" o:connectangles="0,0"/>
                    </v:shape>
                  </v:group>
                  <v:group id="Group 1015" style="position:absolute;left:492;top:1721;width:9694;height:2" coordsize="9694,2" coordorigin="492,1721"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">
                    <v:shape id="Freeform 1016" style="position:absolute;left:492;top:1721;width:9694;height:2;visibility:visible;mso-wrap-style:square;v-text-anchor:top" coordsize="9694,2" o:spid="_x0000_s1035"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">
                      <v:path arrowok="t" o:connecttype="custom" o:connectlocs="0,0;9695,0" o:connectangles="0,0"/>
                    </v:shape>
                  </v:group>
                  <v:group id="Group 1017" style="position:absolute;left:10179;top:883;width:2;height:13432" coordsize="2,13432" coordorigin="10179,883"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">
                    <v:shape id="Freeform 1018" style="position:absolute;left:10179;top:883;width:2;height:13432;visibility:visible;mso-wrap-style:square;v-text-anchor:top" coordsize="2,13432" o:spid="_x0000_s1037" filled="f" strokecolor="#231f20" path="m,l,13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">
                      <v:path arrowok="t" o:connecttype="custom" o:connectlocs="0,883;0,14315" o:connectangles="0,0"/>
                    </v:shape>
                  </v:group>
                </v:group>
                <v:shape id="Freeform 1019" style="position:absolute;left:502;top:14326;width:9694;height:2;visibility:visible;mso-wrap-style:square;v-text-anchor:top" coordsize="9694,2" o:spid="_x0000_s1038"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">
                  <v:path arrowok="t" o:connecttype="custom" o:connectlocs="0,0;9695,0" o:connectangles="0,0"/>
                </v:shape>
              </v:group>
            </w:pict>
          </mc:Fallback>
        </mc:AlternateContent>
      </w:r>
      <w:r w:rsidR="00227F21" w:rsidRPr="003211BC">
        <w:rPr>
          <w:rFonts w:ascii="Arial" w:eastAsia="Arial" w:hAnsi="Arial" w:cs="Arial"/>
          <w:color w:val="231F20"/>
          <w:position w:val="-2"/>
          <w:sz w:val="56"/>
          <w:szCs w:val="56"/>
        </w:rPr>
        <w:t>Scope</w:t>
      </w:r>
    </w:p>
    <w:p w14:paraId="5B9E88F9" w14:textId="77777777" w:rsidR="00227F21" w:rsidRPr="003211BC" w:rsidRDefault="00227F21" w:rsidP="00227F21">
      <w:pPr>
        <w:spacing w:before="2" w:after="0" w:line="190" w:lineRule="exact"/>
        <w:rPr>
          <w:rFonts w:ascii="Arial" w:hAnsi="Arial" w:cs="Arial"/>
          <w:sz w:val="19"/>
          <w:szCs w:val="19"/>
        </w:rPr>
      </w:pPr>
    </w:p>
    <w:p w14:paraId="6BF9A95F" w14:textId="77777777" w:rsidR="00227F21" w:rsidRPr="003211BC" w:rsidRDefault="00227F21" w:rsidP="00227F21">
      <w:pPr>
        <w:spacing w:after="0" w:line="200" w:lineRule="exact"/>
        <w:rPr>
          <w:rFonts w:ascii="Arial" w:hAnsi="Arial" w:cs="Arial"/>
          <w:sz w:val="20"/>
          <w:szCs w:val="20"/>
        </w:rPr>
      </w:pPr>
    </w:p>
    <w:p w14:paraId="63E39772" w14:textId="77777777" w:rsidR="00227F21" w:rsidRPr="003211BC" w:rsidRDefault="00227F21" w:rsidP="00227F21">
      <w:pPr>
        <w:spacing w:after="0" w:line="200" w:lineRule="exact"/>
        <w:rPr>
          <w:rFonts w:ascii="Arial" w:hAnsi="Arial" w:cs="Arial"/>
          <w:sz w:val="20"/>
          <w:szCs w:val="20"/>
        </w:rPr>
      </w:pPr>
    </w:p>
    <w:p w14:paraId="2D35ED05"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1681442E" w14:textId="77777777" w:rsidTr="00405AD0">
        <w:trPr>
          <w:trHeight w:hRule="exact" w:val="360"/>
        </w:trPr>
        <w:tc>
          <w:tcPr>
            <w:tcW w:w="8730" w:type="dxa"/>
            <w:tcBorders>
              <w:top w:val="nil"/>
              <w:left w:val="nil"/>
              <w:bottom w:val="nil"/>
              <w:right w:val="nil"/>
            </w:tcBorders>
            <w:shd w:val="clear" w:color="auto" w:fill="D1D3D4"/>
            <w:vAlign w:val="center"/>
          </w:tcPr>
          <w:p w14:paraId="08D2B548"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3 Specifications</w:t>
            </w:r>
          </w:p>
        </w:tc>
      </w:tr>
    </w:tbl>
    <w:p w14:paraId="782154F3"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B3733D7" w14:textId="77777777" w:rsidTr="00405AD0">
        <w:trPr>
          <w:trHeight w:val="479"/>
        </w:trPr>
        <w:tc>
          <w:tcPr>
            <w:tcW w:w="8730" w:type="dxa"/>
            <w:vAlign w:val="center"/>
          </w:tcPr>
          <w:p w14:paraId="31C4EFFB"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List the specifications which apply to the contract.</w:t>
            </w:r>
          </w:p>
        </w:tc>
      </w:tr>
    </w:tbl>
    <w:p w14:paraId="3FCCC022" w14:textId="77777777" w:rsidR="00227F21" w:rsidRPr="003211BC" w:rsidRDefault="00227F21" w:rsidP="00227F21">
      <w:pPr>
        <w:spacing w:before="10" w:after="0" w:line="240" w:lineRule="exact"/>
        <w:rPr>
          <w:rFonts w:ascii="Arial" w:hAnsi="Arial" w:cs="Arial"/>
          <w:sz w:val="24"/>
          <w:szCs w:val="24"/>
        </w:rPr>
      </w:pPr>
    </w:p>
    <w:p w14:paraId="2CF3AA1A"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30"/>
        <w:gridCol w:w="2250"/>
        <w:gridCol w:w="3150"/>
      </w:tblGrid>
      <w:tr w:rsidR="00227F21" w:rsidRPr="003211BC" w14:paraId="0ABFA3DB" w14:textId="77777777" w:rsidTr="00405AD0">
        <w:trPr>
          <w:trHeight w:val="360"/>
        </w:trPr>
        <w:tc>
          <w:tcPr>
            <w:tcW w:w="3330" w:type="dxa"/>
            <w:tcBorders>
              <w:top w:val="nil"/>
              <w:bottom w:val="nil"/>
              <w:right w:val="nil"/>
            </w:tcBorders>
            <w:shd w:val="clear" w:color="auto" w:fill="201F1A"/>
            <w:vAlign w:val="center"/>
          </w:tcPr>
          <w:p w14:paraId="1AD16171" w14:textId="77777777" w:rsidR="00227F21" w:rsidRPr="003211BC" w:rsidRDefault="00227F21" w:rsidP="00405AD0">
            <w:pPr>
              <w:rPr>
                <w:rFonts w:ascii="Arial" w:hAnsi="Arial" w:cs="Arial"/>
                <w:sz w:val="20"/>
                <w:szCs w:val="20"/>
              </w:rPr>
            </w:pPr>
            <w:r w:rsidRPr="003211BC">
              <w:rPr>
                <w:rFonts w:ascii="Arial" w:hAnsi="Arial" w:cs="Arial"/>
                <w:sz w:val="20"/>
                <w:szCs w:val="20"/>
              </w:rPr>
              <w:t>TITLE</w:t>
            </w:r>
          </w:p>
        </w:tc>
        <w:tc>
          <w:tcPr>
            <w:tcW w:w="2250" w:type="dxa"/>
            <w:tcBorders>
              <w:top w:val="nil"/>
              <w:left w:val="nil"/>
              <w:bottom w:val="nil"/>
              <w:right w:val="nil"/>
            </w:tcBorders>
            <w:shd w:val="clear" w:color="auto" w:fill="201F1A"/>
            <w:vAlign w:val="center"/>
          </w:tcPr>
          <w:p w14:paraId="6D93F627" w14:textId="77777777" w:rsidR="00227F21" w:rsidRPr="003211BC" w:rsidRDefault="00227F21" w:rsidP="00405AD0">
            <w:pPr>
              <w:rPr>
                <w:rFonts w:ascii="Arial" w:hAnsi="Arial" w:cs="Arial"/>
                <w:sz w:val="20"/>
                <w:szCs w:val="20"/>
              </w:rPr>
            </w:pPr>
            <w:r w:rsidRPr="003211BC">
              <w:rPr>
                <w:rFonts w:ascii="Arial" w:hAnsi="Arial" w:cs="Arial"/>
                <w:sz w:val="20"/>
                <w:szCs w:val="20"/>
              </w:rPr>
              <w:t>DATE OR REVISION</w:t>
            </w:r>
          </w:p>
        </w:tc>
        <w:tc>
          <w:tcPr>
            <w:tcW w:w="3150" w:type="dxa"/>
            <w:tcBorders>
              <w:top w:val="nil"/>
              <w:left w:val="nil"/>
              <w:bottom w:val="nil"/>
            </w:tcBorders>
            <w:shd w:val="clear" w:color="auto" w:fill="201F1A"/>
            <w:vAlign w:val="center"/>
          </w:tcPr>
          <w:p w14:paraId="605728A8" w14:textId="77777777" w:rsidR="00227F21" w:rsidRPr="003211BC" w:rsidRDefault="00227F21" w:rsidP="00405AD0">
            <w:pPr>
              <w:rPr>
                <w:rFonts w:ascii="Arial" w:hAnsi="Arial" w:cs="Arial"/>
                <w:sz w:val="20"/>
                <w:szCs w:val="20"/>
              </w:rPr>
            </w:pPr>
            <w:r w:rsidRPr="003211BC">
              <w:rPr>
                <w:rFonts w:ascii="Arial" w:hAnsi="Arial" w:cs="Arial"/>
                <w:sz w:val="20"/>
                <w:szCs w:val="20"/>
              </w:rPr>
              <w:t>TICK IF PUBLICLY AVAILABLE</w:t>
            </w:r>
          </w:p>
        </w:tc>
      </w:tr>
      <w:tr w:rsidR="00C80B54" w:rsidRPr="003211BC" w14:paraId="6C821AF2" w14:textId="77777777" w:rsidTr="00405AD0">
        <w:trPr>
          <w:trHeight w:val="360"/>
        </w:trPr>
        <w:tc>
          <w:tcPr>
            <w:tcW w:w="3330" w:type="dxa"/>
            <w:tcBorders>
              <w:top w:val="nil"/>
            </w:tcBorders>
            <w:shd w:val="clear" w:color="auto" w:fill="F2F2F2" w:themeFill="background1" w:themeFillShade="F2"/>
          </w:tcPr>
          <w:p w14:paraId="6B295CC7" w14:textId="1BA6314C" w:rsidR="006E7E30" w:rsidRDefault="00000000" w:rsidP="006E7E30">
            <w:pPr>
              <w:spacing w:before="36" w:line="203" w:lineRule="exact"/>
              <w:ind w:right="-20"/>
              <w:rPr>
                <w:rFonts w:ascii="Arial" w:hAnsi="Arial" w:cs="Arial"/>
                <w:sz w:val="18"/>
                <w:szCs w:val="18"/>
              </w:rPr>
            </w:pPr>
            <w:sdt>
              <w:sdtPr>
                <w:rPr>
                  <w:rFonts w:ascii="Arial" w:hAnsi="Arial" w:cs="Arial"/>
                  <w:sz w:val="18"/>
                  <w:szCs w:val="18"/>
                </w:rPr>
                <w:id w:val="1868096811"/>
                <w:placeholder>
                  <w:docPart w:val="EB9DD7B7DA4F4449A609010F75BCD3B4"/>
                </w:placeholder>
                <w:showingPlcHdr/>
              </w:sdtPr>
              <w:sdtContent>
                <w:r w:rsidR="006E7E30">
                  <w:rPr>
                    <w:rStyle w:val="PlaceholderText"/>
                  </w:rPr>
                  <w:t xml:space="preserve"> </w:t>
                </w:r>
              </w:sdtContent>
            </w:sdt>
            <w:r w:rsidR="006E7E30">
              <w:rPr>
                <w:rFonts w:ascii="Arial" w:hAnsi="Arial" w:cs="Arial"/>
                <w:sz w:val="18"/>
                <w:szCs w:val="18"/>
              </w:rPr>
              <w:t xml:space="preserve"> </w:t>
            </w:r>
            <w:sdt>
              <w:sdtPr>
                <w:rPr>
                  <w:rFonts w:ascii="Arial" w:hAnsi="Arial" w:cs="Arial"/>
                  <w:sz w:val="18"/>
                  <w:szCs w:val="18"/>
                </w:rPr>
                <w:id w:val="1689945795"/>
                <w:placeholder>
                  <w:docPart w:val="84E8A9E173B744599AED1485CE63B477"/>
                </w:placeholder>
              </w:sdtPr>
              <w:sdtContent>
                <w:r w:rsidR="006E7E30">
                  <w:rPr>
                    <w:rFonts w:ascii="Arial" w:hAnsi="Arial" w:cs="Arial"/>
                    <w:sz w:val="18"/>
                    <w:szCs w:val="18"/>
                  </w:rPr>
                  <w:t>Invitation to Tender</w:t>
                </w:r>
                <w:r w:rsidR="000E175F">
                  <w:rPr>
                    <w:rFonts w:ascii="Arial" w:hAnsi="Arial" w:cs="Arial"/>
                    <w:sz w:val="18"/>
                    <w:szCs w:val="18"/>
                  </w:rPr>
                  <w:t xml:space="preserve">: In-Stream NFM RSPB </w:t>
                </w:r>
                <w:proofErr w:type="spellStart"/>
                <w:r w:rsidR="000E175F">
                  <w:rPr>
                    <w:rFonts w:ascii="Arial" w:hAnsi="Arial" w:cs="Arial"/>
                    <w:sz w:val="18"/>
                    <w:szCs w:val="18"/>
                  </w:rPr>
                  <w:t>Aylesbeare</w:t>
                </w:r>
                <w:proofErr w:type="spellEnd"/>
                <w:r w:rsidR="000E175F">
                  <w:rPr>
                    <w:rFonts w:ascii="Arial" w:hAnsi="Arial" w:cs="Arial"/>
                    <w:sz w:val="18"/>
                    <w:szCs w:val="18"/>
                  </w:rPr>
                  <w:t xml:space="preserve"> Common</w:t>
                </w:r>
              </w:sdtContent>
            </w:sdt>
          </w:p>
          <w:p w14:paraId="74FDAE78" w14:textId="2CD93B20" w:rsidR="00C80B54" w:rsidRPr="003211BC" w:rsidRDefault="00C80B54" w:rsidP="00C80B54">
            <w:pPr>
              <w:spacing w:before="36" w:line="203" w:lineRule="exact"/>
              <w:ind w:right="-20"/>
              <w:rPr>
                <w:rFonts w:ascii="Arial" w:hAnsi="Arial" w:cs="Arial"/>
                <w:sz w:val="18"/>
                <w:szCs w:val="18"/>
              </w:rPr>
            </w:pPr>
          </w:p>
        </w:tc>
        <w:tc>
          <w:tcPr>
            <w:tcW w:w="2250" w:type="dxa"/>
            <w:tcBorders>
              <w:top w:val="nil"/>
            </w:tcBorders>
            <w:shd w:val="clear" w:color="auto" w:fill="F2F2F2" w:themeFill="background1" w:themeFillShade="F2"/>
          </w:tcPr>
          <w:sdt>
            <w:sdtPr>
              <w:rPr>
                <w:rFonts w:ascii="Arial" w:hAnsi="Arial" w:cs="Arial"/>
                <w:sz w:val="18"/>
                <w:szCs w:val="18"/>
              </w:rPr>
              <w:id w:val="334192648"/>
              <w:placeholder>
                <w:docPart w:val="8E80A83D701148B9ADF3C33C8F62B315"/>
              </w:placeholder>
            </w:sdtPr>
            <w:sdtContent>
              <w:p w14:paraId="431B2E59" w14:textId="59AEF608" w:rsidR="00C80B54" w:rsidRPr="003211BC" w:rsidRDefault="00B817E6" w:rsidP="00C80B54">
                <w:pPr>
                  <w:spacing w:before="36" w:line="203" w:lineRule="exact"/>
                  <w:ind w:right="-20"/>
                  <w:rPr>
                    <w:rFonts w:ascii="Arial" w:hAnsi="Arial" w:cs="Arial"/>
                    <w:sz w:val="18"/>
                    <w:szCs w:val="18"/>
                  </w:rPr>
                </w:pPr>
                <w:r w:rsidRPr="00B8606D">
                  <w:rPr>
                    <w:rFonts w:ascii="Arial" w:hAnsi="Arial" w:cs="Arial"/>
                    <w:sz w:val="18"/>
                    <w:szCs w:val="18"/>
                  </w:rPr>
                  <w:t>27</w:t>
                </w:r>
                <w:r w:rsidRPr="00B8606D">
                  <w:rPr>
                    <w:rFonts w:ascii="Arial" w:hAnsi="Arial" w:cs="Arial"/>
                    <w:sz w:val="18"/>
                    <w:szCs w:val="18"/>
                    <w:vertAlign w:val="superscript"/>
                  </w:rPr>
                  <w:t>th</w:t>
                </w:r>
                <w:r w:rsidRPr="00B8606D">
                  <w:rPr>
                    <w:rFonts w:ascii="Arial" w:hAnsi="Arial" w:cs="Arial"/>
                    <w:sz w:val="18"/>
                    <w:szCs w:val="18"/>
                  </w:rPr>
                  <w:t xml:space="preserve"> May 2026</w:t>
                </w:r>
              </w:p>
            </w:sdtContent>
          </w:sdt>
        </w:tc>
        <w:tc>
          <w:tcPr>
            <w:tcW w:w="3150" w:type="dxa"/>
            <w:tcBorders>
              <w:top w:val="nil"/>
            </w:tcBorders>
            <w:shd w:val="clear" w:color="auto" w:fill="F2F2F2" w:themeFill="background1" w:themeFillShade="F2"/>
          </w:tcPr>
          <w:p w14:paraId="04CDF6CF" w14:textId="4BA09964" w:rsidR="00C80B54" w:rsidRPr="003211BC" w:rsidRDefault="00C80B54" w:rsidP="00C80B54">
            <w:pPr>
              <w:spacing w:before="36" w:line="203" w:lineRule="exact"/>
              <w:ind w:right="-20"/>
              <w:rPr>
                <w:rFonts w:ascii="Arial" w:hAnsi="Arial" w:cs="Arial"/>
                <w:sz w:val="18"/>
                <w:szCs w:val="18"/>
              </w:rPr>
            </w:pPr>
          </w:p>
        </w:tc>
      </w:tr>
      <w:tr w:rsidR="00C80B54" w:rsidRPr="003211BC" w14:paraId="59DECB02" w14:textId="77777777" w:rsidTr="00405AD0">
        <w:trPr>
          <w:trHeight w:val="360"/>
        </w:trPr>
        <w:tc>
          <w:tcPr>
            <w:tcW w:w="3330" w:type="dxa"/>
            <w:shd w:val="clear" w:color="auto" w:fill="A6A6A6" w:themeFill="background1" w:themeFillShade="A6"/>
          </w:tcPr>
          <w:sdt>
            <w:sdtPr>
              <w:rPr>
                <w:rFonts w:ascii="Arial" w:hAnsi="Arial" w:cs="Arial"/>
                <w:sz w:val="18"/>
                <w:szCs w:val="18"/>
              </w:rPr>
              <w:id w:val="861712017"/>
              <w:placeholder>
                <w:docPart w:val="9B11F9671DE24B0687985C8BE566B210"/>
              </w:placeholder>
              <w:showingPlcHdr/>
            </w:sdtPr>
            <w:sdtContent>
              <w:p w14:paraId="5650952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A6A6A6" w:themeFill="background1" w:themeFillShade="A6"/>
          </w:tcPr>
          <w:sdt>
            <w:sdtPr>
              <w:rPr>
                <w:rFonts w:ascii="Arial" w:hAnsi="Arial" w:cs="Arial"/>
                <w:sz w:val="18"/>
                <w:szCs w:val="18"/>
              </w:rPr>
              <w:id w:val="1425767540"/>
              <w:placeholder>
                <w:docPart w:val="5D0A683D2A364CDC8E4450E36C020DF3"/>
              </w:placeholder>
              <w:showingPlcHdr/>
            </w:sdtPr>
            <w:sdtContent>
              <w:p w14:paraId="6C76A78C"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A6A6A6" w:themeFill="background1" w:themeFillShade="A6"/>
          </w:tcPr>
          <w:sdt>
            <w:sdtPr>
              <w:rPr>
                <w:rFonts w:ascii="Arial" w:hAnsi="Arial" w:cs="Arial"/>
                <w:sz w:val="18"/>
                <w:szCs w:val="18"/>
              </w:rPr>
              <w:id w:val="-1069108830"/>
              <w:placeholder>
                <w:docPart w:val="6A3B5847471546B1964C747BA7FF68D4"/>
              </w:placeholder>
              <w:showingPlcHdr/>
            </w:sdtPr>
            <w:sdtContent>
              <w:p w14:paraId="1F069069"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9279898" w14:textId="77777777" w:rsidTr="00405AD0">
        <w:trPr>
          <w:trHeight w:val="360"/>
        </w:trPr>
        <w:tc>
          <w:tcPr>
            <w:tcW w:w="3330" w:type="dxa"/>
            <w:shd w:val="clear" w:color="auto" w:fill="F2F2F2" w:themeFill="background1" w:themeFillShade="F2"/>
          </w:tcPr>
          <w:sdt>
            <w:sdtPr>
              <w:rPr>
                <w:rFonts w:ascii="Arial" w:hAnsi="Arial" w:cs="Arial"/>
                <w:sz w:val="18"/>
                <w:szCs w:val="18"/>
              </w:rPr>
              <w:id w:val="19519821"/>
              <w:placeholder>
                <w:docPart w:val="AA1CC68A8D384AD0B1C5A1FBAB1B7FE4"/>
              </w:placeholder>
              <w:showingPlcHdr/>
            </w:sdtPr>
            <w:sdtContent>
              <w:p w14:paraId="531EF4C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F2F2F2" w:themeFill="background1" w:themeFillShade="F2"/>
          </w:tcPr>
          <w:sdt>
            <w:sdtPr>
              <w:rPr>
                <w:rFonts w:ascii="Arial" w:hAnsi="Arial" w:cs="Arial"/>
                <w:sz w:val="18"/>
                <w:szCs w:val="18"/>
              </w:rPr>
              <w:id w:val="-837996110"/>
              <w:placeholder>
                <w:docPart w:val="91751793E55E4EDA82094A5787A3D9D2"/>
              </w:placeholder>
              <w:showingPlcHdr/>
            </w:sdtPr>
            <w:sdtContent>
              <w:p w14:paraId="65A14318"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F2F2F2" w:themeFill="background1" w:themeFillShade="F2"/>
          </w:tcPr>
          <w:sdt>
            <w:sdtPr>
              <w:rPr>
                <w:rFonts w:ascii="Arial" w:hAnsi="Arial" w:cs="Arial"/>
                <w:sz w:val="18"/>
                <w:szCs w:val="18"/>
              </w:rPr>
              <w:id w:val="-1082603082"/>
              <w:placeholder>
                <w:docPart w:val="45557A57A8BB44B9A558A5C41A3A8FBD"/>
              </w:placeholder>
              <w:showingPlcHdr/>
            </w:sdtPr>
            <w:sdtContent>
              <w:p w14:paraId="7697D08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E8B30E5" w14:textId="77777777" w:rsidTr="00405AD0">
        <w:trPr>
          <w:trHeight w:val="360"/>
        </w:trPr>
        <w:tc>
          <w:tcPr>
            <w:tcW w:w="3330" w:type="dxa"/>
            <w:shd w:val="clear" w:color="auto" w:fill="A6A6A6" w:themeFill="background1" w:themeFillShade="A6"/>
          </w:tcPr>
          <w:sdt>
            <w:sdtPr>
              <w:rPr>
                <w:rFonts w:ascii="Arial" w:hAnsi="Arial" w:cs="Arial"/>
                <w:sz w:val="18"/>
                <w:szCs w:val="18"/>
              </w:rPr>
              <w:id w:val="-1426030405"/>
              <w:placeholder>
                <w:docPart w:val="C8F0261AB5664E2F881D787DE863F6CE"/>
              </w:placeholder>
              <w:showingPlcHdr/>
            </w:sdtPr>
            <w:sdtContent>
              <w:p w14:paraId="3F15D90F"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A6A6A6" w:themeFill="background1" w:themeFillShade="A6"/>
          </w:tcPr>
          <w:sdt>
            <w:sdtPr>
              <w:rPr>
                <w:rFonts w:ascii="Arial" w:hAnsi="Arial" w:cs="Arial"/>
                <w:sz w:val="18"/>
                <w:szCs w:val="18"/>
              </w:rPr>
              <w:id w:val="-325044986"/>
              <w:placeholder>
                <w:docPart w:val="EDEA1F9741854004A3D43C6B352BB8ED"/>
              </w:placeholder>
              <w:showingPlcHdr/>
            </w:sdtPr>
            <w:sdtContent>
              <w:p w14:paraId="4434E61F"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A6A6A6" w:themeFill="background1" w:themeFillShade="A6"/>
          </w:tcPr>
          <w:sdt>
            <w:sdtPr>
              <w:rPr>
                <w:rFonts w:ascii="Arial" w:hAnsi="Arial" w:cs="Arial"/>
                <w:sz w:val="18"/>
                <w:szCs w:val="18"/>
              </w:rPr>
              <w:id w:val="-2057615393"/>
              <w:placeholder>
                <w:docPart w:val="701F766FDE0F4A249D3C2EBFFB5CCB9B"/>
              </w:placeholder>
              <w:showingPlcHdr/>
            </w:sdtPr>
            <w:sdtContent>
              <w:p w14:paraId="3C6D0CA7"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33C5C61" w14:textId="77777777" w:rsidTr="00405AD0">
        <w:trPr>
          <w:trHeight w:val="360"/>
        </w:trPr>
        <w:tc>
          <w:tcPr>
            <w:tcW w:w="3330" w:type="dxa"/>
            <w:shd w:val="clear" w:color="auto" w:fill="F2F2F2" w:themeFill="background1" w:themeFillShade="F2"/>
          </w:tcPr>
          <w:sdt>
            <w:sdtPr>
              <w:rPr>
                <w:rFonts w:ascii="Arial" w:hAnsi="Arial" w:cs="Arial"/>
                <w:sz w:val="18"/>
                <w:szCs w:val="18"/>
              </w:rPr>
              <w:id w:val="-1899972585"/>
              <w:placeholder>
                <w:docPart w:val="32F1D55EEC284317B89777CED0CA6BE1"/>
              </w:placeholder>
              <w:showingPlcHdr/>
            </w:sdtPr>
            <w:sdtContent>
              <w:p w14:paraId="7CDF8CF1"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F2F2F2" w:themeFill="background1" w:themeFillShade="F2"/>
          </w:tcPr>
          <w:sdt>
            <w:sdtPr>
              <w:rPr>
                <w:rFonts w:ascii="Arial" w:hAnsi="Arial" w:cs="Arial"/>
                <w:sz w:val="18"/>
                <w:szCs w:val="18"/>
              </w:rPr>
              <w:id w:val="-1107040678"/>
              <w:placeholder>
                <w:docPart w:val="980CA67AA7E940FCACE33786BC1A36EA"/>
              </w:placeholder>
              <w:showingPlcHdr/>
            </w:sdtPr>
            <w:sdtContent>
              <w:p w14:paraId="272EEBE5"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F2F2F2" w:themeFill="background1" w:themeFillShade="F2"/>
          </w:tcPr>
          <w:sdt>
            <w:sdtPr>
              <w:rPr>
                <w:rFonts w:ascii="Arial" w:hAnsi="Arial" w:cs="Arial"/>
                <w:sz w:val="18"/>
                <w:szCs w:val="18"/>
              </w:rPr>
              <w:id w:val="2058736046"/>
              <w:placeholder>
                <w:docPart w:val="CE48F9AC6B324BF4A34747EED5849AC9"/>
              </w:placeholder>
              <w:showingPlcHdr/>
            </w:sdtPr>
            <w:sdtContent>
              <w:p w14:paraId="4E1C6ADC"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2DB0C2A4" w14:textId="77777777" w:rsidR="00227F21" w:rsidRPr="003211BC" w:rsidRDefault="00227F21" w:rsidP="00227F21">
      <w:pPr>
        <w:spacing w:before="10" w:after="0" w:line="240" w:lineRule="exact"/>
        <w:rPr>
          <w:rFonts w:ascii="Arial" w:hAnsi="Arial" w:cs="Arial"/>
          <w:sz w:val="24"/>
          <w:szCs w:val="24"/>
        </w:rPr>
      </w:pPr>
    </w:p>
    <w:p w14:paraId="7127D967"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5668E568" w14:textId="77777777" w:rsidTr="00405AD0">
        <w:trPr>
          <w:trHeight w:hRule="exact" w:val="360"/>
        </w:trPr>
        <w:tc>
          <w:tcPr>
            <w:tcW w:w="8730" w:type="dxa"/>
            <w:tcBorders>
              <w:top w:val="nil"/>
              <w:left w:val="nil"/>
              <w:bottom w:val="nil"/>
              <w:right w:val="nil"/>
            </w:tcBorders>
            <w:shd w:val="clear" w:color="auto" w:fill="D1D3D4"/>
            <w:vAlign w:val="center"/>
          </w:tcPr>
          <w:p w14:paraId="20CC3DB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4 Constraints on how the Contractor Provides the Works</w:t>
            </w:r>
          </w:p>
        </w:tc>
      </w:tr>
    </w:tbl>
    <w:p w14:paraId="1135A2A6"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39337C4" w14:textId="77777777" w:rsidTr="00405AD0">
        <w:trPr>
          <w:trHeight w:val="623"/>
        </w:trPr>
        <w:tc>
          <w:tcPr>
            <w:tcW w:w="8730" w:type="dxa"/>
            <w:vAlign w:val="center"/>
          </w:tcPr>
          <w:p w14:paraId="51AD61F1"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State any constraints on the sequence and timing of work and on the methods and conduct of work including the requirements for any work by the </w:t>
            </w:r>
            <w:r w:rsidRPr="003211BC">
              <w:rPr>
                <w:rFonts w:ascii="Arial" w:eastAsia="Arial" w:hAnsi="Arial" w:cs="Arial"/>
                <w:b/>
                <w:bCs/>
                <w:i/>
                <w:color w:val="231F20"/>
                <w:sz w:val="18"/>
                <w:szCs w:val="18"/>
              </w:rPr>
              <w:t>Client.</w:t>
            </w:r>
          </w:p>
        </w:tc>
      </w:tr>
    </w:tbl>
    <w:p w14:paraId="41CF0C2E" w14:textId="77777777" w:rsidR="00227F21" w:rsidRPr="003211BC" w:rsidRDefault="00227F21" w:rsidP="00227F21">
      <w:pPr>
        <w:spacing w:before="9" w:after="0" w:line="260" w:lineRule="exact"/>
        <w:rPr>
          <w:rFonts w:ascii="Arial" w:hAnsi="Arial" w:cs="Arial"/>
          <w:sz w:val="26"/>
          <w:szCs w:val="26"/>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5BD17AAD" w14:textId="77777777" w:rsidTr="00EC53E0">
        <w:trPr>
          <w:trHeight w:val="5071"/>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21329580"/>
              <w:placeholder>
                <w:docPart w:val="26351E00212D4043A63322EBE1D06802"/>
              </w:placeholder>
            </w:sdtPr>
            <w:sdtContent>
              <w:p w14:paraId="5A6D2BE8" w14:textId="5E71EFB1" w:rsidR="00D55021" w:rsidRDefault="00AA324E" w:rsidP="001C678A">
                <w:pPr>
                  <w:spacing w:before="36" w:line="276" w:lineRule="auto"/>
                  <w:ind w:right="-20"/>
                  <w:rPr>
                    <w:rFonts w:ascii="Arial" w:hAnsi="Arial" w:cs="Arial"/>
                    <w:sz w:val="18"/>
                    <w:szCs w:val="18"/>
                  </w:rPr>
                </w:pPr>
                <w:r w:rsidRPr="00DE7205">
                  <w:rPr>
                    <w:rFonts w:ascii="Arial" w:hAnsi="Arial" w:cs="Arial"/>
                    <w:sz w:val="18"/>
                    <w:szCs w:val="18"/>
                  </w:rPr>
                  <w:t xml:space="preserve">All </w:t>
                </w:r>
                <w:proofErr w:type="gramStart"/>
                <w:r w:rsidRPr="00DE7205">
                  <w:rPr>
                    <w:rFonts w:ascii="Arial" w:hAnsi="Arial" w:cs="Arial"/>
                    <w:sz w:val="18"/>
                    <w:szCs w:val="18"/>
                  </w:rPr>
                  <w:t>works are</w:t>
                </w:r>
                <w:proofErr w:type="gramEnd"/>
                <w:r w:rsidRPr="00DE7205">
                  <w:rPr>
                    <w:rFonts w:ascii="Arial" w:hAnsi="Arial" w:cs="Arial"/>
                    <w:sz w:val="18"/>
                    <w:szCs w:val="18"/>
                  </w:rPr>
                  <w:t xml:space="preserve"> subject to NE SSSI Consent and DCC Land Drainage Consent</w:t>
                </w:r>
                <w:r w:rsidR="009202EF">
                  <w:rPr>
                    <w:rFonts w:ascii="Arial" w:hAnsi="Arial" w:cs="Arial"/>
                    <w:sz w:val="18"/>
                    <w:szCs w:val="18"/>
                  </w:rPr>
                  <w:t xml:space="preserve">.  </w:t>
                </w:r>
                <w:r w:rsidR="008476C9">
                  <w:rPr>
                    <w:rFonts w:ascii="Arial" w:hAnsi="Arial" w:cs="Arial"/>
                    <w:sz w:val="18"/>
                    <w:szCs w:val="18"/>
                  </w:rPr>
                  <w:t>Consent applications have been submitted and are</w:t>
                </w:r>
                <w:r w:rsidR="002467DE">
                  <w:rPr>
                    <w:rFonts w:ascii="Arial" w:hAnsi="Arial" w:cs="Arial"/>
                    <w:sz w:val="18"/>
                    <w:szCs w:val="18"/>
                  </w:rPr>
                  <w:t xml:space="preserve"> still </w:t>
                </w:r>
                <w:r w:rsidR="008476C9">
                  <w:rPr>
                    <w:rFonts w:ascii="Arial" w:hAnsi="Arial" w:cs="Arial"/>
                    <w:sz w:val="18"/>
                    <w:szCs w:val="18"/>
                  </w:rPr>
                  <w:t>pending</w:t>
                </w:r>
                <w:r w:rsidR="002467DE">
                  <w:rPr>
                    <w:rFonts w:ascii="Arial" w:hAnsi="Arial" w:cs="Arial"/>
                    <w:sz w:val="18"/>
                    <w:szCs w:val="18"/>
                  </w:rPr>
                  <w:t xml:space="preserve"> SSSI</w:t>
                </w:r>
                <w:r w:rsidR="008476C9">
                  <w:rPr>
                    <w:rFonts w:ascii="Arial" w:hAnsi="Arial" w:cs="Arial"/>
                    <w:sz w:val="18"/>
                    <w:szCs w:val="18"/>
                  </w:rPr>
                  <w:t xml:space="preserve"> </w:t>
                </w:r>
                <w:r w:rsidR="00A45A2B">
                  <w:rPr>
                    <w:rFonts w:ascii="Arial" w:hAnsi="Arial" w:cs="Arial"/>
                    <w:sz w:val="18"/>
                    <w:szCs w:val="18"/>
                  </w:rPr>
                  <w:t>approval.</w:t>
                </w:r>
              </w:p>
              <w:p w14:paraId="7CA55655" w14:textId="77777777" w:rsidR="005B7234" w:rsidRDefault="005B7234" w:rsidP="001C678A">
                <w:pPr>
                  <w:spacing w:before="36" w:line="276" w:lineRule="auto"/>
                  <w:ind w:right="-20"/>
                  <w:rPr>
                    <w:rFonts w:ascii="Arial" w:hAnsi="Arial" w:cs="Arial"/>
                    <w:sz w:val="18"/>
                    <w:szCs w:val="18"/>
                  </w:rPr>
                </w:pPr>
              </w:p>
              <w:p w14:paraId="047B0FC2" w14:textId="439D717B" w:rsidR="005B7234" w:rsidRDefault="005B7234" w:rsidP="001C678A">
                <w:pPr>
                  <w:spacing w:line="276" w:lineRule="auto"/>
                  <w:jc w:val="both"/>
                  <w:rPr>
                    <w:rFonts w:ascii="Arial" w:hAnsi="Arial" w:cs="Arial"/>
                    <w:sz w:val="18"/>
                    <w:szCs w:val="18"/>
                  </w:rPr>
                </w:pPr>
                <w:r w:rsidRPr="005B7234">
                  <w:rPr>
                    <w:rFonts w:ascii="Arial" w:hAnsi="Arial" w:cs="Arial"/>
                    <w:sz w:val="18"/>
                    <w:szCs w:val="18"/>
                  </w:rPr>
                  <w:t>Due to the protected status of the SSSI</w:t>
                </w:r>
                <w:r w:rsidR="003E3B07">
                  <w:rPr>
                    <w:rFonts w:ascii="Arial" w:hAnsi="Arial" w:cs="Arial"/>
                    <w:sz w:val="18"/>
                    <w:szCs w:val="18"/>
                  </w:rPr>
                  <w:t xml:space="preserve">, </w:t>
                </w:r>
                <w:r w:rsidRPr="005B7234">
                  <w:rPr>
                    <w:rFonts w:ascii="Arial" w:hAnsi="Arial" w:cs="Arial"/>
                    <w:sz w:val="18"/>
                    <w:szCs w:val="18"/>
                  </w:rPr>
                  <w:t>National Landscape and certain habitats, no additional work, other than discussed here, should be undertaken without prior permission</w:t>
                </w:r>
                <w:r w:rsidR="00110B47">
                  <w:rPr>
                    <w:rFonts w:ascii="Arial" w:hAnsi="Arial" w:cs="Arial"/>
                    <w:sz w:val="18"/>
                    <w:szCs w:val="18"/>
                  </w:rPr>
                  <w:t>.  O</w:t>
                </w:r>
                <w:r w:rsidRPr="005B7234">
                  <w:rPr>
                    <w:rFonts w:ascii="Arial" w:hAnsi="Arial" w:cs="Arial"/>
                    <w:sz w:val="18"/>
                    <w:szCs w:val="18"/>
                  </w:rPr>
                  <w:t>nce granted, the SSSI and LDC consents can be provided if requested.</w:t>
                </w:r>
              </w:p>
              <w:p w14:paraId="1A2EE957" w14:textId="77777777" w:rsidR="00FD019C" w:rsidRDefault="00FD019C" w:rsidP="001C678A">
                <w:pPr>
                  <w:spacing w:line="276" w:lineRule="auto"/>
                  <w:jc w:val="both"/>
                  <w:rPr>
                    <w:rFonts w:ascii="Arial" w:hAnsi="Arial" w:cs="Arial"/>
                    <w:sz w:val="18"/>
                    <w:szCs w:val="18"/>
                  </w:rPr>
                </w:pPr>
              </w:p>
              <w:p w14:paraId="7D6C73D5" w14:textId="06F4C87A" w:rsidR="00B25D31" w:rsidRDefault="00FD019C" w:rsidP="001C678A">
                <w:pPr>
                  <w:spacing w:line="276" w:lineRule="auto"/>
                  <w:jc w:val="both"/>
                  <w:rPr>
                    <w:rFonts w:ascii="Arial" w:hAnsi="Arial" w:cs="Arial"/>
                    <w:sz w:val="18"/>
                    <w:szCs w:val="18"/>
                  </w:rPr>
                </w:pPr>
                <w:r w:rsidRPr="00FD019C">
                  <w:rPr>
                    <w:rFonts w:ascii="Arial" w:hAnsi="Arial" w:cs="Arial"/>
                    <w:sz w:val="18"/>
                    <w:szCs w:val="18"/>
                  </w:rPr>
                  <w:t>In rivers that are sensitive to fish spawning</w:t>
                </w:r>
                <w:r>
                  <w:rPr>
                    <w:rFonts w:ascii="Arial" w:hAnsi="Arial" w:cs="Arial"/>
                    <w:sz w:val="18"/>
                    <w:szCs w:val="18"/>
                  </w:rPr>
                  <w:t>,</w:t>
                </w:r>
                <w:r w:rsidRPr="00FD019C">
                  <w:rPr>
                    <w:rFonts w:ascii="Arial" w:hAnsi="Arial" w:cs="Arial"/>
                    <w:sz w:val="18"/>
                    <w:szCs w:val="18"/>
                  </w:rPr>
                  <w:t xml:space="preserve"> no in-stream work is permitted to be carried out between the dates of 1st October to 31st May (dates inclusive). The main channel of the site has been assessed to </w:t>
                </w:r>
                <w:r w:rsidRPr="009A513C">
                  <w:rPr>
                    <w:rFonts w:ascii="Arial" w:hAnsi="Arial" w:cs="Arial"/>
                    <w:sz w:val="18"/>
                    <w:szCs w:val="18"/>
                  </w:rPr>
                  <w:t xml:space="preserve">have spawning </w:t>
                </w:r>
                <w:proofErr w:type="gramStart"/>
                <w:r w:rsidRPr="009A513C">
                  <w:rPr>
                    <w:rFonts w:ascii="Arial" w:hAnsi="Arial" w:cs="Arial"/>
                    <w:sz w:val="18"/>
                    <w:szCs w:val="18"/>
                  </w:rPr>
                  <w:t>habitat</w:t>
                </w:r>
                <w:r w:rsidR="009A513C" w:rsidRPr="009A513C">
                  <w:rPr>
                    <w:rFonts w:ascii="Arial" w:hAnsi="Arial" w:cs="Arial"/>
                    <w:sz w:val="18"/>
                    <w:szCs w:val="18"/>
                  </w:rPr>
                  <w:t>,</w:t>
                </w:r>
                <w:proofErr w:type="gramEnd"/>
                <w:r w:rsidR="009A513C" w:rsidRPr="009A513C">
                  <w:rPr>
                    <w:rFonts w:ascii="Arial" w:hAnsi="Arial" w:cs="Arial"/>
                    <w:sz w:val="18"/>
                    <w:szCs w:val="18"/>
                  </w:rPr>
                  <w:t xml:space="preserve"> </w:t>
                </w:r>
                <w:r w:rsidRPr="009A513C">
                  <w:rPr>
                    <w:rFonts w:ascii="Arial" w:hAnsi="Arial" w:cs="Arial"/>
                    <w:sz w:val="18"/>
                    <w:szCs w:val="18"/>
                  </w:rPr>
                  <w:t>care must be taken to avoid disturbance of silt and releasing silt into the watercourse.</w:t>
                </w:r>
                <w:r w:rsidRPr="00FD019C">
                  <w:rPr>
                    <w:rFonts w:ascii="Arial" w:hAnsi="Arial" w:cs="Arial"/>
                    <w:sz w:val="18"/>
                    <w:szCs w:val="18"/>
                  </w:rPr>
                  <w:t xml:space="preserve"> </w:t>
                </w:r>
              </w:p>
              <w:p w14:paraId="7CC2D71D" w14:textId="77777777" w:rsidR="00B25D31" w:rsidRDefault="00B25D31" w:rsidP="001C678A">
                <w:pPr>
                  <w:spacing w:line="276" w:lineRule="auto"/>
                  <w:jc w:val="both"/>
                  <w:rPr>
                    <w:rFonts w:ascii="Arial" w:hAnsi="Arial" w:cs="Arial"/>
                    <w:sz w:val="18"/>
                    <w:szCs w:val="18"/>
                  </w:rPr>
                </w:pPr>
              </w:p>
              <w:p w14:paraId="528D50E8" w14:textId="7054EB81" w:rsidR="00FD019C" w:rsidRDefault="00FD019C" w:rsidP="001C678A">
                <w:pPr>
                  <w:spacing w:line="276" w:lineRule="auto"/>
                  <w:jc w:val="both"/>
                  <w:rPr>
                    <w:rFonts w:ascii="Arial" w:hAnsi="Arial" w:cs="Arial"/>
                    <w:sz w:val="18"/>
                    <w:szCs w:val="18"/>
                  </w:rPr>
                </w:pPr>
                <w:r w:rsidRPr="00FD019C">
                  <w:rPr>
                    <w:rFonts w:ascii="Arial" w:hAnsi="Arial" w:cs="Arial"/>
                    <w:sz w:val="18"/>
                    <w:szCs w:val="18"/>
                  </w:rPr>
                  <w:t xml:space="preserve">Tributaries and </w:t>
                </w:r>
                <w:proofErr w:type="spellStart"/>
                <w:r w:rsidRPr="00FD019C">
                  <w:rPr>
                    <w:rFonts w:ascii="Arial" w:hAnsi="Arial" w:cs="Arial"/>
                    <w:sz w:val="18"/>
                    <w:szCs w:val="18"/>
                  </w:rPr>
                  <w:t>goyle</w:t>
                </w:r>
                <w:proofErr w:type="spellEnd"/>
                <w:r w:rsidRPr="00FD019C">
                  <w:rPr>
                    <w:rFonts w:ascii="Arial" w:hAnsi="Arial" w:cs="Arial"/>
                    <w:sz w:val="18"/>
                    <w:szCs w:val="18"/>
                  </w:rPr>
                  <w:t xml:space="preserve"> work can be carried out after the end of September</w:t>
                </w:r>
                <w:r w:rsidR="009D0087">
                  <w:rPr>
                    <w:rFonts w:ascii="Arial" w:hAnsi="Arial" w:cs="Arial"/>
                    <w:sz w:val="18"/>
                    <w:szCs w:val="18"/>
                  </w:rPr>
                  <w:t>.</w:t>
                </w:r>
                <w:r w:rsidRPr="00FD019C">
                  <w:rPr>
                    <w:rFonts w:ascii="Arial" w:hAnsi="Arial" w:cs="Arial"/>
                    <w:sz w:val="18"/>
                    <w:szCs w:val="18"/>
                  </w:rPr>
                  <w:t xml:space="preserve"> </w:t>
                </w:r>
              </w:p>
              <w:p w14:paraId="3B4CFF32" w14:textId="77777777" w:rsidR="00B25D31" w:rsidRPr="00FD019C" w:rsidRDefault="00B25D31" w:rsidP="001C678A">
                <w:pPr>
                  <w:spacing w:line="276" w:lineRule="auto"/>
                  <w:jc w:val="both"/>
                  <w:rPr>
                    <w:rFonts w:ascii="Arial" w:hAnsi="Arial" w:cs="Arial"/>
                    <w:sz w:val="18"/>
                    <w:szCs w:val="18"/>
                  </w:rPr>
                </w:pPr>
              </w:p>
              <w:p w14:paraId="4D0C9467" w14:textId="18839D9B" w:rsidR="00FD019C" w:rsidRPr="00F6402D" w:rsidRDefault="00FD019C" w:rsidP="001C678A">
                <w:pPr>
                  <w:spacing w:line="276" w:lineRule="auto"/>
                  <w:jc w:val="both"/>
                  <w:rPr>
                    <w:rFonts w:ascii="Arial" w:hAnsi="Arial" w:cs="Arial"/>
                    <w:sz w:val="18"/>
                    <w:szCs w:val="18"/>
                  </w:rPr>
                </w:pPr>
                <w:r w:rsidRPr="00FD019C">
                  <w:rPr>
                    <w:rFonts w:ascii="Arial" w:hAnsi="Arial" w:cs="Arial"/>
                    <w:sz w:val="18"/>
                    <w:szCs w:val="18"/>
                  </w:rPr>
                  <w:t xml:space="preserve">Trees and ground areas with active birds’ nests in </w:t>
                </w:r>
                <w:r w:rsidRPr="00E6353A">
                  <w:rPr>
                    <w:rFonts w:ascii="Arial" w:hAnsi="Arial" w:cs="Arial"/>
                    <w:b/>
                    <w:bCs/>
                    <w:sz w:val="18"/>
                    <w:szCs w:val="18"/>
                  </w:rPr>
                  <w:t>MUST</w:t>
                </w:r>
                <w:r w:rsidRPr="00FD019C">
                  <w:rPr>
                    <w:rFonts w:ascii="Arial" w:hAnsi="Arial" w:cs="Arial"/>
                    <w:sz w:val="18"/>
                    <w:szCs w:val="18"/>
                  </w:rPr>
                  <w:t xml:space="preserve"> be avoided. Note</w:t>
                </w:r>
                <w:r w:rsidR="00B25D31">
                  <w:rPr>
                    <w:rFonts w:ascii="Arial" w:hAnsi="Arial" w:cs="Arial"/>
                    <w:sz w:val="18"/>
                    <w:szCs w:val="18"/>
                  </w:rPr>
                  <w:t>:</w:t>
                </w:r>
                <w:r w:rsidRPr="00FD019C">
                  <w:rPr>
                    <w:rFonts w:ascii="Arial" w:hAnsi="Arial" w:cs="Arial"/>
                    <w:sz w:val="18"/>
                    <w:szCs w:val="18"/>
                  </w:rPr>
                  <w:t xml:space="preserve"> birds may nest earlier or later than the official nesting season due to local conditions. </w:t>
                </w:r>
                <w:r w:rsidRPr="00F6402D">
                  <w:rPr>
                    <w:rFonts w:ascii="Arial" w:hAnsi="Arial" w:cs="Arial"/>
                    <w:sz w:val="18"/>
                    <w:szCs w:val="18"/>
                  </w:rPr>
                  <w:t>This work can only commence after the 1st of September.</w:t>
                </w:r>
              </w:p>
              <w:p w14:paraId="3642A566" w14:textId="77777777" w:rsidR="002D3852" w:rsidRDefault="002D3852" w:rsidP="001C678A">
                <w:pPr>
                  <w:spacing w:line="276" w:lineRule="auto"/>
                  <w:jc w:val="both"/>
                  <w:rPr>
                    <w:rFonts w:ascii="Arial" w:hAnsi="Arial" w:cs="Arial"/>
                    <w:b/>
                    <w:bCs/>
                    <w:sz w:val="18"/>
                    <w:szCs w:val="18"/>
                  </w:rPr>
                </w:pPr>
              </w:p>
              <w:p w14:paraId="35FE3540" w14:textId="77777777" w:rsidR="002D3852" w:rsidRPr="00EB551D" w:rsidRDefault="002D3852" w:rsidP="001C678A">
                <w:pPr>
                  <w:spacing w:before="36" w:line="276" w:lineRule="auto"/>
                  <w:ind w:right="-20"/>
                  <w:rPr>
                    <w:rFonts w:ascii="Arial" w:hAnsi="Arial" w:cs="Arial"/>
                    <w:sz w:val="18"/>
                    <w:szCs w:val="18"/>
                  </w:rPr>
                </w:pPr>
                <w:r w:rsidRPr="00EB551D">
                  <w:rPr>
                    <w:rFonts w:ascii="Arial" w:hAnsi="Arial" w:cs="Arial"/>
                    <w:sz w:val="18"/>
                    <w:szCs w:val="18"/>
                  </w:rPr>
                  <w:t xml:space="preserve">Works must be completed by </w:t>
                </w:r>
                <w:r w:rsidRPr="00B8606D">
                  <w:rPr>
                    <w:rFonts w:ascii="Arial" w:hAnsi="Arial" w:cs="Arial"/>
                    <w:sz w:val="18"/>
                    <w:szCs w:val="18"/>
                  </w:rPr>
                  <w:t xml:space="preserve">the </w:t>
                </w:r>
                <w:proofErr w:type="gramStart"/>
                <w:r w:rsidRPr="00B8606D">
                  <w:rPr>
                    <w:rFonts w:ascii="Arial" w:hAnsi="Arial" w:cs="Arial"/>
                    <w:sz w:val="18"/>
                    <w:szCs w:val="18"/>
                  </w:rPr>
                  <w:t>1</w:t>
                </w:r>
                <w:r w:rsidRPr="00B8606D">
                  <w:rPr>
                    <w:rFonts w:ascii="Arial" w:hAnsi="Arial" w:cs="Arial"/>
                    <w:sz w:val="18"/>
                    <w:szCs w:val="18"/>
                    <w:vertAlign w:val="superscript"/>
                  </w:rPr>
                  <w:t>st</w:t>
                </w:r>
                <w:proofErr w:type="gramEnd"/>
                <w:r w:rsidRPr="00B8606D">
                  <w:rPr>
                    <w:rFonts w:ascii="Arial" w:hAnsi="Arial" w:cs="Arial"/>
                    <w:sz w:val="18"/>
                    <w:szCs w:val="18"/>
                  </w:rPr>
                  <w:t xml:space="preserve"> December</w:t>
                </w:r>
                <w:r w:rsidRPr="00EB551D">
                  <w:rPr>
                    <w:rFonts w:ascii="Arial" w:hAnsi="Arial" w:cs="Arial"/>
                    <w:sz w:val="18"/>
                    <w:szCs w:val="18"/>
                  </w:rPr>
                  <w:t xml:space="preserve"> to avoid </w:t>
                </w:r>
                <w:r>
                  <w:rPr>
                    <w:rFonts w:ascii="Arial" w:hAnsi="Arial" w:cs="Arial"/>
                    <w:sz w:val="18"/>
                    <w:szCs w:val="18"/>
                  </w:rPr>
                  <w:t>wet conditions and ground disturbance.</w:t>
                </w:r>
              </w:p>
              <w:p w14:paraId="0B0B04B2" w14:textId="77777777" w:rsidR="002D3852" w:rsidRPr="00193C80" w:rsidRDefault="002D3852" w:rsidP="001C678A">
                <w:pPr>
                  <w:spacing w:line="276" w:lineRule="auto"/>
                  <w:jc w:val="both"/>
                  <w:rPr>
                    <w:rFonts w:ascii="Arial" w:hAnsi="Arial" w:cs="Arial"/>
                    <w:b/>
                    <w:bCs/>
                    <w:sz w:val="18"/>
                    <w:szCs w:val="18"/>
                  </w:rPr>
                </w:pPr>
              </w:p>
              <w:p w14:paraId="5ED2A355" w14:textId="667B42E8" w:rsidR="00DB17F5" w:rsidRPr="00EB551D" w:rsidRDefault="00DB17F5" w:rsidP="001C678A">
                <w:pPr>
                  <w:spacing w:before="36" w:line="276" w:lineRule="auto"/>
                  <w:ind w:right="-20"/>
                  <w:rPr>
                    <w:rFonts w:ascii="Arial" w:hAnsi="Arial" w:cs="Arial"/>
                    <w:sz w:val="18"/>
                    <w:szCs w:val="18"/>
                    <w:u w:val="single"/>
                  </w:rPr>
                </w:pPr>
                <w:r w:rsidRPr="00EB551D">
                  <w:rPr>
                    <w:rFonts w:ascii="Arial" w:hAnsi="Arial" w:cs="Arial"/>
                    <w:sz w:val="18"/>
                    <w:szCs w:val="18"/>
                    <w:u w:val="single"/>
                  </w:rPr>
                  <w:t>Communications</w:t>
                </w:r>
              </w:p>
              <w:p w14:paraId="69871290" w14:textId="60DD98C6" w:rsidR="002D3852" w:rsidRDefault="00DB17F5" w:rsidP="001C678A">
                <w:pPr>
                  <w:spacing w:line="276" w:lineRule="auto"/>
                  <w:jc w:val="both"/>
                  <w:rPr>
                    <w:rFonts w:ascii="Arial" w:hAnsi="Arial" w:cs="Arial"/>
                    <w:sz w:val="18"/>
                    <w:szCs w:val="18"/>
                  </w:rPr>
                </w:pPr>
                <w:r w:rsidRPr="00193C80">
                  <w:rPr>
                    <w:rFonts w:ascii="Arial" w:hAnsi="Arial" w:cs="Arial"/>
                    <w:sz w:val="18"/>
                    <w:szCs w:val="18"/>
                  </w:rPr>
                  <w:t xml:space="preserve">While the Client is Westcountry Rivers Trust, the site </w:t>
                </w:r>
                <w:r w:rsidR="0049136F">
                  <w:rPr>
                    <w:rFonts w:ascii="Arial" w:hAnsi="Arial" w:cs="Arial"/>
                    <w:sz w:val="18"/>
                    <w:szCs w:val="18"/>
                  </w:rPr>
                  <w:t xml:space="preserve">is </w:t>
                </w:r>
                <w:r w:rsidR="00E400D6">
                  <w:rPr>
                    <w:rFonts w:ascii="Arial" w:hAnsi="Arial" w:cs="Arial"/>
                    <w:sz w:val="18"/>
                    <w:szCs w:val="18"/>
                  </w:rPr>
                  <w:t>owned by</w:t>
                </w:r>
                <w:r w:rsidRPr="00193C80">
                  <w:rPr>
                    <w:rFonts w:ascii="Arial" w:hAnsi="Arial" w:cs="Arial"/>
                    <w:sz w:val="18"/>
                    <w:szCs w:val="18"/>
                  </w:rPr>
                  <w:t xml:space="preserve"> Clinton Devon Estates</w:t>
                </w:r>
                <w:r w:rsidR="0049136F">
                  <w:rPr>
                    <w:rFonts w:ascii="Arial" w:hAnsi="Arial" w:cs="Arial"/>
                    <w:sz w:val="18"/>
                    <w:szCs w:val="18"/>
                  </w:rPr>
                  <w:t xml:space="preserve"> and</w:t>
                </w:r>
                <w:r w:rsidRPr="00193C80">
                  <w:rPr>
                    <w:rFonts w:ascii="Arial" w:hAnsi="Arial" w:cs="Arial"/>
                    <w:sz w:val="18"/>
                    <w:szCs w:val="18"/>
                  </w:rPr>
                  <w:t xml:space="preserve"> </w:t>
                </w:r>
                <w:r w:rsidR="00E400D6">
                  <w:rPr>
                    <w:rFonts w:ascii="Arial" w:hAnsi="Arial" w:cs="Arial"/>
                    <w:sz w:val="18"/>
                    <w:szCs w:val="18"/>
                  </w:rPr>
                  <w:t>managed by the RSPB</w:t>
                </w:r>
                <w:r w:rsidRPr="00193C80">
                  <w:rPr>
                    <w:rFonts w:ascii="Arial" w:hAnsi="Arial" w:cs="Arial"/>
                    <w:sz w:val="18"/>
                    <w:szCs w:val="18"/>
                  </w:rPr>
                  <w:t xml:space="preserve">. Communications will need to involve the Westcountry Rivers Trust project manager as well as </w:t>
                </w:r>
                <w:proofErr w:type="spellStart"/>
                <w:r w:rsidR="00360FC6" w:rsidRPr="00193C80">
                  <w:rPr>
                    <w:rFonts w:ascii="Arial" w:hAnsi="Arial" w:cs="Arial"/>
                    <w:sz w:val="18"/>
                    <w:szCs w:val="18"/>
                  </w:rPr>
                  <w:t>Pebblebed</w:t>
                </w:r>
                <w:proofErr w:type="spellEnd"/>
                <w:r w:rsidR="00360FC6" w:rsidRPr="00193C80">
                  <w:rPr>
                    <w:rFonts w:ascii="Arial" w:hAnsi="Arial" w:cs="Arial"/>
                    <w:sz w:val="18"/>
                    <w:szCs w:val="18"/>
                  </w:rPr>
                  <w:t xml:space="preserve"> Heaths Manager Kim Strawbridge</w:t>
                </w:r>
                <w:r w:rsidR="00CA4C93">
                  <w:rPr>
                    <w:rFonts w:ascii="Arial" w:hAnsi="Arial" w:cs="Arial"/>
                    <w:sz w:val="18"/>
                    <w:szCs w:val="18"/>
                  </w:rPr>
                  <w:t xml:space="preserve"> and Toby Talylor, RSPB manager. </w:t>
                </w:r>
                <w:r w:rsidRPr="00193C80">
                  <w:rPr>
                    <w:rFonts w:ascii="Arial" w:hAnsi="Arial" w:cs="Arial"/>
                    <w:sz w:val="18"/>
                    <w:szCs w:val="18"/>
                  </w:rPr>
                  <w:t>Site access specifically will need to be coordinated with Clinton Devon Estates, the landowner</w:t>
                </w:r>
                <w:r w:rsidR="00BC6B26">
                  <w:rPr>
                    <w:rFonts w:ascii="Arial" w:hAnsi="Arial" w:cs="Arial"/>
                    <w:sz w:val="18"/>
                    <w:szCs w:val="18"/>
                  </w:rPr>
                  <w:t>, and Toby Taylor, RSPB manager.</w:t>
                </w:r>
              </w:p>
              <w:p w14:paraId="1719E0FE" w14:textId="77777777" w:rsidR="002D3852" w:rsidRDefault="002D3852" w:rsidP="001C678A">
                <w:pPr>
                  <w:spacing w:line="276" w:lineRule="auto"/>
                  <w:jc w:val="both"/>
                  <w:rPr>
                    <w:rFonts w:ascii="Arial" w:hAnsi="Arial" w:cs="Arial"/>
                    <w:sz w:val="18"/>
                    <w:szCs w:val="18"/>
                  </w:rPr>
                </w:pPr>
              </w:p>
              <w:p w14:paraId="606A463D" w14:textId="77777777" w:rsidR="00DB17F5" w:rsidRPr="00EB551D" w:rsidRDefault="00DB17F5" w:rsidP="001C678A">
                <w:pPr>
                  <w:spacing w:before="36" w:line="276" w:lineRule="auto"/>
                  <w:ind w:right="-20"/>
                  <w:rPr>
                    <w:rFonts w:ascii="Arial" w:hAnsi="Arial" w:cs="Arial"/>
                    <w:sz w:val="18"/>
                    <w:szCs w:val="18"/>
                    <w:u w:val="single"/>
                  </w:rPr>
                </w:pPr>
                <w:r w:rsidRPr="00EB551D">
                  <w:rPr>
                    <w:rFonts w:ascii="Arial" w:hAnsi="Arial" w:cs="Arial"/>
                    <w:sz w:val="18"/>
                    <w:szCs w:val="18"/>
                    <w:u w:val="single"/>
                  </w:rPr>
                  <w:t>Health and Safety</w:t>
                </w:r>
              </w:p>
              <w:p w14:paraId="68156A59" w14:textId="655AB8CA" w:rsidR="00DB17F5" w:rsidRPr="00EB551D" w:rsidRDefault="003C67D3" w:rsidP="001C678A">
                <w:pPr>
                  <w:pStyle w:val="ListParagraph"/>
                  <w:numPr>
                    <w:ilvl w:val="0"/>
                    <w:numId w:val="9"/>
                  </w:numPr>
                  <w:spacing w:before="36" w:line="276" w:lineRule="auto"/>
                  <w:ind w:right="-20"/>
                  <w:rPr>
                    <w:rFonts w:ascii="Arial" w:hAnsi="Arial" w:cs="Arial"/>
                    <w:sz w:val="18"/>
                    <w:szCs w:val="18"/>
                  </w:rPr>
                </w:pPr>
                <w:proofErr w:type="spellStart"/>
                <w:r>
                  <w:rPr>
                    <w:rFonts w:ascii="Arial" w:hAnsi="Arial" w:cs="Arial"/>
                    <w:sz w:val="18"/>
                    <w:szCs w:val="18"/>
                  </w:rPr>
                  <w:t>Aylesbeare</w:t>
                </w:r>
                <w:proofErr w:type="spellEnd"/>
                <w:r>
                  <w:rPr>
                    <w:rFonts w:ascii="Arial" w:hAnsi="Arial" w:cs="Arial"/>
                    <w:sz w:val="18"/>
                    <w:szCs w:val="18"/>
                  </w:rPr>
                  <w:t xml:space="preserve"> Common</w:t>
                </w:r>
                <w:r w:rsidR="00DB17F5" w:rsidRPr="00EB551D">
                  <w:rPr>
                    <w:rFonts w:ascii="Arial" w:hAnsi="Arial" w:cs="Arial"/>
                    <w:sz w:val="18"/>
                    <w:szCs w:val="18"/>
                  </w:rPr>
                  <w:t xml:space="preserve"> is open access land </w:t>
                </w:r>
                <w:r w:rsidR="00CC6B74">
                  <w:rPr>
                    <w:rFonts w:ascii="Arial" w:hAnsi="Arial" w:cs="Arial"/>
                    <w:sz w:val="18"/>
                    <w:szCs w:val="18"/>
                  </w:rPr>
                  <w:t xml:space="preserve">with </w:t>
                </w:r>
                <w:r w:rsidR="00DB17F5" w:rsidRPr="00EB551D">
                  <w:rPr>
                    <w:rFonts w:ascii="Arial" w:hAnsi="Arial" w:cs="Arial"/>
                    <w:sz w:val="18"/>
                    <w:szCs w:val="18"/>
                  </w:rPr>
                  <w:t>forestry and conservation operations also occurring. All gates should be opened and closed immediately behind to limit vehicular access.</w:t>
                </w:r>
              </w:p>
              <w:p w14:paraId="22A3AD99" w14:textId="0A487303" w:rsidR="0094673E" w:rsidRDefault="00DB17F5" w:rsidP="001C678A">
                <w:pPr>
                  <w:pStyle w:val="ListParagraph"/>
                  <w:numPr>
                    <w:ilvl w:val="0"/>
                    <w:numId w:val="9"/>
                  </w:numPr>
                  <w:spacing w:before="36" w:line="276" w:lineRule="auto"/>
                  <w:ind w:right="-20"/>
                  <w:rPr>
                    <w:rFonts w:ascii="Arial" w:hAnsi="Arial" w:cs="Arial"/>
                    <w:sz w:val="18"/>
                    <w:szCs w:val="18"/>
                  </w:rPr>
                </w:pPr>
                <w:r w:rsidRPr="00EB551D">
                  <w:rPr>
                    <w:rFonts w:ascii="Arial" w:hAnsi="Arial" w:cs="Arial"/>
                    <w:sz w:val="18"/>
                    <w:szCs w:val="18"/>
                  </w:rPr>
                  <w:t xml:space="preserve">Access should be discussed </w:t>
                </w:r>
                <w:r w:rsidR="00CC6B74">
                  <w:rPr>
                    <w:rFonts w:ascii="Arial" w:hAnsi="Arial" w:cs="Arial"/>
                    <w:sz w:val="18"/>
                    <w:szCs w:val="18"/>
                  </w:rPr>
                  <w:t>with Toby Taylor, RSPB manager</w:t>
                </w:r>
              </w:p>
              <w:p w14:paraId="6C6A3291" w14:textId="77777777" w:rsidR="00314239" w:rsidRPr="001C678A" w:rsidRDefault="00314239" w:rsidP="00314239">
                <w:pPr>
                  <w:pStyle w:val="ListParagraph"/>
                  <w:spacing w:before="36" w:line="276" w:lineRule="auto"/>
                  <w:ind w:left="360" w:right="-20"/>
                  <w:rPr>
                    <w:rFonts w:ascii="Arial" w:hAnsi="Arial" w:cs="Arial"/>
                    <w:sz w:val="18"/>
                    <w:szCs w:val="18"/>
                  </w:rPr>
                </w:pPr>
              </w:p>
              <w:p w14:paraId="79553F47" w14:textId="4122E241" w:rsidR="00DB17F5" w:rsidRPr="00EB551D" w:rsidRDefault="00DB17F5" w:rsidP="001C678A">
                <w:pPr>
                  <w:pStyle w:val="ListParagraph"/>
                  <w:numPr>
                    <w:ilvl w:val="0"/>
                    <w:numId w:val="9"/>
                  </w:numPr>
                  <w:spacing w:before="36" w:line="276" w:lineRule="auto"/>
                  <w:ind w:right="-20"/>
                  <w:rPr>
                    <w:rFonts w:ascii="Arial" w:hAnsi="Arial" w:cs="Arial"/>
                    <w:sz w:val="18"/>
                    <w:szCs w:val="18"/>
                  </w:rPr>
                </w:pPr>
                <w:r w:rsidRPr="00EB551D">
                  <w:rPr>
                    <w:rFonts w:ascii="Arial" w:hAnsi="Arial" w:cs="Arial"/>
                    <w:sz w:val="18"/>
                    <w:szCs w:val="18"/>
                  </w:rPr>
                  <w:lastRenderedPageBreak/>
                  <w:t>Ground conditions may change and disturbance should be kept to a minimum</w:t>
                </w:r>
                <w:r w:rsidR="00360FC6" w:rsidRPr="00EB551D">
                  <w:rPr>
                    <w:rFonts w:ascii="Arial" w:hAnsi="Arial" w:cs="Arial"/>
                    <w:sz w:val="18"/>
                    <w:szCs w:val="18"/>
                  </w:rPr>
                  <w:t xml:space="preserve">-do NOT stray </w:t>
                </w:r>
                <w:r w:rsidR="001F1E11">
                  <w:rPr>
                    <w:rFonts w:ascii="Arial" w:hAnsi="Arial" w:cs="Arial"/>
                    <w:sz w:val="18"/>
                    <w:szCs w:val="18"/>
                  </w:rPr>
                  <w:t>othe</w:t>
                </w:r>
                <w:r w:rsidR="00314239">
                  <w:rPr>
                    <w:rFonts w:ascii="Arial" w:hAnsi="Arial" w:cs="Arial"/>
                    <w:sz w:val="18"/>
                    <w:szCs w:val="18"/>
                  </w:rPr>
                  <w:t>r</w:t>
                </w:r>
                <w:r w:rsidR="003C7893">
                  <w:rPr>
                    <w:rFonts w:ascii="Arial" w:hAnsi="Arial" w:cs="Arial"/>
                    <w:sz w:val="18"/>
                    <w:szCs w:val="18"/>
                  </w:rPr>
                  <w:t xml:space="preserve"> </w:t>
                </w:r>
                <w:r w:rsidR="001F1E11">
                  <w:rPr>
                    <w:rFonts w:ascii="Arial" w:hAnsi="Arial" w:cs="Arial"/>
                    <w:sz w:val="18"/>
                    <w:szCs w:val="18"/>
                  </w:rPr>
                  <w:t>than in the project area</w:t>
                </w:r>
                <w:r w:rsidRPr="00EB551D">
                  <w:rPr>
                    <w:rFonts w:ascii="Arial" w:hAnsi="Arial" w:cs="Arial"/>
                    <w:sz w:val="18"/>
                    <w:szCs w:val="18"/>
                  </w:rPr>
                  <w:t xml:space="preserve">. The </w:t>
                </w:r>
                <w:r w:rsidR="00360FC6" w:rsidRPr="00EB551D">
                  <w:rPr>
                    <w:rFonts w:ascii="Arial" w:hAnsi="Arial" w:cs="Arial"/>
                    <w:sz w:val="18"/>
                    <w:szCs w:val="18"/>
                  </w:rPr>
                  <w:t>tracks are in a</w:t>
                </w:r>
                <w:r w:rsidRPr="00EB551D">
                  <w:rPr>
                    <w:rFonts w:ascii="Arial" w:hAnsi="Arial" w:cs="Arial"/>
                    <w:sz w:val="18"/>
                    <w:szCs w:val="18"/>
                  </w:rPr>
                  <w:t xml:space="preserve"> protected habitat and designated SSSI.</w:t>
                </w:r>
              </w:p>
              <w:p w14:paraId="56697323" w14:textId="77777777" w:rsidR="00DB17F5" w:rsidRPr="00EB551D" w:rsidRDefault="00DB17F5" w:rsidP="001C678A">
                <w:pPr>
                  <w:spacing w:before="36" w:line="276" w:lineRule="auto"/>
                  <w:ind w:right="-20"/>
                  <w:rPr>
                    <w:rFonts w:ascii="Arial" w:hAnsi="Arial" w:cs="Arial"/>
                    <w:sz w:val="18"/>
                    <w:szCs w:val="18"/>
                  </w:rPr>
                </w:pPr>
              </w:p>
              <w:p w14:paraId="226EE4A2" w14:textId="42ACDE58" w:rsidR="00DB17F5" w:rsidRPr="00193D63" w:rsidRDefault="00193D63" w:rsidP="001C678A">
                <w:pPr>
                  <w:spacing w:before="36" w:line="276" w:lineRule="auto"/>
                  <w:ind w:right="-20"/>
                  <w:rPr>
                    <w:rFonts w:ascii="Arial" w:hAnsi="Arial" w:cs="Arial"/>
                    <w:sz w:val="18"/>
                    <w:szCs w:val="18"/>
                    <w:u w:val="single"/>
                  </w:rPr>
                </w:pPr>
                <w:r w:rsidRPr="00193D63">
                  <w:rPr>
                    <w:rFonts w:ascii="Arial" w:hAnsi="Arial" w:cs="Arial"/>
                    <w:sz w:val="18"/>
                    <w:szCs w:val="18"/>
                    <w:u w:val="single"/>
                  </w:rPr>
                  <w:t>Subcontracting</w:t>
                </w:r>
              </w:p>
              <w:p w14:paraId="1345CD82" w14:textId="54040E26" w:rsidR="00DB17F5" w:rsidRPr="00EB551D" w:rsidRDefault="00DB17F5" w:rsidP="001C678A">
                <w:pPr>
                  <w:spacing w:before="36" w:line="276" w:lineRule="auto"/>
                  <w:ind w:right="-20"/>
                  <w:rPr>
                    <w:rFonts w:ascii="Arial" w:hAnsi="Arial" w:cs="Arial"/>
                    <w:sz w:val="18"/>
                    <w:szCs w:val="18"/>
                  </w:rPr>
                </w:pPr>
                <w:r w:rsidRPr="00EB551D">
                  <w:rPr>
                    <w:rFonts w:ascii="Arial" w:hAnsi="Arial" w:cs="Arial"/>
                    <w:sz w:val="18"/>
                    <w:szCs w:val="18"/>
                  </w:rPr>
                  <w:t>Where the C</w:t>
                </w:r>
                <w:r w:rsidR="00757037">
                  <w:rPr>
                    <w:rFonts w:ascii="Arial" w:hAnsi="Arial" w:cs="Arial"/>
                    <w:sz w:val="18"/>
                    <w:szCs w:val="18"/>
                  </w:rPr>
                  <w:t>ontractor</w:t>
                </w:r>
                <w:r w:rsidRPr="00EB551D">
                  <w:rPr>
                    <w:rFonts w:ascii="Arial" w:hAnsi="Arial" w:cs="Arial"/>
                    <w:sz w:val="18"/>
                    <w:szCs w:val="18"/>
                  </w:rPr>
                  <w:t xml:space="preserve"> intends to subcontract part of the works, th</w:t>
                </w:r>
                <w:r w:rsidR="00F80F33">
                  <w:rPr>
                    <w:rFonts w:ascii="Arial" w:hAnsi="Arial" w:cs="Arial"/>
                    <w:sz w:val="18"/>
                    <w:szCs w:val="18"/>
                  </w:rPr>
                  <w:t xml:space="preserve">is should be agreed with the </w:t>
                </w:r>
                <w:r w:rsidRPr="00EB551D">
                  <w:rPr>
                    <w:rFonts w:ascii="Arial" w:hAnsi="Arial" w:cs="Arial"/>
                    <w:sz w:val="18"/>
                    <w:szCs w:val="18"/>
                  </w:rPr>
                  <w:t>Client in advance. The Co</w:t>
                </w:r>
                <w:r w:rsidR="00757037">
                  <w:rPr>
                    <w:rFonts w:ascii="Arial" w:hAnsi="Arial" w:cs="Arial"/>
                    <w:sz w:val="18"/>
                    <w:szCs w:val="18"/>
                  </w:rPr>
                  <w:t xml:space="preserve">ntractor </w:t>
                </w:r>
                <w:r w:rsidRPr="00EB551D">
                  <w:rPr>
                    <w:rFonts w:ascii="Arial" w:hAnsi="Arial" w:cs="Arial"/>
                    <w:sz w:val="18"/>
                    <w:szCs w:val="18"/>
                  </w:rPr>
                  <w:t>should ensure that Health &amp; Safety due diligence is carried out and provided to the Client in respect of the Subcontractor either in the form of the WRT Health &amp; Safety Assessment Form or equivalent. As per Condition 21 of the Contract, if the C</w:t>
                </w:r>
                <w:r w:rsidR="00757037">
                  <w:rPr>
                    <w:rFonts w:ascii="Arial" w:hAnsi="Arial" w:cs="Arial"/>
                    <w:sz w:val="18"/>
                    <w:szCs w:val="18"/>
                  </w:rPr>
                  <w:t>ontractor</w:t>
                </w:r>
                <w:r w:rsidRPr="00EB551D">
                  <w:rPr>
                    <w:rFonts w:ascii="Arial" w:hAnsi="Arial" w:cs="Arial"/>
                    <w:sz w:val="18"/>
                    <w:szCs w:val="18"/>
                  </w:rPr>
                  <w:t xml:space="preserve"> subcontracts work, it is responsible for Providing the Service as if it had not been subcontracted. Where a Subcontractor is used, The Client reserves the right to instruct the C</w:t>
                </w:r>
                <w:r w:rsidR="00757037">
                  <w:rPr>
                    <w:rFonts w:ascii="Arial" w:hAnsi="Arial" w:cs="Arial"/>
                    <w:sz w:val="18"/>
                    <w:szCs w:val="18"/>
                  </w:rPr>
                  <w:t>ontractor</w:t>
                </w:r>
                <w:r w:rsidRPr="00EB551D">
                  <w:rPr>
                    <w:rFonts w:ascii="Arial" w:hAnsi="Arial" w:cs="Arial"/>
                    <w:sz w:val="18"/>
                    <w:szCs w:val="18"/>
                  </w:rPr>
                  <w:t xml:space="preserve"> to stop using a person to Provide the Service. </w:t>
                </w:r>
              </w:p>
              <w:p w14:paraId="77E99F9B" w14:textId="77777777" w:rsidR="00DB17F5" w:rsidRPr="00EB551D" w:rsidRDefault="00DB17F5" w:rsidP="001C678A">
                <w:pPr>
                  <w:spacing w:before="36" w:line="276" w:lineRule="auto"/>
                  <w:ind w:right="-20"/>
                  <w:rPr>
                    <w:rFonts w:ascii="Arial" w:hAnsi="Arial" w:cs="Arial"/>
                    <w:sz w:val="18"/>
                    <w:szCs w:val="18"/>
                  </w:rPr>
                </w:pPr>
              </w:p>
              <w:p w14:paraId="6CC847AC" w14:textId="481320CF" w:rsidR="00193D63" w:rsidRPr="00193D63" w:rsidRDefault="00193D63" w:rsidP="001C678A">
                <w:pPr>
                  <w:spacing w:before="36" w:line="276" w:lineRule="auto"/>
                  <w:ind w:right="-20"/>
                  <w:rPr>
                    <w:rFonts w:ascii="Arial" w:hAnsi="Arial" w:cs="Arial"/>
                    <w:sz w:val="18"/>
                    <w:szCs w:val="18"/>
                    <w:u w:val="single"/>
                  </w:rPr>
                </w:pPr>
                <w:r w:rsidRPr="00193D63">
                  <w:rPr>
                    <w:rFonts w:ascii="Arial" w:hAnsi="Arial" w:cs="Arial"/>
                    <w:sz w:val="18"/>
                    <w:szCs w:val="18"/>
                    <w:u w:val="single"/>
                  </w:rPr>
                  <w:t>Dispute resolution</w:t>
                </w:r>
              </w:p>
              <w:p w14:paraId="200DCDB7" w14:textId="77777777" w:rsidR="00227F21" w:rsidRDefault="00DB17F5" w:rsidP="001C678A">
                <w:pPr>
                  <w:spacing w:before="36" w:line="276" w:lineRule="auto"/>
                  <w:ind w:right="-20"/>
                  <w:rPr>
                    <w:rFonts w:ascii="Arial" w:hAnsi="Arial" w:cs="Arial"/>
                    <w:sz w:val="18"/>
                    <w:szCs w:val="18"/>
                  </w:rPr>
                </w:pPr>
                <w:r w:rsidRPr="00EB551D">
                  <w:rPr>
                    <w:rFonts w:ascii="Arial" w:hAnsi="Arial" w:cs="Arial"/>
                    <w:sz w:val="18"/>
                    <w:szCs w:val="18"/>
                  </w:rPr>
                  <w:t>Any disputes are to be resolved in the first instance by the Project Managers of the Client and Co</w:t>
                </w:r>
                <w:r w:rsidR="00757037">
                  <w:rPr>
                    <w:rFonts w:ascii="Arial" w:hAnsi="Arial" w:cs="Arial"/>
                    <w:sz w:val="18"/>
                    <w:szCs w:val="18"/>
                  </w:rPr>
                  <w:t>ntractor</w:t>
                </w:r>
                <w:r w:rsidRPr="00EB551D">
                  <w:rPr>
                    <w:rFonts w:ascii="Arial" w:hAnsi="Arial" w:cs="Arial"/>
                    <w:sz w:val="18"/>
                    <w:szCs w:val="18"/>
                  </w:rPr>
                  <w:t xml:space="preserve">. Where a resolution between these two designated individuals is not possible, the dispute should be escalated to the Chief Executives of the parties for resolution. Should the Chief Executives fail to reach agreement the dispute is to be referred </w:t>
                </w:r>
                <w:proofErr w:type="gramStart"/>
                <w:r w:rsidRPr="00EB551D">
                  <w:rPr>
                    <w:rFonts w:ascii="Arial" w:hAnsi="Arial" w:cs="Arial"/>
                    <w:sz w:val="18"/>
                    <w:szCs w:val="18"/>
                  </w:rPr>
                  <w:t>to</w:t>
                </w:r>
                <w:proofErr w:type="gramEnd"/>
                <w:r w:rsidRPr="00EB551D">
                  <w:rPr>
                    <w:rFonts w:ascii="Arial" w:hAnsi="Arial" w:cs="Arial"/>
                    <w:sz w:val="18"/>
                    <w:szCs w:val="18"/>
                  </w:rPr>
                  <w:t xml:space="preserve"> a neutral third party for mediation / conciliation. Only when these steps fail should the dispute be resolved in line with the Contract Data as set out on page 4 of this contract</w:t>
                </w:r>
              </w:p>
            </w:sdtContent>
          </w:sdt>
          <w:p w14:paraId="3F4815BD" w14:textId="77777777" w:rsidR="00EC53E0" w:rsidRDefault="00EC53E0" w:rsidP="00EC53E0">
            <w:pPr>
              <w:rPr>
                <w:rFonts w:ascii="Arial" w:hAnsi="Arial" w:cs="Arial"/>
                <w:sz w:val="18"/>
                <w:szCs w:val="18"/>
              </w:rPr>
            </w:pPr>
          </w:p>
          <w:p w14:paraId="2993A3B5" w14:textId="77777777" w:rsidR="00EC53E0" w:rsidRDefault="00EC53E0" w:rsidP="00EC53E0">
            <w:pPr>
              <w:rPr>
                <w:rFonts w:ascii="Arial" w:hAnsi="Arial" w:cs="Arial"/>
                <w:sz w:val="18"/>
                <w:szCs w:val="18"/>
              </w:rPr>
            </w:pPr>
          </w:p>
          <w:p w14:paraId="3F132078" w14:textId="519FF680" w:rsidR="00EC53E0" w:rsidRPr="00EC53E0" w:rsidRDefault="00EC53E0" w:rsidP="001C678A">
            <w:pPr>
              <w:spacing w:line="276" w:lineRule="auto"/>
              <w:rPr>
                <w:rFonts w:ascii="Arial" w:hAnsi="Arial" w:cs="Arial"/>
                <w:sz w:val="18"/>
                <w:szCs w:val="18"/>
              </w:rPr>
            </w:pPr>
            <w:r w:rsidRPr="00EC53E0">
              <w:rPr>
                <w:rFonts w:ascii="Arial" w:hAnsi="Arial" w:cs="Arial"/>
                <w:sz w:val="18"/>
                <w:szCs w:val="18"/>
              </w:rPr>
              <w:t xml:space="preserve">For further details and proposed construction methods, please refer to the Invitation to Tender: In-Stream NFM RSPB </w:t>
            </w:r>
            <w:proofErr w:type="spellStart"/>
            <w:r w:rsidRPr="00EC53E0">
              <w:rPr>
                <w:rFonts w:ascii="Arial" w:hAnsi="Arial" w:cs="Arial"/>
                <w:sz w:val="18"/>
                <w:szCs w:val="18"/>
              </w:rPr>
              <w:t>Aylesbeare</w:t>
            </w:r>
            <w:proofErr w:type="spellEnd"/>
            <w:r w:rsidRPr="00EC53E0">
              <w:rPr>
                <w:rFonts w:ascii="Arial" w:hAnsi="Arial" w:cs="Arial"/>
                <w:sz w:val="18"/>
                <w:szCs w:val="18"/>
              </w:rPr>
              <w:t xml:space="preserve"> Common.</w:t>
            </w:r>
          </w:p>
        </w:tc>
      </w:tr>
    </w:tbl>
    <w:p w14:paraId="0E5C2BF2" w14:textId="77777777" w:rsidR="00227F21" w:rsidRPr="003211BC" w:rsidRDefault="00227F21" w:rsidP="00227F21">
      <w:pPr>
        <w:spacing w:after="0"/>
        <w:rPr>
          <w:rFonts w:ascii="Arial" w:hAnsi="Arial" w:cs="Arial"/>
        </w:rPr>
        <w:sectPr w:rsidR="00227F21" w:rsidRPr="003211BC" w:rsidSect="00D8104A">
          <w:pgSz w:w="11907" w:h="16839" w:code="9"/>
          <w:pgMar w:top="960" w:right="860" w:bottom="274" w:left="1350" w:header="720" w:footer="720" w:gutter="0"/>
          <w:cols w:space="720"/>
          <w:docGrid w:linePitch="299"/>
        </w:sectPr>
      </w:pPr>
    </w:p>
    <w:p w14:paraId="010EA860" w14:textId="19D98B1E" w:rsidR="00227F21" w:rsidRPr="003211BC" w:rsidRDefault="0015195F" w:rsidP="00227F21">
      <w:pPr>
        <w:spacing w:before="21" w:after="0" w:line="633" w:lineRule="exact"/>
        <w:ind w:left="16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8" behindDoc="1" locked="0" layoutInCell="1" allowOverlap="1" wp14:anchorId="3FC6DF75" wp14:editId="405BB91E">
                <wp:simplePos x="0" y="0"/>
                <wp:positionH relativeFrom="column">
                  <wp:posOffset>-125095</wp:posOffset>
                </wp:positionH>
                <wp:positionV relativeFrom="paragraph">
                  <wp:posOffset>-74295</wp:posOffset>
                </wp:positionV>
                <wp:extent cx="6152515" cy="8550275"/>
                <wp:effectExtent l="8255" t="10795" r="11430" b="11430"/>
                <wp:wrapNone/>
                <wp:docPr id="1982193019"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8550275"/>
                          <a:chOff x="658" y="883"/>
                          <a:chExt cx="9694" cy="13498"/>
                        </a:xfrm>
                      </wpg:grpSpPr>
                      <wpg:grpSp>
                        <wpg:cNvPr id="326350597" name="Group 1021"/>
                        <wpg:cNvGrpSpPr>
                          <a:grpSpLocks/>
                        </wpg:cNvGrpSpPr>
                        <wpg:grpSpPr bwMode="auto">
                          <a:xfrm>
                            <a:off x="670" y="883"/>
                            <a:ext cx="2" cy="13497"/>
                            <a:chOff x="670" y="883"/>
                            <a:chExt cx="2" cy="13497"/>
                          </a:xfrm>
                        </wpg:grpSpPr>
                        <wps:wsp>
                          <wps:cNvPr id="518363400" name="Freeform 1022"/>
                          <wps:cNvSpPr>
                            <a:spLocks/>
                          </wps:cNvSpPr>
                          <wps:spPr bwMode="auto">
                            <a:xfrm>
                              <a:off x="670" y="883"/>
                              <a:ext cx="2" cy="13497"/>
                            </a:xfrm>
                            <a:custGeom>
                              <a:avLst/>
                              <a:gdLst>
                                <a:gd name="T0" fmla="+- 0 883 883"/>
                                <a:gd name="T1" fmla="*/ 883 h 13497"/>
                                <a:gd name="T2" fmla="+- 0 14380 883"/>
                                <a:gd name="T3" fmla="*/ 14380 h 13497"/>
                              </a:gdLst>
                              <a:ahLst/>
                              <a:cxnLst>
                                <a:cxn ang="0">
                                  <a:pos x="0" y="T1"/>
                                </a:cxn>
                                <a:cxn ang="0">
                                  <a:pos x="0" y="T3"/>
                                </a:cxn>
                              </a:cxnLst>
                              <a:rect l="0" t="0" r="r" b="b"/>
                              <a:pathLst>
                                <a:path h="13497">
                                  <a:moveTo>
                                    <a:pt x="0" y="0"/>
                                  </a:moveTo>
                                  <a:lnTo>
                                    <a:pt x="0" y="1349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691991" name="Group 1023"/>
                        <wpg:cNvGrpSpPr>
                          <a:grpSpLocks/>
                        </wpg:cNvGrpSpPr>
                        <wpg:grpSpPr bwMode="auto">
                          <a:xfrm>
                            <a:off x="658" y="941"/>
                            <a:ext cx="9694" cy="13440"/>
                            <a:chOff x="672" y="883"/>
                            <a:chExt cx="9694" cy="13440"/>
                          </a:xfrm>
                        </wpg:grpSpPr>
                        <wpg:grpSp>
                          <wpg:cNvPr id="700898059" name="Group 1024"/>
                          <wpg:cNvGrpSpPr>
                            <a:grpSpLocks/>
                          </wpg:cNvGrpSpPr>
                          <wpg:grpSpPr bwMode="auto">
                            <a:xfrm>
                              <a:off x="10350" y="883"/>
                              <a:ext cx="2" cy="13429"/>
                              <a:chOff x="10350" y="883"/>
                              <a:chExt cx="2" cy="13429"/>
                            </a:xfrm>
                          </wpg:grpSpPr>
                          <wps:wsp>
                            <wps:cNvPr id="785862005" name="Freeform 1025"/>
                            <wps:cNvSpPr>
                              <a:spLocks/>
                            </wps:cNvSpPr>
                            <wps:spPr bwMode="auto">
                              <a:xfrm>
                                <a:off x="10350" y="883"/>
                                <a:ext cx="2" cy="13429"/>
                              </a:xfrm>
                              <a:custGeom>
                                <a:avLst/>
                                <a:gdLst>
                                  <a:gd name="T0" fmla="+- 0 883 883"/>
                                  <a:gd name="T1" fmla="*/ 883 h 13429"/>
                                  <a:gd name="T2" fmla="+- 0 14312 883"/>
                                  <a:gd name="T3" fmla="*/ 14312 h 13429"/>
                                </a:gdLst>
                                <a:ahLst/>
                                <a:cxnLst>
                                  <a:cxn ang="0">
                                    <a:pos x="0" y="T1"/>
                                  </a:cxn>
                                  <a:cxn ang="0">
                                    <a:pos x="0" y="T3"/>
                                  </a:cxn>
                                </a:cxnLst>
                                <a:rect l="0" t="0" r="r" b="b"/>
                                <a:pathLst>
                                  <a:path h="13429">
                                    <a:moveTo>
                                      <a:pt x="0" y="0"/>
                                    </a:moveTo>
                                    <a:lnTo>
                                      <a:pt x="0" y="134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1892757" name="Freeform 1026"/>
                          <wps:cNvSpPr>
                            <a:spLocks/>
                          </wps:cNvSpPr>
                          <wps:spPr bwMode="auto">
                            <a:xfrm>
                              <a:off x="672" y="143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2312222">
              <v:group id="Group 1020" style="position:absolute;margin-left:-9.85pt;margin-top:-5.85pt;width:484.45pt;height:673.25pt;z-index:-251658212" coordsize="9694,13498" coordorigin="658,883" o:spid="_x0000_s1026" w14:anchorId="1ABF39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">
                <v:group id="Group 1021" style="position:absolute;left:670;top:883;width:2;height:13497" coordsize="2,13497" coordorigin="670,88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">
                  <v:shape id="Freeform 1022" style="position:absolute;left:670;top:883;width:2;height:13497;visibility:visible;mso-wrap-style:square;v-text-anchor:top" coordsize="2,13497" o:spid="_x0000_s1028" filled="f" strokecolor="#231f20" path="m,l,134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">
                    <v:path arrowok="t" o:connecttype="custom" o:connectlocs="0,883;0,14380" o:connectangles="0,0"/>
                  </v:shape>
                </v:group>
                <v:group id="Group 1023" style="position:absolute;left:658;top:941;width:9694;height:13440" coordsize="9694,13440" coordorigin="672,88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">
                  <v:group id="Group 1024" style="position:absolute;left:10350;top:883;width:2;height:13429" coordsize="2,13429" coordorigin="10350,88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">
                    <v:shape id="Freeform 1025" style="position:absolute;left:10350;top:883;width:2;height:13429;visibility:visible;mso-wrap-style:square;v-text-anchor:top" coordsize="2,13429" o:spid="_x0000_s1031" filled="f" strokecolor="#231f20" path="m,l,13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">
                      <v:path arrowok="t" o:connecttype="custom" o:connectlocs="0,883;0,14312" o:connectangles="0,0"/>
                    </v:shape>
                  </v:group>
                  <v:shape id="Freeform 1026" style="position:absolute;left:672;top:14321;width:9694;height:2;visibility:visible;mso-wrap-style:square;v-text-anchor:top" coordsize="9694,2" o:spid="_x0000_s1032"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&#1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658274" behindDoc="1" locked="0" layoutInCell="1" allowOverlap="1" wp14:anchorId="4B775635" wp14:editId="264B818F">
                <wp:simplePos x="0" y="0"/>
                <wp:positionH relativeFrom="column">
                  <wp:posOffset>-125095</wp:posOffset>
                </wp:positionH>
                <wp:positionV relativeFrom="paragraph">
                  <wp:posOffset>-48260</wp:posOffset>
                </wp:positionV>
                <wp:extent cx="6155690" cy="1270"/>
                <wp:effectExtent l="8255" t="8255" r="8255" b="9525"/>
                <wp:wrapNone/>
                <wp:docPr id="1542825022"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127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EF1F7A4">
              <v:shape id="Freeform 1039" style="position:absolute;margin-left:-9.85pt;margin-top:-3.8pt;width:484.7pt;height:.1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1270" o:spid="_x0000_s1026" filled="f" strokecolor="#231f20" path="m,l96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" w14:anchorId="12A638C1">
                <v:path arrowok="t" o:connecttype="custom" o:connectlocs="0,0;6156325,0" o:connectangles="0,0"/>
              </v:shape>
            </w:pict>
          </mc:Fallback>
        </mc:AlternateContent>
      </w:r>
      <w:r>
        <w:rPr>
          <w:rFonts w:ascii="Arial" w:hAnsi="Arial" w:cs="Arial"/>
          <w:noProof/>
        </w:rPr>
        <mc:AlternateContent>
          <mc:Choice Requires="wpg">
            <w:drawing>
              <wp:anchor distT="0" distB="0" distL="114300" distR="114300" simplePos="0" relativeHeight="251658265" behindDoc="1" locked="0" layoutInCell="1" allowOverlap="1" wp14:anchorId="3C330CC4" wp14:editId="2AEA1FE8">
                <wp:simplePos x="0" y="0"/>
                <wp:positionH relativeFrom="column">
                  <wp:posOffset>-125095</wp:posOffset>
                </wp:positionH>
                <wp:positionV relativeFrom="paragraph">
                  <wp:posOffset>-53340</wp:posOffset>
                </wp:positionV>
                <wp:extent cx="6142355" cy="541655"/>
                <wp:effectExtent l="0" t="3175" r="2540" b="0"/>
                <wp:wrapNone/>
                <wp:docPr id="883499706"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541655"/>
                          <a:chOff x="663" y="876"/>
                          <a:chExt cx="9694" cy="853"/>
                        </a:xfrm>
                      </wpg:grpSpPr>
                      <wps:wsp>
                        <wps:cNvPr id="524098556" name="Freeform 1004"/>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3BF807D">
              <v:group id="Group 1003" style="position:absolute;margin-left:-9.85pt;margin-top:-4.2pt;width:483.65pt;height:42.65pt;z-index:-251658215" coordsize="9694,853" coordorigin="663,876" o:spid="_x0000_s1026" w14:anchorId="3A345F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">
                <v:shape id="Freeform 1004" style="position:absolute;left:663;top:876;width:9694;height:853;visibility:visible;mso-wrap-style:square;v-text-anchor:top" coordsize="9694,853" o:spid="_x0000_s1027" fillcolor="#a7a9ac" stroked="f" path="m,852r9694,l9694,,,,,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">
                  <v:path arrowok="t" o:connecttype="custom" o:connectlocs="0,1728;9694,1728;9694,876;0,876;0,1728" o:connectangles="0,0,0,0,0"/>
                </v:shape>
              </v:group>
            </w:pict>
          </mc:Fallback>
        </mc:AlternateContent>
      </w:r>
      <w:r w:rsidR="00227F21" w:rsidRPr="003211BC">
        <w:rPr>
          <w:rFonts w:ascii="Arial" w:eastAsia="Arial" w:hAnsi="Arial" w:cs="Arial"/>
          <w:color w:val="231F20"/>
          <w:position w:val="-2"/>
          <w:sz w:val="56"/>
          <w:szCs w:val="56"/>
        </w:rPr>
        <w:t>Scope</w:t>
      </w:r>
    </w:p>
    <w:p w14:paraId="2A5E2CF7" w14:textId="4E42300D" w:rsidR="00227F21" w:rsidRPr="003211BC" w:rsidRDefault="0015195F" w:rsidP="00227F21">
      <w:pPr>
        <w:spacing w:before="2" w:after="0" w:line="190" w:lineRule="exact"/>
        <w:rPr>
          <w:rFonts w:ascii="Arial" w:hAnsi="Arial" w:cs="Arial"/>
          <w:sz w:val="19"/>
          <w:szCs w:val="19"/>
        </w:rPr>
      </w:pPr>
      <w:r>
        <w:rPr>
          <w:rFonts w:ascii="Arial" w:hAnsi="Arial" w:cs="Arial"/>
          <w:noProof/>
          <w:sz w:val="19"/>
          <w:szCs w:val="19"/>
        </w:rPr>
        <mc:AlternateContent>
          <mc:Choice Requires="wpg">
            <w:drawing>
              <wp:anchor distT="0" distB="0" distL="114300" distR="114300" simplePos="0" relativeHeight="251658266" behindDoc="1" locked="0" layoutInCell="1" allowOverlap="1" wp14:anchorId="0D7D890F" wp14:editId="5D277862">
                <wp:simplePos x="0" y="0"/>
                <wp:positionH relativeFrom="column">
                  <wp:posOffset>-125095</wp:posOffset>
                </wp:positionH>
                <wp:positionV relativeFrom="paragraph">
                  <wp:posOffset>68580</wp:posOffset>
                </wp:positionV>
                <wp:extent cx="6155690" cy="1270"/>
                <wp:effectExtent l="8255" t="6985" r="8255" b="10795"/>
                <wp:wrapNone/>
                <wp:docPr id="1685757297"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663" y="1722"/>
                          <a:chExt cx="9694" cy="2"/>
                        </a:xfrm>
                      </wpg:grpSpPr>
                      <wps:wsp>
                        <wps:cNvPr id="1640157720" name="Freeform 1006"/>
                        <wps:cNvSpPr>
                          <a:spLocks/>
                        </wps:cNvSpPr>
                        <wps:spPr bwMode="auto">
                          <a:xfrm>
                            <a:off x="663" y="1722"/>
                            <a:ext cx="9694" cy="2"/>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EECFA24">
              <v:group id="Group 1005" style="position:absolute;margin-left:-9.85pt;margin-top:5.4pt;width:484.7pt;height:.1pt;z-index:-251658214" coordsize="9694,2" coordorigin="663,1722" o:spid="_x0000_s1026" w14:anchorId="71AF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">
                <v:shape id="Freeform 1006" style="position:absolute;left:663;top:1722;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">
                  <v:path arrowok="t" o:connecttype="custom" o:connectlocs="0,0;9695,0" o:connectangles="0,0"/>
                </v:shape>
              </v:group>
            </w:pict>
          </mc:Fallback>
        </mc:AlternateContent>
      </w:r>
    </w:p>
    <w:p w14:paraId="79EFBB26" w14:textId="77777777" w:rsidR="00227F21" w:rsidRPr="003211BC" w:rsidRDefault="00227F21" w:rsidP="00227F21">
      <w:pPr>
        <w:spacing w:after="0" w:line="200" w:lineRule="exact"/>
        <w:rPr>
          <w:rFonts w:ascii="Arial" w:hAnsi="Arial" w:cs="Arial"/>
          <w:sz w:val="20"/>
          <w:szCs w:val="20"/>
        </w:rPr>
      </w:pPr>
    </w:p>
    <w:p w14:paraId="7CEB87B7" w14:textId="77777777" w:rsidR="00227F21" w:rsidRPr="003211BC" w:rsidRDefault="00227F21" w:rsidP="00227F21">
      <w:pPr>
        <w:spacing w:after="0" w:line="200" w:lineRule="exact"/>
        <w:rPr>
          <w:rFonts w:ascii="Arial" w:hAnsi="Arial" w:cs="Arial"/>
          <w:sz w:val="20"/>
          <w:szCs w:val="20"/>
        </w:rPr>
      </w:pPr>
    </w:p>
    <w:p w14:paraId="72C27715" w14:textId="77777777" w:rsidR="00227F21" w:rsidRPr="003211BC" w:rsidRDefault="00227F21" w:rsidP="00227F21">
      <w:pPr>
        <w:spacing w:after="0" w:line="200" w:lineRule="exact"/>
        <w:rPr>
          <w:rFonts w:ascii="Arial" w:hAnsi="Arial" w:cs="Arial"/>
          <w:sz w:val="20"/>
          <w:szCs w:val="20"/>
        </w:rPr>
      </w:pPr>
    </w:p>
    <w:p w14:paraId="295F475B"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2E9E1229" w14:textId="77777777" w:rsidTr="00405AD0">
        <w:trPr>
          <w:trHeight w:hRule="exact" w:val="360"/>
        </w:trPr>
        <w:tc>
          <w:tcPr>
            <w:tcW w:w="8730" w:type="dxa"/>
            <w:tcBorders>
              <w:top w:val="nil"/>
              <w:left w:val="nil"/>
              <w:bottom w:val="nil"/>
              <w:right w:val="nil"/>
            </w:tcBorders>
            <w:shd w:val="clear" w:color="auto" w:fill="D1D3D4"/>
            <w:vAlign w:val="center"/>
          </w:tcPr>
          <w:p w14:paraId="47414919"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5 Requirements for the </w:t>
            </w:r>
            <w:proofErr w:type="spellStart"/>
            <w:r w:rsidRPr="003211BC">
              <w:rPr>
                <w:rFonts w:ascii="Arial" w:eastAsia="Arial" w:hAnsi="Arial" w:cs="Arial"/>
                <w:b/>
                <w:bCs/>
                <w:color w:val="58595B"/>
              </w:rPr>
              <w:t>programme</w:t>
            </w:r>
            <w:proofErr w:type="spellEnd"/>
          </w:p>
        </w:tc>
      </w:tr>
    </w:tbl>
    <w:p w14:paraId="012B6CB7"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161AD8F8" w14:textId="77777777" w:rsidTr="00405AD0">
        <w:trPr>
          <w:trHeight w:val="1568"/>
        </w:trPr>
        <w:tc>
          <w:tcPr>
            <w:tcW w:w="8730" w:type="dxa"/>
            <w:vAlign w:val="center"/>
          </w:tcPr>
          <w:p w14:paraId="79F65655" w14:textId="77777777" w:rsidR="00227F21" w:rsidRPr="003211BC" w:rsidRDefault="00227F21" w:rsidP="00405AD0">
            <w:pPr>
              <w:tabs>
                <w:tab w:val="left" w:pos="7985"/>
              </w:tabs>
              <w:spacing w:before="80" w:line="255" w:lineRule="auto"/>
              <w:ind w:left="240" w:right="335"/>
              <w:rPr>
                <w:rFonts w:ascii="Arial" w:eastAsia="Arial" w:hAnsi="Arial" w:cs="Arial"/>
                <w:sz w:val="18"/>
                <w:szCs w:val="18"/>
              </w:rPr>
            </w:pPr>
            <w:r w:rsidRPr="003211BC">
              <w:rPr>
                <w:rFonts w:ascii="Arial" w:eastAsia="Arial" w:hAnsi="Arial" w:cs="Arial"/>
                <w:b/>
                <w:bCs/>
                <w:color w:val="231F20"/>
                <w:sz w:val="18"/>
                <w:szCs w:val="18"/>
              </w:rPr>
              <w:t xml:space="preserve">State whether a </w:t>
            </w:r>
            <w:proofErr w:type="spellStart"/>
            <w:r w:rsidRPr="003211BC">
              <w:rPr>
                <w:rFonts w:ascii="Arial" w:eastAsia="Arial" w:hAnsi="Arial" w:cs="Arial"/>
                <w:b/>
                <w:bCs/>
                <w:color w:val="231F20"/>
                <w:sz w:val="18"/>
                <w:szCs w:val="18"/>
              </w:rPr>
              <w:t>programme</w:t>
            </w:r>
            <w:proofErr w:type="spellEnd"/>
            <w:r w:rsidRPr="003211BC">
              <w:rPr>
                <w:rFonts w:ascii="Arial" w:eastAsia="Arial" w:hAnsi="Arial" w:cs="Arial"/>
                <w:b/>
                <w:bCs/>
                <w:color w:val="231F20"/>
                <w:sz w:val="18"/>
                <w:szCs w:val="18"/>
              </w:rPr>
              <w:t xml:space="preserve"> is required and, if it is, state what form it is to be in, what information is to be shown on it, when it is to be submitted and when it is to be updated.</w:t>
            </w:r>
          </w:p>
          <w:p w14:paraId="7A5B0160" w14:textId="77777777" w:rsidR="00227F21" w:rsidRPr="003211BC" w:rsidRDefault="00227F21" w:rsidP="00405AD0">
            <w:pPr>
              <w:spacing w:line="220" w:lineRule="exact"/>
              <w:rPr>
                <w:rFonts w:ascii="Arial" w:hAnsi="Arial" w:cs="Arial"/>
              </w:rPr>
            </w:pPr>
          </w:p>
          <w:p w14:paraId="1050A70E" w14:textId="77777777" w:rsidR="00227F21" w:rsidRPr="003211BC" w:rsidRDefault="00227F21" w:rsidP="00405AD0">
            <w:pPr>
              <w:ind w:left="240" w:right="-20"/>
              <w:rPr>
                <w:rFonts w:ascii="Arial" w:eastAsia="Arial" w:hAnsi="Arial" w:cs="Arial"/>
                <w:sz w:val="18"/>
                <w:szCs w:val="18"/>
              </w:rPr>
            </w:pPr>
            <w:r w:rsidRPr="003211BC">
              <w:rPr>
                <w:rFonts w:ascii="Arial" w:eastAsia="Arial" w:hAnsi="Arial" w:cs="Arial"/>
                <w:b/>
                <w:bCs/>
                <w:color w:val="231F20"/>
                <w:sz w:val="18"/>
                <w:szCs w:val="18"/>
              </w:rPr>
              <w:t xml:space="preserve">State what the use of the </w:t>
            </w:r>
            <w:r w:rsidRPr="003211BC">
              <w:rPr>
                <w:rFonts w:ascii="Arial" w:eastAsia="Arial" w:hAnsi="Arial" w:cs="Arial"/>
                <w:b/>
                <w:bCs/>
                <w:i/>
                <w:color w:val="231F20"/>
                <w:sz w:val="18"/>
                <w:szCs w:val="18"/>
              </w:rPr>
              <w:t xml:space="preserve">works </w:t>
            </w:r>
            <w:r w:rsidRPr="003211BC">
              <w:rPr>
                <w:rFonts w:ascii="Arial" w:eastAsia="Arial" w:hAnsi="Arial" w:cs="Arial"/>
                <w:b/>
                <w:bCs/>
                <w:color w:val="231F20"/>
                <w:sz w:val="18"/>
                <w:szCs w:val="18"/>
              </w:rPr>
              <w:t>is intended to be at their Completion as defined in clause</w:t>
            </w:r>
          </w:p>
          <w:p w14:paraId="01257C36" w14:textId="77777777" w:rsidR="00227F21" w:rsidRPr="003211BC" w:rsidRDefault="00227F21" w:rsidP="00405AD0">
            <w:pPr>
              <w:tabs>
                <w:tab w:val="left" w:pos="8345"/>
              </w:tabs>
              <w:spacing w:before="36" w:line="255" w:lineRule="auto"/>
              <w:ind w:right="155" w:firstLine="245"/>
              <w:rPr>
                <w:rFonts w:ascii="Arial" w:hAnsi="Arial" w:cs="Arial"/>
                <w:sz w:val="18"/>
                <w:szCs w:val="18"/>
              </w:rPr>
            </w:pPr>
            <w:r w:rsidRPr="003211BC">
              <w:rPr>
                <w:rFonts w:ascii="Arial" w:eastAsia="Arial" w:hAnsi="Arial" w:cs="Arial"/>
                <w:b/>
                <w:bCs/>
                <w:color w:val="231F20"/>
                <w:sz w:val="18"/>
                <w:szCs w:val="18"/>
              </w:rPr>
              <w:t>11.2(1).</w:t>
            </w:r>
          </w:p>
        </w:tc>
      </w:tr>
    </w:tbl>
    <w:p w14:paraId="1F026229" w14:textId="77777777" w:rsidR="00227F21" w:rsidRPr="003211BC" w:rsidRDefault="00227F21" w:rsidP="00227F21">
      <w:pPr>
        <w:spacing w:after="0" w:line="200" w:lineRule="exact"/>
        <w:rPr>
          <w:rFonts w:ascii="Arial" w:hAnsi="Arial" w:cs="Arial"/>
          <w:sz w:val="20"/>
          <w:szCs w:val="20"/>
        </w:rPr>
      </w:pPr>
    </w:p>
    <w:p w14:paraId="397C897D" w14:textId="77777777" w:rsidR="00227F21" w:rsidRPr="003211BC" w:rsidRDefault="00227F21" w:rsidP="00227F21">
      <w:pPr>
        <w:spacing w:before="9" w:after="0" w:line="260" w:lineRule="exact"/>
        <w:rPr>
          <w:rFonts w:ascii="Arial" w:hAnsi="Arial" w:cs="Arial"/>
          <w:sz w:val="26"/>
          <w:szCs w:val="26"/>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CB617C5" w14:textId="77777777" w:rsidTr="00405AD0">
        <w:trPr>
          <w:trHeight w:val="4097"/>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11349902"/>
              <w:placeholder>
                <w:docPart w:val="6AEC8DBB184E4A51AF2DF89B20E5A8AF"/>
              </w:placeholder>
            </w:sdtPr>
            <w:sdtContent>
              <w:p w14:paraId="1B6F1386" w14:textId="7189EE6B" w:rsidR="00BA41F5" w:rsidRDefault="00BA41F5" w:rsidP="00BA41F5">
                <w:pPr>
                  <w:spacing w:before="36" w:line="203" w:lineRule="exact"/>
                  <w:ind w:right="-20"/>
                  <w:rPr>
                    <w:rFonts w:ascii="Arial" w:hAnsi="Arial" w:cs="Arial"/>
                    <w:sz w:val="18"/>
                    <w:szCs w:val="18"/>
                  </w:rPr>
                </w:pPr>
                <w:r w:rsidRPr="00BA41F5">
                  <w:rPr>
                    <w:rFonts w:ascii="Arial" w:hAnsi="Arial" w:cs="Arial"/>
                    <w:sz w:val="18"/>
                    <w:szCs w:val="18"/>
                  </w:rPr>
                  <w:t>SSSI consent for these works has not yet been granted by Natural England and works are dependent on consent being approved.</w:t>
                </w:r>
              </w:p>
              <w:p w14:paraId="58FDF6BB" w14:textId="77777777" w:rsidR="00BA41F5" w:rsidRPr="00BA41F5" w:rsidRDefault="00BA41F5" w:rsidP="00BA41F5">
                <w:pPr>
                  <w:spacing w:before="36" w:line="203" w:lineRule="exact"/>
                  <w:ind w:right="-20"/>
                  <w:rPr>
                    <w:rFonts w:ascii="Arial" w:hAnsi="Arial" w:cs="Arial"/>
                    <w:sz w:val="18"/>
                    <w:szCs w:val="18"/>
                  </w:rPr>
                </w:pPr>
              </w:p>
              <w:p w14:paraId="049D66B2" w14:textId="321F9237" w:rsidR="00471B2E" w:rsidRPr="00471B2E" w:rsidRDefault="00471B2E" w:rsidP="00471B2E">
                <w:pPr>
                  <w:spacing w:before="36" w:line="203" w:lineRule="exact"/>
                  <w:ind w:right="-20"/>
                  <w:rPr>
                    <w:rFonts w:ascii="Arial" w:hAnsi="Arial" w:cs="Arial"/>
                    <w:sz w:val="18"/>
                    <w:szCs w:val="18"/>
                  </w:rPr>
                </w:pPr>
                <w:r w:rsidRPr="00471B2E">
                  <w:rPr>
                    <w:rFonts w:ascii="Arial" w:hAnsi="Arial" w:cs="Arial"/>
                    <w:sz w:val="18"/>
                    <w:szCs w:val="18"/>
                  </w:rPr>
                  <w:t xml:space="preserve">In rivers that are sensitive to fish spawning, no in-stream work is permitted to be carried out between the dates of </w:t>
                </w:r>
                <w:r w:rsidRPr="008A08F6">
                  <w:rPr>
                    <w:rFonts w:ascii="Arial" w:hAnsi="Arial" w:cs="Arial"/>
                    <w:b/>
                    <w:bCs/>
                    <w:sz w:val="18"/>
                    <w:szCs w:val="18"/>
                  </w:rPr>
                  <w:t>1st October to 31st May (dates inclusive).</w:t>
                </w:r>
                <w:r w:rsidRPr="00471B2E">
                  <w:rPr>
                    <w:rFonts w:ascii="Arial" w:hAnsi="Arial" w:cs="Arial"/>
                    <w:sz w:val="18"/>
                    <w:szCs w:val="18"/>
                  </w:rPr>
                  <w:t xml:space="preserve"> The main channel of the site has been assessed to </w:t>
                </w:r>
                <w:r w:rsidRPr="009A513C">
                  <w:rPr>
                    <w:rFonts w:ascii="Arial" w:hAnsi="Arial" w:cs="Arial"/>
                    <w:sz w:val="18"/>
                    <w:szCs w:val="18"/>
                  </w:rPr>
                  <w:t>have spawning habitat.</w:t>
                </w:r>
                <w:r w:rsidRPr="00471B2E">
                  <w:rPr>
                    <w:rFonts w:ascii="Arial" w:hAnsi="Arial" w:cs="Arial"/>
                    <w:sz w:val="18"/>
                    <w:szCs w:val="18"/>
                  </w:rPr>
                  <w:t xml:space="preserve"> </w:t>
                </w:r>
              </w:p>
              <w:p w14:paraId="25796DEB" w14:textId="77777777" w:rsidR="00471B2E" w:rsidRPr="00471B2E" w:rsidRDefault="00471B2E" w:rsidP="00471B2E">
                <w:pPr>
                  <w:spacing w:before="36" w:line="203" w:lineRule="exact"/>
                  <w:ind w:right="-20"/>
                  <w:rPr>
                    <w:rFonts w:ascii="Arial" w:hAnsi="Arial" w:cs="Arial"/>
                    <w:sz w:val="18"/>
                    <w:szCs w:val="18"/>
                  </w:rPr>
                </w:pPr>
              </w:p>
              <w:p w14:paraId="3E7A8D23" w14:textId="6C076475" w:rsidR="00471B2E" w:rsidRPr="00471B2E" w:rsidRDefault="00471B2E" w:rsidP="00471B2E">
                <w:pPr>
                  <w:spacing w:before="36" w:line="203" w:lineRule="exact"/>
                  <w:ind w:right="-20"/>
                  <w:rPr>
                    <w:rFonts w:ascii="Arial" w:hAnsi="Arial" w:cs="Arial"/>
                    <w:sz w:val="18"/>
                    <w:szCs w:val="18"/>
                  </w:rPr>
                </w:pPr>
                <w:r w:rsidRPr="00471B2E">
                  <w:rPr>
                    <w:rFonts w:ascii="Arial" w:hAnsi="Arial" w:cs="Arial"/>
                    <w:sz w:val="18"/>
                    <w:szCs w:val="18"/>
                  </w:rPr>
                  <w:t xml:space="preserve">Tributaries and </w:t>
                </w:r>
                <w:proofErr w:type="spellStart"/>
                <w:r w:rsidRPr="00471B2E">
                  <w:rPr>
                    <w:rFonts w:ascii="Arial" w:hAnsi="Arial" w:cs="Arial"/>
                    <w:sz w:val="18"/>
                    <w:szCs w:val="18"/>
                  </w:rPr>
                  <w:t>goyle</w:t>
                </w:r>
                <w:proofErr w:type="spellEnd"/>
                <w:r w:rsidRPr="00471B2E">
                  <w:rPr>
                    <w:rFonts w:ascii="Arial" w:hAnsi="Arial" w:cs="Arial"/>
                    <w:sz w:val="18"/>
                    <w:szCs w:val="18"/>
                  </w:rPr>
                  <w:t xml:space="preserve"> work can be carried out after the end of September</w:t>
                </w:r>
                <w:r w:rsidR="00566F54">
                  <w:rPr>
                    <w:rFonts w:ascii="Arial" w:hAnsi="Arial" w:cs="Arial"/>
                    <w:sz w:val="18"/>
                    <w:szCs w:val="18"/>
                  </w:rPr>
                  <w:t>.</w:t>
                </w:r>
              </w:p>
              <w:p w14:paraId="7E855D77" w14:textId="77777777" w:rsidR="00471B2E" w:rsidRPr="00471B2E" w:rsidRDefault="00471B2E" w:rsidP="00471B2E">
                <w:pPr>
                  <w:spacing w:before="36" w:line="203" w:lineRule="exact"/>
                  <w:ind w:right="-20"/>
                  <w:rPr>
                    <w:rFonts w:ascii="Arial" w:hAnsi="Arial" w:cs="Arial"/>
                    <w:sz w:val="18"/>
                    <w:szCs w:val="18"/>
                  </w:rPr>
                </w:pPr>
              </w:p>
              <w:p w14:paraId="5D5F91B2" w14:textId="77777777" w:rsidR="00471B2E" w:rsidRPr="00802E42" w:rsidRDefault="00471B2E" w:rsidP="00471B2E">
                <w:pPr>
                  <w:spacing w:before="36" w:line="203" w:lineRule="exact"/>
                  <w:ind w:right="-20"/>
                  <w:rPr>
                    <w:rFonts w:ascii="Arial" w:hAnsi="Arial" w:cs="Arial"/>
                    <w:b/>
                    <w:bCs/>
                    <w:sz w:val="18"/>
                    <w:szCs w:val="18"/>
                  </w:rPr>
                </w:pPr>
                <w:r w:rsidRPr="00471B2E">
                  <w:rPr>
                    <w:rFonts w:ascii="Arial" w:hAnsi="Arial" w:cs="Arial"/>
                    <w:sz w:val="18"/>
                    <w:szCs w:val="18"/>
                  </w:rPr>
                  <w:t xml:space="preserve">Trees and ground areas with active birds’ nests in MUST be avoided. Note: birds may nest earlier or later than the official nesting season due to local conditions. </w:t>
                </w:r>
                <w:r w:rsidRPr="00802E42">
                  <w:rPr>
                    <w:rFonts w:ascii="Arial" w:hAnsi="Arial" w:cs="Arial"/>
                    <w:b/>
                    <w:bCs/>
                    <w:sz w:val="18"/>
                    <w:szCs w:val="18"/>
                  </w:rPr>
                  <w:t>This work can only commence after the 1st of September.</w:t>
                </w:r>
              </w:p>
              <w:p w14:paraId="3665300F" w14:textId="77777777" w:rsidR="00471B2E" w:rsidRPr="00471B2E" w:rsidRDefault="00471B2E" w:rsidP="00471B2E">
                <w:pPr>
                  <w:spacing w:before="36" w:line="203" w:lineRule="exact"/>
                  <w:ind w:right="-20"/>
                  <w:rPr>
                    <w:rFonts w:ascii="Arial" w:hAnsi="Arial" w:cs="Arial"/>
                    <w:sz w:val="18"/>
                    <w:szCs w:val="18"/>
                  </w:rPr>
                </w:pPr>
              </w:p>
              <w:p w14:paraId="4C71B5E7" w14:textId="62F1737B" w:rsidR="00BB5311" w:rsidRDefault="00471B2E" w:rsidP="00471B2E">
                <w:pPr>
                  <w:spacing w:before="36" w:line="203" w:lineRule="exact"/>
                  <w:ind w:right="-20"/>
                  <w:rPr>
                    <w:rFonts w:ascii="Arial" w:hAnsi="Arial" w:cs="Arial"/>
                    <w:sz w:val="18"/>
                    <w:szCs w:val="18"/>
                  </w:rPr>
                </w:pPr>
                <w:r w:rsidRPr="00471B2E">
                  <w:rPr>
                    <w:rFonts w:ascii="Arial" w:hAnsi="Arial" w:cs="Arial"/>
                    <w:sz w:val="18"/>
                    <w:szCs w:val="18"/>
                  </w:rPr>
                  <w:t xml:space="preserve">Works must be completed by the </w:t>
                </w:r>
                <w:proofErr w:type="gramStart"/>
                <w:r w:rsidRPr="00471B2E">
                  <w:rPr>
                    <w:rFonts w:ascii="Arial" w:hAnsi="Arial" w:cs="Arial"/>
                    <w:sz w:val="18"/>
                    <w:szCs w:val="18"/>
                  </w:rPr>
                  <w:t>1st</w:t>
                </w:r>
                <w:proofErr w:type="gramEnd"/>
                <w:r w:rsidRPr="00471B2E">
                  <w:rPr>
                    <w:rFonts w:ascii="Arial" w:hAnsi="Arial" w:cs="Arial"/>
                    <w:sz w:val="18"/>
                    <w:szCs w:val="18"/>
                  </w:rPr>
                  <w:t xml:space="preserve"> December to avoid wet conditions and ground disturbance.</w:t>
                </w:r>
              </w:p>
              <w:p w14:paraId="7C69BF55" w14:textId="77777777" w:rsidR="00471B2E" w:rsidRDefault="00471B2E" w:rsidP="00471B2E">
                <w:pPr>
                  <w:spacing w:before="36" w:line="203" w:lineRule="exact"/>
                  <w:ind w:right="-20"/>
                  <w:rPr>
                    <w:rFonts w:ascii="Arial" w:hAnsi="Arial" w:cs="Arial"/>
                    <w:sz w:val="18"/>
                    <w:szCs w:val="18"/>
                  </w:rPr>
                </w:pPr>
              </w:p>
              <w:p w14:paraId="79B34049" w14:textId="78E47CC9" w:rsidR="00BB5311" w:rsidRPr="003211BC" w:rsidRDefault="00320B15" w:rsidP="00405AD0">
                <w:pPr>
                  <w:spacing w:before="36" w:line="203" w:lineRule="exact"/>
                  <w:ind w:right="-20"/>
                  <w:rPr>
                    <w:rFonts w:ascii="Arial" w:hAnsi="Arial" w:cs="Arial"/>
                    <w:sz w:val="18"/>
                    <w:szCs w:val="18"/>
                  </w:rPr>
                </w:pPr>
                <w:r>
                  <w:rPr>
                    <w:rFonts w:ascii="Arial" w:hAnsi="Arial" w:cs="Arial"/>
                    <w:sz w:val="18"/>
                    <w:szCs w:val="18"/>
                  </w:rPr>
                  <w:t xml:space="preserve">Monthly meetings to be held between the </w:t>
                </w:r>
                <w:r w:rsidRPr="00320B15">
                  <w:rPr>
                    <w:rFonts w:ascii="Arial" w:hAnsi="Arial" w:cs="Arial"/>
                    <w:i/>
                    <w:iCs/>
                    <w:sz w:val="18"/>
                    <w:szCs w:val="18"/>
                  </w:rPr>
                  <w:t>client</w:t>
                </w:r>
                <w:r>
                  <w:rPr>
                    <w:rFonts w:ascii="Arial" w:hAnsi="Arial" w:cs="Arial"/>
                    <w:sz w:val="18"/>
                    <w:szCs w:val="18"/>
                  </w:rPr>
                  <w:t xml:space="preserve"> and the </w:t>
                </w:r>
                <w:r w:rsidRPr="00320B15">
                  <w:rPr>
                    <w:rFonts w:ascii="Arial" w:hAnsi="Arial" w:cs="Arial"/>
                    <w:i/>
                    <w:iCs/>
                    <w:sz w:val="18"/>
                    <w:szCs w:val="18"/>
                  </w:rPr>
                  <w:t>contractor</w:t>
                </w:r>
                <w:r w:rsidR="007C2C93">
                  <w:rPr>
                    <w:rFonts w:ascii="Arial" w:hAnsi="Arial" w:cs="Arial"/>
                    <w:sz w:val="18"/>
                    <w:szCs w:val="18"/>
                  </w:rPr>
                  <w:t>.</w:t>
                </w:r>
                <w:r>
                  <w:rPr>
                    <w:rFonts w:ascii="Arial" w:hAnsi="Arial" w:cs="Arial"/>
                    <w:sz w:val="18"/>
                    <w:szCs w:val="18"/>
                  </w:rPr>
                  <w:t xml:space="preserve"> </w:t>
                </w:r>
              </w:p>
            </w:sdtContent>
          </w:sdt>
        </w:tc>
      </w:tr>
    </w:tbl>
    <w:p w14:paraId="20BAC619" w14:textId="77777777" w:rsidR="00227F21" w:rsidRPr="003211BC" w:rsidRDefault="00227F21" w:rsidP="00227F21">
      <w:pPr>
        <w:spacing w:before="1" w:after="0" w:line="260" w:lineRule="exact"/>
        <w:rPr>
          <w:rFonts w:ascii="Arial" w:hAnsi="Arial" w:cs="Arial"/>
          <w:sz w:val="26"/>
          <w:szCs w:val="26"/>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32931758" w14:textId="77777777" w:rsidTr="00405AD0">
        <w:trPr>
          <w:trHeight w:hRule="exact" w:val="360"/>
        </w:trPr>
        <w:tc>
          <w:tcPr>
            <w:tcW w:w="8730" w:type="dxa"/>
            <w:tcBorders>
              <w:top w:val="nil"/>
              <w:left w:val="nil"/>
              <w:bottom w:val="nil"/>
              <w:right w:val="nil"/>
            </w:tcBorders>
            <w:shd w:val="clear" w:color="auto" w:fill="D1D3D4"/>
            <w:vAlign w:val="center"/>
          </w:tcPr>
          <w:p w14:paraId="384E655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6 Services and other things provided by the </w:t>
            </w:r>
            <w:r w:rsidRPr="003211BC">
              <w:rPr>
                <w:rFonts w:ascii="Arial" w:eastAsia="Arial" w:hAnsi="Arial" w:cs="Arial"/>
                <w:b/>
                <w:bCs/>
                <w:i/>
                <w:color w:val="58595B"/>
              </w:rPr>
              <w:t>Client</w:t>
            </w:r>
          </w:p>
        </w:tc>
      </w:tr>
    </w:tbl>
    <w:p w14:paraId="4FF36927"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AC08410" w14:textId="77777777" w:rsidTr="00405AD0">
        <w:trPr>
          <w:trHeight w:val="695"/>
        </w:trPr>
        <w:tc>
          <w:tcPr>
            <w:tcW w:w="8730" w:type="dxa"/>
            <w:vAlign w:val="center"/>
          </w:tcPr>
          <w:p w14:paraId="4815E35F"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Describe what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will provide, such as services (including water and electricity) and ‘‘free issue’’ Plant and Materials and equipment.</w:t>
            </w:r>
          </w:p>
        </w:tc>
      </w:tr>
    </w:tbl>
    <w:p w14:paraId="16971768" w14:textId="77777777" w:rsidR="00227F21" w:rsidRPr="003211BC" w:rsidRDefault="00227F21" w:rsidP="00227F21">
      <w:pPr>
        <w:spacing w:before="1" w:after="0" w:line="260" w:lineRule="exact"/>
        <w:rPr>
          <w:rFonts w:ascii="Arial" w:hAnsi="Arial" w:cs="Arial"/>
          <w:sz w:val="26"/>
          <w:szCs w:val="26"/>
        </w:rPr>
      </w:pPr>
    </w:p>
    <w:p w14:paraId="3D69B019"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6210"/>
        <w:gridCol w:w="2520"/>
      </w:tblGrid>
      <w:tr w:rsidR="00227F21" w:rsidRPr="003211BC" w14:paraId="151080EE" w14:textId="77777777" w:rsidTr="00405AD0">
        <w:trPr>
          <w:trHeight w:val="606"/>
        </w:trPr>
        <w:tc>
          <w:tcPr>
            <w:tcW w:w="6210" w:type="dxa"/>
            <w:tcBorders>
              <w:top w:val="nil"/>
              <w:bottom w:val="nil"/>
              <w:right w:val="nil"/>
            </w:tcBorders>
            <w:shd w:val="clear" w:color="auto" w:fill="201F1A"/>
            <w:vAlign w:val="center"/>
          </w:tcPr>
          <w:p w14:paraId="1A957538" w14:textId="77777777" w:rsidR="00227F21" w:rsidRPr="003211BC" w:rsidRDefault="00227F21" w:rsidP="00405AD0">
            <w:pPr>
              <w:rPr>
                <w:rFonts w:ascii="Arial" w:hAnsi="Arial" w:cs="Arial"/>
                <w:sz w:val="20"/>
                <w:szCs w:val="20"/>
              </w:rPr>
            </w:pPr>
            <w:r w:rsidRPr="003211BC">
              <w:rPr>
                <w:rFonts w:ascii="Arial" w:hAnsi="Arial" w:cs="Arial"/>
                <w:sz w:val="20"/>
                <w:szCs w:val="20"/>
              </w:rPr>
              <w:t>ITEM</w:t>
            </w:r>
          </w:p>
        </w:tc>
        <w:tc>
          <w:tcPr>
            <w:tcW w:w="2520" w:type="dxa"/>
            <w:tcBorders>
              <w:top w:val="nil"/>
              <w:left w:val="nil"/>
              <w:bottom w:val="nil"/>
            </w:tcBorders>
            <w:shd w:val="clear" w:color="auto" w:fill="201F1A"/>
            <w:vAlign w:val="center"/>
          </w:tcPr>
          <w:p w14:paraId="72BE996B" w14:textId="77777777" w:rsidR="00227F21" w:rsidRPr="003211BC" w:rsidRDefault="00227F21" w:rsidP="00405AD0">
            <w:pPr>
              <w:rPr>
                <w:rFonts w:ascii="Arial" w:hAnsi="Arial" w:cs="Arial"/>
                <w:sz w:val="20"/>
                <w:szCs w:val="20"/>
              </w:rPr>
            </w:pPr>
            <w:r w:rsidRPr="003211BC">
              <w:rPr>
                <w:rFonts w:ascii="Arial" w:hAnsi="Arial" w:cs="Arial"/>
                <w:sz w:val="20"/>
                <w:szCs w:val="20"/>
              </w:rPr>
              <w:t>DATE BY WHICH IT WILL BE PROVIDED</w:t>
            </w:r>
          </w:p>
        </w:tc>
      </w:tr>
      <w:tr w:rsidR="00227F21" w:rsidRPr="003211BC" w14:paraId="423F1EE0" w14:textId="77777777" w:rsidTr="00405AD0">
        <w:trPr>
          <w:trHeight w:val="360"/>
        </w:trPr>
        <w:tc>
          <w:tcPr>
            <w:tcW w:w="6210" w:type="dxa"/>
            <w:tcBorders>
              <w:top w:val="nil"/>
            </w:tcBorders>
            <w:shd w:val="clear" w:color="auto" w:fill="F2F2F2" w:themeFill="background1" w:themeFillShade="F2"/>
          </w:tcPr>
          <w:sdt>
            <w:sdtPr>
              <w:rPr>
                <w:rFonts w:ascii="Arial" w:hAnsi="Arial" w:cs="Arial"/>
                <w:sz w:val="18"/>
                <w:szCs w:val="18"/>
              </w:rPr>
              <w:id w:val="542024544"/>
              <w:placeholder>
                <w:docPart w:val="F9EE3AAA5C0445DCA1CC9FBADA5DB997"/>
              </w:placeholder>
              <w:showingPlcHdr/>
            </w:sdtPr>
            <w:sdtContent>
              <w:p w14:paraId="352EE30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tcBorders>
              <w:top w:val="nil"/>
            </w:tcBorders>
            <w:shd w:val="clear" w:color="auto" w:fill="F2F2F2" w:themeFill="background1" w:themeFillShade="F2"/>
          </w:tcPr>
          <w:sdt>
            <w:sdtPr>
              <w:rPr>
                <w:rFonts w:ascii="Arial" w:hAnsi="Arial" w:cs="Arial"/>
                <w:sz w:val="18"/>
                <w:szCs w:val="18"/>
              </w:rPr>
              <w:id w:val="-2089220496"/>
              <w:placeholder>
                <w:docPart w:val="86336719399C48C6B7F68F82BB4CC26D"/>
              </w:placeholder>
              <w:showingPlcHdr/>
            </w:sdtPr>
            <w:sdtContent>
              <w:p w14:paraId="62C8891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579550B0" w14:textId="77777777" w:rsidTr="00405AD0">
        <w:trPr>
          <w:trHeight w:val="360"/>
        </w:trPr>
        <w:tc>
          <w:tcPr>
            <w:tcW w:w="6210" w:type="dxa"/>
            <w:shd w:val="clear" w:color="auto" w:fill="A6A6A6" w:themeFill="background1" w:themeFillShade="A6"/>
          </w:tcPr>
          <w:sdt>
            <w:sdtPr>
              <w:rPr>
                <w:rFonts w:ascii="Arial" w:hAnsi="Arial" w:cs="Arial"/>
                <w:sz w:val="18"/>
                <w:szCs w:val="18"/>
              </w:rPr>
              <w:id w:val="981893511"/>
              <w:placeholder>
                <w:docPart w:val="D84290BD53A34D91A9C2F79D11D6D4C2"/>
              </w:placeholder>
              <w:showingPlcHdr/>
            </w:sdtPr>
            <w:sdtContent>
              <w:p w14:paraId="6D79833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A6A6A6" w:themeFill="background1" w:themeFillShade="A6"/>
          </w:tcPr>
          <w:sdt>
            <w:sdtPr>
              <w:rPr>
                <w:rFonts w:ascii="Arial" w:hAnsi="Arial" w:cs="Arial"/>
                <w:sz w:val="18"/>
                <w:szCs w:val="18"/>
              </w:rPr>
              <w:id w:val="-452175440"/>
              <w:placeholder>
                <w:docPart w:val="08EA16A62DDC4335B4DDED138B354CFD"/>
              </w:placeholder>
              <w:showingPlcHdr/>
            </w:sdtPr>
            <w:sdtContent>
              <w:p w14:paraId="69AAC6B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8F28933" w14:textId="77777777" w:rsidTr="00405AD0">
        <w:trPr>
          <w:trHeight w:val="360"/>
        </w:trPr>
        <w:tc>
          <w:tcPr>
            <w:tcW w:w="6210" w:type="dxa"/>
            <w:shd w:val="clear" w:color="auto" w:fill="F2F2F2" w:themeFill="background1" w:themeFillShade="F2"/>
          </w:tcPr>
          <w:sdt>
            <w:sdtPr>
              <w:rPr>
                <w:rFonts w:ascii="Arial" w:hAnsi="Arial" w:cs="Arial"/>
                <w:sz w:val="18"/>
                <w:szCs w:val="18"/>
              </w:rPr>
              <w:id w:val="-90938528"/>
              <w:placeholder>
                <w:docPart w:val="CC5415E7CA95425DA2E8D168299F5886"/>
              </w:placeholder>
              <w:showingPlcHdr/>
            </w:sdtPr>
            <w:sdtContent>
              <w:p w14:paraId="1645485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F2F2F2" w:themeFill="background1" w:themeFillShade="F2"/>
          </w:tcPr>
          <w:sdt>
            <w:sdtPr>
              <w:rPr>
                <w:rFonts w:ascii="Arial" w:hAnsi="Arial" w:cs="Arial"/>
                <w:sz w:val="18"/>
                <w:szCs w:val="18"/>
              </w:rPr>
              <w:id w:val="-985474943"/>
              <w:placeholder>
                <w:docPart w:val="304EAEF740D94D419BBD54A9A23E3658"/>
              </w:placeholder>
              <w:showingPlcHdr/>
            </w:sdtPr>
            <w:sdtContent>
              <w:p w14:paraId="7AF58B6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B8630C9" w14:textId="77777777" w:rsidR="00227F21" w:rsidRPr="003211BC" w:rsidRDefault="00227F21" w:rsidP="00227F21">
      <w:pPr>
        <w:spacing w:after="0" w:line="200" w:lineRule="exact"/>
        <w:rPr>
          <w:rFonts w:ascii="Arial" w:hAnsi="Arial" w:cs="Arial"/>
          <w:sz w:val="20"/>
          <w:szCs w:val="20"/>
        </w:rPr>
      </w:pPr>
    </w:p>
    <w:p w14:paraId="760A5EE4" w14:textId="77777777" w:rsidR="00227F21" w:rsidRPr="003211BC" w:rsidRDefault="00227F21" w:rsidP="00227F21">
      <w:pPr>
        <w:spacing w:before="10" w:after="0" w:line="260" w:lineRule="exact"/>
        <w:rPr>
          <w:rFonts w:ascii="Arial" w:hAnsi="Arial" w:cs="Arial"/>
          <w:sz w:val="26"/>
          <w:szCs w:val="26"/>
        </w:rPr>
      </w:pPr>
    </w:p>
    <w:p w14:paraId="06E742CC" w14:textId="77777777" w:rsidR="00227F21" w:rsidRPr="003211BC" w:rsidRDefault="00227F21" w:rsidP="00227F21">
      <w:pPr>
        <w:spacing w:after="0"/>
        <w:jc w:val="right"/>
        <w:rPr>
          <w:rFonts w:ascii="Arial" w:hAnsi="Arial" w:cs="Arial"/>
        </w:rPr>
        <w:sectPr w:rsidR="00227F21" w:rsidRPr="003211BC" w:rsidSect="00D8104A">
          <w:pgSz w:w="11907" w:h="16839" w:code="9"/>
          <w:pgMar w:top="960" w:right="680" w:bottom="274" w:left="1260" w:header="720" w:footer="720" w:gutter="0"/>
          <w:cols w:space="720"/>
          <w:docGrid w:linePitch="299"/>
        </w:sectPr>
      </w:pPr>
    </w:p>
    <w:p w14:paraId="70FA4A39" w14:textId="338C8DFD" w:rsidR="00227F21" w:rsidRPr="003211BC" w:rsidRDefault="0015195F" w:rsidP="00227F21">
      <w:pPr>
        <w:spacing w:before="21" w:after="0" w:line="633" w:lineRule="exact"/>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73" behindDoc="1" locked="0" layoutInCell="1" allowOverlap="1" wp14:anchorId="23FFAD5D" wp14:editId="221487AC">
                <wp:simplePos x="0" y="0"/>
                <wp:positionH relativeFrom="column">
                  <wp:posOffset>-151130</wp:posOffset>
                </wp:positionH>
                <wp:positionV relativeFrom="paragraph">
                  <wp:posOffset>-48895</wp:posOffset>
                </wp:positionV>
                <wp:extent cx="6189980" cy="8554085"/>
                <wp:effectExtent l="10795" t="8255" r="0" b="10160"/>
                <wp:wrapNone/>
                <wp:docPr id="1719870947"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8554085"/>
                          <a:chOff x="502" y="883"/>
                          <a:chExt cx="9748" cy="13471"/>
                        </a:xfrm>
                      </wpg:grpSpPr>
                      <wpg:grpSp>
                        <wpg:cNvPr id="1205189693" name="Group 1036"/>
                        <wpg:cNvGrpSpPr>
                          <a:grpSpLocks/>
                        </wpg:cNvGrpSpPr>
                        <wpg:grpSpPr bwMode="auto">
                          <a:xfrm>
                            <a:off x="10179" y="883"/>
                            <a:ext cx="71" cy="13471"/>
                            <a:chOff x="10179" y="883"/>
                            <a:chExt cx="2" cy="13502"/>
                          </a:xfrm>
                        </wpg:grpSpPr>
                        <wps:wsp>
                          <wps:cNvPr id="380790805" name="Freeform 1037"/>
                          <wps:cNvSpPr>
                            <a:spLocks/>
                          </wps:cNvSpPr>
                          <wps:spPr bwMode="auto">
                            <a:xfrm>
                              <a:off x="10179" y="883"/>
                              <a:ext cx="2" cy="13502"/>
                            </a:xfrm>
                            <a:custGeom>
                              <a:avLst/>
                              <a:gdLst>
                                <a:gd name="T0" fmla="+- 0 883 883"/>
                                <a:gd name="T1" fmla="*/ 883 h 13502"/>
                                <a:gd name="T2" fmla="+- 0 14386 883"/>
                                <a:gd name="T3" fmla="*/ 14386 h 13502"/>
                              </a:gdLst>
                              <a:ahLst/>
                              <a:cxnLst>
                                <a:cxn ang="0">
                                  <a:pos x="0" y="T1"/>
                                </a:cxn>
                                <a:cxn ang="0">
                                  <a:pos x="0" y="T3"/>
                                </a:cxn>
                              </a:cxnLst>
                              <a:rect l="0" t="0" r="r" b="b"/>
                              <a:pathLst>
                                <a:path h="13502">
                                  <a:moveTo>
                                    <a:pt x="0" y="0"/>
                                  </a:moveTo>
                                  <a:lnTo>
                                    <a:pt x="0" y="13503"/>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30727419" name="Freeform 1038"/>
                        <wps:cNvSpPr>
                          <a:spLocks/>
                        </wps:cNvSpPr>
                        <wps:spPr bwMode="auto">
                          <a:xfrm>
                            <a:off x="502" y="14352"/>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C51376B">
              <v:group id="Group 1035" style="position:absolute;margin-left:-11.9pt;margin-top:-3.85pt;width:487.4pt;height:673.55pt;z-index:-251658207" coordsize="9748,13471" coordorigin="502,883" o:spid="_x0000_s1026" w14:anchorId="6F6364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">
                <v:group id="Group 1036" style="position:absolute;left:10179;top:883;width:71;height:13471" coordsize="2,13502" coordorigin="10179,88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">
                  <v:shape id="Freeform 1037" style="position:absolute;left:10179;top:883;width:2;height:13502;visibility:visible;mso-wrap-style:square;v-text-anchor:top" coordsize="2,13502" o:spid="_x0000_s1028" filled="f" strokecolor="#231f20" path="m,l,135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">
                    <v:path arrowok="t" o:connecttype="custom" o:connectlocs="0,883;0,14386" o:connectangles="0,0"/>
                  </v:shape>
                </v:group>
                <v:shape id="Freeform 1038" style="position:absolute;left:502;top:14352;width:9694;height:2;visibility:visible;mso-wrap-style:square;v-text-anchor:top" coordsize="9694,2" o:spid="_x0000_s1029"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">
                  <v:path arrowok="t" o:connecttype="custom" o:connectlocs="0,0;9695,0" o:connectangles="0,0"/>
                </v:shape>
              </v:group>
            </w:pict>
          </mc:Fallback>
        </mc:AlternateContent>
      </w:r>
      <w:r>
        <w:rPr>
          <w:rFonts w:ascii="Arial" w:hAnsi="Arial" w:cs="Arial"/>
          <w:noProof/>
        </w:rPr>
        <mc:AlternateContent>
          <mc:Choice Requires="wpg">
            <w:drawing>
              <wp:anchor distT="0" distB="0" distL="114300" distR="114300" simplePos="0" relativeHeight="251658271" behindDoc="1" locked="0" layoutInCell="1" allowOverlap="1" wp14:anchorId="22AA8302" wp14:editId="3AA14441">
                <wp:simplePos x="0" y="0"/>
                <wp:positionH relativeFrom="column">
                  <wp:posOffset>-157480</wp:posOffset>
                </wp:positionH>
                <wp:positionV relativeFrom="paragraph">
                  <wp:posOffset>-48895</wp:posOffset>
                </wp:positionV>
                <wp:extent cx="6155690" cy="1270"/>
                <wp:effectExtent l="13970" t="8255" r="12065" b="9525"/>
                <wp:wrapNone/>
                <wp:docPr id="2031052294"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883"/>
                          <a:chExt cx="9694" cy="2"/>
                        </a:xfrm>
                      </wpg:grpSpPr>
                      <wps:wsp>
                        <wps:cNvPr id="1117187517" name="Freeform 1032"/>
                        <wps:cNvSpPr>
                          <a:spLocks/>
                        </wps:cNvSpPr>
                        <wps:spPr bwMode="auto">
                          <a:xfrm>
                            <a:off x="492" y="883"/>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ED78B71">
              <v:group id="Group 1031" style="position:absolute;margin-left:-12.4pt;margin-top:-3.85pt;width:484.7pt;height:.1pt;z-index:-251658209" coordsize="9694,2" coordorigin="492,883" o:spid="_x0000_s1026" w14:anchorId="75C9E1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">
                <v:shape id="Freeform 1032" style="position:absolute;left:492;top:883;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">
                  <v:path arrowok="t" o:connecttype="custom" o:connectlocs="0,0;9695,0" o:connectangles="0,0"/>
                </v:shape>
              </v:group>
            </w:pict>
          </mc:Fallback>
        </mc:AlternateContent>
      </w:r>
      <w:r>
        <w:rPr>
          <w:rFonts w:ascii="Arial" w:hAnsi="Arial" w:cs="Arial"/>
          <w:noProof/>
        </w:rPr>
        <mc:AlternateContent>
          <mc:Choice Requires="wpg">
            <w:drawing>
              <wp:anchor distT="0" distB="0" distL="114300" distR="114300" simplePos="0" relativeHeight="251658270" behindDoc="1" locked="0" layoutInCell="1" allowOverlap="1" wp14:anchorId="02709C60" wp14:editId="1B57768F">
                <wp:simplePos x="0" y="0"/>
                <wp:positionH relativeFrom="column">
                  <wp:posOffset>-152400</wp:posOffset>
                </wp:positionH>
                <wp:positionV relativeFrom="paragraph">
                  <wp:posOffset>-48895</wp:posOffset>
                </wp:positionV>
                <wp:extent cx="1270" cy="8543290"/>
                <wp:effectExtent l="9525" t="8255" r="8255" b="11430"/>
                <wp:wrapNone/>
                <wp:docPr id="1097012508"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43290"/>
                          <a:chOff x="500" y="883"/>
                          <a:chExt cx="2" cy="13454"/>
                        </a:xfrm>
                      </wpg:grpSpPr>
                      <wps:wsp>
                        <wps:cNvPr id="106112600" name="Freeform 1030"/>
                        <wps:cNvSpPr>
                          <a:spLocks/>
                        </wps:cNvSpPr>
                        <wps:spPr bwMode="auto">
                          <a:xfrm>
                            <a:off x="500" y="883"/>
                            <a:ext cx="2" cy="13454"/>
                          </a:xfrm>
                          <a:custGeom>
                            <a:avLst/>
                            <a:gdLst>
                              <a:gd name="T0" fmla="+- 0 883 883"/>
                              <a:gd name="T1" fmla="*/ 883 h 13454"/>
                              <a:gd name="T2" fmla="+- 0 14337 883"/>
                              <a:gd name="T3" fmla="*/ 14337 h 13454"/>
                            </a:gdLst>
                            <a:ahLst/>
                            <a:cxnLst>
                              <a:cxn ang="0">
                                <a:pos x="0" y="T1"/>
                              </a:cxn>
                              <a:cxn ang="0">
                                <a:pos x="0" y="T3"/>
                              </a:cxn>
                            </a:cxnLst>
                            <a:rect l="0" t="0" r="r" b="b"/>
                            <a:pathLst>
                              <a:path h="13454">
                                <a:moveTo>
                                  <a:pt x="0" y="0"/>
                                </a:moveTo>
                                <a:lnTo>
                                  <a:pt x="0" y="1345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9A71E57">
              <v:group id="Group 1029" style="position:absolute;margin-left:-12pt;margin-top:-3.85pt;width:.1pt;height:672.7pt;z-index:-251658210" coordsize="2,13454" coordorigin="500,883" o:spid="_x0000_s1026" w14:anchorId="70463D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">
                <v:shape id="Freeform 1030" style="position:absolute;left:500;top:883;width:2;height:13454;visibility:visible;mso-wrap-style:square;v-text-anchor:top" coordsize="2,13454" o:spid="_x0000_s1027" filled="f" strokecolor="#231f20" path="m,l,134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">
                  <v:path arrowok="t" o:connecttype="custom" o:connectlocs="0,883;0,14337" o:connectangles="0,0"/>
                </v:shape>
              </v:group>
            </w:pict>
          </mc:Fallback>
        </mc:AlternateContent>
      </w:r>
      <w:r>
        <w:rPr>
          <w:rFonts w:ascii="Arial" w:hAnsi="Arial" w:cs="Arial"/>
          <w:noProof/>
        </w:rPr>
        <mc:AlternateContent>
          <mc:Choice Requires="wpg">
            <w:drawing>
              <wp:anchor distT="0" distB="0" distL="114300" distR="114300" simplePos="0" relativeHeight="251658269" behindDoc="1" locked="0" layoutInCell="1" allowOverlap="1" wp14:anchorId="352BCEA4" wp14:editId="45621197">
                <wp:simplePos x="0" y="0"/>
                <wp:positionH relativeFrom="column">
                  <wp:posOffset>-157480</wp:posOffset>
                </wp:positionH>
                <wp:positionV relativeFrom="paragraph">
                  <wp:posOffset>-53340</wp:posOffset>
                </wp:positionV>
                <wp:extent cx="6155690" cy="541655"/>
                <wp:effectExtent l="4445" t="3810" r="2540" b="0"/>
                <wp:wrapNone/>
                <wp:docPr id="93361204"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541655"/>
                          <a:chOff x="492" y="876"/>
                          <a:chExt cx="9694" cy="853"/>
                        </a:xfrm>
                      </wpg:grpSpPr>
                      <wps:wsp>
                        <wps:cNvPr id="982166906" name="Freeform 1028"/>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5FBFFC1">
              <v:group id="Group 1027" style="position:absolute;margin-left:-12.4pt;margin-top:-4.2pt;width:484.7pt;height:42.65pt;z-index:-251658211" coordsize="9694,853" coordorigin="492,876" o:spid="_x0000_s1026" w14:anchorId="36E9E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">
                <v:shape id="Freeform 1028" style="position:absolute;left:492;top:876;width:9694;height:853;visibility:visible;mso-wrap-style:square;v-text-anchor:top" coordsize="9694,853" o:spid="_x0000_s1027" fillcolor="#a7a9ac" stroked="f" path="m,852r9695,l9695,,,,,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">
                  <v:path arrowok="t" o:connecttype="custom" o:connectlocs="0,1728;9695,1728;9695,876;0,876;0,1728" o:connectangles="0,0,0,0,0"/>
                </v:shape>
              </v:group>
            </w:pict>
          </mc:Fallback>
        </mc:AlternateContent>
      </w:r>
      <w:r w:rsidR="00227F21" w:rsidRPr="003211BC">
        <w:rPr>
          <w:rFonts w:ascii="Arial" w:eastAsia="Arial" w:hAnsi="Arial" w:cs="Arial"/>
          <w:color w:val="231F20"/>
          <w:position w:val="-2"/>
          <w:sz w:val="56"/>
          <w:szCs w:val="56"/>
        </w:rPr>
        <w:t>Site Information</w:t>
      </w:r>
    </w:p>
    <w:p w14:paraId="4CFE5CCD" w14:textId="07547BE2" w:rsidR="00227F21" w:rsidRPr="003211BC" w:rsidRDefault="0015195F" w:rsidP="00227F21">
      <w:pPr>
        <w:spacing w:before="4" w:after="0" w:line="180" w:lineRule="exac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58272" behindDoc="1" locked="0" layoutInCell="1" allowOverlap="1" wp14:anchorId="6CA33328" wp14:editId="365F7691">
                <wp:simplePos x="0" y="0"/>
                <wp:positionH relativeFrom="column">
                  <wp:posOffset>-157480</wp:posOffset>
                </wp:positionH>
                <wp:positionV relativeFrom="paragraph">
                  <wp:posOffset>67310</wp:posOffset>
                </wp:positionV>
                <wp:extent cx="6155690" cy="1270"/>
                <wp:effectExtent l="13970" t="6350" r="12065" b="11430"/>
                <wp:wrapNone/>
                <wp:docPr id="757685687"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1720"/>
                          <a:chExt cx="9694" cy="2"/>
                        </a:xfrm>
                      </wpg:grpSpPr>
                      <wps:wsp>
                        <wps:cNvPr id="1228346621" name="Freeform 1034"/>
                        <wps:cNvSpPr>
                          <a:spLocks/>
                        </wps:cNvSpPr>
                        <wps:spPr bwMode="auto">
                          <a:xfrm>
                            <a:off x="492" y="1720"/>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63B92C8">
              <v:group id="Group 1033" style="position:absolute;margin-left:-12.4pt;margin-top:5.3pt;width:484.7pt;height:.1pt;z-index:-251658208" coordsize="9694,2" coordorigin="492,1720" o:spid="_x0000_s1026" w14:anchorId="55D28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">
                <v:shape id="Freeform 1034" style="position:absolute;left:492;top:1720;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">
                  <v:path arrowok="t" o:connecttype="custom" o:connectlocs="0,0;9695,0" o:connectangles="0,0"/>
                </v:shape>
              </v:group>
            </w:pict>
          </mc:Fallback>
        </mc:AlternateContent>
      </w:r>
    </w:p>
    <w:p w14:paraId="553AF41F" w14:textId="77777777" w:rsidR="00227F21" w:rsidRPr="003211BC" w:rsidRDefault="00227F21" w:rsidP="00227F21">
      <w:pPr>
        <w:spacing w:after="0" w:line="200" w:lineRule="exact"/>
        <w:rPr>
          <w:rFonts w:ascii="Arial" w:hAnsi="Arial" w:cs="Arial"/>
          <w:sz w:val="20"/>
          <w:szCs w:val="20"/>
        </w:rPr>
      </w:pPr>
    </w:p>
    <w:p w14:paraId="51B42652" w14:textId="77777777" w:rsidR="00227F21" w:rsidRPr="003211BC" w:rsidRDefault="00227F21" w:rsidP="00227F21">
      <w:pPr>
        <w:spacing w:after="0" w:line="200" w:lineRule="exact"/>
        <w:rPr>
          <w:rFonts w:ascii="Arial" w:hAnsi="Arial" w:cs="Arial"/>
          <w:sz w:val="20"/>
          <w:szCs w:val="20"/>
        </w:rPr>
      </w:pPr>
    </w:p>
    <w:p w14:paraId="072F088F" w14:textId="77777777" w:rsidR="00227F21" w:rsidRPr="003211BC" w:rsidRDefault="00227F21" w:rsidP="00227F21">
      <w:pPr>
        <w:spacing w:after="0" w:line="200" w:lineRule="exact"/>
        <w:rPr>
          <w:rFonts w:ascii="Arial" w:hAnsi="Arial" w:cs="Arial"/>
          <w:sz w:val="20"/>
          <w:szCs w:val="20"/>
        </w:rPr>
      </w:pPr>
    </w:p>
    <w:p w14:paraId="32681796" w14:textId="77777777" w:rsidR="00227F21" w:rsidRPr="003211BC" w:rsidRDefault="00227F21" w:rsidP="00227F21">
      <w:pPr>
        <w:spacing w:after="0" w:line="200" w:lineRule="exact"/>
        <w:rPr>
          <w:rFonts w:ascii="Arial" w:hAnsi="Arial" w:cs="Arial"/>
          <w:sz w:val="20"/>
          <w:szCs w:val="20"/>
        </w:rPr>
      </w:pPr>
    </w:p>
    <w:p w14:paraId="5E5DB3D3"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9C0C90D" w14:textId="77777777" w:rsidTr="00405AD0">
        <w:trPr>
          <w:trHeight w:val="695"/>
        </w:trPr>
        <w:tc>
          <w:tcPr>
            <w:tcW w:w="8730" w:type="dxa"/>
            <w:vAlign w:val="center"/>
          </w:tcPr>
          <w:p w14:paraId="4BC899CA"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Give information about the </w:t>
            </w:r>
            <w:r w:rsidRPr="003211BC">
              <w:rPr>
                <w:rFonts w:ascii="Arial" w:eastAsia="Arial" w:hAnsi="Arial" w:cs="Arial"/>
                <w:b/>
                <w:bCs/>
                <w:i/>
                <w:color w:val="231F20"/>
                <w:sz w:val="18"/>
                <w:szCs w:val="18"/>
              </w:rPr>
              <w:t xml:space="preserve">site </w:t>
            </w:r>
            <w:r w:rsidRPr="003211BC">
              <w:rPr>
                <w:rFonts w:ascii="Arial" w:eastAsia="Arial" w:hAnsi="Arial" w:cs="Arial"/>
                <w:b/>
                <w:bCs/>
                <w:color w:val="231F20"/>
                <w:sz w:val="18"/>
                <w:szCs w:val="18"/>
              </w:rPr>
              <w:t xml:space="preserve">such as the ground conditions and any other information which is likely to affect the </w:t>
            </w:r>
            <w:r w:rsidRPr="003211BC">
              <w:rPr>
                <w:rFonts w:ascii="Arial" w:eastAsia="Arial" w:hAnsi="Arial" w:cs="Arial"/>
                <w:b/>
                <w:bCs/>
                <w:i/>
                <w:color w:val="231F20"/>
                <w:sz w:val="18"/>
                <w:szCs w:val="18"/>
              </w:rPr>
              <w:t xml:space="preserve">Contractor’s </w:t>
            </w:r>
            <w:r w:rsidRPr="003211BC">
              <w:rPr>
                <w:rFonts w:ascii="Arial" w:eastAsia="Arial" w:hAnsi="Arial" w:cs="Arial"/>
                <w:b/>
                <w:bCs/>
                <w:color w:val="231F20"/>
                <w:sz w:val="18"/>
                <w:szCs w:val="18"/>
              </w:rPr>
              <w:t>work such as the position of adjacent structures.</w:t>
            </w:r>
          </w:p>
        </w:tc>
      </w:tr>
    </w:tbl>
    <w:p w14:paraId="23EDDC6E" w14:textId="77777777" w:rsidR="00227F21" w:rsidRPr="003211BC" w:rsidRDefault="00227F21" w:rsidP="00227F21">
      <w:pPr>
        <w:spacing w:after="0" w:line="200" w:lineRule="exact"/>
        <w:rPr>
          <w:rFonts w:ascii="Arial" w:hAnsi="Arial" w:cs="Arial"/>
          <w:sz w:val="20"/>
          <w:szCs w:val="20"/>
        </w:rPr>
      </w:pPr>
    </w:p>
    <w:tbl>
      <w:tblPr>
        <w:tblStyle w:val="TableGrid"/>
        <w:tblW w:w="8648"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8"/>
      </w:tblGrid>
      <w:tr w:rsidR="00227F21" w:rsidRPr="003211BC" w14:paraId="3F976115" w14:textId="77777777" w:rsidTr="00F3330A">
        <w:trPr>
          <w:trHeight w:val="9284"/>
        </w:trPr>
        <w:tc>
          <w:tcPr>
            <w:tcW w:w="8648"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15222534"/>
              <w:placeholder>
                <w:docPart w:val="D2255BA5ED1F4AE183B63D7EB83EC14F"/>
              </w:placeholder>
            </w:sdtPr>
            <w:sdtContent>
              <w:p w14:paraId="71473149" w14:textId="3A039C1F" w:rsidR="00CD5710" w:rsidRDefault="00CD5710" w:rsidP="004E6171">
                <w:pPr>
                  <w:spacing w:before="36" w:line="203" w:lineRule="exact"/>
                  <w:ind w:right="-20"/>
                  <w:rPr>
                    <w:rFonts w:ascii="Arial" w:hAnsi="Arial" w:cs="Arial"/>
                    <w:sz w:val="18"/>
                    <w:szCs w:val="18"/>
                  </w:rPr>
                </w:pPr>
              </w:p>
              <w:p w14:paraId="38C4A725" w14:textId="77777777" w:rsidR="000F21DF" w:rsidRDefault="00F85A20" w:rsidP="004E6171">
                <w:pPr>
                  <w:spacing w:before="36" w:line="203" w:lineRule="exact"/>
                  <w:ind w:right="-20"/>
                  <w:rPr>
                    <w:rFonts w:ascii="Arial" w:hAnsi="Arial" w:cs="Arial"/>
                    <w:sz w:val="18"/>
                    <w:szCs w:val="18"/>
                  </w:rPr>
                </w:pPr>
                <w:proofErr w:type="spellStart"/>
                <w:r>
                  <w:rPr>
                    <w:rFonts w:ascii="Arial" w:hAnsi="Arial" w:cs="Arial"/>
                    <w:sz w:val="18"/>
                    <w:szCs w:val="18"/>
                  </w:rPr>
                  <w:t>Ayle</w:t>
                </w:r>
                <w:r w:rsidR="009641CA">
                  <w:rPr>
                    <w:rFonts w:ascii="Arial" w:hAnsi="Arial" w:cs="Arial"/>
                    <w:sz w:val="18"/>
                    <w:szCs w:val="18"/>
                  </w:rPr>
                  <w:t>sb</w:t>
                </w:r>
                <w:r>
                  <w:rPr>
                    <w:rFonts w:ascii="Arial" w:hAnsi="Arial" w:cs="Arial"/>
                    <w:sz w:val="18"/>
                    <w:szCs w:val="18"/>
                  </w:rPr>
                  <w:t>eare</w:t>
                </w:r>
                <w:proofErr w:type="spellEnd"/>
                <w:r>
                  <w:rPr>
                    <w:rFonts w:ascii="Arial" w:hAnsi="Arial" w:cs="Arial"/>
                    <w:sz w:val="18"/>
                    <w:szCs w:val="18"/>
                  </w:rPr>
                  <w:t xml:space="preserve"> Common </w:t>
                </w:r>
                <w:r w:rsidR="009641CA">
                  <w:rPr>
                    <w:rFonts w:ascii="Arial" w:hAnsi="Arial" w:cs="Arial"/>
                    <w:sz w:val="18"/>
                    <w:szCs w:val="18"/>
                  </w:rPr>
                  <w:t>– RSPB on behalf of the EA CROC Project</w:t>
                </w:r>
              </w:p>
              <w:p w14:paraId="5EEDA5AD" w14:textId="642C7DFA" w:rsidR="004E6171" w:rsidRPr="00EB551D" w:rsidRDefault="009F7EB1" w:rsidP="004E6171">
                <w:pPr>
                  <w:spacing w:before="36" w:line="203" w:lineRule="exact"/>
                  <w:ind w:right="-20"/>
                  <w:rPr>
                    <w:rFonts w:ascii="Arial" w:hAnsi="Arial" w:cs="Arial"/>
                    <w:sz w:val="18"/>
                    <w:szCs w:val="18"/>
                  </w:rPr>
                </w:pPr>
                <w:r>
                  <w:rPr>
                    <w:rFonts w:ascii="Arial" w:hAnsi="Arial" w:cs="Arial"/>
                    <w:sz w:val="18"/>
                    <w:szCs w:val="18"/>
                  </w:rPr>
                  <w:t>As shown on the map below, t</w:t>
                </w:r>
                <w:r w:rsidR="004E6171" w:rsidRPr="00EB551D">
                  <w:rPr>
                    <w:rFonts w:ascii="Arial" w:hAnsi="Arial" w:cs="Arial"/>
                    <w:sz w:val="18"/>
                    <w:szCs w:val="18"/>
                  </w:rPr>
                  <w:t xml:space="preserve">he site </w:t>
                </w:r>
                <w:r w:rsidR="001F1E11">
                  <w:rPr>
                    <w:rFonts w:ascii="Arial" w:hAnsi="Arial" w:cs="Arial"/>
                    <w:sz w:val="18"/>
                    <w:szCs w:val="18"/>
                  </w:rPr>
                  <w:t>is</w:t>
                </w:r>
                <w:r w:rsidR="004E6171" w:rsidRPr="00EB551D">
                  <w:rPr>
                    <w:rFonts w:ascii="Arial" w:hAnsi="Arial" w:cs="Arial"/>
                    <w:sz w:val="18"/>
                    <w:szCs w:val="18"/>
                  </w:rPr>
                  <w:t xml:space="preserve"> located </w:t>
                </w:r>
                <w:r w:rsidR="00D2685C" w:rsidRPr="00D2685C">
                  <w:rPr>
                    <w:rFonts w:ascii="Arial" w:hAnsi="Arial" w:cs="Arial"/>
                    <w:sz w:val="18"/>
                    <w:szCs w:val="18"/>
                  </w:rPr>
                  <w:t>to the west of Newton Poppleford</w:t>
                </w:r>
                <w:r w:rsidR="00D2685C">
                  <w:rPr>
                    <w:rFonts w:ascii="Arial" w:hAnsi="Arial" w:cs="Arial"/>
                    <w:sz w:val="18"/>
                    <w:szCs w:val="18"/>
                  </w:rPr>
                  <w:t>.</w:t>
                </w:r>
              </w:p>
              <w:p w14:paraId="4C60FD69" w14:textId="77777777" w:rsidR="00805AB3" w:rsidRPr="00566F54" w:rsidRDefault="00F965EC" w:rsidP="004E6171">
                <w:pPr>
                  <w:pStyle w:val="ListParagraph"/>
                  <w:numPr>
                    <w:ilvl w:val="0"/>
                    <w:numId w:val="10"/>
                  </w:numPr>
                  <w:spacing w:before="36" w:line="203" w:lineRule="exact"/>
                  <w:ind w:right="-20"/>
                  <w:rPr>
                    <w:rFonts w:ascii="Arial" w:hAnsi="Arial" w:cs="Arial"/>
                    <w:sz w:val="18"/>
                    <w:szCs w:val="18"/>
                  </w:rPr>
                </w:pPr>
                <w:proofErr w:type="spellStart"/>
                <w:r w:rsidRPr="00F965EC">
                  <w:rPr>
                    <w:rFonts w:ascii="Arial" w:hAnsi="Arial" w:cs="Arial"/>
                    <w:sz w:val="18"/>
                    <w:szCs w:val="18"/>
                  </w:rPr>
                  <w:t>Aylesbeare</w:t>
                </w:r>
                <w:proofErr w:type="spellEnd"/>
                <w:r w:rsidRPr="00F965EC">
                  <w:rPr>
                    <w:rFonts w:ascii="Arial" w:hAnsi="Arial" w:cs="Arial"/>
                    <w:sz w:val="18"/>
                    <w:szCs w:val="18"/>
                  </w:rPr>
                  <w:t xml:space="preserve"> Common </w:t>
                </w:r>
                <w:proofErr w:type="gramStart"/>
                <w:r w:rsidRPr="00F965EC">
                  <w:rPr>
                    <w:rFonts w:ascii="Arial" w:hAnsi="Arial" w:cs="Arial"/>
                    <w:sz w:val="18"/>
                    <w:szCs w:val="18"/>
                  </w:rPr>
                  <w:t>is located in</w:t>
                </w:r>
                <w:proofErr w:type="gramEnd"/>
                <w:r w:rsidRPr="00F965EC">
                  <w:rPr>
                    <w:rFonts w:ascii="Arial" w:hAnsi="Arial" w:cs="Arial"/>
                    <w:sz w:val="18"/>
                    <w:szCs w:val="18"/>
                  </w:rPr>
                  <w:t xml:space="preserve"> East Devon within the East Devon </w:t>
                </w:r>
                <w:proofErr w:type="spellStart"/>
                <w:r w:rsidRPr="00F965EC">
                  <w:rPr>
                    <w:rFonts w:ascii="Arial" w:hAnsi="Arial" w:cs="Arial"/>
                    <w:sz w:val="18"/>
                    <w:szCs w:val="18"/>
                  </w:rPr>
                  <w:t>Pebblebed</w:t>
                </w:r>
                <w:proofErr w:type="spellEnd"/>
                <w:r w:rsidRPr="00F965EC">
                  <w:rPr>
                    <w:rFonts w:ascii="Arial" w:hAnsi="Arial" w:cs="Arial"/>
                    <w:sz w:val="18"/>
                    <w:szCs w:val="18"/>
                  </w:rPr>
                  <w:t xml:space="preserve"> Heaths, owned by </w:t>
                </w:r>
                <w:r w:rsidRPr="00566F54">
                  <w:rPr>
                    <w:rFonts w:ascii="Arial" w:hAnsi="Arial" w:cs="Arial"/>
                    <w:sz w:val="18"/>
                    <w:szCs w:val="18"/>
                  </w:rPr>
                  <w:t xml:space="preserve">Clinton Devon Estates and managed by the RSPB. The common is </w:t>
                </w:r>
                <w:proofErr w:type="gramStart"/>
                <w:r w:rsidRPr="00566F54">
                  <w:rPr>
                    <w:rFonts w:ascii="Arial" w:hAnsi="Arial" w:cs="Arial"/>
                    <w:sz w:val="18"/>
                    <w:szCs w:val="18"/>
                  </w:rPr>
                  <w:t>a SSSI</w:t>
                </w:r>
                <w:proofErr w:type="gramEnd"/>
                <w:r w:rsidRPr="00566F54">
                  <w:rPr>
                    <w:rFonts w:ascii="Arial" w:hAnsi="Arial" w:cs="Arial"/>
                    <w:sz w:val="18"/>
                    <w:szCs w:val="18"/>
                  </w:rPr>
                  <w:t xml:space="preserve"> </w:t>
                </w:r>
              </w:p>
              <w:p w14:paraId="1C5C3E25" w14:textId="4A7CD9E9" w:rsidR="004E6171" w:rsidRPr="00566F54" w:rsidRDefault="004E6171" w:rsidP="004E6171">
                <w:pPr>
                  <w:pStyle w:val="ListParagraph"/>
                  <w:numPr>
                    <w:ilvl w:val="0"/>
                    <w:numId w:val="10"/>
                  </w:numPr>
                  <w:spacing w:before="36" w:line="203" w:lineRule="exact"/>
                  <w:ind w:right="-20"/>
                  <w:rPr>
                    <w:rFonts w:ascii="Arial" w:hAnsi="Arial" w:cs="Arial"/>
                    <w:sz w:val="18"/>
                    <w:szCs w:val="18"/>
                  </w:rPr>
                </w:pPr>
                <w:r w:rsidRPr="00566F54">
                  <w:rPr>
                    <w:rFonts w:ascii="Arial" w:hAnsi="Arial" w:cs="Arial"/>
                    <w:sz w:val="18"/>
                    <w:szCs w:val="18"/>
                  </w:rPr>
                  <w:t xml:space="preserve">This site has designated </w:t>
                </w:r>
                <w:proofErr w:type="gramStart"/>
                <w:r w:rsidRPr="00566F54">
                  <w:rPr>
                    <w:rFonts w:ascii="Arial" w:hAnsi="Arial" w:cs="Arial"/>
                    <w:sz w:val="18"/>
                    <w:szCs w:val="18"/>
                  </w:rPr>
                  <w:t>status</w:t>
                </w:r>
                <w:proofErr w:type="gramEnd"/>
                <w:r w:rsidRPr="00566F54">
                  <w:rPr>
                    <w:rFonts w:ascii="Arial" w:hAnsi="Arial" w:cs="Arial"/>
                    <w:sz w:val="18"/>
                    <w:szCs w:val="18"/>
                  </w:rPr>
                  <w:t xml:space="preserve"> and any concerns or queries should be directed to Milly Bowden and the </w:t>
                </w:r>
                <w:r w:rsidR="006113E1" w:rsidRPr="00566F54">
                  <w:rPr>
                    <w:rFonts w:ascii="Arial" w:hAnsi="Arial" w:cs="Arial"/>
                    <w:sz w:val="18"/>
                    <w:szCs w:val="18"/>
                  </w:rPr>
                  <w:t>RSPB manager Toby Taylor</w:t>
                </w:r>
                <w:r w:rsidR="005A6C43" w:rsidRPr="00566F54">
                  <w:rPr>
                    <w:rFonts w:ascii="Arial" w:hAnsi="Arial" w:cs="Arial"/>
                    <w:sz w:val="18"/>
                    <w:szCs w:val="18"/>
                  </w:rPr>
                  <w:t>.</w:t>
                </w:r>
              </w:p>
              <w:p w14:paraId="5124C6A2" w14:textId="1C75BD70" w:rsidR="00881BF9" w:rsidRPr="00566F54" w:rsidRDefault="00881BF9" w:rsidP="004E6171">
                <w:pPr>
                  <w:pStyle w:val="ListParagraph"/>
                  <w:numPr>
                    <w:ilvl w:val="0"/>
                    <w:numId w:val="10"/>
                  </w:numPr>
                  <w:spacing w:before="36" w:line="203" w:lineRule="exact"/>
                  <w:ind w:right="-20"/>
                  <w:rPr>
                    <w:rFonts w:ascii="Arial" w:hAnsi="Arial" w:cs="Arial"/>
                    <w:sz w:val="18"/>
                    <w:szCs w:val="18"/>
                  </w:rPr>
                </w:pPr>
                <w:r w:rsidRPr="00566F54">
                  <w:rPr>
                    <w:rFonts w:ascii="Arial" w:hAnsi="Arial" w:cs="Arial"/>
                    <w:sz w:val="18"/>
                    <w:szCs w:val="18"/>
                  </w:rPr>
                  <w:t>There are no known water supplies (underground) and electricity (overhead</w:t>
                </w:r>
                <w:proofErr w:type="gramStart"/>
                <w:r w:rsidRPr="00566F54">
                  <w:rPr>
                    <w:rFonts w:ascii="Arial" w:hAnsi="Arial" w:cs="Arial"/>
                    <w:sz w:val="18"/>
                    <w:szCs w:val="18"/>
                  </w:rPr>
                  <w:t>)</w:t>
                </w:r>
                <w:proofErr w:type="gramEnd"/>
                <w:r w:rsidRPr="00566F54">
                  <w:rPr>
                    <w:rFonts w:ascii="Arial" w:hAnsi="Arial" w:cs="Arial"/>
                    <w:sz w:val="18"/>
                    <w:szCs w:val="18"/>
                  </w:rPr>
                  <w:t xml:space="preserve"> but site checks should be undertaken at each location by the contractor.</w:t>
                </w:r>
              </w:p>
              <w:p w14:paraId="6D8038E7" w14:textId="6A40F9AE" w:rsidR="00064C80" w:rsidRPr="00566F54" w:rsidRDefault="006113E1" w:rsidP="00C21808">
                <w:pPr>
                  <w:pStyle w:val="ListParagraph"/>
                  <w:numPr>
                    <w:ilvl w:val="0"/>
                    <w:numId w:val="10"/>
                  </w:numPr>
                  <w:rPr>
                    <w:rFonts w:ascii="Arial" w:hAnsi="Arial" w:cs="Arial"/>
                    <w:sz w:val="18"/>
                    <w:szCs w:val="18"/>
                  </w:rPr>
                </w:pPr>
                <w:proofErr w:type="spellStart"/>
                <w:r w:rsidRPr="00566F54">
                  <w:rPr>
                    <w:rFonts w:ascii="Arial" w:hAnsi="Arial" w:cs="Arial"/>
                    <w:sz w:val="18"/>
                    <w:szCs w:val="18"/>
                  </w:rPr>
                  <w:t>Aylesbeare</w:t>
                </w:r>
                <w:proofErr w:type="spellEnd"/>
                <w:r w:rsidRPr="00566F54">
                  <w:rPr>
                    <w:rFonts w:ascii="Arial" w:hAnsi="Arial" w:cs="Arial"/>
                    <w:sz w:val="18"/>
                    <w:szCs w:val="18"/>
                  </w:rPr>
                  <w:t xml:space="preserve"> </w:t>
                </w:r>
                <w:proofErr w:type="gramStart"/>
                <w:r w:rsidRPr="00566F54">
                  <w:rPr>
                    <w:rFonts w:ascii="Arial" w:hAnsi="Arial" w:cs="Arial"/>
                    <w:sz w:val="18"/>
                    <w:szCs w:val="18"/>
                  </w:rPr>
                  <w:t>common</w:t>
                </w:r>
                <w:proofErr w:type="gramEnd"/>
                <w:r w:rsidR="00C1682E" w:rsidRPr="00566F54">
                  <w:rPr>
                    <w:rFonts w:ascii="Arial" w:hAnsi="Arial" w:cs="Arial"/>
                    <w:sz w:val="18"/>
                    <w:szCs w:val="18"/>
                  </w:rPr>
                  <w:t xml:space="preserve"> </w:t>
                </w:r>
                <w:proofErr w:type="gramStart"/>
                <w:r w:rsidR="00C1682E" w:rsidRPr="00566F54">
                  <w:rPr>
                    <w:rFonts w:ascii="Arial" w:hAnsi="Arial" w:cs="Arial"/>
                    <w:sz w:val="18"/>
                    <w:szCs w:val="18"/>
                  </w:rPr>
                  <w:t>is used</w:t>
                </w:r>
                <w:proofErr w:type="gramEnd"/>
                <w:r w:rsidR="00C21808" w:rsidRPr="00566F54">
                  <w:rPr>
                    <w:rFonts w:ascii="Arial" w:hAnsi="Arial" w:cs="Arial"/>
                    <w:sz w:val="18"/>
                    <w:szCs w:val="18"/>
                  </w:rPr>
                  <w:t xml:space="preserve"> by </w:t>
                </w:r>
                <w:r w:rsidRPr="00566F54">
                  <w:rPr>
                    <w:rFonts w:ascii="Arial" w:hAnsi="Arial" w:cs="Arial"/>
                    <w:sz w:val="18"/>
                    <w:szCs w:val="18"/>
                  </w:rPr>
                  <w:t xml:space="preserve">RSPB </w:t>
                </w:r>
                <w:r w:rsidR="00C21808" w:rsidRPr="00566F54">
                  <w:rPr>
                    <w:rFonts w:ascii="Arial" w:hAnsi="Arial" w:cs="Arial"/>
                    <w:sz w:val="18"/>
                    <w:szCs w:val="18"/>
                  </w:rPr>
                  <w:t xml:space="preserve">rangers, forestry, and the </w:t>
                </w:r>
                <w:proofErr w:type="gramStart"/>
                <w:r w:rsidR="00C21808" w:rsidRPr="00566F54">
                  <w:rPr>
                    <w:rFonts w:ascii="Arial" w:hAnsi="Arial" w:cs="Arial"/>
                    <w:sz w:val="18"/>
                    <w:szCs w:val="18"/>
                  </w:rPr>
                  <w:t>general public</w:t>
                </w:r>
                <w:proofErr w:type="gramEnd"/>
                <w:r w:rsidR="00C21808" w:rsidRPr="00566F54">
                  <w:rPr>
                    <w:rFonts w:ascii="Arial" w:hAnsi="Arial" w:cs="Arial"/>
                    <w:sz w:val="18"/>
                    <w:szCs w:val="18"/>
                  </w:rPr>
                  <w:t>.</w:t>
                </w:r>
              </w:p>
              <w:p w14:paraId="2C557D3E" w14:textId="0AA1B490" w:rsidR="00064C80" w:rsidRPr="00566F54" w:rsidRDefault="00064C80" w:rsidP="00064C80">
                <w:pPr>
                  <w:pStyle w:val="ListParagraph"/>
                  <w:numPr>
                    <w:ilvl w:val="0"/>
                    <w:numId w:val="10"/>
                  </w:numPr>
                  <w:rPr>
                    <w:rFonts w:ascii="Arial" w:hAnsi="Arial" w:cs="Arial"/>
                    <w:sz w:val="18"/>
                    <w:szCs w:val="18"/>
                  </w:rPr>
                </w:pPr>
                <w:r w:rsidRPr="00566F54">
                  <w:rPr>
                    <w:rFonts w:ascii="Arial" w:hAnsi="Arial" w:cs="Arial"/>
                    <w:sz w:val="18"/>
                    <w:szCs w:val="18"/>
                  </w:rPr>
                  <w:t>The site has public access and co</w:t>
                </w:r>
                <w:r w:rsidR="00957A39" w:rsidRPr="00566F54">
                  <w:rPr>
                    <w:rFonts w:ascii="Arial" w:hAnsi="Arial" w:cs="Arial"/>
                    <w:sz w:val="18"/>
                    <w:szCs w:val="18"/>
                  </w:rPr>
                  <w:t xml:space="preserve">nservation </w:t>
                </w:r>
                <w:r w:rsidRPr="00566F54">
                  <w:rPr>
                    <w:rFonts w:ascii="Arial" w:hAnsi="Arial" w:cs="Arial"/>
                    <w:sz w:val="18"/>
                    <w:szCs w:val="18"/>
                  </w:rPr>
                  <w:t>grazing</w:t>
                </w:r>
                <w:r w:rsidR="00566F54" w:rsidRPr="00566F54">
                  <w:rPr>
                    <w:rFonts w:ascii="Arial" w:hAnsi="Arial" w:cs="Arial"/>
                    <w:sz w:val="18"/>
                    <w:szCs w:val="18"/>
                  </w:rPr>
                  <w:t>.</w:t>
                </w:r>
              </w:p>
              <w:p w14:paraId="1C5A7D66" w14:textId="51361D6C" w:rsidR="00BB6403" w:rsidRPr="0097104B" w:rsidRDefault="009F7EB1" w:rsidP="001862A6">
                <w:pPr>
                  <w:spacing w:line="264" w:lineRule="auto"/>
                  <w:jc w:val="both"/>
                  <w:rPr>
                    <w:rFonts w:cstheme="minorHAnsi"/>
                    <w:b/>
                    <w:bCs/>
                    <w:color w:val="EE0000"/>
                  </w:rPr>
                </w:pPr>
                <w:r>
                  <w:rPr>
                    <w:rFonts w:ascii="Arial" w:hAnsi="Arial" w:cs="Arial"/>
                    <w:noProof/>
                    <w:sz w:val="18"/>
                    <w:szCs w:val="18"/>
                  </w:rPr>
                  <w:drawing>
                    <wp:anchor distT="0" distB="0" distL="114300" distR="114300" simplePos="0" relativeHeight="251659299" behindDoc="1" locked="0" layoutInCell="1" allowOverlap="1" wp14:anchorId="7E47C1F9" wp14:editId="7699932E">
                      <wp:simplePos x="0" y="0"/>
                      <wp:positionH relativeFrom="column">
                        <wp:posOffset>793750</wp:posOffset>
                      </wp:positionH>
                      <wp:positionV relativeFrom="paragraph">
                        <wp:posOffset>248920</wp:posOffset>
                      </wp:positionV>
                      <wp:extent cx="3276600" cy="3280410"/>
                      <wp:effectExtent l="0" t="0" r="0" b="0"/>
                      <wp:wrapTopAndBottom/>
                      <wp:docPr id="197063838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3280410"/>
                              </a:xfrm>
                              <a:prstGeom prst="rect">
                                <a:avLst/>
                              </a:prstGeom>
                              <a:noFill/>
                            </pic:spPr>
                          </pic:pic>
                        </a:graphicData>
                      </a:graphic>
                      <wp14:sizeRelH relativeFrom="margin">
                        <wp14:pctWidth>0</wp14:pctWidth>
                      </wp14:sizeRelH>
                      <wp14:sizeRelV relativeFrom="margin">
                        <wp14:pctHeight>0</wp14:pctHeight>
                      </wp14:sizeRelV>
                    </wp:anchor>
                  </w:drawing>
                </w:r>
              </w:p>
              <w:p w14:paraId="6470A71B" w14:textId="3997B3E6" w:rsidR="00C21808" w:rsidRPr="00C21808" w:rsidRDefault="00C21808" w:rsidP="00064C80">
                <w:pPr>
                  <w:pStyle w:val="ListParagraph"/>
                  <w:rPr>
                    <w:rFonts w:ascii="Arial" w:hAnsi="Arial" w:cs="Arial"/>
                    <w:sz w:val="18"/>
                    <w:szCs w:val="18"/>
                  </w:rPr>
                </w:pPr>
              </w:p>
              <w:p w14:paraId="772E203B" w14:textId="6541D209" w:rsidR="00011250" w:rsidRPr="003211BC" w:rsidRDefault="00000000" w:rsidP="00405AD0">
                <w:pPr>
                  <w:spacing w:before="36" w:line="203" w:lineRule="exact"/>
                  <w:ind w:right="-20"/>
                  <w:rPr>
                    <w:rFonts w:ascii="Arial" w:hAnsi="Arial" w:cs="Arial"/>
                    <w:sz w:val="18"/>
                    <w:szCs w:val="18"/>
                  </w:rPr>
                </w:pPr>
              </w:p>
            </w:sdtContent>
          </w:sdt>
        </w:tc>
      </w:tr>
    </w:tbl>
    <w:p w14:paraId="1448AE2C" w14:textId="77777777" w:rsidR="0025150E" w:rsidRDefault="0025150E" w:rsidP="00856DB2">
      <w:pPr>
        <w:spacing w:before="7" w:after="0" w:line="190" w:lineRule="exact"/>
        <w:rPr>
          <w:rFonts w:ascii="Arial" w:eastAsia="Arial" w:hAnsi="Arial" w:cs="Arial"/>
          <w:color w:val="231F20"/>
          <w:sz w:val="16"/>
          <w:szCs w:val="16"/>
        </w:rPr>
        <w:sectPr w:rsidR="0025150E" w:rsidSect="00856DB2">
          <w:footerReference w:type="default" r:id="rId16"/>
          <w:pgSz w:w="11920" w:h="16840"/>
          <w:pgMar w:top="1560" w:right="920" w:bottom="280" w:left="1080" w:header="720" w:footer="720" w:gutter="0"/>
          <w:pgNumType w:start="1"/>
          <w:cols w:space="720"/>
        </w:sectPr>
      </w:pPr>
    </w:p>
    <w:p w14:paraId="2B937DDE" w14:textId="4C230C6B" w:rsidR="0025150E" w:rsidRDefault="00E20988" w:rsidP="00415681">
      <w:pPr>
        <w:tabs>
          <w:tab w:val="left" w:pos="1380"/>
        </w:tabs>
        <w:rPr>
          <w:rFonts w:ascii="Arial" w:eastAsia="Arial" w:hAnsi="Arial" w:cs="Arial"/>
          <w:sz w:val="16"/>
          <w:szCs w:val="16"/>
        </w:rPr>
      </w:pPr>
      <w:r>
        <w:rPr>
          <w:rFonts w:ascii="Arial" w:eastAsia="Arial" w:hAnsi="Arial" w:cs="Arial"/>
          <w:noProof/>
          <w:sz w:val="16"/>
          <w:szCs w:val="16"/>
        </w:rPr>
        <w:lastRenderedPageBreak/>
        <w:drawing>
          <wp:anchor distT="0" distB="0" distL="114300" distR="114300" simplePos="0" relativeHeight="251660323" behindDoc="1" locked="0" layoutInCell="1" allowOverlap="1" wp14:anchorId="73720841" wp14:editId="2EDF1FD4">
            <wp:simplePos x="0" y="0"/>
            <wp:positionH relativeFrom="page">
              <wp:align>center</wp:align>
            </wp:positionH>
            <wp:positionV relativeFrom="paragraph">
              <wp:posOffset>0</wp:posOffset>
            </wp:positionV>
            <wp:extent cx="4657725" cy="4657725"/>
            <wp:effectExtent l="0" t="0" r="9525" b="9525"/>
            <wp:wrapTopAndBottom/>
            <wp:docPr id="4727762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4657725"/>
                    </a:xfrm>
                    <a:prstGeom prst="rect">
                      <a:avLst/>
                    </a:prstGeom>
                    <a:noFill/>
                  </pic:spPr>
                </pic:pic>
              </a:graphicData>
            </a:graphic>
          </wp:anchor>
        </w:drawing>
      </w:r>
    </w:p>
    <w:p w14:paraId="3CF86537" w14:textId="63EAD76F" w:rsidR="00F3627E" w:rsidRPr="00100B3E" w:rsidRDefault="00A51F71" w:rsidP="00AC6F65">
      <w:pPr>
        <w:jc w:val="center"/>
        <w:rPr>
          <w:bCs/>
        </w:rPr>
      </w:pPr>
      <w:r>
        <w:rPr>
          <w:bCs/>
          <w:noProof/>
        </w:rPr>
        <w:drawing>
          <wp:inline distT="0" distB="0" distL="0" distR="0" wp14:anchorId="22650E4E" wp14:editId="00D76FDB">
            <wp:extent cx="3755390" cy="3359150"/>
            <wp:effectExtent l="0" t="0" r="0" b="0"/>
            <wp:docPr id="179779913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5390" cy="3359150"/>
                    </a:xfrm>
                    <a:prstGeom prst="rect">
                      <a:avLst/>
                    </a:prstGeom>
                    <a:noFill/>
                  </pic:spPr>
                </pic:pic>
              </a:graphicData>
            </a:graphic>
          </wp:inline>
        </w:drawing>
      </w:r>
    </w:p>
    <w:p w14:paraId="2532A493" w14:textId="28F4691C" w:rsidR="009C7139" w:rsidRDefault="009C7139" w:rsidP="00AC6F65">
      <w:pPr>
        <w:jc w:val="center"/>
        <w:rPr>
          <w:rFonts w:ascii="Arial" w:eastAsia="Arial" w:hAnsi="Arial" w:cs="Arial"/>
          <w:color w:val="231F20"/>
          <w:sz w:val="16"/>
          <w:szCs w:val="16"/>
        </w:rPr>
      </w:pPr>
    </w:p>
    <w:p w14:paraId="0FF99B5E" w14:textId="77777777" w:rsidR="007A4AD4" w:rsidRDefault="007A4AD4" w:rsidP="00AC6F65">
      <w:pPr>
        <w:jc w:val="center"/>
        <w:rPr>
          <w:rFonts w:ascii="Arial" w:eastAsia="Arial" w:hAnsi="Arial" w:cs="Arial"/>
          <w:color w:val="231F20"/>
          <w:sz w:val="16"/>
          <w:szCs w:val="16"/>
        </w:rPr>
      </w:pPr>
    </w:p>
    <w:p w14:paraId="65BE5C46" w14:textId="2F4D5E88" w:rsidR="00CF724D" w:rsidRDefault="00CC1F6B" w:rsidP="007A4AD4">
      <w:pPr>
        <w:rPr>
          <w:rFonts w:ascii="Arial" w:eastAsia="Arial" w:hAnsi="Arial" w:cs="Arial"/>
          <w:color w:val="231F20"/>
          <w:sz w:val="16"/>
          <w:szCs w:val="16"/>
        </w:rPr>
      </w:pPr>
      <w:r w:rsidRPr="00CC1F6B">
        <w:rPr>
          <w:rFonts w:ascii="Arial" w:eastAsia="Arial" w:hAnsi="Arial" w:cs="Arial"/>
          <w:color w:val="231F20"/>
          <w:sz w:val="16"/>
          <w:szCs w:val="16"/>
        </w:rPr>
        <w:lastRenderedPageBreak/>
        <w:t>This tender only concerns the leaky dams and flow spreaders in the map below:</w:t>
      </w:r>
      <w:r w:rsidR="00CF724D">
        <w:rPr>
          <w:rFonts w:ascii="Arial" w:eastAsia="Arial" w:hAnsi="Arial" w:cs="Arial"/>
          <w:noProof/>
          <w:color w:val="231F20"/>
          <w:sz w:val="16"/>
          <w:szCs w:val="16"/>
        </w:rPr>
        <w:drawing>
          <wp:inline distT="0" distB="0" distL="0" distR="0" wp14:anchorId="5A144734" wp14:editId="421D5CF3">
            <wp:extent cx="5730875" cy="2743200"/>
            <wp:effectExtent l="0" t="0" r="3175" b="0"/>
            <wp:docPr id="204951836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743200"/>
                    </a:xfrm>
                    <a:prstGeom prst="rect">
                      <a:avLst/>
                    </a:prstGeom>
                    <a:noFill/>
                  </pic:spPr>
                </pic:pic>
              </a:graphicData>
            </a:graphic>
          </wp:inline>
        </w:drawing>
      </w:r>
    </w:p>
    <w:p w14:paraId="7A2B9C3E" w14:textId="77777777" w:rsidR="00CF724D" w:rsidRDefault="00CF724D" w:rsidP="007A4AD4">
      <w:pPr>
        <w:rPr>
          <w:rFonts w:ascii="Arial" w:eastAsia="Arial" w:hAnsi="Arial" w:cs="Arial"/>
          <w:color w:val="231F20"/>
          <w:sz w:val="16"/>
          <w:szCs w:val="16"/>
        </w:rPr>
      </w:pPr>
    </w:p>
    <w:p w14:paraId="5BA1D2BE" w14:textId="77777777" w:rsidR="00B84E72" w:rsidRPr="00B84E72" w:rsidRDefault="00B84E72" w:rsidP="00B84E72">
      <w:pPr>
        <w:spacing w:line="264" w:lineRule="auto"/>
        <w:rPr>
          <w:rFonts w:ascii="Arial" w:hAnsi="Arial" w:cs="Arial"/>
          <w:sz w:val="18"/>
          <w:szCs w:val="18"/>
        </w:rPr>
      </w:pPr>
      <w:r w:rsidRPr="00B84E72">
        <w:rPr>
          <w:rFonts w:ascii="Arial" w:hAnsi="Arial" w:cs="Arial"/>
          <w:b/>
          <w:bCs/>
          <w:sz w:val="18"/>
          <w:szCs w:val="18"/>
        </w:rPr>
        <w:t xml:space="preserve">You are welcome to visit the site by arrangement however, it is a large </w:t>
      </w:r>
      <w:proofErr w:type="gramStart"/>
      <w:r w:rsidRPr="00B84E72">
        <w:rPr>
          <w:rFonts w:ascii="Arial" w:hAnsi="Arial" w:cs="Arial"/>
          <w:b/>
          <w:bCs/>
          <w:sz w:val="18"/>
          <w:szCs w:val="18"/>
        </w:rPr>
        <w:t>area</w:t>
      </w:r>
      <w:proofErr w:type="gramEnd"/>
      <w:r w:rsidRPr="00B84E72">
        <w:rPr>
          <w:rFonts w:ascii="Arial" w:hAnsi="Arial" w:cs="Arial"/>
          <w:b/>
          <w:bCs/>
          <w:sz w:val="18"/>
          <w:szCs w:val="18"/>
        </w:rPr>
        <w:t xml:space="preserve"> and not all locations can be guided</w:t>
      </w:r>
      <w:r w:rsidRPr="00B84E72">
        <w:rPr>
          <w:rFonts w:ascii="Arial" w:hAnsi="Arial" w:cs="Arial"/>
          <w:sz w:val="18"/>
          <w:szCs w:val="18"/>
        </w:rPr>
        <w:t xml:space="preserve">.  Please let the Project Officer know if you intend to visit the site to prepare your tender response.  A member of WRT staff will </w:t>
      </w:r>
      <w:proofErr w:type="spellStart"/>
      <w:r w:rsidRPr="00B84E72">
        <w:rPr>
          <w:rFonts w:ascii="Arial" w:hAnsi="Arial" w:cs="Arial"/>
          <w:sz w:val="18"/>
          <w:szCs w:val="18"/>
        </w:rPr>
        <w:t>organise</w:t>
      </w:r>
      <w:proofErr w:type="spellEnd"/>
      <w:r w:rsidRPr="00B84E72">
        <w:rPr>
          <w:rFonts w:ascii="Arial" w:hAnsi="Arial" w:cs="Arial"/>
          <w:sz w:val="18"/>
          <w:szCs w:val="18"/>
        </w:rPr>
        <w:t xml:space="preserve"> permission and may accompany you to the site.  </w:t>
      </w:r>
    </w:p>
    <w:p w14:paraId="64256F0C" w14:textId="43401C0F" w:rsidR="007A4AD4" w:rsidRPr="00B84E72" w:rsidRDefault="007A4AD4" w:rsidP="007A4AD4">
      <w:pPr>
        <w:rPr>
          <w:rFonts w:ascii="Arial" w:eastAsia="Arial" w:hAnsi="Arial" w:cs="Arial"/>
          <w:color w:val="231F20"/>
          <w:sz w:val="18"/>
          <w:szCs w:val="18"/>
        </w:rPr>
      </w:pPr>
      <w:r w:rsidRPr="00C46F87">
        <w:rPr>
          <w:rFonts w:ascii="Arial" w:eastAsia="Arial" w:hAnsi="Arial" w:cs="Arial"/>
          <w:b/>
          <w:bCs/>
          <w:color w:val="231F20"/>
          <w:sz w:val="18"/>
          <w:szCs w:val="18"/>
        </w:rPr>
        <w:t xml:space="preserve">For further </w:t>
      </w:r>
      <w:r w:rsidR="00DB535B" w:rsidRPr="00C46F87">
        <w:rPr>
          <w:rFonts w:ascii="Arial" w:eastAsia="Arial" w:hAnsi="Arial" w:cs="Arial"/>
          <w:b/>
          <w:bCs/>
          <w:color w:val="231F20"/>
          <w:sz w:val="18"/>
          <w:szCs w:val="18"/>
        </w:rPr>
        <w:t>details</w:t>
      </w:r>
      <w:r w:rsidR="00C46F87" w:rsidRPr="00C46F87">
        <w:rPr>
          <w:rFonts w:ascii="Arial" w:eastAsia="Arial" w:hAnsi="Arial" w:cs="Arial"/>
          <w:b/>
          <w:bCs/>
          <w:color w:val="231F20"/>
          <w:sz w:val="18"/>
          <w:szCs w:val="18"/>
        </w:rPr>
        <w:t>, maps</w:t>
      </w:r>
      <w:r w:rsidR="00EC53E0">
        <w:rPr>
          <w:rFonts w:ascii="Arial" w:eastAsia="Arial" w:hAnsi="Arial" w:cs="Arial"/>
          <w:b/>
          <w:bCs/>
          <w:color w:val="231F20"/>
          <w:sz w:val="18"/>
          <w:szCs w:val="18"/>
        </w:rPr>
        <w:t xml:space="preserve">, concept plan, construction method </w:t>
      </w:r>
      <w:r w:rsidRPr="00C46F87">
        <w:rPr>
          <w:rFonts w:ascii="Arial" w:eastAsia="Arial" w:hAnsi="Arial" w:cs="Arial"/>
          <w:b/>
          <w:bCs/>
          <w:color w:val="231F20"/>
          <w:sz w:val="18"/>
          <w:szCs w:val="18"/>
        </w:rPr>
        <w:t>and photographs of the site, please refer to the Invitation to Tender</w:t>
      </w:r>
      <w:r w:rsidR="00EA6951" w:rsidRPr="00C46F87">
        <w:rPr>
          <w:rFonts w:ascii="Arial" w:eastAsia="Arial" w:hAnsi="Arial" w:cs="Arial"/>
          <w:b/>
          <w:bCs/>
          <w:color w:val="231F20"/>
          <w:sz w:val="18"/>
          <w:szCs w:val="18"/>
        </w:rPr>
        <w:t xml:space="preserve">: In-Stream NFM RSPB </w:t>
      </w:r>
      <w:proofErr w:type="spellStart"/>
      <w:r w:rsidR="00EA6951" w:rsidRPr="00C46F87">
        <w:rPr>
          <w:rFonts w:ascii="Arial" w:eastAsia="Arial" w:hAnsi="Arial" w:cs="Arial"/>
          <w:b/>
          <w:bCs/>
          <w:color w:val="231F20"/>
          <w:sz w:val="18"/>
          <w:szCs w:val="18"/>
        </w:rPr>
        <w:t>Aylesbeare</w:t>
      </w:r>
      <w:proofErr w:type="spellEnd"/>
      <w:r w:rsidR="00EA6951" w:rsidRPr="00C46F87">
        <w:rPr>
          <w:rFonts w:ascii="Arial" w:eastAsia="Arial" w:hAnsi="Arial" w:cs="Arial"/>
          <w:b/>
          <w:bCs/>
          <w:color w:val="231F20"/>
          <w:sz w:val="18"/>
          <w:szCs w:val="18"/>
        </w:rPr>
        <w:t xml:space="preserve"> Common</w:t>
      </w:r>
      <w:r w:rsidR="00EA6951">
        <w:rPr>
          <w:rFonts w:ascii="Arial" w:eastAsia="Arial" w:hAnsi="Arial" w:cs="Arial"/>
          <w:color w:val="231F20"/>
          <w:sz w:val="18"/>
          <w:szCs w:val="18"/>
        </w:rPr>
        <w:t>.</w:t>
      </w:r>
    </w:p>
    <w:sectPr w:rsidR="007A4AD4" w:rsidRPr="00B84E72" w:rsidSect="00856DB2">
      <w:pgSz w:w="11920" w:h="16840"/>
      <w:pgMar w:top="1560" w:right="920" w:bottom="2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3AA63" w14:textId="77777777" w:rsidR="00C07AA7" w:rsidRDefault="00C07AA7">
      <w:pPr>
        <w:spacing w:after="0" w:line="240" w:lineRule="auto"/>
      </w:pPr>
      <w:r>
        <w:separator/>
      </w:r>
    </w:p>
  </w:endnote>
  <w:endnote w:type="continuationSeparator" w:id="0">
    <w:p w14:paraId="60EBB627" w14:textId="77777777" w:rsidR="00C07AA7" w:rsidRDefault="00C07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Arial"/>
    <w:panose1 w:val="00000000000000000000"/>
    <w:charset w:val="00"/>
    <w:family w:val="modern"/>
    <w:notTrueType/>
    <w:pitch w:val="variable"/>
    <w:sig w:usb0="00000001"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47498" w14:textId="77777777" w:rsidR="009B027B" w:rsidRDefault="009B027B" w:rsidP="00C05445">
    <w:pPr>
      <w:pStyle w:val="Footer"/>
      <w:ind w:left="17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EDB0F" w14:textId="77777777" w:rsidR="009B027B" w:rsidRDefault="009B027B" w:rsidP="00405A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AC29" w14:textId="77777777" w:rsidR="009B027B" w:rsidRPr="009B2DA1" w:rsidRDefault="009B027B" w:rsidP="00405A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8FBF0" w14:textId="77777777" w:rsidR="009B027B" w:rsidRDefault="009B027B" w:rsidP="00405A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FC68" w14:textId="77777777" w:rsidR="009B027B" w:rsidRPr="00856DB2" w:rsidRDefault="009B027B" w:rsidP="00856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BFE25" w14:textId="77777777" w:rsidR="00C07AA7" w:rsidRDefault="00C07AA7">
      <w:pPr>
        <w:spacing w:after="0" w:line="240" w:lineRule="auto"/>
      </w:pPr>
      <w:r>
        <w:separator/>
      </w:r>
    </w:p>
  </w:footnote>
  <w:footnote w:type="continuationSeparator" w:id="0">
    <w:p w14:paraId="51FA5536" w14:textId="77777777" w:rsidR="00C07AA7" w:rsidRDefault="00C07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2B0C" w14:textId="77777777" w:rsidR="009B027B" w:rsidRDefault="009B02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122.25pt;visibility:visible;mso-wrap-style:square" o:bullet="t">
        <v:imagedata r:id="rId1" o:title=""/>
      </v:shape>
    </w:pict>
  </w:numPicBullet>
  <w:abstractNum w:abstractNumId="0" w15:restartNumberingAfterBreak="0">
    <w:nsid w:val="029A763F"/>
    <w:multiLevelType w:val="hybridMultilevel"/>
    <w:tmpl w:val="9E44429E"/>
    <w:lvl w:ilvl="0" w:tplc="0809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3F045D"/>
    <w:multiLevelType w:val="hybridMultilevel"/>
    <w:tmpl w:val="39E4371E"/>
    <w:lvl w:ilvl="0" w:tplc="14BA85B6">
      <w:start w:val="1"/>
      <w:numFmt w:val="lowerLetter"/>
      <w:pStyle w:val="ice-alpha-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2684F"/>
    <w:multiLevelType w:val="hybridMultilevel"/>
    <w:tmpl w:val="C51C4A86"/>
    <w:lvl w:ilvl="0" w:tplc="AD729840">
      <w:numFmt w:val="bullet"/>
      <w:pStyle w:val="ice-line-list"/>
      <w:lvlText w:val="–"/>
      <w:lvlJc w:val="left"/>
      <w:pPr>
        <w:ind w:left="720" w:hanging="360"/>
      </w:pPr>
      <w:rPr>
        <w:rFonts w:ascii="Arial" w:eastAsia="Frutiger 45 Light" w:hAnsi="Arial" w:hint="default"/>
        <w:color w:val="A7A9A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84272"/>
    <w:multiLevelType w:val="hybridMultilevel"/>
    <w:tmpl w:val="79CE7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2F45ED"/>
    <w:multiLevelType w:val="hybridMultilevel"/>
    <w:tmpl w:val="75581E98"/>
    <w:lvl w:ilvl="0" w:tplc="D37E361E">
      <w:start w:val="1"/>
      <w:numFmt w:val="decimal"/>
      <w:pStyle w:val="ice-numeric-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A300A"/>
    <w:multiLevelType w:val="hybridMultilevel"/>
    <w:tmpl w:val="3F9A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071920"/>
    <w:multiLevelType w:val="hybridMultilevel"/>
    <w:tmpl w:val="FF782560"/>
    <w:lvl w:ilvl="0" w:tplc="4FEC7B76">
      <w:start w:val="8"/>
      <w:numFmt w:val="bullet"/>
      <w:pStyle w:val="ice-bullet"/>
      <w:lvlText w:val="•"/>
      <w:lvlJc w:val="left"/>
      <w:pPr>
        <w:ind w:left="360" w:hanging="360"/>
      </w:pPr>
      <w:rPr>
        <w:rFonts w:ascii="Arial" w:eastAsia="Arial" w:hAnsi="Arial" w:cs="Arial" w:hint="default"/>
        <w:color w:val="A7A9AC"/>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7" w15:restartNumberingAfterBreak="0">
    <w:nsid w:val="304C1205"/>
    <w:multiLevelType w:val="hybridMultilevel"/>
    <w:tmpl w:val="E22E7F9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FA01741"/>
    <w:multiLevelType w:val="hybridMultilevel"/>
    <w:tmpl w:val="7F4633F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0A41ECC"/>
    <w:multiLevelType w:val="hybridMultilevel"/>
    <w:tmpl w:val="5ECAD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8C34D9"/>
    <w:multiLevelType w:val="hybridMultilevel"/>
    <w:tmpl w:val="804A023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C214579"/>
    <w:multiLevelType w:val="hybridMultilevel"/>
    <w:tmpl w:val="D3B2D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7C4D4C"/>
    <w:multiLevelType w:val="hybridMultilevel"/>
    <w:tmpl w:val="1952A876"/>
    <w:lvl w:ilvl="0" w:tplc="0809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B991165"/>
    <w:multiLevelType w:val="hybridMultilevel"/>
    <w:tmpl w:val="AD24E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93CA4C8C">
      <w:start w:val="1"/>
      <w:numFmt w:val="bullet"/>
      <w:lvlText w:val=""/>
      <w:lvlPicBulletId w:val="0"/>
      <w:lvlJc w:val="left"/>
      <w:pPr>
        <w:ind w:left="2160" w:hanging="360"/>
      </w:pPr>
      <w:rPr>
        <w:rFonts w:ascii="Symbol" w:hAnsi="Symbol" w:hint="default"/>
        <w:color w:val="auto"/>
        <w:sz w:val="20"/>
        <w:szCs w:val="20"/>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E46B54"/>
    <w:multiLevelType w:val="hybridMultilevel"/>
    <w:tmpl w:val="7F06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727C77"/>
    <w:multiLevelType w:val="hybridMultilevel"/>
    <w:tmpl w:val="EB3A995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757B36F4"/>
    <w:multiLevelType w:val="hybridMultilevel"/>
    <w:tmpl w:val="7744106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7B9A15AA"/>
    <w:multiLevelType w:val="hybridMultilevel"/>
    <w:tmpl w:val="B63C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8647960">
    <w:abstractNumId w:val="6"/>
  </w:num>
  <w:num w:numId="2" w16cid:durableId="467017800">
    <w:abstractNumId w:val="4"/>
  </w:num>
  <w:num w:numId="3" w16cid:durableId="1992634034">
    <w:abstractNumId w:val="2"/>
  </w:num>
  <w:num w:numId="4" w16cid:durableId="1077898247">
    <w:abstractNumId w:val="1"/>
  </w:num>
  <w:num w:numId="5" w16cid:durableId="229460676">
    <w:abstractNumId w:val="4"/>
    <w:lvlOverride w:ilvl="0">
      <w:startOverride w:val="1"/>
    </w:lvlOverride>
  </w:num>
  <w:num w:numId="6" w16cid:durableId="1635867603">
    <w:abstractNumId w:val="4"/>
    <w:lvlOverride w:ilvl="0">
      <w:startOverride w:val="1"/>
    </w:lvlOverride>
  </w:num>
  <w:num w:numId="7" w16cid:durableId="1085540818">
    <w:abstractNumId w:val="4"/>
    <w:lvlOverride w:ilvl="0">
      <w:startOverride w:val="1"/>
    </w:lvlOverride>
  </w:num>
  <w:num w:numId="8" w16cid:durableId="275018296">
    <w:abstractNumId w:val="4"/>
    <w:lvlOverride w:ilvl="0">
      <w:startOverride w:val="1"/>
    </w:lvlOverride>
  </w:num>
  <w:num w:numId="9" w16cid:durableId="1757283657">
    <w:abstractNumId w:val="16"/>
  </w:num>
  <w:num w:numId="10" w16cid:durableId="974218571">
    <w:abstractNumId w:val="5"/>
  </w:num>
  <w:num w:numId="11" w16cid:durableId="67969430">
    <w:abstractNumId w:val="13"/>
  </w:num>
  <w:num w:numId="12" w16cid:durableId="261451079">
    <w:abstractNumId w:val="17"/>
  </w:num>
  <w:num w:numId="13" w16cid:durableId="1799033933">
    <w:abstractNumId w:val="7"/>
  </w:num>
  <w:num w:numId="14" w16cid:durableId="960037899">
    <w:abstractNumId w:val="10"/>
  </w:num>
  <w:num w:numId="15" w16cid:durableId="665594280">
    <w:abstractNumId w:val="0"/>
  </w:num>
  <w:num w:numId="16" w16cid:durableId="580605363">
    <w:abstractNumId w:val="15"/>
  </w:num>
  <w:num w:numId="17" w16cid:durableId="2067364863">
    <w:abstractNumId w:val="3"/>
  </w:num>
  <w:num w:numId="18" w16cid:durableId="1044522938">
    <w:abstractNumId w:val="9"/>
  </w:num>
  <w:num w:numId="19" w16cid:durableId="944969484">
    <w:abstractNumId w:val="14"/>
  </w:num>
  <w:num w:numId="20" w16cid:durableId="1646813679">
    <w:abstractNumId w:val="11"/>
  </w:num>
  <w:num w:numId="21" w16cid:durableId="1504978961">
    <w:abstractNumId w:val="8"/>
  </w:num>
  <w:num w:numId="22" w16cid:durableId="4182581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95F"/>
    <w:rsid w:val="000012F5"/>
    <w:rsid w:val="00003F6B"/>
    <w:rsid w:val="0000488B"/>
    <w:rsid w:val="000052B0"/>
    <w:rsid w:val="00005EDB"/>
    <w:rsid w:val="000073AB"/>
    <w:rsid w:val="0001021E"/>
    <w:rsid w:val="00010AF7"/>
    <w:rsid w:val="00011250"/>
    <w:rsid w:val="00012532"/>
    <w:rsid w:val="000230AB"/>
    <w:rsid w:val="00030A85"/>
    <w:rsid w:val="00033732"/>
    <w:rsid w:val="000348ED"/>
    <w:rsid w:val="00046020"/>
    <w:rsid w:val="000500B1"/>
    <w:rsid w:val="000504AF"/>
    <w:rsid w:val="0005133E"/>
    <w:rsid w:val="0005233C"/>
    <w:rsid w:val="00052995"/>
    <w:rsid w:val="00063304"/>
    <w:rsid w:val="00064C53"/>
    <w:rsid w:val="00064C80"/>
    <w:rsid w:val="0006545C"/>
    <w:rsid w:val="000671A4"/>
    <w:rsid w:val="00067EB8"/>
    <w:rsid w:val="00073AFA"/>
    <w:rsid w:val="0007426F"/>
    <w:rsid w:val="000953C6"/>
    <w:rsid w:val="0009673E"/>
    <w:rsid w:val="000A0289"/>
    <w:rsid w:val="000A0C25"/>
    <w:rsid w:val="000A1A1E"/>
    <w:rsid w:val="000A694D"/>
    <w:rsid w:val="000B06FD"/>
    <w:rsid w:val="000B2957"/>
    <w:rsid w:val="000B2DA9"/>
    <w:rsid w:val="000B334B"/>
    <w:rsid w:val="000B434C"/>
    <w:rsid w:val="000B5017"/>
    <w:rsid w:val="000B5312"/>
    <w:rsid w:val="000B7010"/>
    <w:rsid w:val="000C1C94"/>
    <w:rsid w:val="000C28EB"/>
    <w:rsid w:val="000C2B10"/>
    <w:rsid w:val="000C3F53"/>
    <w:rsid w:val="000C5E10"/>
    <w:rsid w:val="000C794E"/>
    <w:rsid w:val="000D2C28"/>
    <w:rsid w:val="000D5124"/>
    <w:rsid w:val="000D5698"/>
    <w:rsid w:val="000D5DE4"/>
    <w:rsid w:val="000D6D62"/>
    <w:rsid w:val="000E175F"/>
    <w:rsid w:val="000E3BD4"/>
    <w:rsid w:val="000E6BD8"/>
    <w:rsid w:val="000E7653"/>
    <w:rsid w:val="000F1424"/>
    <w:rsid w:val="000F21DF"/>
    <w:rsid w:val="000F2C44"/>
    <w:rsid w:val="000F323B"/>
    <w:rsid w:val="001022F0"/>
    <w:rsid w:val="00107752"/>
    <w:rsid w:val="00110B47"/>
    <w:rsid w:val="00111598"/>
    <w:rsid w:val="00111D55"/>
    <w:rsid w:val="00112A63"/>
    <w:rsid w:val="00114B69"/>
    <w:rsid w:val="00122FE8"/>
    <w:rsid w:val="001234D8"/>
    <w:rsid w:val="00132912"/>
    <w:rsid w:val="00136C59"/>
    <w:rsid w:val="001401A7"/>
    <w:rsid w:val="001409E4"/>
    <w:rsid w:val="001425B7"/>
    <w:rsid w:val="00143BFF"/>
    <w:rsid w:val="001441F4"/>
    <w:rsid w:val="0014444E"/>
    <w:rsid w:val="00147500"/>
    <w:rsid w:val="001479F5"/>
    <w:rsid w:val="0015195F"/>
    <w:rsid w:val="00151C97"/>
    <w:rsid w:val="001533F2"/>
    <w:rsid w:val="00155941"/>
    <w:rsid w:val="00156CFD"/>
    <w:rsid w:val="00175069"/>
    <w:rsid w:val="00176569"/>
    <w:rsid w:val="00183800"/>
    <w:rsid w:val="001862A6"/>
    <w:rsid w:val="00187212"/>
    <w:rsid w:val="00191046"/>
    <w:rsid w:val="00193C80"/>
    <w:rsid w:val="00193D63"/>
    <w:rsid w:val="00193EAE"/>
    <w:rsid w:val="001978DB"/>
    <w:rsid w:val="001B0D20"/>
    <w:rsid w:val="001B2791"/>
    <w:rsid w:val="001B6517"/>
    <w:rsid w:val="001B786A"/>
    <w:rsid w:val="001B7A3C"/>
    <w:rsid w:val="001C1443"/>
    <w:rsid w:val="001C1B35"/>
    <w:rsid w:val="001C1CDA"/>
    <w:rsid w:val="001C44F6"/>
    <w:rsid w:val="001C678A"/>
    <w:rsid w:val="001C7176"/>
    <w:rsid w:val="001C7382"/>
    <w:rsid w:val="001C7C8C"/>
    <w:rsid w:val="001D1D54"/>
    <w:rsid w:val="001D47EB"/>
    <w:rsid w:val="001D648A"/>
    <w:rsid w:val="001E2C2B"/>
    <w:rsid w:val="001E3161"/>
    <w:rsid w:val="001E5A8F"/>
    <w:rsid w:val="001E731E"/>
    <w:rsid w:val="001F1293"/>
    <w:rsid w:val="001F1E11"/>
    <w:rsid w:val="001F4A44"/>
    <w:rsid w:val="001F56DE"/>
    <w:rsid w:val="0020102A"/>
    <w:rsid w:val="002015DE"/>
    <w:rsid w:val="00207E55"/>
    <w:rsid w:val="0021064E"/>
    <w:rsid w:val="0021325C"/>
    <w:rsid w:val="00213E21"/>
    <w:rsid w:val="002140EB"/>
    <w:rsid w:val="002239AF"/>
    <w:rsid w:val="0022612E"/>
    <w:rsid w:val="00227F21"/>
    <w:rsid w:val="00232F63"/>
    <w:rsid w:val="00233AF9"/>
    <w:rsid w:val="00233B84"/>
    <w:rsid w:val="002369E4"/>
    <w:rsid w:val="00237855"/>
    <w:rsid w:val="00240972"/>
    <w:rsid w:val="00243F26"/>
    <w:rsid w:val="002440F2"/>
    <w:rsid w:val="00245816"/>
    <w:rsid w:val="002467DE"/>
    <w:rsid w:val="00246C36"/>
    <w:rsid w:val="00250290"/>
    <w:rsid w:val="002503C0"/>
    <w:rsid w:val="00250EBD"/>
    <w:rsid w:val="0025150E"/>
    <w:rsid w:val="00251F6D"/>
    <w:rsid w:val="00253B87"/>
    <w:rsid w:val="00254999"/>
    <w:rsid w:val="002557D8"/>
    <w:rsid w:val="00260E9F"/>
    <w:rsid w:val="00262BEC"/>
    <w:rsid w:val="0026630E"/>
    <w:rsid w:val="00271ADC"/>
    <w:rsid w:val="00283457"/>
    <w:rsid w:val="00294AE1"/>
    <w:rsid w:val="002962B8"/>
    <w:rsid w:val="00296767"/>
    <w:rsid w:val="00297D50"/>
    <w:rsid w:val="002A2851"/>
    <w:rsid w:val="002A2ADA"/>
    <w:rsid w:val="002A6933"/>
    <w:rsid w:val="002B0002"/>
    <w:rsid w:val="002B07BE"/>
    <w:rsid w:val="002B0E4A"/>
    <w:rsid w:val="002B6BFD"/>
    <w:rsid w:val="002B7122"/>
    <w:rsid w:val="002C48BE"/>
    <w:rsid w:val="002D1549"/>
    <w:rsid w:val="002D3852"/>
    <w:rsid w:val="002D460E"/>
    <w:rsid w:val="002D673D"/>
    <w:rsid w:val="002D737F"/>
    <w:rsid w:val="002E4D4F"/>
    <w:rsid w:val="002E5352"/>
    <w:rsid w:val="002E599F"/>
    <w:rsid w:val="00302255"/>
    <w:rsid w:val="00310151"/>
    <w:rsid w:val="00313346"/>
    <w:rsid w:val="00313D36"/>
    <w:rsid w:val="00314239"/>
    <w:rsid w:val="00314DA0"/>
    <w:rsid w:val="00317F40"/>
    <w:rsid w:val="00320A45"/>
    <w:rsid w:val="00320B15"/>
    <w:rsid w:val="003210FB"/>
    <w:rsid w:val="003211BC"/>
    <w:rsid w:val="00321EE5"/>
    <w:rsid w:val="00323346"/>
    <w:rsid w:val="0032525E"/>
    <w:rsid w:val="003273BD"/>
    <w:rsid w:val="00332909"/>
    <w:rsid w:val="00332AD8"/>
    <w:rsid w:val="00334FEE"/>
    <w:rsid w:val="00336A58"/>
    <w:rsid w:val="00336CD2"/>
    <w:rsid w:val="00343184"/>
    <w:rsid w:val="00344CD2"/>
    <w:rsid w:val="00346C3E"/>
    <w:rsid w:val="00347A75"/>
    <w:rsid w:val="003505A3"/>
    <w:rsid w:val="00352AB5"/>
    <w:rsid w:val="003545A8"/>
    <w:rsid w:val="00356346"/>
    <w:rsid w:val="00360FC6"/>
    <w:rsid w:val="003610CC"/>
    <w:rsid w:val="00363592"/>
    <w:rsid w:val="003642C4"/>
    <w:rsid w:val="00371AD3"/>
    <w:rsid w:val="003726E1"/>
    <w:rsid w:val="00373106"/>
    <w:rsid w:val="00373A17"/>
    <w:rsid w:val="00376E21"/>
    <w:rsid w:val="003802FB"/>
    <w:rsid w:val="00381931"/>
    <w:rsid w:val="00381A02"/>
    <w:rsid w:val="00383004"/>
    <w:rsid w:val="00384B94"/>
    <w:rsid w:val="003851D1"/>
    <w:rsid w:val="00385CAE"/>
    <w:rsid w:val="00387A8A"/>
    <w:rsid w:val="00387B92"/>
    <w:rsid w:val="003908A6"/>
    <w:rsid w:val="003A09F7"/>
    <w:rsid w:val="003A30C9"/>
    <w:rsid w:val="003B0314"/>
    <w:rsid w:val="003B139D"/>
    <w:rsid w:val="003B53A9"/>
    <w:rsid w:val="003B7A56"/>
    <w:rsid w:val="003C1C06"/>
    <w:rsid w:val="003C2714"/>
    <w:rsid w:val="003C273B"/>
    <w:rsid w:val="003C2E19"/>
    <w:rsid w:val="003C39E0"/>
    <w:rsid w:val="003C4287"/>
    <w:rsid w:val="003C67D3"/>
    <w:rsid w:val="003C7893"/>
    <w:rsid w:val="003D4153"/>
    <w:rsid w:val="003D74F1"/>
    <w:rsid w:val="003D7620"/>
    <w:rsid w:val="003E2B8A"/>
    <w:rsid w:val="003E321A"/>
    <w:rsid w:val="003E3B07"/>
    <w:rsid w:val="003E726E"/>
    <w:rsid w:val="003E7BA9"/>
    <w:rsid w:val="003F0556"/>
    <w:rsid w:val="003F0F4D"/>
    <w:rsid w:val="003F298E"/>
    <w:rsid w:val="003F46A9"/>
    <w:rsid w:val="003F60AB"/>
    <w:rsid w:val="004003BE"/>
    <w:rsid w:val="00402A3F"/>
    <w:rsid w:val="00405AD0"/>
    <w:rsid w:val="00405E6F"/>
    <w:rsid w:val="004076F0"/>
    <w:rsid w:val="00407A16"/>
    <w:rsid w:val="004114DB"/>
    <w:rsid w:val="004120ED"/>
    <w:rsid w:val="004141B8"/>
    <w:rsid w:val="00415681"/>
    <w:rsid w:val="00416A23"/>
    <w:rsid w:val="00421449"/>
    <w:rsid w:val="00421524"/>
    <w:rsid w:val="00423A56"/>
    <w:rsid w:val="00426EE9"/>
    <w:rsid w:val="00434568"/>
    <w:rsid w:val="004368D2"/>
    <w:rsid w:val="00436B50"/>
    <w:rsid w:val="004426DB"/>
    <w:rsid w:val="004450FB"/>
    <w:rsid w:val="004462A5"/>
    <w:rsid w:val="00447EFE"/>
    <w:rsid w:val="004514F2"/>
    <w:rsid w:val="004520E8"/>
    <w:rsid w:val="004529F4"/>
    <w:rsid w:val="00454B8E"/>
    <w:rsid w:val="00456715"/>
    <w:rsid w:val="00457F2D"/>
    <w:rsid w:val="0046013F"/>
    <w:rsid w:val="00461CC5"/>
    <w:rsid w:val="00462C6B"/>
    <w:rsid w:val="00463710"/>
    <w:rsid w:val="00467327"/>
    <w:rsid w:val="00467804"/>
    <w:rsid w:val="00471B2E"/>
    <w:rsid w:val="00475C57"/>
    <w:rsid w:val="004767DF"/>
    <w:rsid w:val="00483EC9"/>
    <w:rsid w:val="00484455"/>
    <w:rsid w:val="00485EC8"/>
    <w:rsid w:val="00490EE9"/>
    <w:rsid w:val="0049136F"/>
    <w:rsid w:val="00491C96"/>
    <w:rsid w:val="0049635B"/>
    <w:rsid w:val="004A116F"/>
    <w:rsid w:val="004A39C4"/>
    <w:rsid w:val="004A5ADF"/>
    <w:rsid w:val="004B1B5F"/>
    <w:rsid w:val="004B2021"/>
    <w:rsid w:val="004B39D1"/>
    <w:rsid w:val="004B3AB4"/>
    <w:rsid w:val="004B4A65"/>
    <w:rsid w:val="004B67B9"/>
    <w:rsid w:val="004B7312"/>
    <w:rsid w:val="004B7DEE"/>
    <w:rsid w:val="004B7F80"/>
    <w:rsid w:val="004C0038"/>
    <w:rsid w:val="004C0F93"/>
    <w:rsid w:val="004C392F"/>
    <w:rsid w:val="004C444F"/>
    <w:rsid w:val="004C4F0F"/>
    <w:rsid w:val="004D0682"/>
    <w:rsid w:val="004D3F20"/>
    <w:rsid w:val="004D5591"/>
    <w:rsid w:val="004E4B80"/>
    <w:rsid w:val="004E56C9"/>
    <w:rsid w:val="004E6171"/>
    <w:rsid w:val="00501175"/>
    <w:rsid w:val="0050193B"/>
    <w:rsid w:val="00502C8D"/>
    <w:rsid w:val="00503543"/>
    <w:rsid w:val="00504EB4"/>
    <w:rsid w:val="005051D6"/>
    <w:rsid w:val="00510617"/>
    <w:rsid w:val="0051225B"/>
    <w:rsid w:val="00516A90"/>
    <w:rsid w:val="005310B5"/>
    <w:rsid w:val="0053265D"/>
    <w:rsid w:val="005326C0"/>
    <w:rsid w:val="00543F08"/>
    <w:rsid w:val="00547AFD"/>
    <w:rsid w:val="00547BE4"/>
    <w:rsid w:val="005632D0"/>
    <w:rsid w:val="0056591F"/>
    <w:rsid w:val="00566F54"/>
    <w:rsid w:val="005712AD"/>
    <w:rsid w:val="005723C6"/>
    <w:rsid w:val="00572947"/>
    <w:rsid w:val="005735DA"/>
    <w:rsid w:val="0058005E"/>
    <w:rsid w:val="00580F1A"/>
    <w:rsid w:val="00582076"/>
    <w:rsid w:val="00587F21"/>
    <w:rsid w:val="00593465"/>
    <w:rsid w:val="005A6C43"/>
    <w:rsid w:val="005B0355"/>
    <w:rsid w:val="005B08E1"/>
    <w:rsid w:val="005B08FA"/>
    <w:rsid w:val="005B15A8"/>
    <w:rsid w:val="005B2BFB"/>
    <w:rsid w:val="005B7234"/>
    <w:rsid w:val="005B7E37"/>
    <w:rsid w:val="005C1355"/>
    <w:rsid w:val="005C1B0F"/>
    <w:rsid w:val="005C4106"/>
    <w:rsid w:val="005C6140"/>
    <w:rsid w:val="005C6C8C"/>
    <w:rsid w:val="005E6D1F"/>
    <w:rsid w:val="00601085"/>
    <w:rsid w:val="00603872"/>
    <w:rsid w:val="006038FC"/>
    <w:rsid w:val="00603D64"/>
    <w:rsid w:val="00607045"/>
    <w:rsid w:val="006113E1"/>
    <w:rsid w:val="00621D5E"/>
    <w:rsid w:val="006247A9"/>
    <w:rsid w:val="00624E8E"/>
    <w:rsid w:val="0062524F"/>
    <w:rsid w:val="00627E76"/>
    <w:rsid w:val="006317E1"/>
    <w:rsid w:val="00632428"/>
    <w:rsid w:val="00633613"/>
    <w:rsid w:val="006342D6"/>
    <w:rsid w:val="00634F1D"/>
    <w:rsid w:val="006364E8"/>
    <w:rsid w:val="00646721"/>
    <w:rsid w:val="00651231"/>
    <w:rsid w:val="006537BA"/>
    <w:rsid w:val="006551A4"/>
    <w:rsid w:val="006561C8"/>
    <w:rsid w:val="006608E1"/>
    <w:rsid w:val="006617A1"/>
    <w:rsid w:val="00661A60"/>
    <w:rsid w:val="00663F05"/>
    <w:rsid w:val="00664A6B"/>
    <w:rsid w:val="006659AF"/>
    <w:rsid w:val="00671BF2"/>
    <w:rsid w:val="00671E5A"/>
    <w:rsid w:val="00676F42"/>
    <w:rsid w:val="00680F2E"/>
    <w:rsid w:val="006828B5"/>
    <w:rsid w:val="006831A9"/>
    <w:rsid w:val="00687C06"/>
    <w:rsid w:val="00690489"/>
    <w:rsid w:val="0069060B"/>
    <w:rsid w:val="00690657"/>
    <w:rsid w:val="006911A5"/>
    <w:rsid w:val="00694595"/>
    <w:rsid w:val="006A40B0"/>
    <w:rsid w:val="006A4278"/>
    <w:rsid w:val="006A430C"/>
    <w:rsid w:val="006A43EF"/>
    <w:rsid w:val="006A492C"/>
    <w:rsid w:val="006A772E"/>
    <w:rsid w:val="006A78DD"/>
    <w:rsid w:val="006B2FCC"/>
    <w:rsid w:val="006B3838"/>
    <w:rsid w:val="006B5AF7"/>
    <w:rsid w:val="006B7E3E"/>
    <w:rsid w:val="006C02F8"/>
    <w:rsid w:val="006C0887"/>
    <w:rsid w:val="006C3A95"/>
    <w:rsid w:val="006C57C6"/>
    <w:rsid w:val="006D0642"/>
    <w:rsid w:val="006D11EB"/>
    <w:rsid w:val="006D54BA"/>
    <w:rsid w:val="006E3921"/>
    <w:rsid w:val="006E3ADC"/>
    <w:rsid w:val="006E7337"/>
    <w:rsid w:val="006E7E30"/>
    <w:rsid w:val="006F2949"/>
    <w:rsid w:val="006F3795"/>
    <w:rsid w:val="006F6317"/>
    <w:rsid w:val="006F79BF"/>
    <w:rsid w:val="00702178"/>
    <w:rsid w:val="00702F9E"/>
    <w:rsid w:val="00704F63"/>
    <w:rsid w:val="00706CE7"/>
    <w:rsid w:val="00707737"/>
    <w:rsid w:val="00707AFA"/>
    <w:rsid w:val="00722A56"/>
    <w:rsid w:val="00722ABA"/>
    <w:rsid w:val="00725B79"/>
    <w:rsid w:val="007338ED"/>
    <w:rsid w:val="00734CEA"/>
    <w:rsid w:val="0074059C"/>
    <w:rsid w:val="00741A24"/>
    <w:rsid w:val="00741BC1"/>
    <w:rsid w:val="00743C5B"/>
    <w:rsid w:val="0074621A"/>
    <w:rsid w:val="007533E8"/>
    <w:rsid w:val="00757037"/>
    <w:rsid w:val="0075764B"/>
    <w:rsid w:val="007675A5"/>
    <w:rsid w:val="00770427"/>
    <w:rsid w:val="007709F8"/>
    <w:rsid w:val="00771797"/>
    <w:rsid w:val="00772B01"/>
    <w:rsid w:val="00787326"/>
    <w:rsid w:val="00792A2A"/>
    <w:rsid w:val="00795697"/>
    <w:rsid w:val="007966F5"/>
    <w:rsid w:val="0079783F"/>
    <w:rsid w:val="007A0B09"/>
    <w:rsid w:val="007A3642"/>
    <w:rsid w:val="007A3E28"/>
    <w:rsid w:val="007A4AD4"/>
    <w:rsid w:val="007B00DA"/>
    <w:rsid w:val="007B2AD5"/>
    <w:rsid w:val="007C2C93"/>
    <w:rsid w:val="007C3106"/>
    <w:rsid w:val="007C6938"/>
    <w:rsid w:val="007D2B5F"/>
    <w:rsid w:val="007D5A5B"/>
    <w:rsid w:val="007E148D"/>
    <w:rsid w:val="007E307B"/>
    <w:rsid w:val="007E4F38"/>
    <w:rsid w:val="007E59D4"/>
    <w:rsid w:val="007E669D"/>
    <w:rsid w:val="007E7154"/>
    <w:rsid w:val="007E787E"/>
    <w:rsid w:val="007F0CF2"/>
    <w:rsid w:val="007F423F"/>
    <w:rsid w:val="007F6A49"/>
    <w:rsid w:val="007F7CC2"/>
    <w:rsid w:val="007F7DDA"/>
    <w:rsid w:val="00802E42"/>
    <w:rsid w:val="0080314C"/>
    <w:rsid w:val="00805AB3"/>
    <w:rsid w:val="00815B14"/>
    <w:rsid w:val="0082259F"/>
    <w:rsid w:val="00831003"/>
    <w:rsid w:val="0083407D"/>
    <w:rsid w:val="00836F0B"/>
    <w:rsid w:val="00837D28"/>
    <w:rsid w:val="00840198"/>
    <w:rsid w:val="00842777"/>
    <w:rsid w:val="00843841"/>
    <w:rsid w:val="0084644E"/>
    <w:rsid w:val="008476C9"/>
    <w:rsid w:val="00847F1E"/>
    <w:rsid w:val="00850996"/>
    <w:rsid w:val="008527E1"/>
    <w:rsid w:val="0085309B"/>
    <w:rsid w:val="00856097"/>
    <w:rsid w:val="00856DB2"/>
    <w:rsid w:val="008630C7"/>
    <w:rsid w:val="00864EE4"/>
    <w:rsid w:val="008708E1"/>
    <w:rsid w:val="0087337B"/>
    <w:rsid w:val="0087544C"/>
    <w:rsid w:val="0088044C"/>
    <w:rsid w:val="008811EC"/>
    <w:rsid w:val="008816C8"/>
    <w:rsid w:val="00881BF9"/>
    <w:rsid w:val="00882676"/>
    <w:rsid w:val="008827EC"/>
    <w:rsid w:val="00882F12"/>
    <w:rsid w:val="00884B9E"/>
    <w:rsid w:val="00884D95"/>
    <w:rsid w:val="00884E84"/>
    <w:rsid w:val="00885376"/>
    <w:rsid w:val="0088585D"/>
    <w:rsid w:val="00886A59"/>
    <w:rsid w:val="00895731"/>
    <w:rsid w:val="008A08F6"/>
    <w:rsid w:val="008A4696"/>
    <w:rsid w:val="008B375B"/>
    <w:rsid w:val="008B755C"/>
    <w:rsid w:val="008C5E68"/>
    <w:rsid w:val="008D65D2"/>
    <w:rsid w:val="008D68B9"/>
    <w:rsid w:val="008D6ADB"/>
    <w:rsid w:val="008D719A"/>
    <w:rsid w:val="008E15CE"/>
    <w:rsid w:val="008E1B6B"/>
    <w:rsid w:val="008E2875"/>
    <w:rsid w:val="008E6BE1"/>
    <w:rsid w:val="008E74FA"/>
    <w:rsid w:val="008F6F27"/>
    <w:rsid w:val="009030DF"/>
    <w:rsid w:val="00903F23"/>
    <w:rsid w:val="00913201"/>
    <w:rsid w:val="00916D68"/>
    <w:rsid w:val="009202EF"/>
    <w:rsid w:val="0092047A"/>
    <w:rsid w:val="0092212D"/>
    <w:rsid w:val="009260E5"/>
    <w:rsid w:val="009261A1"/>
    <w:rsid w:val="0093173C"/>
    <w:rsid w:val="009317F5"/>
    <w:rsid w:val="009338B4"/>
    <w:rsid w:val="00933F10"/>
    <w:rsid w:val="00934B53"/>
    <w:rsid w:val="009405A4"/>
    <w:rsid w:val="00943012"/>
    <w:rsid w:val="009434D0"/>
    <w:rsid w:val="0094673E"/>
    <w:rsid w:val="00946BE7"/>
    <w:rsid w:val="009474D5"/>
    <w:rsid w:val="00950E75"/>
    <w:rsid w:val="00952DE6"/>
    <w:rsid w:val="009533EC"/>
    <w:rsid w:val="00957A39"/>
    <w:rsid w:val="009641CA"/>
    <w:rsid w:val="00964E74"/>
    <w:rsid w:val="00966260"/>
    <w:rsid w:val="00966E68"/>
    <w:rsid w:val="00967AD8"/>
    <w:rsid w:val="009703C3"/>
    <w:rsid w:val="009776BB"/>
    <w:rsid w:val="00977BFE"/>
    <w:rsid w:val="00981309"/>
    <w:rsid w:val="00981C83"/>
    <w:rsid w:val="00982893"/>
    <w:rsid w:val="009857E8"/>
    <w:rsid w:val="0099597C"/>
    <w:rsid w:val="009969D1"/>
    <w:rsid w:val="009A0CBE"/>
    <w:rsid w:val="009A1679"/>
    <w:rsid w:val="009A2C6F"/>
    <w:rsid w:val="009A2F6D"/>
    <w:rsid w:val="009A513C"/>
    <w:rsid w:val="009A7802"/>
    <w:rsid w:val="009B027B"/>
    <w:rsid w:val="009B0FE6"/>
    <w:rsid w:val="009B2DA1"/>
    <w:rsid w:val="009B3696"/>
    <w:rsid w:val="009B50AF"/>
    <w:rsid w:val="009C09B6"/>
    <w:rsid w:val="009C59EF"/>
    <w:rsid w:val="009C7139"/>
    <w:rsid w:val="009C7AE3"/>
    <w:rsid w:val="009D0087"/>
    <w:rsid w:val="009D0912"/>
    <w:rsid w:val="009D1543"/>
    <w:rsid w:val="009D20BD"/>
    <w:rsid w:val="009D5D52"/>
    <w:rsid w:val="009E2670"/>
    <w:rsid w:val="009E4F31"/>
    <w:rsid w:val="009E5B72"/>
    <w:rsid w:val="009E65C3"/>
    <w:rsid w:val="009E7914"/>
    <w:rsid w:val="009F0838"/>
    <w:rsid w:val="009F234A"/>
    <w:rsid w:val="009F2B47"/>
    <w:rsid w:val="009F2DA7"/>
    <w:rsid w:val="009F478E"/>
    <w:rsid w:val="009F5811"/>
    <w:rsid w:val="009F695C"/>
    <w:rsid w:val="009F7EB1"/>
    <w:rsid w:val="00A0346D"/>
    <w:rsid w:val="00A06557"/>
    <w:rsid w:val="00A0733D"/>
    <w:rsid w:val="00A12C78"/>
    <w:rsid w:val="00A12D9A"/>
    <w:rsid w:val="00A13538"/>
    <w:rsid w:val="00A140A0"/>
    <w:rsid w:val="00A15334"/>
    <w:rsid w:val="00A23CFE"/>
    <w:rsid w:val="00A279D7"/>
    <w:rsid w:val="00A27C9A"/>
    <w:rsid w:val="00A27CEE"/>
    <w:rsid w:val="00A301B4"/>
    <w:rsid w:val="00A33B4E"/>
    <w:rsid w:val="00A3465F"/>
    <w:rsid w:val="00A37580"/>
    <w:rsid w:val="00A421CF"/>
    <w:rsid w:val="00A429F1"/>
    <w:rsid w:val="00A45173"/>
    <w:rsid w:val="00A45A2B"/>
    <w:rsid w:val="00A51F71"/>
    <w:rsid w:val="00A51FBC"/>
    <w:rsid w:val="00A5790D"/>
    <w:rsid w:val="00A61865"/>
    <w:rsid w:val="00A61A8E"/>
    <w:rsid w:val="00A6333D"/>
    <w:rsid w:val="00A65E25"/>
    <w:rsid w:val="00A66B9E"/>
    <w:rsid w:val="00A70F62"/>
    <w:rsid w:val="00A74D08"/>
    <w:rsid w:val="00A83D5C"/>
    <w:rsid w:val="00A84808"/>
    <w:rsid w:val="00A87DE8"/>
    <w:rsid w:val="00A937C2"/>
    <w:rsid w:val="00A963B4"/>
    <w:rsid w:val="00AA016F"/>
    <w:rsid w:val="00AA1FA7"/>
    <w:rsid w:val="00AA1FF5"/>
    <w:rsid w:val="00AA2271"/>
    <w:rsid w:val="00AA324E"/>
    <w:rsid w:val="00AA33EF"/>
    <w:rsid w:val="00AA4B2E"/>
    <w:rsid w:val="00AB0E63"/>
    <w:rsid w:val="00AB69B3"/>
    <w:rsid w:val="00AC1BBD"/>
    <w:rsid w:val="00AC4186"/>
    <w:rsid w:val="00AC6F65"/>
    <w:rsid w:val="00AD0940"/>
    <w:rsid w:val="00AD0D87"/>
    <w:rsid w:val="00AD1623"/>
    <w:rsid w:val="00AD1BAB"/>
    <w:rsid w:val="00AD324A"/>
    <w:rsid w:val="00AD4165"/>
    <w:rsid w:val="00AE320E"/>
    <w:rsid w:val="00AE5A69"/>
    <w:rsid w:val="00AF25C4"/>
    <w:rsid w:val="00B0330A"/>
    <w:rsid w:val="00B115EE"/>
    <w:rsid w:val="00B14810"/>
    <w:rsid w:val="00B15809"/>
    <w:rsid w:val="00B25D31"/>
    <w:rsid w:val="00B25E94"/>
    <w:rsid w:val="00B27887"/>
    <w:rsid w:val="00B27A0C"/>
    <w:rsid w:val="00B32922"/>
    <w:rsid w:val="00B376E9"/>
    <w:rsid w:val="00B4064F"/>
    <w:rsid w:val="00B4199B"/>
    <w:rsid w:val="00B421FC"/>
    <w:rsid w:val="00B463F5"/>
    <w:rsid w:val="00B468EA"/>
    <w:rsid w:val="00B5256D"/>
    <w:rsid w:val="00B5399E"/>
    <w:rsid w:val="00B5627E"/>
    <w:rsid w:val="00B634EE"/>
    <w:rsid w:val="00B6548D"/>
    <w:rsid w:val="00B65699"/>
    <w:rsid w:val="00B65B6B"/>
    <w:rsid w:val="00B65FF0"/>
    <w:rsid w:val="00B674CC"/>
    <w:rsid w:val="00B76598"/>
    <w:rsid w:val="00B817E6"/>
    <w:rsid w:val="00B8289D"/>
    <w:rsid w:val="00B83266"/>
    <w:rsid w:val="00B84E72"/>
    <w:rsid w:val="00B853E4"/>
    <w:rsid w:val="00B85817"/>
    <w:rsid w:val="00B8606D"/>
    <w:rsid w:val="00B86128"/>
    <w:rsid w:val="00B86D30"/>
    <w:rsid w:val="00B91908"/>
    <w:rsid w:val="00B91D65"/>
    <w:rsid w:val="00B93566"/>
    <w:rsid w:val="00B9589F"/>
    <w:rsid w:val="00B975ED"/>
    <w:rsid w:val="00BA2B5F"/>
    <w:rsid w:val="00BA3038"/>
    <w:rsid w:val="00BA41F5"/>
    <w:rsid w:val="00BA45C0"/>
    <w:rsid w:val="00BA5BC3"/>
    <w:rsid w:val="00BA671F"/>
    <w:rsid w:val="00BA78CA"/>
    <w:rsid w:val="00BA7F01"/>
    <w:rsid w:val="00BB171A"/>
    <w:rsid w:val="00BB237F"/>
    <w:rsid w:val="00BB2F6B"/>
    <w:rsid w:val="00BB45A0"/>
    <w:rsid w:val="00BB5311"/>
    <w:rsid w:val="00BB6403"/>
    <w:rsid w:val="00BB7D6F"/>
    <w:rsid w:val="00BC172B"/>
    <w:rsid w:val="00BC25EA"/>
    <w:rsid w:val="00BC4659"/>
    <w:rsid w:val="00BC4D49"/>
    <w:rsid w:val="00BC6B26"/>
    <w:rsid w:val="00BC7F4B"/>
    <w:rsid w:val="00BD0AC1"/>
    <w:rsid w:val="00BD2C62"/>
    <w:rsid w:val="00BD58E0"/>
    <w:rsid w:val="00BD6841"/>
    <w:rsid w:val="00BD746B"/>
    <w:rsid w:val="00BE3470"/>
    <w:rsid w:val="00BF0104"/>
    <w:rsid w:val="00BF17FF"/>
    <w:rsid w:val="00BF3196"/>
    <w:rsid w:val="00BF3F86"/>
    <w:rsid w:val="00C00B62"/>
    <w:rsid w:val="00C011C2"/>
    <w:rsid w:val="00C01D33"/>
    <w:rsid w:val="00C05445"/>
    <w:rsid w:val="00C069F1"/>
    <w:rsid w:val="00C07AA7"/>
    <w:rsid w:val="00C07AA9"/>
    <w:rsid w:val="00C14B44"/>
    <w:rsid w:val="00C14E2A"/>
    <w:rsid w:val="00C15317"/>
    <w:rsid w:val="00C16649"/>
    <w:rsid w:val="00C1682E"/>
    <w:rsid w:val="00C20D10"/>
    <w:rsid w:val="00C21808"/>
    <w:rsid w:val="00C22173"/>
    <w:rsid w:val="00C24966"/>
    <w:rsid w:val="00C261B1"/>
    <w:rsid w:val="00C3138F"/>
    <w:rsid w:val="00C32B05"/>
    <w:rsid w:val="00C35B6D"/>
    <w:rsid w:val="00C37D90"/>
    <w:rsid w:val="00C421ED"/>
    <w:rsid w:val="00C43770"/>
    <w:rsid w:val="00C4489E"/>
    <w:rsid w:val="00C44FF3"/>
    <w:rsid w:val="00C46F87"/>
    <w:rsid w:val="00C55253"/>
    <w:rsid w:val="00C57FDE"/>
    <w:rsid w:val="00C60BDE"/>
    <w:rsid w:val="00C75050"/>
    <w:rsid w:val="00C77E61"/>
    <w:rsid w:val="00C80B54"/>
    <w:rsid w:val="00C85E71"/>
    <w:rsid w:val="00C91FCF"/>
    <w:rsid w:val="00CA22E8"/>
    <w:rsid w:val="00CA2B68"/>
    <w:rsid w:val="00CA4635"/>
    <w:rsid w:val="00CA4C1A"/>
    <w:rsid w:val="00CA4C93"/>
    <w:rsid w:val="00CA741E"/>
    <w:rsid w:val="00CA792D"/>
    <w:rsid w:val="00CB5817"/>
    <w:rsid w:val="00CB6D5C"/>
    <w:rsid w:val="00CB7389"/>
    <w:rsid w:val="00CB798E"/>
    <w:rsid w:val="00CC0274"/>
    <w:rsid w:val="00CC1F6B"/>
    <w:rsid w:val="00CC6B74"/>
    <w:rsid w:val="00CD47EF"/>
    <w:rsid w:val="00CD5710"/>
    <w:rsid w:val="00CD6C05"/>
    <w:rsid w:val="00CD77C6"/>
    <w:rsid w:val="00CE1634"/>
    <w:rsid w:val="00CE2404"/>
    <w:rsid w:val="00CE5296"/>
    <w:rsid w:val="00CF1550"/>
    <w:rsid w:val="00CF311F"/>
    <w:rsid w:val="00CF3838"/>
    <w:rsid w:val="00CF724D"/>
    <w:rsid w:val="00D01CA0"/>
    <w:rsid w:val="00D04C2F"/>
    <w:rsid w:val="00D05360"/>
    <w:rsid w:val="00D1244B"/>
    <w:rsid w:val="00D16846"/>
    <w:rsid w:val="00D17394"/>
    <w:rsid w:val="00D2300E"/>
    <w:rsid w:val="00D23264"/>
    <w:rsid w:val="00D2685C"/>
    <w:rsid w:val="00D300F9"/>
    <w:rsid w:val="00D306A7"/>
    <w:rsid w:val="00D3543D"/>
    <w:rsid w:val="00D367F2"/>
    <w:rsid w:val="00D374F0"/>
    <w:rsid w:val="00D42AF4"/>
    <w:rsid w:val="00D439C2"/>
    <w:rsid w:val="00D503A2"/>
    <w:rsid w:val="00D515B9"/>
    <w:rsid w:val="00D520E1"/>
    <w:rsid w:val="00D542D0"/>
    <w:rsid w:val="00D545AF"/>
    <w:rsid w:val="00D55021"/>
    <w:rsid w:val="00D6469B"/>
    <w:rsid w:val="00D6618B"/>
    <w:rsid w:val="00D702FD"/>
    <w:rsid w:val="00D7251C"/>
    <w:rsid w:val="00D777A9"/>
    <w:rsid w:val="00D80DB8"/>
    <w:rsid w:val="00D8104A"/>
    <w:rsid w:val="00D82E44"/>
    <w:rsid w:val="00D82EA8"/>
    <w:rsid w:val="00D83278"/>
    <w:rsid w:val="00D837BD"/>
    <w:rsid w:val="00D87122"/>
    <w:rsid w:val="00D95C95"/>
    <w:rsid w:val="00D967C6"/>
    <w:rsid w:val="00DB17F5"/>
    <w:rsid w:val="00DB19E0"/>
    <w:rsid w:val="00DB1AE6"/>
    <w:rsid w:val="00DB52E5"/>
    <w:rsid w:val="00DB535B"/>
    <w:rsid w:val="00DC008B"/>
    <w:rsid w:val="00DC096D"/>
    <w:rsid w:val="00DC1D73"/>
    <w:rsid w:val="00DC2934"/>
    <w:rsid w:val="00DC7439"/>
    <w:rsid w:val="00DD3852"/>
    <w:rsid w:val="00DD4B21"/>
    <w:rsid w:val="00DE200F"/>
    <w:rsid w:val="00DE7205"/>
    <w:rsid w:val="00DE7349"/>
    <w:rsid w:val="00DF450E"/>
    <w:rsid w:val="00DF6039"/>
    <w:rsid w:val="00DF62A0"/>
    <w:rsid w:val="00E12207"/>
    <w:rsid w:val="00E135E3"/>
    <w:rsid w:val="00E15558"/>
    <w:rsid w:val="00E17666"/>
    <w:rsid w:val="00E20988"/>
    <w:rsid w:val="00E25924"/>
    <w:rsid w:val="00E3263C"/>
    <w:rsid w:val="00E330AD"/>
    <w:rsid w:val="00E35048"/>
    <w:rsid w:val="00E376E3"/>
    <w:rsid w:val="00E400D6"/>
    <w:rsid w:val="00E443EC"/>
    <w:rsid w:val="00E45CF6"/>
    <w:rsid w:val="00E52A7B"/>
    <w:rsid w:val="00E60D5C"/>
    <w:rsid w:val="00E6353A"/>
    <w:rsid w:val="00E66952"/>
    <w:rsid w:val="00E70E6C"/>
    <w:rsid w:val="00E731EE"/>
    <w:rsid w:val="00E746AE"/>
    <w:rsid w:val="00E74EE9"/>
    <w:rsid w:val="00E76374"/>
    <w:rsid w:val="00E80218"/>
    <w:rsid w:val="00E802F9"/>
    <w:rsid w:val="00E812F4"/>
    <w:rsid w:val="00E828B6"/>
    <w:rsid w:val="00E85260"/>
    <w:rsid w:val="00E857A0"/>
    <w:rsid w:val="00E8708E"/>
    <w:rsid w:val="00E93BD1"/>
    <w:rsid w:val="00E9536B"/>
    <w:rsid w:val="00EA01E5"/>
    <w:rsid w:val="00EA5C3A"/>
    <w:rsid w:val="00EA6951"/>
    <w:rsid w:val="00EB1D58"/>
    <w:rsid w:val="00EB2DF7"/>
    <w:rsid w:val="00EB3CB1"/>
    <w:rsid w:val="00EB551D"/>
    <w:rsid w:val="00EB6FA3"/>
    <w:rsid w:val="00EC0BD9"/>
    <w:rsid w:val="00EC53E0"/>
    <w:rsid w:val="00ED1198"/>
    <w:rsid w:val="00ED12F1"/>
    <w:rsid w:val="00ED46A1"/>
    <w:rsid w:val="00EE2546"/>
    <w:rsid w:val="00EE516B"/>
    <w:rsid w:val="00EE5BC1"/>
    <w:rsid w:val="00EF0E2B"/>
    <w:rsid w:val="00EF1EEA"/>
    <w:rsid w:val="00EF5424"/>
    <w:rsid w:val="00EF6605"/>
    <w:rsid w:val="00F0230D"/>
    <w:rsid w:val="00F05616"/>
    <w:rsid w:val="00F06B5B"/>
    <w:rsid w:val="00F07054"/>
    <w:rsid w:val="00F113D1"/>
    <w:rsid w:val="00F16FB9"/>
    <w:rsid w:val="00F1798B"/>
    <w:rsid w:val="00F22F03"/>
    <w:rsid w:val="00F3176C"/>
    <w:rsid w:val="00F3330A"/>
    <w:rsid w:val="00F34612"/>
    <w:rsid w:val="00F34CC8"/>
    <w:rsid w:val="00F3542D"/>
    <w:rsid w:val="00F3627E"/>
    <w:rsid w:val="00F36CDA"/>
    <w:rsid w:val="00F4245B"/>
    <w:rsid w:val="00F435DA"/>
    <w:rsid w:val="00F475C1"/>
    <w:rsid w:val="00F477A4"/>
    <w:rsid w:val="00F47EB7"/>
    <w:rsid w:val="00F50A0C"/>
    <w:rsid w:val="00F515E2"/>
    <w:rsid w:val="00F51F21"/>
    <w:rsid w:val="00F56727"/>
    <w:rsid w:val="00F61D35"/>
    <w:rsid w:val="00F6402D"/>
    <w:rsid w:val="00F64C96"/>
    <w:rsid w:val="00F64F1D"/>
    <w:rsid w:val="00F65E03"/>
    <w:rsid w:val="00F6686C"/>
    <w:rsid w:val="00F723CA"/>
    <w:rsid w:val="00F7374E"/>
    <w:rsid w:val="00F762E2"/>
    <w:rsid w:val="00F80F33"/>
    <w:rsid w:val="00F81780"/>
    <w:rsid w:val="00F857B0"/>
    <w:rsid w:val="00F858AC"/>
    <w:rsid w:val="00F859CD"/>
    <w:rsid w:val="00F85A20"/>
    <w:rsid w:val="00F916A1"/>
    <w:rsid w:val="00F91AEA"/>
    <w:rsid w:val="00F91C10"/>
    <w:rsid w:val="00F95200"/>
    <w:rsid w:val="00F965EC"/>
    <w:rsid w:val="00FA1826"/>
    <w:rsid w:val="00FA1A9F"/>
    <w:rsid w:val="00FB08C2"/>
    <w:rsid w:val="00FB59EA"/>
    <w:rsid w:val="00FB75D6"/>
    <w:rsid w:val="00FC15B7"/>
    <w:rsid w:val="00FC4DD2"/>
    <w:rsid w:val="00FD019C"/>
    <w:rsid w:val="00FD0966"/>
    <w:rsid w:val="00FD2005"/>
    <w:rsid w:val="00FD2C63"/>
    <w:rsid w:val="00FD4F61"/>
    <w:rsid w:val="00FE6AAA"/>
    <w:rsid w:val="00FF2DCC"/>
    <w:rsid w:val="00FF3D67"/>
    <w:rsid w:val="00FF46DC"/>
    <w:rsid w:val="00FF55E8"/>
    <w:rsid w:val="00FF61AC"/>
    <w:rsid w:val="00FF6301"/>
    <w:rsid w:val="01BDC5F5"/>
    <w:rsid w:val="0DD9DBBE"/>
    <w:rsid w:val="0E80068D"/>
    <w:rsid w:val="22127C81"/>
    <w:rsid w:val="3974EA47"/>
    <w:rsid w:val="41173765"/>
    <w:rsid w:val="7BB84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D5037"/>
  <w15:docId w15:val="{D9906BC3-6722-4C2C-9F9F-918F68FF1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A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3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e-tabular-text">
    <w:name w:val="ice-tabular-text"/>
    <w:basedOn w:val="Normal"/>
    <w:qFormat/>
    <w:rsid w:val="0050193B"/>
    <w:pPr>
      <w:spacing w:after="120" w:line="240" w:lineRule="auto"/>
    </w:pPr>
    <w:rPr>
      <w:rFonts w:ascii="Arial" w:hAnsi="Arial" w:cs="Arial"/>
      <w:sz w:val="18"/>
    </w:rPr>
  </w:style>
  <w:style w:type="paragraph" w:customStyle="1" w:styleId="ice-bullet">
    <w:name w:val="ice-bullet"/>
    <w:basedOn w:val="ListParagraph"/>
    <w:qFormat/>
    <w:rsid w:val="0050193B"/>
    <w:pPr>
      <w:widowControl/>
      <w:numPr>
        <w:numId w:val="1"/>
      </w:numPr>
      <w:tabs>
        <w:tab w:val="num" w:pos="360"/>
        <w:tab w:val="left" w:pos="960"/>
      </w:tabs>
      <w:spacing w:after="120" w:line="240" w:lineRule="auto"/>
      <w:ind w:left="418" w:right="-14" w:hanging="418"/>
      <w:contextualSpacing w:val="0"/>
    </w:pPr>
    <w:rPr>
      <w:rFonts w:ascii="Arial" w:eastAsia="Arial" w:hAnsi="Arial" w:cs="Arial"/>
      <w:sz w:val="18"/>
      <w:szCs w:val="18"/>
    </w:rPr>
  </w:style>
  <w:style w:type="paragraph" w:customStyle="1" w:styleId="ice-numeric-list">
    <w:name w:val="ice-numeric-list"/>
    <w:basedOn w:val="Normal"/>
    <w:qFormat/>
    <w:rsid w:val="0050193B"/>
    <w:pPr>
      <w:numPr>
        <w:numId w:val="2"/>
      </w:numPr>
      <w:tabs>
        <w:tab w:val="left" w:pos="288"/>
        <w:tab w:val="left" w:pos="360"/>
      </w:tabs>
      <w:spacing w:after="120" w:line="240" w:lineRule="auto"/>
    </w:pPr>
    <w:rPr>
      <w:rFonts w:ascii="Arial" w:eastAsia="Arial" w:hAnsi="Arial" w:cs="Arial"/>
      <w:color w:val="231F20"/>
      <w:sz w:val="18"/>
      <w:szCs w:val="18"/>
    </w:rPr>
  </w:style>
  <w:style w:type="paragraph" w:customStyle="1" w:styleId="ice-line-list">
    <w:name w:val="ice-line-list"/>
    <w:basedOn w:val="ice-tabular-text"/>
    <w:qFormat/>
    <w:rsid w:val="0050193B"/>
    <w:pPr>
      <w:numPr>
        <w:numId w:val="3"/>
      </w:numPr>
      <w:spacing w:line="276" w:lineRule="auto"/>
      <w:ind w:left="792"/>
    </w:pPr>
    <w:rPr>
      <w:rFonts w:eastAsia="Arial"/>
      <w:color w:val="231F20"/>
      <w:szCs w:val="18"/>
    </w:rPr>
  </w:style>
  <w:style w:type="paragraph" w:customStyle="1" w:styleId="ice-alpha-list">
    <w:name w:val="ice-alpha-list"/>
    <w:basedOn w:val="ice-tabular-text"/>
    <w:qFormat/>
    <w:rsid w:val="0050193B"/>
    <w:pPr>
      <w:numPr>
        <w:numId w:val="4"/>
      </w:numPr>
      <w:tabs>
        <w:tab w:val="left" w:pos="331"/>
      </w:tabs>
      <w:ind w:left="0" w:firstLine="0"/>
    </w:pPr>
  </w:style>
  <w:style w:type="paragraph" w:styleId="ListParagraph">
    <w:name w:val="List Paragraph"/>
    <w:basedOn w:val="Normal"/>
    <w:uiPriority w:val="34"/>
    <w:qFormat/>
    <w:rsid w:val="0050193B"/>
    <w:pPr>
      <w:ind w:left="720"/>
      <w:contextualSpacing/>
    </w:pPr>
  </w:style>
  <w:style w:type="character" w:styleId="PlaceholderText">
    <w:name w:val="Placeholder Text"/>
    <w:basedOn w:val="DefaultParagraphFont"/>
    <w:uiPriority w:val="99"/>
    <w:semiHidden/>
    <w:rsid w:val="00227F21"/>
    <w:rPr>
      <w:color w:val="808080"/>
    </w:rPr>
  </w:style>
  <w:style w:type="paragraph" w:styleId="BalloonText">
    <w:name w:val="Balloon Text"/>
    <w:basedOn w:val="Normal"/>
    <w:link w:val="BalloonTextChar"/>
    <w:uiPriority w:val="99"/>
    <w:semiHidden/>
    <w:unhideWhenUsed/>
    <w:rsid w:val="00227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F21"/>
    <w:rPr>
      <w:rFonts w:ascii="Tahoma" w:hAnsi="Tahoma" w:cs="Tahoma"/>
      <w:sz w:val="16"/>
      <w:szCs w:val="16"/>
    </w:rPr>
  </w:style>
  <w:style w:type="paragraph" w:styleId="Footer">
    <w:name w:val="footer"/>
    <w:basedOn w:val="Normal"/>
    <w:link w:val="FooterChar"/>
    <w:uiPriority w:val="99"/>
    <w:unhideWhenUsed/>
    <w:rsid w:val="0022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F21"/>
  </w:style>
  <w:style w:type="paragraph" w:styleId="Header">
    <w:name w:val="header"/>
    <w:basedOn w:val="Normal"/>
    <w:link w:val="HeaderChar"/>
    <w:uiPriority w:val="99"/>
    <w:unhideWhenUsed/>
    <w:rsid w:val="00227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F21"/>
  </w:style>
  <w:style w:type="character" w:styleId="Hyperlink">
    <w:name w:val="Hyperlink"/>
    <w:basedOn w:val="DefaultParagraphFont"/>
    <w:uiPriority w:val="99"/>
    <w:unhideWhenUsed/>
    <w:rsid w:val="004214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westcountryriverstrust.sharepoint.com/sites/Branding/Office%20Templates/Procurement/NEC4%20ECSC%20Contrac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725BB34E5048E1AFA9B63DF13CF924"/>
        <w:category>
          <w:name w:val="General"/>
          <w:gallery w:val="placeholder"/>
        </w:category>
        <w:types>
          <w:type w:val="bbPlcHdr"/>
        </w:types>
        <w:behaviors>
          <w:behavior w:val="content"/>
        </w:behaviors>
        <w:guid w:val="{5B7A3289-3E92-41E1-AAF9-17EBB4D70731}"/>
      </w:docPartPr>
      <w:docPartBody>
        <w:p w:rsidR="00B86128" w:rsidRDefault="00B86128">
          <w:pPr>
            <w:pStyle w:val="5C725BB34E5048E1AFA9B63DF13CF924"/>
          </w:pPr>
          <w:r>
            <w:rPr>
              <w:rStyle w:val="PlaceholderText"/>
            </w:rPr>
            <w:t xml:space="preserve"> </w:t>
          </w:r>
        </w:p>
      </w:docPartBody>
    </w:docPart>
    <w:docPart>
      <w:docPartPr>
        <w:name w:val="E9CAF8DD958F42D6A4C88FA010DB0A13"/>
        <w:category>
          <w:name w:val="General"/>
          <w:gallery w:val="placeholder"/>
        </w:category>
        <w:types>
          <w:type w:val="bbPlcHdr"/>
        </w:types>
        <w:behaviors>
          <w:behavior w:val="content"/>
        </w:behaviors>
        <w:guid w:val="{5842C4A2-EDE9-4366-A080-67C5CC9A36F5}"/>
      </w:docPartPr>
      <w:docPartBody>
        <w:p w:rsidR="00B86128" w:rsidRDefault="00B86128">
          <w:pPr>
            <w:pStyle w:val="E9CAF8DD958F42D6A4C88FA010DB0A13"/>
          </w:pPr>
          <w:r>
            <w:rPr>
              <w:rStyle w:val="PlaceholderText"/>
            </w:rPr>
            <w:t xml:space="preserve"> </w:t>
          </w:r>
        </w:p>
      </w:docPartBody>
    </w:docPart>
    <w:docPart>
      <w:docPartPr>
        <w:name w:val="0A6AA61B60CB4CC18498A6EDB4CC2B24"/>
        <w:category>
          <w:name w:val="General"/>
          <w:gallery w:val="placeholder"/>
        </w:category>
        <w:types>
          <w:type w:val="bbPlcHdr"/>
        </w:types>
        <w:behaviors>
          <w:behavior w:val="content"/>
        </w:behaviors>
        <w:guid w:val="{0124646C-1954-4D75-9D7C-BA1C0C41E8C9}"/>
      </w:docPartPr>
      <w:docPartBody>
        <w:p w:rsidR="00B86128" w:rsidRDefault="00B86128">
          <w:pPr>
            <w:pStyle w:val="0A6AA61B60CB4CC18498A6EDB4CC2B24"/>
          </w:pPr>
          <w:r>
            <w:rPr>
              <w:rStyle w:val="PlaceholderText"/>
            </w:rPr>
            <w:t xml:space="preserve"> </w:t>
          </w:r>
        </w:p>
      </w:docPartBody>
    </w:docPart>
    <w:docPart>
      <w:docPartPr>
        <w:name w:val="692A5ABFEFB7496E97E2FFE8756FAD46"/>
        <w:category>
          <w:name w:val="General"/>
          <w:gallery w:val="placeholder"/>
        </w:category>
        <w:types>
          <w:type w:val="bbPlcHdr"/>
        </w:types>
        <w:behaviors>
          <w:behavior w:val="content"/>
        </w:behaviors>
        <w:guid w:val="{6925671F-FFF4-43DF-924C-10A0CE52A68B}"/>
      </w:docPartPr>
      <w:docPartBody>
        <w:p w:rsidR="00B86128" w:rsidRDefault="00B86128">
          <w:pPr>
            <w:pStyle w:val="692A5ABFEFB7496E97E2FFE8756FAD46"/>
          </w:pPr>
          <w:r>
            <w:rPr>
              <w:rStyle w:val="PlaceholderText"/>
            </w:rPr>
            <w:t xml:space="preserve"> </w:t>
          </w:r>
        </w:p>
      </w:docPartBody>
    </w:docPart>
    <w:docPart>
      <w:docPartPr>
        <w:name w:val="9439BE7D84384AD68471C775F5404583"/>
        <w:category>
          <w:name w:val="General"/>
          <w:gallery w:val="placeholder"/>
        </w:category>
        <w:types>
          <w:type w:val="bbPlcHdr"/>
        </w:types>
        <w:behaviors>
          <w:behavior w:val="content"/>
        </w:behaviors>
        <w:guid w:val="{0FA6FA35-7EBB-4F7E-A199-C769431C051A}"/>
      </w:docPartPr>
      <w:docPartBody>
        <w:p w:rsidR="00B86128" w:rsidRDefault="00B86128">
          <w:pPr>
            <w:pStyle w:val="9439BE7D84384AD68471C775F5404583"/>
          </w:pPr>
          <w:r>
            <w:rPr>
              <w:rStyle w:val="PlaceholderText"/>
            </w:rPr>
            <w:t xml:space="preserve"> </w:t>
          </w:r>
        </w:p>
      </w:docPartBody>
    </w:docPart>
    <w:docPart>
      <w:docPartPr>
        <w:name w:val="42660AA9714F4D8F95BFE864B2A3E85B"/>
        <w:category>
          <w:name w:val="General"/>
          <w:gallery w:val="placeholder"/>
        </w:category>
        <w:types>
          <w:type w:val="bbPlcHdr"/>
        </w:types>
        <w:behaviors>
          <w:behavior w:val="content"/>
        </w:behaviors>
        <w:guid w:val="{81EFF364-4213-46C1-B324-FDF776F38C9D}"/>
      </w:docPartPr>
      <w:docPartBody>
        <w:p w:rsidR="00B86128" w:rsidRDefault="00B86128">
          <w:pPr>
            <w:pStyle w:val="42660AA9714F4D8F95BFE864B2A3E85B"/>
          </w:pPr>
          <w:r>
            <w:rPr>
              <w:rStyle w:val="PlaceholderText"/>
            </w:rPr>
            <w:t xml:space="preserve"> </w:t>
          </w:r>
        </w:p>
      </w:docPartBody>
    </w:docPart>
    <w:docPart>
      <w:docPartPr>
        <w:name w:val="7101A6743C7646619974E8B84ABDB671"/>
        <w:category>
          <w:name w:val="General"/>
          <w:gallery w:val="placeholder"/>
        </w:category>
        <w:types>
          <w:type w:val="bbPlcHdr"/>
        </w:types>
        <w:behaviors>
          <w:behavior w:val="content"/>
        </w:behaviors>
        <w:guid w:val="{135730E7-E3CB-4B06-ABFD-6A09F27061C0}"/>
      </w:docPartPr>
      <w:docPartBody>
        <w:p w:rsidR="00B86128" w:rsidRDefault="00B86128">
          <w:pPr>
            <w:pStyle w:val="7101A6743C7646619974E8B84ABDB671"/>
          </w:pPr>
          <w:r>
            <w:rPr>
              <w:rStyle w:val="PlaceholderText"/>
            </w:rPr>
            <w:t xml:space="preserve"> </w:t>
          </w:r>
        </w:p>
      </w:docPartBody>
    </w:docPart>
    <w:docPart>
      <w:docPartPr>
        <w:name w:val="39BF2347FEB545B286E5810F6AB05B82"/>
        <w:category>
          <w:name w:val="General"/>
          <w:gallery w:val="placeholder"/>
        </w:category>
        <w:types>
          <w:type w:val="bbPlcHdr"/>
        </w:types>
        <w:behaviors>
          <w:behavior w:val="content"/>
        </w:behaviors>
        <w:guid w:val="{927E52D9-BD30-4027-8770-F60463FF847E}"/>
      </w:docPartPr>
      <w:docPartBody>
        <w:p w:rsidR="00B86128" w:rsidRDefault="00B86128">
          <w:pPr>
            <w:pStyle w:val="39BF2347FEB545B286E5810F6AB05B82"/>
          </w:pPr>
          <w:r>
            <w:rPr>
              <w:rStyle w:val="PlaceholderText"/>
            </w:rPr>
            <w:t xml:space="preserve"> </w:t>
          </w:r>
        </w:p>
      </w:docPartBody>
    </w:docPart>
    <w:docPart>
      <w:docPartPr>
        <w:name w:val="6C3ECB8ED5AD485BAEB0A2DCEE2C3273"/>
        <w:category>
          <w:name w:val="General"/>
          <w:gallery w:val="placeholder"/>
        </w:category>
        <w:types>
          <w:type w:val="bbPlcHdr"/>
        </w:types>
        <w:behaviors>
          <w:behavior w:val="content"/>
        </w:behaviors>
        <w:guid w:val="{3A60D1E9-DDED-415D-8ECB-083C2B0C97EC}"/>
      </w:docPartPr>
      <w:docPartBody>
        <w:p w:rsidR="00B86128" w:rsidRDefault="00B86128">
          <w:pPr>
            <w:pStyle w:val="6C3ECB8ED5AD485BAEB0A2DCEE2C3273"/>
          </w:pPr>
          <w:r>
            <w:rPr>
              <w:rStyle w:val="PlaceholderText"/>
            </w:rPr>
            <w:t xml:space="preserve"> </w:t>
          </w:r>
        </w:p>
      </w:docPartBody>
    </w:docPart>
    <w:docPart>
      <w:docPartPr>
        <w:name w:val="767D7AD571E94ECA91A820498AF571E8"/>
        <w:category>
          <w:name w:val="General"/>
          <w:gallery w:val="placeholder"/>
        </w:category>
        <w:types>
          <w:type w:val="bbPlcHdr"/>
        </w:types>
        <w:behaviors>
          <w:behavior w:val="content"/>
        </w:behaviors>
        <w:guid w:val="{2AEB1F96-48BB-44B2-9524-5BB6C3A85F90}"/>
      </w:docPartPr>
      <w:docPartBody>
        <w:p w:rsidR="00B86128" w:rsidRDefault="00B86128">
          <w:pPr>
            <w:pStyle w:val="767D7AD571E94ECA91A820498AF571E8"/>
          </w:pPr>
          <w:r>
            <w:rPr>
              <w:rStyle w:val="PlaceholderText"/>
            </w:rPr>
            <w:t xml:space="preserve"> </w:t>
          </w:r>
        </w:p>
      </w:docPartBody>
    </w:docPart>
    <w:docPart>
      <w:docPartPr>
        <w:name w:val="8DEA10F311B44ACEB41114AADB31C100"/>
        <w:category>
          <w:name w:val="General"/>
          <w:gallery w:val="placeholder"/>
        </w:category>
        <w:types>
          <w:type w:val="bbPlcHdr"/>
        </w:types>
        <w:behaviors>
          <w:behavior w:val="content"/>
        </w:behaviors>
        <w:guid w:val="{FFE655C0-C141-41BA-96E1-DAE39D40961A}"/>
      </w:docPartPr>
      <w:docPartBody>
        <w:p w:rsidR="00B86128" w:rsidRDefault="00B86128">
          <w:pPr>
            <w:pStyle w:val="8DEA10F311B44ACEB41114AADB31C100"/>
          </w:pPr>
          <w:r>
            <w:rPr>
              <w:rStyle w:val="PlaceholderText"/>
            </w:rPr>
            <w:t xml:space="preserve"> </w:t>
          </w:r>
        </w:p>
      </w:docPartBody>
    </w:docPart>
    <w:docPart>
      <w:docPartPr>
        <w:name w:val="B6080CC03FC94B7895D8699DA1B6D345"/>
        <w:category>
          <w:name w:val="General"/>
          <w:gallery w:val="placeholder"/>
        </w:category>
        <w:types>
          <w:type w:val="bbPlcHdr"/>
        </w:types>
        <w:behaviors>
          <w:behavior w:val="content"/>
        </w:behaviors>
        <w:guid w:val="{8DD60DEE-3448-4E3E-B090-73295FE2613D}"/>
      </w:docPartPr>
      <w:docPartBody>
        <w:p w:rsidR="00B86128" w:rsidRDefault="00B86128">
          <w:pPr>
            <w:pStyle w:val="B6080CC03FC94B7895D8699DA1B6D345"/>
          </w:pPr>
          <w:r>
            <w:rPr>
              <w:rStyle w:val="PlaceholderText"/>
            </w:rPr>
            <w:t xml:space="preserve"> </w:t>
          </w:r>
        </w:p>
      </w:docPartBody>
    </w:docPart>
    <w:docPart>
      <w:docPartPr>
        <w:name w:val="E3546CF616F14C81B2218A5E7F9F30A8"/>
        <w:category>
          <w:name w:val="General"/>
          <w:gallery w:val="placeholder"/>
        </w:category>
        <w:types>
          <w:type w:val="bbPlcHdr"/>
        </w:types>
        <w:behaviors>
          <w:behavior w:val="content"/>
        </w:behaviors>
        <w:guid w:val="{48A9F8F3-3011-4825-99AF-C203BE7E561A}"/>
      </w:docPartPr>
      <w:docPartBody>
        <w:p w:rsidR="00B86128" w:rsidRDefault="00B86128">
          <w:pPr>
            <w:pStyle w:val="E3546CF616F14C81B2218A5E7F9F30A8"/>
          </w:pPr>
          <w:r>
            <w:rPr>
              <w:rStyle w:val="PlaceholderText"/>
            </w:rPr>
            <w:t xml:space="preserve"> </w:t>
          </w:r>
        </w:p>
      </w:docPartBody>
    </w:docPart>
    <w:docPart>
      <w:docPartPr>
        <w:name w:val="6ED94BFCD8EC42BA9A5021D2D9AA56E6"/>
        <w:category>
          <w:name w:val="General"/>
          <w:gallery w:val="placeholder"/>
        </w:category>
        <w:types>
          <w:type w:val="bbPlcHdr"/>
        </w:types>
        <w:behaviors>
          <w:behavior w:val="content"/>
        </w:behaviors>
        <w:guid w:val="{FBAFB704-2963-407B-8197-E94DECB07DCB}"/>
      </w:docPartPr>
      <w:docPartBody>
        <w:p w:rsidR="00B86128" w:rsidRDefault="00B86128">
          <w:pPr>
            <w:pStyle w:val="6ED94BFCD8EC42BA9A5021D2D9AA56E6"/>
          </w:pPr>
          <w:r>
            <w:rPr>
              <w:rStyle w:val="PlaceholderText"/>
            </w:rPr>
            <w:t xml:space="preserve"> </w:t>
          </w:r>
        </w:p>
      </w:docPartBody>
    </w:docPart>
    <w:docPart>
      <w:docPartPr>
        <w:name w:val="233AE917A3C645069E1BCCE003B966ED"/>
        <w:category>
          <w:name w:val="General"/>
          <w:gallery w:val="placeholder"/>
        </w:category>
        <w:types>
          <w:type w:val="bbPlcHdr"/>
        </w:types>
        <w:behaviors>
          <w:behavior w:val="content"/>
        </w:behaviors>
        <w:guid w:val="{2D6B8D7A-7ED9-44B6-81A9-5428068B364C}"/>
      </w:docPartPr>
      <w:docPartBody>
        <w:p w:rsidR="00B86128" w:rsidRDefault="00B86128">
          <w:pPr>
            <w:pStyle w:val="233AE917A3C645069E1BCCE003B966ED"/>
          </w:pPr>
          <w:r>
            <w:rPr>
              <w:rStyle w:val="PlaceholderText"/>
            </w:rPr>
            <w:t xml:space="preserve"> </w:t>
          </w:r>
        </w:p>
      </w:docPartBody>
    </w:docPart>
    <w:docPart>
      <w:docPartPr>
        <w:name w:val="B8EAD316881D42839D490543BE37243D"/>
        <w:category>
          <w:name w:val="General"/>
          <w:gallery w:val="placeholder"/>
        </w:category>
        <w:types>
          <w:type w:val="bbPlcHdr"/>
        </w:types>
        <w:behaviors>
          <w:behavior w:val="content"/>
        </w:behaviors>
        <w:guid w:val="{5FC893CE-19DC-4BFC-A361-DA7D2A52DCA0}"/>
      </w:docPartPr>
      <w:docPartBody>
        <w:p w:rsidR="00B86128" w:rsidRDefault="00B86128">
          <w:pPr>
            <w:pStyle w:val="B8EAD316881D42839D490543BE37243D"/>
          </w:pPr>
          <w:r>
            <w:rPr>
              <w:rStyle w:val="PlaceholderText"/>
            </w:rPr>
            <w:t xml:space="preserve"> </w:t>
          </w:r>
        </w:p>
      </w:docPartBody>
    </w:docPart>
    <w:docPart>
      <w:docPartPr>
        <w:name w:val="C3E0AD3E6ADB4D94B35814E87ADD586C"/>
        <w:category>
          <w:name w:val="General"/>
          <w:gallery w:val="placeholder"/>
        </w:category>
        <w:types>
          <w:type w:val="bbPlcHdr"/>
        </w:types>
        <w:behaviors>
          <w:behavior w:val="content"/>
        </w:behaviors>
        <w:guid w:val="{AFFC8922-4E2F-4E5C-8C4D-0CAEB739E7F6}"/>
      </w:docPartPr>
      <w:docPartBody>
        <w:p w:rsidR="00B86128" w:rsidRDefault="00B86128">
          <w:pPr>
            <w:pStyle w:val="C3E0AD3E6ADB4D94B35814E87ADD586C"/>
          </w:pPr>
          <w:r>
            <w:rPr>
              <w:rStyle w:val="PlaceholderText"/>
            </w:rPr>
            <w:t xml:space="preserve"> </w:t>
          </w:r>
        </w:p>
      </w:docPartBody>
    </w:docPart>
    <w:docPart>
      <w:docPartPr>
        <w:name w:val="5E4DC9E58260490FB6B7FE0009D1E263"/>
        <w:category>
          <w:name w:val="General"/>
          <w:gallery w:val="placeholder"/>
        </w:category>
        <w:types>
          <w:type w:val="bbPlcHdr"/>
        </w:types>
        <w:behaviors>
          <w:behavior w:val="content"/>
        </w:behaviors>
        <w:guid w:val="{9CC4D7C7-2201-418C-B2D6-019FC8665231}"/>
      </w:docPartPr>
      <w:docPartBody>
        <w:p w:rsidR="00B86128" w:rsidRDefault="00B86128">
          <w:pPr>
            <w:pStyle w:val="5E4DC9E58260490FB6B7FE0009D1E263"/>
          </w:pPr>
          <w:r>
            <w:rPr>
              <w:rStyle w:val="PlaceholderText"/>
            </w:rPr>
            <w:t xml:space="preserve"> </w:t>
          </w:r>
        </w:p>
      </w:docPartBody>
    </w:docPart>
    <w:docPart>
      <w:docPartPr>
        <w:name w:val="3509A18FA5D74F83951FEA9A7B2BF9F8"/>
        <w:category>
          <w:name w:val="General"/>
          <w:gallery w:val="placeholder"/>
        </w:category>
        <w:types>
          <w:type w:val="bbPlcHdr"/>
        </w:types>
        <w:behaviors>
          <w:behavior w:val="content"/>
        </w:behaviors>
        <w:guid w:val="{776AABFE-9DB4-4729-9A0F-337C1507D555}"/>
      </w:docPartPr>
      <w:docPartBody>
        <w:p w:rsidR="00B86128" w:rsidRDefault="00B86128">
          <w:pPr>
            <w:pStyle w:val="3509A18FA5D74F83951FEA9A7B2BF9F8"/>
          </w:pPr>
          <w:r>
            <w:rPr>
              <w:rStyle w:val="PlaceholderText"/>
            </w:rPr>
            <w:t xml:space="preserve"> </w:t>
          </w:r>
        </w:p>
      </w:docPartBody>
    </w:docPart>
    <w:docPart>
      <w:docPartPr>
        <w:name w:val="80068B73C93247CA9489E177E3035FC2"/>
        <w:category>
          <w:name w:val="General"/>
          <w:gallery w:val="placeholder"/>
        </w:category>
        <w:types>
          <w:type w:val="bbPlcHdr"/>
        </w:types>
        <w:behaviors>
          <w:behavior w:val="content"/>
        </w:behaviors>
        <w:guid w:val="{D6ED8E68-2ED6-4D9F-837F-69FB5B4CA2BF}"/>
      </w:docPartPr>
      <w:docPartBody>
        <w:p w:rsidR="00B86128" w:rsidRDefault="00B86128">
          <w:pPr>
            <w:pStyle w:val="80068B73C93247CA9489E177E3035FC2"/>
          </w:pPr>
          <w:r>
            <w:rPr>
              <w:rStyle w:val="PlaceholderText"/>
            </w:rPr>
            <w:t xml:space="preserve"> </w:t>
          </w:r>
        </w:p>
      </w:docPartBody>
    </w:docPart>
    <w:docPart>
      <w:docPartPr>
        <w:name w:val="058597912CF94787AE96E46216BE3BFD"/>
        <w:category>
          <w:name w:val="General"/>
          <w:gallery w:val="placeholder"/>
        </w:category>
        <w:types>
          <w:type w:val="bbPlcHdr"/>
        </w:types>
        <w:behaviors>
          <w:behavior w:val="content"/>
        </w:behaviors>
        <w:guid w:val="{D028CCD5-A672-47DE-8A30-971112A4341C}"/>
      </w:docPartPr>
      <w:docPartBody>
        <w:p w:rsidR="00B86128" w:rsidRDefault="00B86128">
          <w:pPr>
            <w:pStyle w:val="058597912CF94787AE96E46216BE3BFD"/>
          </w:pPr>
          <w:r>
            <w:rPr>
              <w:rStyle w:val="PlaceholderText"/>
            </w:rPr>
            <w:t xml:space="preserve"> </w:t>
          </w:r>
        </w:p>
      </w:docPartBody>
    </w:docPart>
    <w:docPart>
      <w:docPartPr>
        <w:name w:val="AF5A85F4E91B4B2D95D2D219FFE3FA29"/>
        <w:category>
          <w:name w:val="General"/>
          <w:gallery w:val="placeholder"/>
        </w:category>
        <w:types>
          <w:type w:val="bbPlcHdr"/>
        </w:types>
        <w:behaviors>
          <w:behavior w:val="content"/>
        </w:behaviors>
        <w:guid w:val="{D675C983-0A52-42A2-A36E-40FDEE02C72A}"/>
      </w:docPartPr>
      <w:docPartBody>
        <w:p w:rsidR="00B86128" w:rsidRDefault="00B86128">
          <w:pPr>
            <w:pStyle w:val="AF5A85F4E91B4B2D95D2D219FFE3FA29"/>
          </w:pPr>
          <w:r>
            <w:rPr>
              <w:rStyle w:val="PlaceholderText"/>
            </w:rPr>
            <w:t xml:space="preserve"> </w:t>
          </w:r>
        </w:p>
      </w:docPartBody>
    </w:docPart>
    <w:docPart>
      <w:docPartPr>
        <w:name w:val="A037CF648A44401D81BAE892016CB243"/>
        <w:category>
          <w:name w:val="General"/>
          <w:gallery w:val="placeholder"/>
        </w:category>
        <w:types>
          <w:type w:val="bbPlcHdr"/>
        </w:types>
        <w:behaviors>
          <w:behavior w:val="content"/>
        </w:behaviors>
        <w:guid w:val="{53F67B75-C2E6-4955-AB89-CBB685ECB4AE}"/>
      </w:docPartPr>
      <w:docPartBody>
        <w:p w:rsidR="00B86128" w:rsidRDefault="00B86128">
          <w:pPr>
            <w:pStyle w:val="A037CF648A44401D81BAE892016CB243"/>
          </w:pPr>
          <w:r>
            <w:rPr>
              <w:rStyle w:val="PlaceholderText"/>
            </w:rPr>
            <w:t xml:space="preserve"> </w:t>
          </w:r>
        </w:p>
      </w:docPartBody>
    </w:docPart>
    <w:docPart>
      <w:docPartPr>
        <w:name w:val="43B069FF87394F28A1B47A977277B33A"/>
        <w:category>
          <w:name w:val="General"/>
          <w:gallery w:val="placeholder"/>
        </w:category>
        <w:types>
          <w:type w:val="bbPlcHdr"/>
        </w:types>
        <w:behaviors>
          <w:behavior w:val="content"/>
        </w:behaviors>
        <w:guid w:val="{E63950DC-E75D-41C8-9352-2B19888EB7B4}"/>
      </w:docPartPr>
      <w:docPartBody>
        <w:p w:rsidR="00B86128" w:rsidRDefault="00B86128">
          <w:pPr>
            <w:pStyle w:val="43B069FF87394F28A1B47A977277B33A"/>
          </w:pPr>
          <w:r>
            <w:rPr>
              <w:rStyle w:val="PlaceholderText"/>
            </w:rPr>
            <w:t xml:space="preserve"> </w:t>
          </w:r>
        </w:p>
      </w:docPartBody>
    </w:docPart>
    <w:docPart>
      <w:docPartPr>
        <w:name w:val="0F364E53614249B094BEC8C2842B7709"/>
        <w:category>
          <w:name w:val="General"/>
          <w:gallery w:val="placeholder"/>
        </w:category>
        <w:types>
          <w:type w:val="bbPlcHdr"/>
        </w:types>
        <w:behaviors>
          <w:behavior w:val="content"/>
        </w:behaviors>
        <w:guid w:val="{8CE7CA12-2A1E-4D08-98B6-C0E753FD8C65}"/>
      </w:docPartPr>
      <w:docPartBody>
        <w:p w:rsidR="00B86128" w:rsidRDefault="00B86128">
          <w:pPr>
            <w:pStyle w:val="0F364E53614249B094BEC8C2842B7709"/>
          </w:pPr>
          <w:r>
            <w:rPr>
              <w:rStyle w:val="PlaceholderText"/>
            </w:rPr>
            <w:t xml:space="preserve"> </w:t>
          </w:r>
        </w:p>
      </w:docPartBody>
    </w:docPart>
    <w:docPart>
      <w:docPartPr>
        <w:name w:val="0AA3819B43374111B0D5E5225572CCAD"/>
        <w:category>
          <w:name w:val="General"/>
          <w:gallery w:val="placeholder"/>
        </w:category>
        <w:types>
          <w:type w:val="bbPlcHdr"/>
        </w:types>
        <w:behaviors>
          <w:behavior w:val="content"/>
        </w:behaviors>
        <w:guid w:val="{B9FD7B34-7A50-4B5C-8EB8-99F4CA2E9C15}"/>
      </w:docPartPr>
      <w:docPartBody>
        <w:p w:rsidR="00B86128" w:rsidRDefault="00B86128">
          <w:pPr>
            <w:pStyle w:val="0AA3819B43374111B0D5E5225572CCAD"/>
          </w:pPr>
          <w:r>
            <w:rPr>
              <w:rStyle w:val="PlaceholderText"/>
            </w:rPr>
            <w:t xml:space="preserve"> </w:t>
          </w:r>
        </w:p>
      </w:docPartBody>
    </w:docPart>
    <w:docPart>
      <w:docPartPr>
        <w:name w:val="8B58B1FFF58846D7ACA7722C8CD4D71B"/>
        <w:category>
          <w:name w:val="General"/>
          <w:gallery w:val="placeholder"/>
        </w:category>
        <w:types>
          <w:type w:val="bbPlcHdr"/>
        </w:types>
        <w:behaviors>
          <w:behavior w:val="content"/>
        </w:behaviors>
        <w:guid w:val="{6578AA3E-649C-43B4-9DF2-A4531AA6E2D8}"/>
      </w:docPartPr>
      <w:docPartBody>
        <w:p w:rsidR="00B86128" w:rsidRDefault="00B86128">
          <w:pPr>
            <w:pStyle w:val="8B58B1FFF58846D7ACA7722C8CD4D71B"/>
          </w:pPr>
          <w:r>
            <w:rPr>
              <w:rStyle w:val="PlaceholderText"/>
            </w:rPr>
            <w:t xml:space="preserve"> </w:t>
          </w:r>
        </w:p>
      </w:docPartBody>
    </w:docPart>
    <w:docPart>
      <w:docPartPr>
        <w:name w:val="414633833AB8462685990158A7690E71"/>
        <w:category>
          <w:name w:val="General"/>
          <w:gallery w:val="placeholder"/>
        </w:category>
        <w:types>
          <w:type w:val="bbPlcHdr"/>
        </w:types>
        <w:behaviors>
          <w:behavior w:val="content"/>
        </w:behaviors>
        <w:guid w:val="{E32A76FB-DEEE-44C0-9862-73DE1356E5D2}"/>
      </w:docPartPr>
      <w:docPartBody>
        <w:p w:rsidR="00B86128" w:rsidRDefault="00B86128">
          <w:pPr>
            <w:pStyle w:val="414633833AB8462685990158A7690E71"/>
          </w:pPr>
          <w:r>
            <w:rPr>
              <w:rStyle w:val="PlaceholderText"/>
            </w:rPr>
            <w:t xml:space="preserve"> </w:t>
          </w:r>
        </w:p>
      </w:docPartBody>
    </w:docPart>
    <w:docPart>
      <w:docPartPr>
        <w:name w:val="577EC8D53072488B906DB93E21EC022D"/>
        <w:category>
          <w:name w:val="General"/>
          <w:gallery w:val="placeholder"/>
        </w:category>
        <w:types>
          <w:type w:val="bbPlcHdr"/>
        </w:types>
        <w:behaviors>
          <w:behavior w:val="content"/>
        </w:behaviors>
        <w:guid w:val="{3CB0235B-5E21-4701-ACB2-4A487002B18F}"/>
      </w:docPartPr>
      <w:docPartBody>
        <w:p w:rsidR="00B86128" w:rsidRDefault="00B86128">
          <w:pPr>
            <w:pStyle w:val="577EC8D53072488B906DB93E21EC022D"/>
          </w:pPr>
          <w:r>
            <w:rPr>
              <w:rStyle w:val="PlaceholderText"/>
            </w:rPr>
            <w:t xml:space="preserve"> </w:t>
          </w:r>
        </w:p>
      </w:docPartBody>
    </w:docPart>
    <w:docPart>
      <w:docPartPr>
        <w:name w:val="AC21F6ABB46F4CD08F89BAF899EE641E"/>
        <w:category>
          <w:name w:val="General"/>
          <w:gallery w:val="placeholder"/>
        </w:category>
        <w:types>
          <w:type w:val="bbPlcHdr"/>
        </w:types>
        <w:behaviors>
          <w:behavior w:val="content"/>
        </w:behaviors>
        <w:guid w:val="{D0A6FB7B-B4DA-49BC-9EAC-4F74609D9150}"/>
      </w:docPartPr>
      <w:docPartBody>
        <w:p w:rsidR="00B86128" w:rsidRDefault="00B86128">
          <w:pPr>
            <w:pStyle w:val="AC21F6ABB46F4CD08F89BAF899EE641E"/>
          </w:pPr>
          <w:r>
            <w:rPr>
              <w:rStyle w:val="PlaceholderText"/>
            </w:rPr>
            <w:t xml:space="preserve"> </w:t>
          </w:r>
        </w:p>
      </w:docPartBody>
    </w:docPart>
    <w:docPart>
      <w:docPartPr>
        <w:name w:val="6AAE932BC6764F0896BB21B1A6516EFD"/>
        <w:category>
          <w:name w:val="General"/>
          <w:gallery w:val="placeholder"/>
        </w:category>
        <w:types>
          <w:type w:val="bbPlcHdr"/>
        </w:types>
        <w:behaviors>
          <w:behavior w:val="content"/>
        </w:behaviors>
        <w:guid w:val="{ABCA5529-9FDA-4F6E-85A9-C8CA5C1C8B30}"/>
      </w:docPartPr>
      <w:docPartBody>
        <w:p w:rsidR="00B86128" w:rsidRDefault="00B86128">
          <w:pPr>
            <w:pStyle w:val="6AAE932BC6764F0896BB21B1A6516EFD"/>
          </w:pPr>
          <w:r>
            <w:rPr>
              <w:rStyle w:val="PlaceholderText"/>
            </w:rPr>
            <w:t xml:space="preserve"> </w:t>
          </w:r>
        </w:p>
      </w:docPartBody>
    </w:docPart>
    <w:docPart>
      <w:docPartPr>
        <w:name w:val="4266A7F251554D9E9CE2C912547341EE"/>
        <w:category>
          <w:name w:val="General"/>
          <w:gallery w:val="placeholder"/>
        </w:category>
        <w:types>
          <w:type w:val="bbPlcHdr"/>
        </w:types>
        <w:behaviors>
          <w:behavior w:val="content"/>
        </w:behaviors>
        <w:guid w:val="{E255DA97-36FE-41FC-B17C-559B1ABC077F}"/>
      </w:docPartPr>
      <w:docPartBody>
        <w:p w:rsidR="00B86128" w:rsidRDefault="00B86128">
          <w:pPr>
            <w:pStyle w:val="4266A7F251554D9E9CE2C912547341EE"/>
          </w:pPr>
          <w:r>
            <w:rPr>
              <w:rStyle w:val="PlaceholderText"/>
            </w:rPr>
            <w:t xml:space="preserve"> </w:t>
          </w:r>
        </w:p>
      </w:docPartBody>
    </w:docPart>
    <w:docPart>
      <w:docPartPr>
        <w:name w:val="8163AC3890554E1EA5CC244E04AB817D"/>
        <w:category>
          <w:name w:val="General"/>
          <w:gallery w:val="placeholder"/>
        </w:category>
        <w:types>
          <w:type w:val="bbPlcHdr"/>
        </w:types>
        <w:behaviors>
          <w:behavior w:val="content"/>
        </w:behaviors>
        <w:guid w:val="{A4A013B3-3026-43FE-9A48-A89366D8E831}"/>
      </w:docPartPr>
      <w:docPartBody>
        <w:p w:rsidR="00B86128" w:rsidRDefault="00B86128">
          <w:pPr>
            <w:pStyle w:val="8163AC3890554E1EA5CC244E04AB817D"/>
          </w:pPr>
          <w:r>
            <w:rPr>
              <w:rStyle w:val="PlaceholderText"/>
            </w:rPr>
            <w:t xml:space="preserve"> </w:t>
          </w:r>
        </w:p>
      </w:docPartBody>
    </w:docPart>
    <w:docPart>
      <w:docPartPr>
        <w:name w:val="6C9D3E71E43E4593A0BE8FE4E1DEBD49"/>
        <w:category>
          <w:name w:val="General"/>
          <w:gallery w:val="placeholder"/>
        </w:category>
        <w:types>
          <w:type w:val="bbPlcHdr"/>
        </w:types>
        <w:behaviors>
          <w:behavior w:val="content"/>
        </w:behaviors>
        <w:guid w:val="{666DF815-7AFC-4C94-832C-8AA99B641D30}"/>
      </w:docPartPr>
      <w:docPartBody>
        <w:p w:rsidR="00B86128" w:rsidRDefault="00B86128">
          <w:pPr>
            <w:pStyle w:val="6C9D3E71E43E4593A0BE8FE4E1DEBD49"/>
          </w:pPr>
          <w:r>
            <w:rPr>
              <w:rStyle w:val="PlaceholderText"/>
            </w:rPr>
            <w:t xml:space="preserve"> </w:t>
          </w:r>
        </w:p>
      </w:docPartBody>
    </w:docPart>
    <w:docPart>
      <w:docPartPr>
        <w:name w:val="66E8A274E8824F8CA5954C37D47B7A0E"/>
        <w:category>
          <w:name w:val="General"/>
          <w:gallery w:val="placeholder"/>
        </w:category>
        <w:types>
          <w:type w:val="bbPlcHdr"/>
        </w:types>
        <w:behaviors>
          <w:behavior w:val="content"/>
        </w:behaviors>
        <w:guid w:val="{B06DF1AC-427D-449A-A86C-4BE74FF1C6FD}"/>
      </w:docPartPr>
      <w:docPartBody>
        <w:p w:rsidR="00B86128" w:rsidRDefault="00B86128">
          <w:pPr>
            <w:pStyle w:val="66E8A274E8824F8CA5954C37D47B7A0E"/>
          </w:pPr>
          <w:r>
            <w:rPr>
              <w:rStyle w:val="PlaceholderText"/>
            </w:rPr>
            <w:t xml:space="preserve"> </w:t>
          </w:r>
        </w:p>
      </w:docPartBody>
    </w:docPart>
    <w:docPart>
      <w:docPartPr>
        <w:name w:val="808743C2E3344F04AAFF81DCA4A17D40"/>
        <w:category>
          <w:name w:val="General"/>
          <w:gallery w:val="placeholder"/>
        </w:category>
        <w:types>
          <w:type w:val="bbPlcHdr"/>
        </w:types>
        <w:behaviors>
          <w:behavior w:val="content"/>
        </w:behaviors>
        <w:guid w:val="{8033AE2B-7AB9-402B-B217-45EBBB648D77}"/>
      </w:docPartPr>
      <w:docPartBody>
        <w:p w:rsidR="00B86128" w:rsidRDefault="00B86128">
          <w:pPr>
            <w:pStyle w:val="808743C2E3344F04AAFF81DCA4A17D40"/>
          </w:pPr>
          <w:r>
            <w:rPr>
              <w:rStyle w:val="PlaceholderText"/>
            </w:rPr>
            <w:t xml:space="preserve"> </w:t>
          </w:r>
        </w:p>
      </w:docPartBody>
    </w:docPart>
    <w:docPart>
      <w:docPartPr>
        <w:name w:val="DD333387A3E94E83BA572AF30078171E"/>
        <w:category>
          <w:name w:val="General"/>
          <w:gallery w:val="placeholder"/>
        </w:category>
        <w:types>
          <w:type w:val="bbPlcHdr"/>
        </w:types>
        <w:behaviors>
          <w:behavior w:val="content"/>
        </w:behaviors>
        <w:guid w:val="{02B1CA43-8C75-40B6-8E62-F7B85E4F09BB}"/>
      </w:docPartPr>
      <w:docPartBody>
        <w:p w:rsidR="00B86128" w:rsidRDefault="00B86128">
          <w:pPr>
            <w:pStyle w:val="DD333387A3E94E83BA572AF30078171E"/>
          </w:pPr>
          <w:r>
            <w:rPr>
              <w:rStyle w:val="PlaceholderText"/>
            </w:rPr>
            <w:t xml:space="preserve"> </w:t>
          </w:r>
        </w:p>
      </w:docPartBody>
    </w:docPart>
    <w:docPart>
      <w:docPartPr>
        <w:name w:val="CB95F4F1F1534480B15EA698A5E65DF1"/>
        <w:category>
          <w:name w:val="General"/>
          <w:gallery w:val="placeholder"/>
        </w:category>
        <w:types>
          <w:type w:val="bbPlcHdr"/>
        </w:types>
        <w:behaviors>
          <w:behavior w:val="content"/>
        </w:behaviors>
        <w:guid w:val="{F0AE7EA1-406A-4CA7-95A2-06E198813785}"/>
      </w:docPartPr>
      <w:docPartBody>
        <w:p w:rsidR="00B86128" w:rsidRDefault="00B86128">
          <w:pPr>
            <w:pStyle w:val="CB95F4F1F1534480B15EA698A5E65DF1"/>
          </w:pPr>
          <w:r>
            <w:rPr>
              <w:rStyle w:val="PlaceholderText"/>
            </w:rPr>
            <w:t xml:space="preserve"> </w:t>
          </w:r>
        </w:p>
      </w:docPartBody>
    </w:docPart>
    <w:docPart>
      <w:docPartPr>
        <w:name w:val="7EB40E60C1994A61A057C64D9A2BD405"/>
        <w:category>
          <w:name w:val="General"/>
          <w:gallery w:val="placeholder"/>
        </w:category>
        <w:types>
          <w:type w:val="bbPlcHdr"/>
        </w:types>
        <w:behaviors>
          <w:behavior w:val="content"/>
        </w:behaviors>
        <w:guid w:val="{5BEEEA06-3DFE-4C66-AAEB-C00F74CDB09C}"/>
      </w:docPartPr>
      <w:docPartBody>
        <w:p w:rsidR="00B86128" w:rsidRDefault="00B86128">
          <w:pPr>
            <w:pStyle w:val="7EB40E60C1994A61A057C64D9A2BD405"/>
          </w:pPr>
          <w:r>
            <w:rPr>
              <w:rStyle w:val="PlaceholderText"/>
            </w:rPr>
            <w:t xml:space="preserve"> </w:t>
          </w:r>
        </w:p>
      </w:docPartBody>
    </w:docPart>
    <w:docPart>
      <w:docPartPr>
        <w:name w:val="A696FDE0E5F544DE8BE8D218DDEA27CE"/>
        <w:category>
          <w:name w:val="General"/>
          <w:gallery w:val="placeholder"/>
        </w:category>
        <w:types>
          <w:type w:val="bbPlcHdr"/>
        </w:types>
        <w:behaviors>
          <w:behavior w:val="content"/>
        </w:behaviors>
        <w:guid w:val="{B02BE67F-BCBB-4176-BF0C-124C4D655386}"/>
      </w:docPartPr>
      <w:docPartBody>
        <w:p w:rsidR="00B86128" w:rsidRDefault="00B86128">
          <w:pPr>
            <w:pStyle w:val="A696FDE0E5F544DE8BE8D218DDEA27CE"/>
          </w:pPr>
          <w:r>
            <w:rPr>
              <w:rStyle w:val="PlaceholderText"/>
            </w:rPr>
            <w:t xml:space="preserve"> </w:t>
          </w:r>
        </w:p>
      </w:docPartBody>
    </w:docPart>
    <w:docPart>
      <w:docPartPr>
        <w:name w:val="CAB7FCF2A2FE4475B3343473B1DD8025"/>
        <w:category>
          <w:name w:val="General"/>
          <w:gallery w:val="placeholder"/>
        </w:category>
        <w:types>
          <w:type w:val="bbPlcHdr"/>
        </w:types>
        <w:behaviors>
          <w:behavior w:val="content"/>
        </w:behaviors>
        <w:guid w:val="{E5C16236-C4B2-4376-817B-A1C68E54A6D6}"/>
      </w:docPartPr>
      <w:docPartBody>
        <w:p w:rsidR="00B86128" w:rsidRDefault="00B86128">
          <w:pPr>
            <w:pStyle w:val="CAB7FCF2A2FE4475B3343473B1DD8025"/>
          </w:pPr>
          <w:r>
            <w:rPr>
              <w:rStyle w:val="PlaceholderText"/>
            </w:rPr>
            <w:t xml:space="preserve"> </w:t>
          </w:r>
        </w:p>
      </w:docPartBody>
    </w:docPart>
    <w:docPart>
      <w:docPartPr>
        <w:name w:val="30BECFAB8D5240B2941A062527EAA9A6"/>
        <w:category>
          <w:name w:val="General"/>
          <w:gallery w:val="placeholder"/>
        </w:category>
        <w:types>
          <w:type w:val="bbPlcHdr"/>
        </w:types>
        <w:behaviors>
          <w:behavior w:val="content"/>
        </w:behaviors>
        <w:guid w:val="{0DBA84F3-270B-4D41-80C4-F0EC0336A06C}"/>
      </w:docPartPr>
      <w:docPartBody>
        <w:p w:rsidR="00B86128" w:rsidRDefault="00B86128">
          <w:pPr>
            <w:pStyle w:val="30BECFAB8D5240B2941A062527EAA9A6"/>
          </w:pPr>
          <w:r>
            <w:rPr>
              <w:rStyle w:val="PlaceholderText"/>
            </w:rPr>
            <w:t xml:space="preserve"> </w:t>
          </w:r>
        </w:p>
      </w:docPartBody>
    </w:docPart>
    <w:docPart>
      <w:docPartPr>
        <w:name w:val="95B6AAE1182048608986F4D40B0B05E3"/>
        <w:category>
          <w:name w:val="General"/>
          <w:gallery w:val="placeholder"/>
        </w:category>
        <w:types>
          <w:type w:val="bbPlcHdr"/>
        </w:types>
        <w:behaviors>
          <w:behavior w:val="content"/>
        </w:behaviors>
        <w:guid w:val="{6DBE9C3F-3101-4F72-8C13-2ABB250E694D}"/>
      </w:docPartPr>
      <w:docPartBody>
        <w:p w:rsidR="00B86128" w:rsidRDefault="00B86128">
          <w:pPr>
            <w:pStyle w:val="95B6AAE1182048608986F4D40B0B05E3"/>
          </w:pPr>
          <w:r>
            <w:rPr>
              <w:rStyle w:val="PlaceholderText"/>
            </w:rPr>
            <w:t xml:space="preserve"> </w:t>
          </w:r>
        </w:p>
      </w:docPartBody>
    </w:docPart>
    <w:docPart>
      <w:docPartPr>
        <w:name w:val="0E74EF4EA4864709B1FF801415255B4F"/>
        <w:category>
          <w:name w:val="General"/>
          <w:gallery w:val="placeholder"/>
        </w:category>
        <w:types>
          <w:type w:val="bbPlcHdr"/>
        </w:types>
        <w:behaviors>
          <w:behavior w:val="content"/>
        </w:behaviors>
        <w:guid w:val="{626BC559-12F9-409B-8268-8F302FEEC991}"/>
      </w:docPartPr>
      <w:docPartBody>
        <w:p w:rsidR="00B86128" w:rsidRDefault="00B86128">
          <w:pPr>
            <w:pStyle w:val="0E74EF4EA4864709B1FF801415255B4F"/>
          </w:pPr>
          <w:r>
            <w:rPr>
              <w:rStyle w:val="PlaceholderText"/>
            </w:rPr>
            <w:t xml:space="preserve"> </w:t>
          </w:r>
        </w:p>
      </w:docPartBody>
    </w:docPart>
    <w:docPart>
      <w:docPartPr>
        <w:name w:val="5C78CC1FAE514089AED7BE160CCCBDB1"/>
        <w:category>
          <w:name w:val="General"/>
          <w:gallery w:val="placeholder"/>
        </w:category>
        <w:types>
          <w:type w:val="bbPlcHdr"/>
        </w:types>
        <w:behaviors>
          <w:behavior w:val="content"/>
        </w:behaviors>
        <w:guid w:val="{CABDC67F-4204-4D6F-8B11-52983D22A15A}"/>
      </w:docPartPr>
      <w:docPartBody>
        <w:p w:rsidR="00B86128" w:rsidRDefault="00B86128">
          <w:pPr>
            <w:pStyle w:val="5C78CC1FAE514089AED7BE160CCCBDB1"/>
          </w:pPr>
          <w:r>
            <w:rPr>
              <w:rStyle w:val="PlaceholderText"/>
            </w:rPr>
            <w:t xml:space="preserve"> </w:t>
          </w:r>
        </w:p>
      </w:docPartBody>
    </w:docPart>
    <w:docPart>
      <w:docPartPr>
        <w:name w:val="86A4431F57BD4CEBA459061273DF7E1D"/>
        <w:category>
          <w:name w:val="General"/>
          <w:gallery w:val="placeholder"/>
        </w:category>
        <w:types>
          <w:type w:val="bbPlcHdr"/>
        </w:types>
        <w:behaviors>
          <w:behavior w:val="content"/>
        </w:behaviors>
        <w:guid w:val="{271565BB-894D-4008-83A3-99E2C325FEDF}"/>
      </w:docPartPr>
      <w:docPartBody>
        <w:p w:rsidR="00B86128" w:rsidRDefault="00B86128">
          <w:pPr>
            <w:pStyle w:val="86A4431F57BD4CEBA459061273DF7E1D"/>
          </w:pPr>
          <w:r>
            <w:rPr>
              <w:rStyle w:val="PlaceholderText"/>
            </w:rPr>
            <w:t xml:space="preserve"> </w:t>
          </w:r>
        </w:p>
      </w:docPartBody>
    </w:docPart>
    <w:docPart>
      <w:docPartPr>
        <w:name w:val="E187D971724B44C08A7D558EB91C1CA7"/>
        <w:category>
          <w:name w:val="General"/>
          <w:gallery w:val="placeholder"/>
        </w:category>
        <w:types>
          <w:type w:val="bbPlcHdr"/>
        </w:types>
        <w:behaviors>
          <w:behavior w:val="content"/>
        </w:behaviors>
        <w:guid w:val="{8522F6C9-4BAE-43AA-9425-AED947DFDEBF}"/>
      </w:docPartPr>
      <w:docPartBody>
        <w:p w:rsidR="00B86128" w:rsidRDefault="00B86128">
          <w:pPr>
            <w:pStyle w:val="E187D971724B44C08A7D558EB91C1CA7"/>
          </w:pPr>
          <w:r>
            <w:rPr>
              <w:rStyle w:val="PlaceholderText"/>
            </w:rPr>
            <w:t xml:space="preserve"> </w:t>
          </w:r>
        </w:p>
      </w:docPartBody>
    </w:docPart>
    <w:docPart>
      <w:docPartPr>
        <w:name w:val="0D126B2882E4493A9520E5A2F3B02FFF"/>
        <w:category>
          <w:name w:val="General"/>
          <w:gallery w:val="placeholder"/>
        </w:category>
        <w:types>
          <w:type w:val="bbPlcHdr"/>
        </w:types>
        <w:behaviors>
          <w:behavior w:val="content"/>
        </w:behaviors>
        <w:guid w:val="{A1D4AA8A-C4B7-480D-A51A-BF50BB0CAC27}"/>
      </w:docPartPr>
      <w:docPartBody>
        <w:p w:rsidR="00B86128" w:rsidRDefault="00B86128">
          <w:pPr>
            <w:pStyle w:val="0D126B2882E4493A9520E5A2F3B02FFF"/>
          </w:pPr>
          <w:r>
            <w:rPr>
              <w:rStyle w:val="PlaceholderText"/>
            </w:rPr>
            <w:t xml:space="preserve"> </w:t>
          </w:r>
        </w:p>
      </w:docPartBody>
    </w:docPart>
    <w:docPart>
      <w:docPartPr>
        <w:name w:val="C064D9813445456A952927C5AFAB6D82"/>
        <w:category>
          <w:name w:val="General"/>
          <w:gallery w:val="placeholder"/>
        </w:category>
        <w:types>
          <w:type w:val="bbPlcHdr"/>
        </w:types>
        <w:behaviors>
          <w:behavior w:val="content"/>
        </w:behaviors>
        <w:guid w:val="{47B7C403-4568-4005-8E80-CEAFF6FD38E6}"/>
      </w:docPartPr>
      <w:docPartBody>
        <w:p w:rsidR="00B86128" w:rsidRDefault="00B86128">
          <w:pPr>
            <w:pStyle w:val="C064D9813445456A952927C5AFAB6D82"/>
          </w:pPr>
          <w:r>
            <w:rPr>
              <w:rStyle w:val="PlaceholderText"/>
            </w:rPr>
            <w:t xml:space="preserve"> </w:t>
          </w:r>
        </w:p>
      </w:docPartBody>
    </w:docPart>
    <w:docPart>
      <w:docPartPr>
        <w:name w:val="180EA0E14DD14F80A74237CB5D9D1AA7"/>
        <w:category>
          <w:name w:val="General"/>
          <w:gallery w:val="placeholder"/>
        </w:category>
        <w:types>
          <w:type w:val="bbPlcHdr"/>
        </w:types>
        <w:behaviors>
          <w:behavior w:val="content"/>
        </w:behaviors>
        <w:guid w:val="{5919BBC1-049F-4C18-98DB-43041FD42F9B}"/>
      </w:docPartPr>
      <w:docPartBody>
        <w:p w:rsidR="00B86128" w:rsidRDefault="00B86128">
          <w:pPr>
            <w:pStyle w:val="180EA0E14DD14F80A74237CB5D9D1AA7"/>
          </w:pPr>
          <w:r>
            <w:rPr>
              <w:rStyle w:val="PlaceholderText"/>
            </w:rPr>
            <w:t xml:space="preserve"> </w:t>
          </w:r>
        </w:p>
      </w:docPartBody>
    </w:docPart>
    <w:docPart>
      <w:docPartPr>
        <w:name w:val="D898BF2EEFE9444A95760D3EDC59A5F6"/>
        <w:category>
          <w:name w:val="General"/>
          <w:gallery w:val="placeholder"/>
        </w:category>
        <w:types>
          <w:type w:val="bbPlcHdr"/>
        </w:types>
        <w:behaviors>
          <w:behavior w:val="content"/>
        </w:behaviors>
        <w:guid w:val="{A0EBD5DE-D11F-45AB-8942-57922E4658DB}"/>
      </w:docPartPr>
      <w:docPartBody>
        <w:p w:rsidR="00B86128" w:rsidRDefault="00B86128">
          <w:pPr>
            <w:pStyle w:val="D898BF2EEFE9444A95760D3EDC59A5F6"/>
          </w:pPr>
          <w:r>
            <w:rPr>
              <w:rStyle w:val="PlaceholderText"/>
            </w:rPr>
            <w:t xml:space="preserve"> </w:t>
          </w:r>
        </w:p>
      </w:docPartBody>
    </w:docPart>
    <w:docPart>
      <w:docPartPr>
        <w:name w:val="574CB18D6C66411F819BC0902AFB597C"/>
        <w:category>
          <w:name w:val="General"/>
          <w:gallery w:val="placeholder"/>
        </w:category>
        <w:types>
          <w:type w:val="bbPlcHdr"/>
        </w:types>
        <w:behaviors>
          <w:behavior w:val="content"/>
        </w:behaviors>
        <w:guid w:val="{EFFC86A4-1450-4A76-80B9-4BCCD6310B95}"/>
      </w:docPartPr>
      <w:docPartBody>
        <w:p w:rsidR="00B86128" w:rsidRDefault="00B86128">
          <w:pPr>
            <w:pStyle w:val="574CB18D6C66411F819BC0902AFB597C"/>
          </w:pPr>
          <w:r>
            <w:rPr>
              <w:rStyle w:val="PlaceholderText"/>
            </w:rPr>
            <w:t xml:space="preserve"> </w:t>
          </w:r>
        </w:p>
      </w:docPartBody>
    </w:docPart>
    <w:docPart>
      <w:docPartPr>
        <w:name w:val="E5358A3E72AE48548B353AA4A743C4C8"/>
        <w:category>
          <w:name w:val="General"/>
          <w:gallery w:val="placeholder"/>
        </w:category>
        <w:types>
          <w:type w:val="bbPlcHdr"/>
        </w:types>
        <w:behaviors>
          <w:behavior w:val="content"/>
        </w:behaviors>
        <w:guid w:val="{2E4AB6E9-1C83-43CC-8D6F-651584F57FDA}"/>
      </w:docPartPr>
      <w:docPartBody>
        <w:p w:rsidR="00B86128" w:rsidRDefault="00B86128">
          <w:pPr>
            <w:pStyle w:val="E5358A3E72AE48548B353AA4A743C4C8"/>
          </w:pPr>
          <w:r>
            <w:rPr>
              <w:rStyle w:val="PlaceholderText"/>
            </w:rPr>
            <w:t xml:space="preserve"> </w:t>
          </w:r>
        </w:p>
      </w:docPartBody>
    </w:docPart>
    <w:docPart>
      <w:docPartPr>
        <w:name w:val="998D88EDC28A4CFAAF47449E2D66A08F"/>
        <w:category>
          <w:name w:val="General"/>
          <w:gallery w:val="placeholder"/>
        </w:category>
        <w:types>
          <w:type w:val="bbPlcHdr"/>
        </w:types>
        <w:behaviors>
          <w:behavior w:val="content"/>
        </w:behaviors>
        <w:guid w:val="{1DB5E5DD-7BA6-4B52-BF0D-EA3AF3367AD1}"/>
      </w:docPartPr>
      <w:docPartBody>
        <w:p w:rsidR="00B86128" w:rsidRDefault="00B86128">
          <w:pPr>
            <w:pStyle w:val="998D88EDC28A4CFAAF47449E2D66A08F"/>
          </w:pPr>
          <w:r>
            <w:rPr>
              <w:rStyle w:val="PlaceholderText"/>
            </w:rPr>
            <w:t xml:space="preserve"> </w:t>
          </w:r>
        </w:p>
      </w:docPartBody>
    </w:docPart>
    <w:docPart>
      <w:docPartPr>
        <w:name w:val="5CAB1EC3A2EB4599867FD9AB651D80C6"/>
        <w:category>
          <w:name w:val="General"/>
          <w:gallery w:val="placeholder"/>
        </w:category>
        <w:types>
          <w:type w:val="bbPlcHdr"/>
        </w:types>
        <w:behaviors>
          <w:behavior w:val="content"/>
        </w:behaviors>
        <w:guid w:val="{E941A250-406D-4485-9F4A-D21FD5B2FF08}"/>
      </w:docPartPr>
      <w:docPartBody>
        <w:p w:rsidR="00B86128" w:rsidRDefault="00B86128">
          <w:pPr>
            <w:pStyle w:val="5CAB1EC3A2EB4599867FD9AB651D80C6"/>
          </w:pPr>
          <w:r>
            <w:rPr>
              <w:rStyle w:val="PlaceholderText"/>
            </w:rPr>
            <w:t xml:space="preserve"> </w:t>
          </w:r>
        </w:p>
      </w:docPartBody>
    </w:docPart>
    <w:docPart>
      <w:docPartPr>
        <w:name w:val="51361232B7A14068958D9108EC1DCBB9"/>
        <w:category>
          <w:name w:val="General"/>
          <w:gallery w:val="placeholder"/>
        </w:category>
        <w:types>
          <w:type w:val="bbPlcHdr"/>
        </w:types>
        <w:behaviors>
          <w:behavior w:val="content"/>
        </w:behaviors>
        <w:guid w:val="{6B061F4D-7F9F-4B11-AD63-E87D2125ED30}"/>
      </w:docPartPr>
      <w:docPartBody>
        <w:p w:rsidR="00B86128" w:rsidRDefault="00B86128">
          <w:pPr>
            <w:pStyle w:val="51361232B7A14068958D9108EC1DCBB9"/>
          </w:pPr>
          <w:r>
            <w:rPr>
              <w:rStyle w:val="PlaceholderText"/>
            </w:rPr>
            <w:t xml:space="preserve"> </w:t>
          </w:r>
        </w:p>
      </w:docPartBody>
    </w:docPart>
    <w:docPart>
      <w:docPartPr>
        <w:name w:val="A5D1B50445CB4F15B5F3F942BD0A031C"/>
        <w:category>
          <w:name w:val="General"/>
          <w:gallery w:val="placeholder"/>
        </w:category>
        <w:types>
          <w:type w:val="bbPlcHdr"/>
        </w:types>
        <w:behaviors>
          <w:behavior w:val="content"/>
        </w:behaviors>
        <w:guid w:val="{7F014BD5-AF94-4D8C-AB40-CF2239471E3D}"/>
      </w:docPartPr>
      <w:docPartBody>
        <w:p w:rsidR="00B86128" w:rsidRDefault="00B86128">
          <w:pPr>
            <w:pStyle w:val="A5D1B50445CB4F15B5F3F942BD0A031C"/>
          </w:pPr>
          <w:r>
            <w:rPr>
              <w:rStyle w:val="PlaceholderText"/>
            </w:rPr>
            <w:t xml:space="preserve"> </w:t>
          </w:r>
        </w:p>
      </w:docPartBody>
    </w:docPart>
    <w:docPart>
      <w:docPartPr>
        <w:name w:val="092DC3A9EF3241D982E0363D153FF8AB"/>
        <w:category>
          <w:name w:val="General"/>
          <w:gallery w:val="placeholder"/>
        </w:category>
        <w:types>
          <w:type w:val="bbPlcHdr"/>
        </w:types>
        <w:behaviors>
          <w:behavior w:val="content"/>
        </w:behaviors>
        <w:guid w:val="{06A85C17-E0A1-4D15-9F4C-EAD524DE3C16}"/>
      </w:docPartPr>
      <w:docPartBody>
        <w:p w:rsidR="00B86128" w:rsidRDefault="00B86128">
          <w:pPr>
            <w:pStyle w:val="092DC3A9EF3241D982E0363D153FF8AB"/>
          </w:pPr>
          <w:r>
            <w:rPr>
              <w:rStyle w:val="PlaceholderText"/>
            </w:rPr>
            <w:t xml:space="preserve"> </w:t>
          </w:r>
        </w:p>
      </w:docPartBody>
    </w:docPart>
    <w:docPart>
      <w:docPartPr>
        <w:name w:val="6A463296AE8A4C71AD720370271D709F"/>
        <w:category>
          <w:name w:val="General"/>
          <w:gallery w:val="placeholder"/>
        </w:category>
        <w:types>
          <w:type w:val="bbPlcHdr"/>
        </w:types>
        <w:behaviors>
          <w:behavior w:val="content"/>
        </w:behaviors>
        <w:guid w:val="{BFF13C43-059C-4656-9E22-C9DCC489DF06}"/>
      </w:docPartPr>
      <w:docPartBody>
        <w:p w:rsidR="00B86128" w:rsidRDefault="00B86128">
          <w:pPr>
            <w:pStyle w:val="6A463296AE8A4C71AD720370271D709F"/>
          </w:pPr>
          <w:r>
            <w:rPr>
              <w:rStyle w:val="PlaceholderText"/>
            </w:rPr>
            <w:t xml:space="preserve"> </w:t>
          </w:r>
        </w:p>
      </w:docPartBody>
    </w:docPart>
    <w:docPart>
      <w:docPartPr>
        <w:name w:val="F59F0091CABF47A6AC03C94746ABE989"/>
        <w:category>
          <w:name w:val="General"/>
          <w:gallery w:val="placeholder"/>
        </w:category>
        <w:types>
          <w:type w:val="bbPlcHdr"/>
        </w:types>
        <w:behaviors>
          <w:behavior w:val="content"/>
        </w:behaviors>
        <w:guid w:val="{7F51B7EE-16BF-44D7-9BB1-D4E39BBB6AB1}"/>
      </w:docPartPr>
      <w:docPartBody>
        <w:p w:rsidR="00B86128" w:rsidRDefault="00B86128">
          <w:pPr>
            <w:pStyle w:val="F59F0091CABF47A6AC03C94746ABE989"/>
          </w:pPr>
          <w:r>
            <w:rPr>
              <w:rStyle w:val="PlaceholderText"/>
            </w:rPr>
            <w:t xml:space="preserve"> </w:t>
          </w:r>
        </w:p>
      </w:docPartBody>
    </w:docPart>
    <w:docPart>
      <w:docPartPr>
        <w:name w:val="0C493FCBF6F1480FB493292326048B33"/>
        <w:category>
          <w:name w:val="General"/>
          <w:gallery w:val="placeholder"/>
        </w:category>
        <w:types>
          <w:type w:val="bbPlcHdr"/>
        </w:types>
        <w:behaviors>
          <w:behavior w:val="content"/>
        </w:behaviors>
        <w:guid w:val="{D2B4AEF6-B87E-4DFD-9749-7C319384B7AF}"/>
      </w:docPartPr>
      <w:docPartBody>
        <w:p w:rsidR="00B86128" w:rsidRDefault="00B86128">
          <w:pPr>
            <w:pStyle w:val="0C493FCBF6F1480FB493292326048B33"/>
          </w:pPr>
          <w:r>
            <w:rPr>
              <w:rStyle w:val="PlaceholderText"/>
            </w:rPr>
            <w:t xml:space="preserve"> </w:t>
          </w:r>
        </w:p>
      </w:docPartBody>
    </w:docPart>
    <w:docPart>
      <w:docPartPr>
        <w:name w:val="85AC7F01548148EBA2AA3AE8470F0AAC"/>
        <w:category>
          <w:name w:val="General"/>
          <w:gallery w:val="placeholder"/>
        </w:category>
        <w:types>
          <w:type w:val="bbPlcHdr"/>
        </w:types>
        <w:behaviors>
          <w:behavior w:val="content"/>
        </w:behaviors>
        <w:guid w:val="{1B35357F-5E4A-451C-8A66-E63E3FAEB90E}"/>
      </w:docPartPr>
      <w:docPartBody>
        <w:p w:rsidR="00B86128" w:rsidRDefault="00B86128">
          <w:pPr>
            <w:pStyle w:val="85AC7F01548148EBA2AA3AE8470F0AAC"/>
          </w:pPr>
          <w:r>
            <w:rPr>
              <w:rStyle w:val="PlaceholderText"/>
            </w:rPr>
            <w:t xml:space="preserve"> </w:t>
          </w:r>
        </w:p>
      </w:docPartBody>
    </w:docPart>
    <w:docPart>
      <w:docPartPr>
        <w:name w:val="A11F093669B5475F9A2971057A13EB95"/>
        <w:category>
          <w:name w:val="General"/>
          <w:gallery w:val="placeholder"/>
        </w:category>
        <w:types>
          <w:type w:val="bbPlcHdr"/>
        </w:types>
        <w:behaviors>
          <w:behavior w:val="content"/>
        </w:behaviors>
        <w:guid w:val="{C36600B3-4994-44C3-8A74-7ED78A7C961D}"/>
      </w:docPartPr>
      <w:docPartBody>
        <w:p w:rsidR="00B86128" w:rsidRDefault="00B86128">
          <w:pPr>
            <w:pStyle w:val="A11F093669B5475F9A2971057A13EB95"/>
          </w:pPr>
          <w:r>
            <w:rPr>
              <w:rStyle w:val="PlaceholderText"/>
            </w:rPr>
            <w:t xml:space="preserve"> </w:t>
          </w:r>
        </w:p>
      </w:docPartBody>
    </w:docPart>
    <w:docPart>
      <w:docPartPr>
        <w:name w:val="4888726CCA7B44E6A2BDDE7707E41081"/>
        <w:category>
          <w:name w:val="General"/>
          <w:gallery w:val="placeholder"/>
        </w:category>
        <w:types>
          <w:type w:val="bbPlcHdr"/>
        </w:types>
        <w:behaviors>
          <w:behavior w:val="content"/>
        </w:behaviors>
        <w:guid w:val="{D64FB9AF-A738-4979-8B4F-4969B8CAC2A2}"/>
      </w:docPartPr>
      <w:docPartBody>
        <w:p w:rsidR="00B86128" w:rsidRDefault="00B86128">
          <w:pPr>
            <w:pStyle w:val="4888726CCA7B44E6A2BDDE7707E41081"/>
          </w:pPr>
          <w:r>
            <w:rPr>
              <w:rStyle w:val="PlaceholderText"/>
            </w:rPr>
            <w:t xml:space="preserve"> </w:t>
          </w:r>
        </w:p>
      </w:docPartBody>
    </w:docPart>
    <w:docPart>
      <w:docPartPr>
        <w:name w:val="D2D126D33F864A0CAAAEDC7505501DC2"/>
        <w:category>
          <w:name w:val="General"/>
          <w:gallery w:val="placeholder"/>
        </w:category>
        <w:types>
          <w:type w:val="bbPlcHdr"/>
        </w:types>
        <w:behaviors>
          <w:behavior w:val="content"/>
        </w:behaviors>
        <w:guid w:val="{2B0E627C-580D-4109-BCA5-F0B9D1E9EF83}"/>
      </w:docPartPr>
      <w:docPartBody>
        <w:p w:rsidR="00B86128" w:rsidRDefault="00B86128">
          <w:pPr>
            <w:pStyle w:val="D2D126D33F864A0CAAAEDC7505501DC2"/>
          </w:pPr>
          <w:r>
            <w:rPr>
              <w:rStyle w:val="PlaceholderText"/>
            </w:rPr>
            <w:t xml:space="preserve"> </w:t>
          </w:r>
        </w:p>
      </w:docPartBody>
    </w:docPart>
    <w:docPart>
      <w:docPartPr>
        <w:name w:val="DA24A3F21CA34365AE7AE417065F1607"/>
        <w:category>
          <w:name w:val="General"/>
          <w:gallery w:val="placeholder"/>
        </w:category>
        <w:types>
          <w:type w:val="bbPlcHdr"/>
        </w:types>
        <w:behaviors>
          <w:behavior w:val="content"/>
        </w:behaviors>
        <w:guid w:val="{F3A7593A-D44D-4BD3-B6DE-D2D365581F6B}"/>
      </w:docPartPr>
      <w:docPartBody>
        <w:p w:rsidR="00B86128" w:rsidRDefault="00B86128">
          <w:pPr>
            <w:pStyle w:val="DA24A3F21CA34365AE7AE417065F1607"/>
          </w:pPr>
          <w:r>
            <w:rPr>
              <w:rStyle w:val="PlaceholderText"/>
            </w:rPr>
            <w:t xml:space="preserve"> </w:t>
          </w:r>
        </w:p>
      </w:docPartBody>
    </w:docPart>
    <w:docPart>
      <w:docPartPr>
        <w:name w:val="026DD61267DF4A6A93A2C5548F1F1607"/>
        <w:category>
          <w:name w:val="General"/>
          <w:gallery w:val="placeholder"/>
        </w:category>
        <w:types>
          <w:type w:val="bbPlcHdr"/>
        </w:types>
        <w:behaviors>
          <w:behavior w:val="content"/>
        </w:behaviors>
        <w:guid w:val="{808B77CF-1ED4-47F8-899B-14A92D9F03AF}"/>
      </w:docPartPr>
      <w:docPartBody>
        <w:p w:rsidR="00B86128" w:rsidRDefault="00B86128">
          <w:pPr>
            <w:pStyle w:val="026DD61267DF4A6A93A2C5548F1F1607"/>
          </w:pPr>
          <w:r>
            <w:rPr>
              <w:rStyle w:val="PlaceholderText"/>
            </w:rPr>
            <w:t xml:space="preserve"> </w:t>
          </w:r>
        </w:p>
      </w:docPartBody>
    </w:docPart>
    <w:docPart>
      <w:docPartPr>
        <w:name w:val="E41F038717324CE69CF649F7BF6267FF"/>
        <w:category>
          <w:name w:val="General"/>
          <w:gallery w:val="placeholder"/>
        </w:category>
        <w:types>
          <w:type w:val="bbPlcHdr"/>
        </w:types>
        <w:behaviors>
          <w:behavior w:val="content"/>
        </w:behaviors>
        <w:guid w:val="{9F36DEDD-B7E0-4C67-8BA7-7C4528E70B46}"/>
      </w:docPartPr>
      <w:docPartBody>
        <w:p w:rsidR="00B86128" w:rsidRDefault="00B86128">
          <w:pPr>
            <w:pStyle w:val="E41F038717324CE69CF649F7BF6267FF"/>
          </w:pPr>
          <w:r>
            <w:rPr>
              <w:rStyle w:val="PlaceholderText"/>
            </w:rPr>
            <w:t xml:space="preserve"> </w:t>
          </w:r>
        </w:p>
      </w:docPartBody>
    </w:docPart>
    <w:docPart>
      <w:docPartPr>
        <w:name w:val="331C2A3C1F0546AAA5E9AD31C12EAB4E"/>
        <w:category>
          <w:name w:val="General"/>
          <w:gallery w:val="placeholder"/>
        </w:category>
        <w:types>
          <w:type w:val="bbPlcHdr"/>
        </w:types>
        <w:behaviors>
          <w:behavior w:val="content"/>
        </w:behaviors>
        <w:guid w:val="{7EA5C512-C888-4313-A6B7-A280A444514D}"/>
      </w:docPartPr>
      <w:docPartBody>
        <w:p w:rsidR="00B86128" w:rsidRDefault="00B86128">
          <w:pPr>
            <w:pStyle w:val="331C2A3C1F0546AAA5E9AD31C12EAB4E"/>
          </w:pPr>
          <w:r>
            <w:rPr>
              <w:rStyle w:val="PlaceholderText"/>
            </w:rPr>
            <w:t xml:space="preserve"> </w:t>
          </w:r>
        </w:p>
      </w:docPartBody>
    </w:docPart>
    <w:docPart>
      <w:docPartPr>
        <w:name w:val="27AAFEEBF1BA418FB736D276D08447A3"/>
        <w:category>
          <w:name w:val="General"/>
          <w:gallery w:val="placeholder"/>
        </w:category>
        <w:types>
          <w:type w:val="bbPlcHdr"/>
        </w:types>
        <w:behaviors>
          <w:behavior w:val="content"/>
        </w:behaviors>
        <w:guid w:val="{1F47DE48-EB7D-4A27-8C51-1DAD6342F7BC}"/>
      </w:docPartPr>
      <w:docPartBody>
        <w:p w:rsidR="00B86128" w:rsidRDefault="00B86128">
          <w:pPr>
            <w:pStyle w:val="27AAFEEBF1BA418FB736D276D08447A3"/>
          </w:pPr>
          <w:r>
            <w:rPr>
              <w:rStyle w:val="PlaceholderText"/>
            </w:rPr>
            <w:t xml:space="preserve"> </w:t>
          </w:r>
        </w:p>
      </w:docPartBody>
    </w:docPart>
    <w:docPart>
      <w:docPartPr>
        <w:name w:val="47DB8D9BEC724BB7A3EFEC58EA4E6C06"/>
        <w:category>
          <w:name w:val="General"/>
          <w:gallery w:val="placeholder"/>
        </w:category>
        <w:types>
          <w:type w:val="bbPlcHdr"/>
        </w:types>
        <w:behaviors>
          <w:behavior w:val="content"/>
        </w:behaviors>
        <w:guid w:val="{32DFC1D5-6041-40D0-B5FF-D268CB401AC8}"/>
      </w:docPartPr>
      <w:docPartBody>
        <w:p w:rsidR="00B86128" w:rsidRDefault="00B86128">
          <w:pPr>
            <w:pStyle w:val="47DB8D9BEC724BB7A3EFEC58EA4E6C06"/>
          </w:pPr>
          <w:r>
            <w:rPr>
              <w:rStyle w:val="PlaceholderText"/>
            </w:rPr>
            <w:t xml:space="preserve"> </w:t>
          </w:r>
        </w:p>
      </w:docPartBody>
    </w:docPart>
    <w:docPart>
      <w:docPartPr>
        <w:name w:val="DFFA1C16904842D3B808C83E89AB8A14"/>
        <w:category>
          <w:name w:val="General"/>
          <w:gallery w:val="placeholder"/>
        </w:category>
        <w:types>
          <w:type w:val="bbPlcHdr"/>
        </w:types>
        <w:behaviors>
          <w:behavior w:val="content"/>
        </w:behaviors>
        <w:guid w:val="{70751AD8-7C33-4841-91F9-D7F7C43B5CD6}"/>
      </w:docPartPr>
      <w:docPartBody>
        <w:p w:rsidR="00B86128" w:rsidRDefault="00B86128">
          <w:pPr>
            <w:pStyle w:val="DFFA1C16904842D3B808C83E89AB8A14"/>
          </w:pPr>
          <w:r>
            <w:rPr>
              <w:rStyle w:val="PlaceholderText"/>
            </w:rPr>
            <w:t xml:space="preserve"> </w:t>
          </w:r>
        </w:p>
      </w:docPartBody>
    </w:docPart>
    <w:docPart>
      <w:docPartPr>
        <w:name w:val="F2F2759280C04FB686F252D53F5C0E68"/>
        <w:category>
          <w:name w:val="General"/>
          <w:gallery w:val="placeholder"/>
        </w:category>
        <w:types>
          <w:type w:val="bbPlcHdr"/>
        </w:types>
        <w:behaviors>
          <w:behavior w:val="content"/>
        </w:behaviors>
        <w:guid w:val="{EFF5296E-0900-445B-BAA9-CA7220C8E26A}"/>
      </w:docPartPr>
      <w:docPartBody>
        <w:p w:rsidR="00B86128" w:rsidRDefault="00B86128">
          <w:pPr>
            <w:pStyle w:val="F2F2759280C04FB686F252D53F5C0E68"/>
          </w:pPr>
          <w:r>
            <w:rPr>
              <w:rStyle w:val="PlaceholderText"/>
            </w:rPr>
            <w:t xml:space="preserve"> </w:t>
          </w:r>
        </w:p>
      </w:docPartBody>
    </w:docPart>
    <w:docPart>
      <w:docPartPr>
        <w:name w:val="66DC996ECB704E8B88BA6627958AA737"/>
        <w:category>
          <w:name w:val="General"/>
          <w:gallery w:val="placeholder"/>
        </w:category>
        <w:types>
          <w:type w:val="bbPlcHdr"/>
        </w:types>
        <w:behaviors>
          <w:behavior w:val="content"/>
        </w:behaviors>
        <w:guid w:val="{615FB043-B5C4-435E-A256-63AFCCBEF698}"/>
      </w:docPartPr>
      <w:docPartBody>
        <w:p w:rsidR="00B86128" w:rsidRDefault="00B86128">
          <w:pPr>
            <w:pStyle w:val="66DC996ECB704E8B88BA6627958AA737"/>
          </w:pPr>
          <w:r>
            <w:rPr>
              <w:rStyle w:val="PlaceholderText"/>
            </w:rPr>
            <w:t xml:space="preserve"> </w:t>
          </w:r>
        </w:p>
      </w:docPartBody>
    </w:docPart>
    <w:docPart>
      <w:docPartPr>
        <w:name w:val="32DA1CA57B57429E9065C4369EAA8700"/>
        <w:category>
          <w:name w:val="General"/>
          <w:gallery w:val="placeholder"/>
        </w:category>
        <w:types>
          <w:type w:val="bbPlcHdr"/>
        </w:types>
        <w:behaviors>
          <w:behavior w:val="content"/>
        </w:behaviors>
        <w:guid w:val="{32AA3B03-18BF-4132-AEDA-1E0CF7D927A0}"/>
      </w:docPartPr>
      <w:docPartBody>
        <w:p w:rsidR="00B86128" w:rsidRDefault="00B86128">
          <w:pPr>
            <w:pStyle w:val="32DA1CA57B57429E9065C4369EAA8700"/>
          </w:pPr>
          <w:r>
            <w:rPr>
              <w:rStyle w:val="PlaceholderText"/>
            </w:rPr>
            <w:t xml:space="preserve"> </w:t>
          </w:r>
        </w:p>
      </w:docPartBody>
    </w:docPart>
    <w:docPart>
      <w:docPartPr>
        <w:name w:val="1CE8C6669C6B4ED8AE3DF6D4897DB957"/>
        <w:category>
          <w:name w:val="General"/>
          <w:gallery w:val="placeholder"/>
        </w:category>
        <w:types>
          <w:type w:val="bbPlcHdr"/>
        </w:types>
        <w:behaviors>
          <w:behavior w:val="content"/>
        </w:behaviors>
        <w:guid w:val="{08A303A6-D9B0-4E3B-B457-0C8E7CD6EF6B}"/>
      </w:docPartPr>
      <w:docPartBody>
        <w:p w:rsidR="00B86128" w:rsidRDefault="00B86128">
          <w:pPr>
            <w:pStyle w:val="1CE8C6669C6B4ED8AE3DF6D4897DB957"/>
          </w:pPr>
          <w:r>
            <w:rPr>
              <w:rStyle w:val="PlaceholderText"/>
            </w:rPr>
            <w:t xml:space="preserve"> </w:t>
          </w:r>
        </w:p>
      </w:docPartBody>
    </w:docPart>
    <w:docPart>
      <w:docPartPr>
        <w:name w:val="C210CA0B9AB741779A2ECEBB44502B3D"/>
        <w:category>
          <w:name w:val="General"/>
          <w:gallery w:val="placeholder"/>
        </w:category>
        <w:types>
          <w:type w:val="bbPlcHdr"/>
        </w:types>
        <w:behaviors>
          <w:behavior w:val="content"/>
        </w:behaviors>
        <w:guid w:val="{D0AEEAC5-096E-41C7-940C-273E06815428}"/>
      </w:docPartPr>
      <w:docPartBody>
        <w:p w:rsidR="00B86128" w:rsidRDefault="00B86128">
          <w:pPr>
            <w:pStyle w:val="C210CA0B9AB741779A2ECEBB44502B3D"/>
          </w:pPr>
          <w:r>
            <w:rPr>
              <w:rStyle w:val="PlaceholderText"/>
            </w:rPr>
            <w:t xml:space="preserve"> </w:t>
          </w:r>
        </w:p>
      </w:docPartBody>
    </w:docPart>
    <w:docPart>
      <w:docPartPr>
        <w:name w:val="EF08D85DCD304DA285DEC78B45E17809"/>
        <w:category>
          <w:name w:val="General"/>
          <w:gallery w:val="placeholder"/>
        </w:category>
        <w:types>
          <w:type w:val="bbPlcHdr"/>
        </w:types>
        <w:behaviors>
          <w:behavior w:val="content"/>
        </w:behaviors>
        <w:guid w:val="{977EDD9C-E459-4D4E-B5E3-44E0F8395A88}"/>
      </w:docPartPr>
      <w:docPartBody>
        <w:p w:rsidR="00B86128" w:rsidRDefault="00B86128">
          <w:pPr>
            <w:pStyle w:val="EF08D85DCD304DA285DEC78B45E17809"/>
          </w:pPr>
          <w:r>
            <w:rPr>
              <w:rStyle w:val="PlaceholderText"/>
            </w:rPr>
            <w:t xml:space="preserve"> </w:t>
          </w:r>
        </w:p>
      </w:docPartBody>
    </w:docPart>
    <w:docPart>
      <w:docPartPr>
        <w:name w:val="640345B8DA3B4F938E12BD590B29C831"/>
        <w:category>
          <w:name w:val="General"/>
          <w:gallery w:val="placeholder"/>
        </w:category>
        <w:types>
          <w:type w:val="bbPlcHdr"/>
        </w:types>
        <w:behaviors>
          <w:behavior w:val="content"/>
        </w:behaviors>
        <w:guid w:val="{0B5D971B-7ABC-4D4A-90E8-15742D7A4040}"/>
      </w:docPartPr>
      <w:docPartBody>
        <w:p w:rsidR="00B86128" w:rsidRDefault="00B86128">
          <w:pPr>
            <w:pStyle w:val="640345B8DA3B4F938E12BD590B29C831"/>
          </w:pPr>
          <w:r>
            <w:rPr>
              <w:rStyle w:val="PlaceholderText"/>
            </w:rPr>
            <w:t xml:space="preserve"> </w:t>
          </w:r>
        </w:p>
      </w:docPartBody>
    </w:docPart>
    <w:docPart>
      <w:docPartPr>
        <w:name w:val="AED7801C2BF7457C891D09977F51D7D9"/>
        <w:category>
          <w:name w:val="General"/>
          <w:gallery w:val="placeholder"/>
        </w:category>
        <w:types>
          <w:type w:val="bbPlcHdr"/>
        </w:types>
        <w:behaviors>
          <w:behavior w:val="content"/>
        </w:behaviors>
        <w:guid w:val="{5E070EF5-303D-42E9-8971-973EBBAB6F7B}"/>
      </w:docPartPr>
      <w:docPartBody>
        <w:p w:rsidR="00B86128" w:rsidRDefault="00B86128">
          <w:pPr>
            <w:pStyle w:val="AED7801C2BF7457C891D09977F51D7D9"/>
          </w:pPr>
          <w:r>
            <w:rPr>
              <w:rStyle w:val="PlaceholderText"/>
            </w:rPr>
            <w:t xml:space="preserve"> </w:t>
          </w:r>
        </w:p>
      </w:docPartBody>
    </w:docPart>
    <w:docPart>
      <w:docPartPr>
        <w:name w:val="841CEC69547D441091E8100A3DF8CD37"/>
        <w:category>
          <w:name w:val="General"/>
          <w:gallery w:val="placeholder"/>
        </w:category>
        <w:types>
          <w:type w:val="bbPlcHdr"/>
        </w:types>
        <w:behaviors>
          <w:behavior w:val="content"/>
        </w:behaviors>
        <w:guid w:val="{557FA221-CE70-4B63-861D-878F0E18CD0D}"/>
      </w:docPartPr>
      <w:docPartBody>
        <w:p w:rsidR="00B86128" w:rsidRDefault="00B86128">
          <w:pPr>
            <w:pStyle w:val="841CEC69547D441091E8100A3DF8CD37"/>
          </w:pPr>
          <w:r>
            <w:rPr>
              <w:rStyle w:val="PlaceholderText"/>
            </w:rPr>
            <w:t xml:space="preserve"> </w:t>
          </w:r>
        </w:p>
      </w:docPartBody>
    </w:docPart>
    <w:docPart>
      <w:docPartPr>
        <w:name w:val="5CA957532CF74BB784B3883587F68FE4"/>
        <w:category>
          <w:name w:val="General"/>
          <w:gallery w:val="placeholder"/>
        </w:category>
        <w:types>
          <w:type w:val="bbPlcHdr"/>
        </w:types>
        <w:behaviors>
          <w:behavior w:val="content"/>
        </w:behaviors>
        <w:guid w:val="{26A398A4-308E-4123-917A-7E4154A73C62}"/>
      </w:docPartPr>
      <w:docPartBody>
        <w:p w:rsidR="00B86128" w:rsidRDefault="00B86128">
          <w:pPr>
            <w:pStyle w:val="5CA957532CF74BB784B3883587F68FE4"/>
          </w:pPr>
          <w:r>
            <w:rPr>
              <w:rStyle w:val="PlaceholderText"/>
            </w:rPr>
            <w:t xml:space="preserve"> </w:t>
          </w:r>
        </w:p>
      </w:docPartBody>
    </w:docPart>
    <w:docPart>
      <w:docPartPr>
        <w:name w:val="B21742A3B7C4477CBCC2EEDD23A0D77E"/>
        <w:category>
          <w:name w:val="General"/>
          <w:gallery w:val="placeholder"/>
        </w:category>
        <w:types>
          <w:type w:val="bbPlcHdr"/>
        </w:types>
        <w:behaviors>
          <w:behavior w:val="content"/>
        </w:behaviors>
        <w:guid w:val="{5F056A11-4B33-4DF9-9F6B-96D3A4B6C81B}"/>
      </w:docPartPr>
      <w:docPartBody>
        <w:p w:rsidR="00B86128" w:rsidRDefault="00B86128">
          <w:pPr>
            <w:pStyle w:val="B21742A3B7C4477CBCC2EEDD23A0D77E"/>
          </w:pPr>
          <w:r>
            <w:rPr>
              <w:rStyle w:val="PlaceholderText"/>
            </w:rPr>
            <w:t xml:space="preserve"> </w:t>
          </w:r>
        </w:p>
      </w:docPartBody>
    </w:docPart>
    <w:docPart>
      <w:docPartPr>
        <w:name w:val="F688CF29BD1A41D79FD6A3C7EB7E7D02"/>
        <w:category>
          <w:name w:val="General"/>
          <w:gallery w:val="placeholder"/>
        </w:category>
        <w:types>
          <w:type w:val="bbPlcHdr"/>
        </w:types>
        <w:behaviors>
          <w:behavior w:val="content"/>
        </w:behaviors>
        <w:guid w:val="{8E485744-6C5B-4B99-BF6E-DF013BBA789C}"/>
      </w:docPartPr>
      <w:docPartBody>
        <w:p w:rsidR="00B86128" w:rsidRDefault="00B86128">
          <w:pPr>
            <w:pStyle w:val="F688CF29BD1A41D79FD6A3C7EB7E7D02"/>
          </w:pPr>
          <w:r>
            <w:rPr>
              <w:rStyle w:val="PlaceholderText"/>
            </w:rPr>
            <w:t xml:space="preserve"> </w:t>
          </w:r>
        </w:p>
      </w:docPartBody>
    </w:docPart>
    <w:docPart>
      <w:docPartPr>
        <w:name w:val="DAB618731A5B47C19C791EB2006F8435"/>
        <w:category>
          <w:name w:val="General"/>
          <w:gallery w:val="placeholder"/>
        </w:category>
        <w:types>
          <w:type w:val="bbPlcHdr"/>
        </w:types>
        <w:behaviors>
          <w:behavior w:val="content"/>
        </w:behaviors>
        <w:guid w:val="{49305370-4301-4A8D-A2C8-5920484239C9}"/>
      </w:docPartPr>
      <w:docPartBody>
        <w:p w:rsidR="00B86128" w:rsidRDefault="00B86128">
          <w:pPr>
            <w:pStyle w:val="DAB618731A5B47C19C791EB2006F8435"/>
          </w:pPr>
          <w:r>
            <w:rPr>
              <w:rStyle w:val="PlaceholderText"/>
            </w:rPr>
            <w:t xml:space="preserve"> </w:t>
          </w:r>
        </w:p>
      </w:docPartBody>
    </w:docPart>
    <w:docPart>
      <w:docPartPr>
        <w:name w:val="90721DFDA32A43979C89ABB5755C951E"/>
        <w:category>
          <w:name w:val="General"/>
          <w:gallery w:val="placeholder"/>
        </w:category>
        <w:types>
          <w:type w:val="bbPlcHdr"/>
        </w:types>
        <w:behaviors>
          <w:behavior w:val="content"/>
        </w:behaviors>
        <w:guid w:val="{3D9B4893-AD0C-41D2-953B-386F58C960CF}"/>
      </w:docPartPr>
      <w:docPartBody>
        <w:p w:rsidR="00B86128" w:rsidRDefault="00B86128">
          <w:pPr>
            <w:pStyle w:val="90721DFDA32A43979C89ABB5755C951E"/>
          </w:pPr>
          <w:r>
            <w:rPr>
              <w:rStyle w:val="PlaceholderText"/>
            </w:rPr>
            <w:t xml:space="preserve"> </w:t>
          </w:r>
        </w:p>
      </w:docPartBody>
    </w:docPart>
    <w:docPart>
      <w:docPartPr>
        <w:name w:val="F8748D438EB24ACA8344F399C1DF1503"/>
        <w:category>
          <w:name w:val="General"/>
          <w:gallery w:val="placeholder"/>
        </w:category>
        <w:types>
          <w:type w:val="bbPlcHdr"/>
        </w:types>
        <w:behaviors>
          <w:behavior w:val="content"/>
        </w:behaviors>
        <w:guid w:val="{72EADFEE-B78C-49B0-A12E-EE2F0EC38172}"/>
      </w:docPartPr>
      <w:docPartBody>
        <w:p w:rsidR="00B86128" w:rsidRDefault="00B86128">
          <w:pPr>
            <w:pStyle w:val="F8748D438EB24ACA8344F399C1DF1503"/>
          </w:pPr>
          <w:r>
            <w:rPr>
              <w:rStyle w:val="PlaceholderText"/>
            </w:rPr>
            <w:t xml:space="preserve"> </w:t>
          </w:r>
        </w:p>
      </w:docPartBody>
    </w:docPart>
    <w:docPart>
      <w:docPartPr>
        <w:name w:val="774DCC01CCBC459F91248B636C8DE826"/>
        <w:category>
          <w:name w:val="General"/>
          <w:gallery w:val="placeholder"/>
        </w:category>
        <w:types>
          <w:type w:val="bbPlcHdr"/>
        </w:types>
        <w:behaviors>
          <w:behavior w:val="content"/>
        </w:behaviors>
        <w:guid w:val="{74E49768-5283-4CDB-9E09-7B1A65C249B7}"/>
      </w:docPartPr>
      <w:docPartBody>
        <w:p w:rsidR="00B86128" w:rsidRDefault="00B86128">
          <w:pPr>
            <w:pStyle w:val="774DCC01CCBC459F91248B636C8DE826"/>
          </w:pPr>
          <w:r>
            <w:rPr>
              <w:rStyle w:val="PlaceholderText"/>
            </w:rPr>
            <w:t xml:space="preserve"> </w:t>
          </w:r>
        </w:p>
      </w:docPartBody>
    </w:docPart>
    <w:docPart>
      <w:docPartPr>
        <w:name w:val="6DF46E896047443AB7E2E3084A6DEA23"/>
        <w:category>
          <w:name w:val="General"/>
          <w:gallery w:val="placeholder"/>
        </w:category>
        <w:types>
          <w:type w:val="bbPlcHdr"/>
        </w:types>
        <w:behaviors>
          <w:behavior w:val="content"/>
        </w:behaviors>
        <w:guid w:val="{2ED317E5-4017-414F-94D0-824485EAD121}"/>
      </w:docPartPr>
      <w:docPartBody>
        <w:p w:rsidR="00B86128" w:rsidRDefault="00B86128">
          <w:pPr>
            <w:pStyle w:val="6DF46E896047443AB7E2E3084A6DEA23"/>
          </w:pPr>
          <w:r>
            <w:rPr>
              <w:rStyle w:val="PlaceholderText"/>
            </w:rPr>
            <w:t xml:space="preserve"> </w:t>
          </w:r>
        </w:p>
      </w:docPartBody>
    </w:docPart>
    <w:docPart>
      <w:docPartPr>
        <w:name w:val="D8640DB4A0DB411E8CEE6C177C5DAD05"/>
        <w:category>
          <w:name w:val="General"/>
          <w:gallery w:val="placeholder"/>
        </w:category>
        <w:types>
          <w:type w:val="bbPlcHdr"/>
        </w:types>
        <w:behaviors>
          <w:behavior w:val="content"/>
        </w:behaviors>
        <w:guid w:val="{99C7182B-0EDC-4CF3-98CB-9796050F1CD5}"/>
      </w:docPartPr>
      <w:docPartBody>
        <w:p w:rsidR="00B86128" w:rsidRDefault="00B86128">
          <w:pPr>
            <w:pStyle w:val="D8640DB4A0DB411E8CEE6C177C5DAD05"/>
          </w:pPr>
          <w:r>
            <w:rPr>
              <w:rStyle w:val="PlaceholderText"/>
            </w:rPr>
            <w:t xml:space="preserve"> </w:t>
          </w:r>
        </w:p>
      </w:docPartBody>
    </w:docPart>
    <w:docPart>
      <w:docPartPr>
        <w:name w:val="8DF7B69B4BD345B0A267FCCC22449E0B"/>
        <w:category>
          <w:name w:val="General"/>
          <w:gallery w:val="placeholder"/>
        </w:category>
        <w:types>
          <w:type w:val="bbPlcHdr"/>
        </w:types>
        <w:behaviors>
          <w:behavior w:val="content"/>
        </w:behaviors>
        <w:guid w:val="{CEDB9F53-79A9-4194-9C31-C9DD18DE3A76}"/>
      </w:docPartPr>
      <w:docPartBody>
        <w:p w:rsidR="00B86128" w:rsidRDefault="00B86128">
          <w:pPr>
            <w:pStyle w:val="8DF7B69B4BD345B0A267FCCC22449E0B"/>
          </w:pPr>
          <w:r>
            <w:rPr>
              <w:rStyle w:val="PlaceholderText"/>
            </w:rPr>
            <w:t xml:space="preserve"> </w:t>
          </w:r>
        </w:p>
      </w:docPartBody>
    </w:docPart>
    <w:docPart>
      <w:docPartPr>
        <w:name w:val="E1431BC405174087AAC393D9FC9C2CB3"/>
        <w:category>
          <w:name w:val="General"/>
          <w:gallery w:val="placeholder"/>
        </w:category>
        <w:types>
          <w:type w:val="bbPlcHdr"/>
        </w:types>
        <w:behaviors>
          <w:behavior w:val="content"/>
        </w:behaviors>
        <w:guid w:val="{5F260F31-81CA-4EEA-8F94-EF7259E9BC02}"/>
      </w:docPartPr>
      <w:docPartBody>
        <w:p w:rsidR="00B86128" w:rsidRDefault="00B86128">
          <w:pPr>
            <w:pStyle w:val="E1431BC405174087AAC393D9FC9C2CB3"/>
          </w:pPr>
          <w:r>
            <w:rPr>
              <w:rStyle w:val="PlaceholderText"/>
            </w:rPr>
            <w:t xml:space="preserve"> </w:t>
          </w:r>
        </w:p>
      </w:docPartBody>
    </w:docPart>
    <w:docPart>
      <w:docPartPr>
        <w:name w:val="7E9FE866C3F346F581D2FC15C5EA9049"/>
        <w:category>
          <w:name w:val="General"/>
          <w:gallery w:val="placeholder"/>
        </w:category>
        <w:types>
          <w:type w:val="bbPlcHdr"/>
        </w:types>
        <w:behaviors>
          <w:behavior w:val="content"/>
        </w:behaviors>
        <w:guid w:val="{E7604A7D-9A07-43C5-AA18-205AC1F50CB1}"/>
      </w:docPartPr>
      <w:docPartBody>
        <w:p w:rsidR="00B86128" w:rsidRDefault="00B86128">
          <w:pPr>
            <w:pStyle w:val="7E9FE866C3F346F581D2FC15C5EA9049"/>
          </w:pPr>
          <w:r>
            <w:rPr>
              <w:rStyle w:val="PlaceholderText"/>
            </w:rPr>
            <w:t xml:space="preserve"> </w:t>
          </w:r>
        </w:p>
      </w:docPartBody>
    </w:docPart>
    <w:docPart>
      <w:docPartPr>
        <w:name w:val="BE9EFF2A4B674BDD94CCF730E845590F"/>
        <w:category>
          <w:name w:val="General"/>
          <w:gallery w:val="placeholder"/>
        </w:category>
        <w:types>
          <w:type w:val="bbPlcHdr"/>
        </w:types>
        <w:behaviors>
          <w:behavior w:val="content"/>
        </w:behaviors>
        <w:guid w:val="{EED32876-2B4F-41CD-8FFD-9C322BF0FCAA}"/>
      </w:docPartPr>
      <w:docPartBody>
        <w:p w:rsidR="00B86128" w:rsidRDefault="00B86128">
          <w:pPr>
            <w:pStyle w:val="BE9EFF2A4B674BDD94CCF730E845590F"/>
          </w:pPr>
          <w:r>
            <w:rPr>
              <w:rStyle w:val="PlaceholderText"/>
            </w:rPr>
            <w:t xml:space="preserve"> </w:t>
          </w:r>
        </w:p>
      </w:docPartBody>
    </w:docPart>
    <w:docPart>
      <w:docPartPr>
        <w:name w:val="1297870E0D154B80A7D2EE8A4A31597C"/>
        <w:category>
          <w:name w:val="General"/>
          <w:gallery w:val="placeholder"/>
        </w:category>
        <w:types>
          <w:type w:val="bbPlcHdr"/>
        </w:types>
        <w:behaviors>
          <w:behavior w:val="content"/>
        </w:behaviors>
        <w:guid w:val="{8C407B91-CE97-47C2-803E-CB3DAD566FEC}"/>
      </w:docPartPr>
      <w:docPartBody>
        <w:p w:rsidR="00B86128" w:rsidRDefault="00B86128">
          <w:pPr>
            <w:pStyle w:val="1297870E0D154B80A7D2EE8A4A31597C"/>
          </w:pPr>
          <w:r>
            <w:rPr>
              <w:rStyle w:val="PlaceholderText"/>
            </w:rPr>
            <w:t xml:space="preserve"> </w:t>
          </w:r>
        </w:p>
      </w:docPartBody>
    </w:docPart>
    <w:docPart>
      <w:docPartPr>
        <w:name w:val="6D7F474173034FA1BDC46F41F7CEF90E"/>
        <w:category>
          <w:name w:val="General"/>
          <w:gallery w:val="placeholder"/>
        </w:category>
        <w:types>
          <w:type w:val="bbPlcHdr"/>
        </w:types>
        <w:behaviors>
          <w:behavior w:val="content"/>
        </w:behaviors>
        <w:guid w:val="{A756C2AE-42DD-4129-BB72-68DE3BED9814}"/>
      </w:docPartPr>
      <w:docPartBody>
        <w:p w:rsidR="00B86128" w:rsidRDefault="00B86128">
          <w:pPr>
            <w:pStyle w:val="6D7F474173034FA1BDC46F41F7CEF90E"/>
          </w:pPr>
          <w:r>
            <w:rPr>
              <w:rStyle w:val="PlaceholderText"/>
            </w:rPr>
            <w:t xml:space="preserve"> </w:t>
          </w:r>
        </w:p>
      </w:docPartBody>
    </w:docPart>
    <w:docPart>
      <w:docPartPr>
        <w:name w:val="5FE7FDFF4C9A4B00975C287A5CCBA392"/>
        <w:category>
          <w:name w:val="General"/>
          <w:gallery w:val="placeholder"/>
        </w:category>
        <w:types>
          <w:type w:val="bbPlcHdr"/>
        </w:types>
        <w:behaviors>
          <w:behavior w:val="content"/>
        </w:behaviors>
        <w:guid w:val="{337A5DE1-CBE7-4C62-8DC9-24B48B0B9D7E}"/>
      </w:docPartPr>
      <w:docPartBody>
        <w:p w:rsidR="00B86128" w:rsidRDefault="00B86128">
          <w:pPr>
            <w:pStyle w:val="5FE7FDFF4C9A4B00975C287A5CCBA392"/>
          </w:pPr>
          <w:r>
            <w:rPr>
              <w:rStyle w:val="PlaceholderText"/>
            </w:rPr>
            <w:t xml:space="preserve"> </w:t>
          </w:r>
        </w:p>
      </w:docPartBody>
    </w:docPart>
    <w:docPart>
      <w:docPartPr>
        <w:name w:val="D9851EA924C44DB7BE9BBC806BBDB2E1"/>
        <w:category>
          <w:name w:val="General"/>
          <w:gallery w:val="placeholder"/>
        </w:category>
        <w:types>
          <w:type w:val="bbPlcHdr"/>
        </w:types>
        <w:behaviors>
          <w:behavior w:val="content"/>
        </w:behaviors>
        <w:guid w:val="{A69B96B8-C276-4D46-A6CB-E9E749050899}"/>
      </w:docPartPr>
      <w:docPartBody>
        <w:p w:rsidR="00B86128" w:rsidRDefault="00B86128">
          <w:pPr>
            <w:pStyle w:val="D9851EA924C44DB7BE9BBC806BBDB2E1"/>
          </w:pPr>
          <w:r>
            <w:rPr>
              <w:rStyle w:val="PlaceholderText"/>
            </w:rPr>
            <w:t xml:space="preserve"> </w:t>
          </w:r>
        </w:p>
      </w:docPartBody>
    </w:docPart>
    <w:docPart>
      <w:docPartPr>
        <w:name w:val="CD43F6F4F8BE4976847AFC78578BB854"/>
        <w:category>
          <w:name w:val="General"/>
          <w:gallery w:val="placeholder"/>
        </w:category>
        <w:types>
          <w:type w:val="bbPlcHdr"/>
        </w:types>
        <w:behaviors>
          <w:behavior w:val="content"/>
        </w:behaviors>
        <w:guid w:val="{5E0E950C-6FA3-486F-BE62-13695CCECFCA}"/>
      </w:docPartPr>
      <w:docPartBody>
        <w:p w:rsidR="00B86128" w:rsidRDefault="00B86128">
          <w:pPr>
            <w:pStyle w:val="CD43F6F4F8BE4976847AFC78578BB854"/>
          </w:pPr>
          <w:r>
            <w:rPr>
              <w:rStyle w:val="PlaceholderText"/>
            </w:rPr>
            <w:t xml:space="preserve"> </w:t>
          </w:r>
        </w:p>
      </w:docPartBody>
    </w:docPart>
    <w:docPart>
      <w:docPartPr>
        <w:name w:val="73D5E7E715CD4C7192E33FD712C997B9"/>
        <w:category>
          <w:name w:val="General"/>
          <w:gallery w:val="placeholder"/>
        </w:category>
        <w:types>
          <w:type w:val="bbPlcHdr"/>
        </w:types>
        <w:behaviors>
          <w:behavior w:val="content"/>
        </w:behaviors>
        <w:guid w:val="{4A763FC3-E85E-498F-8732-982737331130}"/>
      </w:docPartPr>
      <w:docPartBody>
        <w:p w:rsidR="00B86128" w:rsidRDefault="00B86128">
          <w:pPr>
            <w:pStyle w:val="73D5E7E715CD4C7192E33FD712C997B9"/>
          </w:pPr>
          <w:r>
            <w:rPr>
              <w:rStyle w:val="PlaceholderText"/>
            </w:rPr>
            <w:t xml:space="preserve"> </w:t>
          </w:r>
        </w:p>
      </w:docPartBody>
    </w:docPart>
    <w:docPart>
      <w:docPartPr>
        <w:name w:val="3770D2B7D96B445CB955BB77CD08DE3E"/>
        <w:category>
          <w:name w:val="General"/>
          <w:gallery w:val="placeholder"/>
        </w:category>
        <w:types>
          <w:type w:val="bbPlcHdr"/>
        </w:types>
        <w:behaviors>
          <w:behavior w:val="content"/>
        </w:behaviors>
        <w:guid w:val="{D6DA646C-707D-4A43-984E-9A3CACD61119}"/>
      </w:docPartPr>
      <w:docPartBody>
        <w:p w:rsidR="00B86128" w:rsidRDefault="00B86128">
          <w:pPr>
            <w:pStyle w:val="3770D2B7D96B445CB955BB77CD08DE3E"/>
          </w:pPr>
          <w:r>
            <w:rPr>
              <w:rStyle w:val="PlaceholderText"/>
            </w:rPr>
            <w:t xml:space="preserve"> </w:t>
          </w:r>
        </w:p>
      </w:docPartBody>
    </w:docPart>
    <w:docPart>
      <w:docPartPr>
        <w:name w:val="0CFBDAB09E4645BAAA2CC9C8D8E9B7F4"/>
        <w:category>
          <w:name w:val="General"/>
          <w:gallery w:val="placeholder"/>
        </w:category>
        <w:types>
          <w:type w:val="bbPlcHdr"/>
        </w:types>
        <w:behaviors>
          <w:behavior w:val="content"/>
        </w:behaviors>
        <w:guid w:val="{831DD656-9B0A-4F6D-B3AA-27B21B3DB744}"/>
      </w:docPartPr>
      <w:docPartBody>
        <w:p w:rsidR="00B86128" w:rsidRDefault="00B86128">
          <w:pPr>
            <w:pStyle w:val="0CFBDAB09E4645BAAA2CC9C8D8E9B7F4"/>
          </w:pPr>
          <w:r>
            <w:rPr>
              <w:rStyle w:val="PlaceholderText"/>
            </w:rPr>
            <w:t xml:space="preserve"> </w:t>
          </w:r>
        </w:p>
      </w:docPartBody>
    </w:docPart>
    <w:docPart>
      <w:docPartPr>
        <w:name w:val="B8CB23CED65E4F25816FDCA6B864DACA"/>
        <w:category>
          <w:name w:val="General"/>
          <w:gallery w:val="placeholder"/>
        </w:category>
        <w:types>
          <w:type w:val="bbPlcHdr"/>
        </w:types>
        <w:behaviors>
          <w:behavior w:val="content"/>
        </w:behaviors>
        <w:guid w:val="{EE25E063-E6EC-4D87-9267-1A56A1768E8B}"/>
      </w:docPartPr>
      <w:docPartBody>
        <w:p w:rsidR="00B86128" w:rsidRDefault="00B86128">
          <w:pPr>
            <w:pStyle w:val="B8CB23CED65E4F25816FDCA6B864DACA"/>
          </w:pPr>
          <w:r>
            <w:rPr>
              <w:rStyle w:val="PlaceholderText"/>
            </w:rPr>
            <w:t xml:space="preserve"> </w:t>
          </w:r>
        </w:p>
      </w:docPartBody>
    </w:docPart>
    <w:docPart>
      <w:docPartPr>
        <w:name w:val="CE234196D35A4FF285A6CAAA8FF19B8B"/>
        <w:category>
          <w:name w:val="General"/>
          <w:gallery w:val="placeholder"/>
        </w:category>
        <w:types>
          <w:type w:val="bbPlcHdr"/>
        </w:types>
        <w:behaviors>
          <w:behavior w:val="content"/>
        </w:behaviors>
        <w:guid w:val="{6F67CC2B-DB24-4D67-9E8F-7D1C61F8BA87}"/>
      </w:docPartPr>
      <w:docPartBody>
        <w:p w:rsidR="00B86128" w:rsidRDefault="00B86128">
          <w:pPr>
            <w:pStyle w:val="CE234196D35A4FF285A6CAAA8FF19B8B"/>
          </w:pPr>
          <w:r>
            <w:rPr>
              <w:rStyle w:val="PlaceholderText"/>
            </w:rPr>
            <w:t xml:space="preserve"> </w:t>
          </w:r>
        </w:p>
      </w:docPartBody>
    </w:docPart>
    <w:docPart>
      <w:docPartPr>
        <w:name w:val="7C3CCAD0D82A418E9F3765D2F73244E1"/>
        <w:category>
          <w:name w:val="General"/>
          <w:gallery w:val="placeholder"/>
        </w:category>
        <w:types>
          <w:type w:val="bbPlcHdr"/>
        </w:types>
        <w:behaviors>
          <w:behavior w:val="content"/>
        </w:behaviors>
        <w:guid w:val="{25F207F7-50CD-417A-8F32-AD0388BC5586}"/>
      </w:docPartPr>
      <w:docPartBody>
        <w:p w:rsidR="00B86128" w:rsidRDefault="00B86128">
          <w:pPr>
            <w:pStyle w:val="7C3CCAD0D82A418E9F3765D2F73244E1"/>
          </w:pPr>
          <w:r>
            <w:rPr>
              <w:rStyle w:val="PlaceholderText"/>
            </w:rPr>
            <w:t xml:space="preserve"> </w:t>
          </w:r>
        </w:p>
      </w:docPartBody>
    </w:docPart>
    <w:docPart>
      <w:docPartPr>
        <w:name w:val="1BCB67B34E6E4AC88CB1264B4DF7308A"/>
        <w:category>
          <w:name w:val="General"/>
          <w:gallery w:val="placeholder"/>
        </w:category>
        <w:types>
          <w:type w:val="bbPlcHdr"/>
        </w:types>
        <w:behaviors>
          <w:behavior w:val="content"/>
        </w:behaviors>
        <w:guid w:val="{AD012696-0A87-4E39-B8E2-3EA61BB8A20D}"/>
      </w:docPartPr>
      <w:docPartBody>
        <w:p w:rsidR="00B86128" w:rsidRDefault="00B86128">
          <w:pPr>
            <w:pStyle w:val="1BCB67B34E6E4AC88CB1264B4DF7308A"/>
          </w:pPr>
          <w:r>
            <w:rPr>
              <w:rStyle w:val="PlaceholderText"/>
            </w:rPr>
            <w:t xml:space="preserve"> </w:t>
          </w:r>
        </w:p>
      </w:docPartBody>
    </w:docPart>
    <w:docPart>
      <w:docPartPr>
        <w:name w:val="8C62ADABE85F4458AB6772F92952AACB"/>
        <w:category>
          <w:name w:val="General"/>
          <w:gallery w:val="placeholder"/>
        </w:category>
        <w:types>
          <w:type w:val="bbPlcHdr"/>
        </w:types>
        <w:behaviors>
          <w:behavior w:val="content"/>
        </w:behaviors>
        <w:guid w:val="{7D66F99F-8316-446A-87AF-FAF0920893AE}"/>
      </w:docPartPr>
      <w:docPartBody>
        <w:p w:rsidR="00B86128" w:rsidRDefault="00B86128">
          <w:pPr>
            <w:pStyle w:val="8C62ADABE85F4458AB6772F92952AACB"/>
          </w:pPr>
          <w:r>
            <w:rPr>
              <w:rStyle w:val="PlaceholderText"/>
            </w:rPr>
            <w:t xml:space="preserve"> </w:t>
          </w:r>
        </w:p>
      </w:docPartBody>
    </w:docPart>
    <w:docPart>
      <w:docPartPr>
        <w:name w:val="2FBB2CC18432414C9A3072852ABA5C78"/>
        <w:category>
          <w:name w:val="General"/>
          <w:gallery w:val="placeholder"/>
        </w:category>
        <w:types>
          <w:type w:val="bbPlcHdr"/>
        </w:types>
        <w:behaviors>
          <w:behavior w:val="content"/>
        </w:behaviors>
        <w:guid w:val="{D91BF837-5C4A-45B9-9872-28CE4774B4BA}"/>
      </w:docPartPr>
      <w:docPartBody>
        <w:p w:rsidR="00B86128" w:rsidRDefault="00B86128">
          <w:pPr>
            <w:pStyle w:val="2FBB2CC18432414C9A3072852ABA5C78"/>
          </w:pPr>
          <w:r>
            <w:rPr>
              <w:rStyle w:val="PlaceholderText"/>
            </w:rPr>
            <w:t xml:space="preserve"> </w:t>
          </w:r>
        </w:p>
      </w:docPartBody>
    </w:docPart>
    <w:docPart>
      <w:docPartPr>
        <w:name w:val="EE06479E04A54426A132C8673A98BE5C"/>
        <w:category>
          <w:name w:val="General"/>
          <w:gallery w:val="placeholder"/>
        </w:category>
        <w:types>
          <w:type w:val="bbPlcHdr"/>
        </w:types>
        <w:behaviors>
          <w:behavior w:val="content"/>
        </w:behaviors>
        <w:guid w:val="{E7B269C1-5017-49B8-A17C-4CB36848D8C6}"/>
      </w:docPartPr>
      <w:docPartBody>
        <w:p w:rsidR="00B86128" w:rsidRDefault="00B86128">
          <w:pPr>
            <w:pStyle w:val="EE06479E04A54426A132C8673A98BE5C"/>
          </w:pPr>
          <w:r>
            <w:rPr>
              <w:rStyle w:val="PlaceholderText"/>
            </w:rPr>
            <w:t xml:space="preserve"> </w:t>
          </w:r>
        </w:p>
      </w:docPartBody>
    </w:docPart>
    <w:docPart>
      <w:docPartPr>
        <w:name w:val="F66B720EAB7A48B5AC8DF76774178A99"/>
        <w:category>
          <w:name w:val="General"/>
          <w:gallery w:val="placeholder"/>
        </w:category>
        <w:types>
          <w:type w:val="bbPlcHdr"/>
        </w:types>
        <w:behaviors>
          <w:behavior w:val="content"/>
        </w:behaviors>
        <w:guid w:val="{152C27A8-DAF3-4D27-958E-2E5F7BFF6084}"/>
      </w:docPartPr>
      <w:docPartBody>
        <w:p w:rsidR="00B86128" w:rsidRDefault="00B86128">
          <w:pPr>
            <w:pStyle w:val="F66B720EAB7A48B5AC8DF76774178A99"/>
          </w:pPr>
          <w:r>
            <w:rPr>
              <w:rStyle w:val="PlaceholderText"/>
            </w:rPr>
            <w:t xml:space="preserve"> </w:t>
          </w:r>
        </w:p>
      </w:docPartBody>
    </w:docPart>
    <w:docPart>
      <w:docPartPr>
        <w:name w:val="4DC0E44E8BE0489F90D3D91E8D7F1AC5"/>
        <w:category>
          <w:name w:val="General"/>
          <w:gallery w:val="placeholder"/>
        </w:category>
        <w:types>
          <w:type w:val="bbPlcHdr"/>
        </w:types>
        <w:behaviors>
          <w:behavior w:val="content"/>
        </w:behaviors>
        <w:guid w:val="{F1F9050F-10FA-4A6A-ADB9-38B19CB68761}"/>
      </w:docPartPr>
      <w:docPartBody>
        <w:p w:rsidR="00B86128" w:rsidRDefault="00B86128">
          <w:pPr>
            <w:pStyle w:val="4DC0E44E8BE0489F90D3D91E8D7F1AC5"/>
          </w:pPr>
          <w:r>
            <w:rPr>
              <w:rStyle w:val="PlaceholderText"/>
            </w:rPr>
            <w:t xml:space="preserve"> </w:t>
          </w:r>
        </w:p>
      </w:docPartBody>
    </w:docPart>
    <w:docPart>
      <w:docPartPr>
        <w:name w:val="26FED6426FEF41BE9BCBE530C71688F1"/>
        <w:category>
          <w:name w:val="General"/>
          <w:gallery w:val="placeholder"/>
        </w:category>
        <w:types>
          <w:type w:val="bbPlcHdr"/>
        </w:types>
        <w:behaviors>
          <w:behavior w:val="content"/>
        </w:behaviors>
        <w:guid w:val="{4C587B4D-AD47-4326-AFDE-613D12B35BC1}"/>
      </w:docPartPr>
      <w:docPartBody>
        <w:p w:rsidR="00B86128" w:rsidRDefault="00B86128">
          <w:pPr>
            <w:pStyle w:val="26FED6426FEF41BE9BCBE530C71688F1"/>
          </w:pPr>
          <w:r>
            <w:rPr>
              <w:rStyle w:val="PlaceholderText"/>
            </w:rPr>
            <w:t xml:space="preserve"> </w:t>
          </w:r>
        </w:p>
      </w:docPartBody>
    </w:docPart>
    <w:docPart>
      <w:docPartPr>
        <w:name w:val="928B8310F27B42CD9CD13E00839ACCB8"/>
        <w:category>
          <w:name w:val="General"/>
          <w:gallery w:val="placeholder"/>
        </w:category>
        <w:types>
          <w:type w:val="bbPlcHdr"/>
        </w:types>
        <w:behaviors>
          <w:behavior w:val="content"/>
        </w:behaviors>
        <w:guid w:val="{B677D8FF-3A18-453B-9439-AB15344576C3}"/>
      </w:docPartPr>
      <w:docPartBody>
        <w:p w:rsidR="00B86128" w:rsidRDefault="00B86128">
          <w:pPr>
            <w:pStyle w:val="928B8310F27B42CD9CD13E00839ACCB8"/>
          </w:pPr>
          <w:r>
            <w:rPr>
              <w:rStyle w:val="PlaceholderText"/>
            </w:rPr>
            <w:t xml:space="preserve"> </w:t>
          </w:r>
        </w:p>
      </w:docPartBody>
    </w:docPart>
    <w:docPart>
      <w:docPartPr>
        <w:name w:val="EDFD29275C7A4F0DAF99B5E3CB3F003A"/>
        <w:category>
          <w:name w:val="General"/>
          <w:gallery w:val="placeholder"/>
        </w:category>
        <w:types>
          <w:type w:val="bbPlcHdr"/>
        </w:types>
        <w:behaviors>
          <w:behavior w:val="content"/>
        </w:behaviors>
        <w:guid w:val="{BB88908E-2558-4096-9DD0-D45836A917E7}"/>
      </w:docPartPr>
      <w:docPartBody>
        <w:p w:rsidR="00B86128" w:rsidRDefault="00B86128">
          <w:pPr>
            <w:pStyle w:val="EDFD29275C7A4F0DAF99B5E3CB3F003A"/>
          </w:pPr>
          <w:r>
            <w:rPr>
              <w:rStyle w:val="PlaceholderText"/>
            </w:rPr>
            <w:t xml:space="preserve"> </w:t>
          </w:r>
        </w:p>
      </w:docPartBody>
    </w:docPart>
    <w:docPart>
      <w:docPartPr>
        <w:name w:val="2230DBC2808E488594B51EC84E1B0C50"/>
        <w:category>
          <w:name w:val="General"/>
          <w:gallery w:val="placeholder"/>
        </w:category>
        <w:types>
          <w:type w:val="bbPlcHdr"/>
        </w:types>
        <w:behaviors>
          <w:behavior w:val="content"/>
        </w:behaviors>
        <w:guid w:val="{F35E687D-1EE3-42B9-A1EB-C9F88F45BC44}"/>
      </w:docPartPr>
      <w:docPartBody>
        <w:p w:rsidR="00B86128" w:rsidRDefault="00B86128">
          <w:pPr>
            <w:pStyle w:val="2230DBC2808E488594B51EC84E1B0C50"/>
          </w:pPr>
          <w:r>
            <w:rPr>
              <w:rStyle w:val="PlaceholderText"/>
            </w:rPr>
            <w:t xml:space="preserve"> </w:t>
          </w:r>
        </w:p>
      </w:docPartBody>
    </w:docPart>
    <w:docPart>
      <w:docPartPr>
        <w:name w:val="256FAF35E9ED4BAD86C7250EFD4EFB97"/>
        <w:category>
          <w:name w:val="General"/>
          <w:gallery w:val="placeholder"/>
        </w:category>
        <w:types>
          <w:type w:val="bbPlcHdr"/>
        </w:types>
        <w:behaviors>
          <w:behavior w:val="content"/>
        </w:behaviors>
        <w:guid w:val="{B0446707-2E99-4B9C-A9A6-A69CF2CF5850}"/>
      </w:docPartPr>
      <w:docPartBody>
        <w:p w:rsidR="00B86128" w:rsidRDefault="00B86128">
          <w:pPr>
            <w:pStyle w:val="256FAF35E9ED4BAD86C7250EFD4EFB97"/>
          </w:pPr>
          <w:r>
            <w:rPr>
              <w:rStyle w:val="PlaceholderText"/>
            </w:rPr>
            <w:t xml:space="preserve"> </w:t>
          </w:r>
        </w:p>
      </w:docPartBody>
    </w:docPart>
    <w:docPart>
      <w:docPartPr>
        <w:name w:val="13089F14BB554B2AA54C5BE73FC51763"/>
        <w:category>
          <w:name w:val="General"/>
          <w:gallery w:val="placeholder"/>
        </w:category>
        <w:types>
          <w:type w:val="bbPlcHdr"/>
        </w:types>
        <w:behaviors>
          <w:behavior w:val="content"/>
        </w:behaviors>
        <w:guid w:val="{F6685A3A-9E4D-4FFF-BE0F-D04336C62BE1}"/>
      </w:docPartPr>
      <w:docPartBody>
        <w:p w:rsidR="00B86128" w:rsidRDefault="00B86128">
          <w:pPr>
            <w:pStyle w:val="13089F14BB554B2AA54C5BE73FC51763"/>
          </w:pPr>
          <w:r>
            <w:rPr>
              <w:rStyle w:val="PlaceholderText"/>
            </w:rPr>
            <w:t xml:space="preserve"> </w:t>
          </w:r>
        </w:p>
      </w:docPartBody>
    </w:docPart>
    <w:docPart>
      <w:docPartPr>
        <w:name w:val="5CB0356C35784017AE9BA9E635C35C67"/>
        <w:category>
          <w:name w:val="General"/>
          <w:gallery w:val="placeholder"/>
        </w:category>
        <w:types>
          <w:type w:val="bbPlcHdr"/>
        </w:types>
        <w:behaviors>
          <w:behavior w:val="content"/>
        </w:behaviors>
        <w:guid w:val="{5B91DD58-3247-4D6F-904D-8934CCB3A912}"/>
      </w:docPartPr>
      <w:docPartBody>
        <w:p w:rsidR="00B86128" w:rsidRDefault="00B86128">
          <w:pPr>
            <w:pStyle w:val="5CB0356C35784017AE9BA9E635C35C67"/>
          </w:pPr>
          <w:r>
            <w:rPr>
              <w:rStyle w:val="PlaceholderText"/>
            </w:rPr>
            <w:t xml:space="preserve"> </w:t>
          </w:r>
        </w:p>
      </w:docPartBody>
    </w:docPart>
    <w:docPart>
      <w:docPartPr>
        <w:name w:val="75C114A901CE44A8A080DFD2060DEA4A"/>
        <w:category>
          <w:name w:val="General"/>
          <w:gallery w:val="placeholder"/>
        </w:category>
        <w:types>
          <w:type w:val="bbPlcHdr"/>
        </w:types>
        <w:behaviors>
          <w:behavior w:val="content"/>
        </w:behaviors>
        <w:guid w:val="{81319E0A-3268-4FB1-B499-47878B340D22}"/>
      </w:docPartPr>
      <w:docPartBody>
        <w:p w:rsidR="00B86128" w:rsidRDefault="00B86128">
          <w:pPr>
            <w:pStyle w:val="75C114A901CE44A8A080DFD2060DEA4A"/>
          </w:pPr>
          <w:r>
            <w:rPr>
              <w:rStyle w:val="PlaceholderText"/>
            </w:rPr>
            <w:t xml:space="preserve"> </w:t>
          </w:r>
        </w:p>
      </w:docPartBody>
    </w:docPart>
    <w:docPart>
      <w:docPartPr>
        <w:name w:val="2099C74DD856495880DEC3A45F10234B"/>
        <w:category>
          <w:name w:val="General"/>
          <w:gallery w:val="placeholder"/>
        </w:category>
        <w:types>
          <w:type w:val="bbPlcHdr"/>
        </w:types>
        <w:behaviors>
          <w:behavior w:val="content"/>
        </w:behaviors>
        <w:guid w:val="{4F666D14-45AC-4442-A590-93D82B362956}"/>
      </w:docPartPr>
      <w:docPartBody>
        <w:p w:rsidR="00B86128" w:rsidRDefault="00B86128">
          <w:pPr>
            <w:pStyle w:val="2099C74DD856495880DEC3A45F10234B"/>
          </w:pPr>
          <w:r>
            <w:rPr>
              <w:rStyle w:val="PlaceholderText"/>
            </w:rPr>
            <w:t xml:space="preserve"> </w:t>
          </w:r>
        </w:p>
      </w:docPartBody>
    </w:docPart>
    <w:docPart>
      <w:docPartPr>
        <w:name w:val="CCD78EB86F0143F09D9743C5584877FD"/>
        <w:category>
          <w:name w:val="General"/>
          <w:gallery w:val="placeholder"/>
        </w:category>
        <w:types>
          <w:type w:val="bbPlcHdr"/>
        </w:types>
        <w:behaviors>
          <w:behavior w:val="content"/>
        </w:behaviors>
        <w:guid w:val="{DD9BF456-825D-4E30-BBC3-62E8192E10A7}"/>
      </w:docPartPr>
      <w:docPartBody>
        <w:p w:rsidR="00B86128" w:rsidRDefault="00B86128">
          <w:pPr>
            <w:pStyle w:val="CCD78EB86F0143F09D9743C5584877FD"/>
          </w:pPr>
          <w:r>
            <w:rPr>
              <w:rStyle w:val="PlaceholderText"/>
            </w:rPr>
            <w:t xml:space="preserve"> </w:t>
          </w:r>
        </w:p>
      </w:docPartBody>
    </w:docPart>
    <w:docPart>
      <w:docPartPr>
        <w:name w:val="AE18302DFC9A44E09B9358F17E4787CD"/>
        <w:category>
          <w:name w:val="General"/>
          <w:gallery w:val="placeholder"/>
        </w:category>
        <w:types>
          <w:type w:val="bbPlcHdr"/>
        </w:types>
        <w:behaviors>
          <w:behavior w:val="content"/>
        </w:behaviors>
        <w:guid w:val="{FE52A0FA-BD4E-4FD1-A1DB-77F4F9D209AB}"/>
      </w:docPartPr>
      <w:docPartBody>
        <w:p w:rsidR="00B86128" w:rsidRDefault="00B86128">
          <w:pPr>
            <w:pStyle w:val="AE18302DFC9A44E09B9358F17E4787CD"/>
          </w:pPr>
          <w:r>
            <w:rPr>
              <w:rStyle w:val="PlaceholderText"/>
            </w:rPr>
            <w:t xml:space="preserve"> </w:t>
          </w:r>
        </w:p>
      </w:docPartBody>
    </w:docPart>
    <w:docPart>
      <w:docPartPr>
        <w:name w:val="51CCF297A8E346D883CA13E8F066061C"/>
        <w:category>
          <w:name w:val="General"/>
          <w:gallery w:val="placeholder"/>
        </w:category>
        <w:types>
          <w:type w:val="bbPlcHdr"/>
        </w:types>
        <w:behaviors>
          <w:behavior w:val="content"/>
        </w:behaviors>
        <w:guid w:val="{3D13E656-9D97-47D1-8C6E-21F70B93A7FE}"/>
      </w:docPartPr>
      <w:docPartBody>
        <w:p w:rsidR="00B86128" w:rsidRDefault="00B86128">
          <w:pPr>
            <w:pStyle w:val="51CCF297A8E346D883CA13E8F066061C"/>
          </w:pPr>
          <w:r>
            <w:rPr>
              <w:rStyle w:val="PlaceholderText"/>
            </w:rPr>
            <w:t xml:space="preserve"> </w:t>
          </w:r>
        </w:p>
      </w:docPartBody>
    </w:docPart>
    <w:docPart>
      <w:docPartPr>
        <w:name w:val="60A710935DC1403980699E0D66A5686A"/>
        <w:category>
          <w:name w:val="General"/>
          <w:gallery w:val="placeholder"/>
        </w:category>
        <w:types>
          <w:type w:val="bbPlcHdr"/>
        </w:types>
        <w:behaviors>
          <w:behavior w:val="content"/>
        </w:behaviors>
        <w:guid w:val="{D91D8F94-E3CB-4873-9BFC-399FF298B79C}"/>
      </w:docPartPr>
      <w:docPartBody>
        <w:p w:rsidR="00B86128" w:rsidRDefault="00B86128">
          <w:pPr>
            <w:pStyle w:val="60A710935DC1403980699E0D66A5686A"/>
          </w:pPr>
          <w:r>
            <w:rPr>
              <w:rStyle w:val="PlaceholderText"/>
            </w:rPr>
            <w:t xml:space="preserve"> </w:t>
          </w:r>
        </w:p>
      </w:docPartBody>
    </w:docPart>
    <w:docPart>
      <w:docPartPr>
        <w:name w:val="D60D32D39342499FA70472A6B01EAAE2"/>
        <w:category>
          <w:name w:val="General"/>
          <w:gallery w:val="placeholder"/>
        </w:category>
        <w:types>
          <w:type w:val="bbPlcHdr"/>
        </w:types>
        <w:behaviors>
          <w:behavior w:val="content"/>
        </w:behaviors>
        <w:guid w:val="{671EDCF7-8BB4-4483-95CF-B8447C3E9012}"/>
      </w:docPartPr>
      <w:docPartBody>
        <w:p w:rsidR="00B86128" w:rsidRDefault="00B86128">
          <w:pPr>
            <w:pStyle w:val="D60D32D39342499FA70472A6B01EAAE2"/>
          </w:pPr>
          <w:r>
            <w:rPr>
              <w:rStyle w:val="PlaceholderText"/>
            </w:rPr>
            <w:t xml:space="preserve"> </w:t>
          </w:r>
        </w:p>
      </w:docPartBody>
    </w:docPart>
    <w:docPart>
      <w:docPartPr>
        <w:name w:val="1D889D06425C4F7C9D1C2DD2939856B0"/>
        <w:category>
          <w:name w:val="General"/>
          <w:gallery w:val="placeholder"/>
        </w:category>
        <w:types>
          <w:type w:val="bbPlcHdr"/>
        </w:types>
        <w:behaviors>
          <w:behavior w:val="content"/>
        </w:behaviors>
        <w:guid w:val="{64292910-4FE1-426C-80C2-E6CFC7655F75}"/>
      </w:docPartPr>
      <w:docPartBody>
        <w:p w:rsidR="00B86128" w:rsidRDefault="00B86128">
          <w:pPr>
            <w:pStyle w:val="1D889D06425C4F7C9D1C2DD2939856B0"/>
          </w:pPr>
          <w:r>
            <w:rPr>
              <w:rStyle w:val="PlaceholderText"/>
            </w:rPr>
            <w:t xml:space="preserve"> </w:t>
          </w:r>
        </w:p>
      </w:docPartBody>
    </w:docPart>
    <w:docPart>
      <w:docPartPr>
        <w:name w:val="4219C76D3BCF4269963BA091F134E24D"/>
        <w:category>
          <w:name w:val="General"/>
          <w:gallery w:val="placeholder"/>
        </w:category>
        <w:types>
          <w:type w:val="bbPlcHdr"/>
        </w:types>
        <w:behaviors>
          <w:behavior w:val="content"/>
        </w:behaviors>
        <w:guid w:val="{8D2840D7-D0B5-4A7D-BF10-B07A98689BE6}"/>
      </w:docPartPr>
      <w:docPartBody>
        <w:p w:rsidR="00B86128" w:rsidRDefault="00B86128">
          <w:pPr>
            <w:pStyle w:val="4219C76D3BCF4269963BA091F134E24D"/>
          </w:pPr>
          <w:r>
            <w:rPr>
              <w:rStyle w:val="PlaceholderText"/>
            </w:rPr>
            <w:t xml:space="preserve"> </w:t>
          </w:r>
        </w:p>
      </w:docPartBody>
    </w:docPart>
    <w:docPart>
      <w:docPartPr>
        <w:name w:val="AA7D2B8980D14B86BBCC9A1CD3B9B388"/>
        <w:category>
          <w:name w:val="General"/>
          <w:gallery w:val="placeholder"/>
        </w:category>
        <w:types>
          <w:type w:val="bbPlcHdr"/>
        </w:types>
        <w:behaviors>
          <w:behavior w:val="content"/>
        </w:behaviors>
        <w:guid w:val="{A205EC43-0DBC-423B-AEE8-AFF57543851C}"/>
      </w:docPartPr>
      <w:docPartBody>
        <w:p w:rsidR="00B86128" w:rsidRDefault="00B86128">
          <w:pPr>
            <w:pStyle w:val="AA7D2B8980D14B86BBCC9A1CD3B9B388"/>
          </w:pPr>
          <w:r>
            <w:rPr>
              <w:rStyle w:val="PlaceholderText"/>
            </w:rPr>
            <w:t xml:space="preserve"> </w:t>
          </w:r>
        </w:p>
      </w:docPartBody>
    </w:docPart>
    <w:docPart>
      <w:docPartPr>
        <w:name w:val="D34CB60F117A4597B6CE11927890CAA6"/>
        <w:category>
          <w:name w:val="General"/>
          <w:gallery w:val="placeholder"/>
        </w:category>
        <w:types>
          <w:type w:val="bbPlcHdr"/>
        </w:types>
        <w:behaviors>
          <w:behavior w:val="content"/>
        </w:behaviors>
        <w:guid w:val="{E75047B8-B098-461C-B506-42A121501376}"/>
      </w:docPartPr>
      <w:docPartBody>
        <w:p w:rsidR="00B86128" w:rsidRDefault="00B86128">
          <w:pPr>
            <w:pStyle w:val="D34CB60F117A4597B6CE11927890CAA6"/>
          </w:pPr>
          <w:r>
            <w:rPr>
              <w:rStyle w:val="PlaceholderText"/>
            </w:rPr>
            <w:t xml:space="preserve"> </w:t>
          </w:r>
        </w:p>
      </w:docPartBody>
    </w:docPart>
    <w:docPart>
      <w:docPartPr>
        <w:name w:val="B0F92AAA48DE4330A4077AABC47E7174"/>
        <w:category>
          <w:name w:val="General"/>
          <w:gallery w:val="placeholder"/>
        </w:category>
        <w:types>
          <w:type w:val="bbPlcHdr"/>
        </w:types>
        <w:behaviors>
          <w:behavior w:val="content"/>
        </w:behaviors>
        <w:guid w:val="{039222CC-D63F-4057-9627-B4C13192276A}"/>
      </w:docPartPr>
      <w:docPartBody>
        <w:p w:rsidR="00B86128" w:rsidRDefault="00B86128">
          <w:pPr>
            <w:pStyle w:val="B0F92AAA48DE4330A4077AABC47E7174"/>
          </w:pPr>
          <w:r>
            <w:rPr>
              <w:rStyle w:val="PlaceholderText"/>
            </w:rPr>
            <w:t xml:space="preserve"> </w:t>
          </w:r>
        </w:p>
      </w:docPartBody>
    </w:docPart>
    <w:docPart>
      <w:docPartPr>
        <w:name w:val="F2B26919EDF8494DA0A5FBA7F8D6F3DF"/>
        <w:category>
          <w:name w:val="General"/>
          <w:gallery w:val="placeholder"/>
        </w:category>
        <w:types>
          <w:type w:val="bbPlcHdr"/>
        </w:types>
        <w:behaviors>
          <w:behavior w:val="content"/>
        </w:behaviors>
        <w:guid w:val="{4F3B04FB-270E-43BB-96E9-547BAB5A9A3B}"/>
      </w:docPartPr>
      <w:docPartBody>
        <w:p w:rsidR="00B86128" w:rsidRDefault="00B86128">
          <w:pPr>
            <w:pStyle w:val="F2B26919EDF8494DA0A5FBA7F8D6F3DF"/>
          </w:pPr>
          <w:r>
            <w:rPr>
              <w:rStyle w:val="PlaceholderText"/>
            </w:rPr>
            <w:t xml:space="preserve"> </w:t>
          </w:r>
        </w:p>
      </w:docPartBody>
    </w:docPart>
    <w:docPart>
      <w:docPartPr>
        <w:name w:val="CFBE9662C2744B1BB893A2D10E397B90"/>
        <w:category>
          <w:name w:val="General"/>
          <w:gallery w:val="placeholder"/>
        </w:category>
        <w:types>
          <w:type w:val="bbPlcHdr"/>
        </w:types>
        <w:behaviors>
          <w:behavior w:val="content"/>
        </w:behaviors>
        <w:guid w:val="{43ED1C48-6572-4487-B92B-48D3D1CD52C4}"/>
      </w:docPartPr>
      <w:docPartBody>
        <w:p w:rsidR="00B86128" w:rsidRDefault="00B86128">
          <w:pPr>
            <w:pStyle w:val="CFBE9662C2744B1BB893A2D10E397B90"/>
          </w:pPr>
          <w:r>
            <w:rPr>
              <w:rStyle w:val="PlaceholderText"/>
            </w:rPr>
            <w:t xml:space="preserve"> </w:t>
          </w:r>
        </w:p>
      </w:docPartBody>
    </w:docPart>
    <w:docPart>
      <w:docPartPr>
        <w:name w:val="9EB5CEB3C10E41D499EE91740D431C29"/>
        <w:category>
          <w:name w:val="General"/>
          <w:gallery w:val="placeholder"/>
        </w:category>
        <w:types>
          <w:type w:val="bbPlcHdr"/>
        </w:types>
        <w:behaviors>
          <w:behavior w:val="content"/>
        </w:behaviors>
        <w:guid w:val="{21BB0976-B560-4DB1-A721-D051D0F32C1D}"/>
      </w:docPartPr>
      <w:docPartBody>
        <w:p w:rsidR="00B86128" w:rsidRDefault="00B86128">
          <w:pPr>
            <w:pStyle w:val="9EB5CEB3C10E41D499EE91740D431C29"/>
          </w:pPr>
          <w:r>
            <w:rPr>
              <w:rStyle w:val="PlaceholderText"/>
            </w:rPr>
            <w:t xml:space="preserve"> </w:t>
          </w:r>
        </w:p>
      </w:docPartBody>
    </w:docPart>
    <w:docPart>
      <w:docPartPr>
        <w:name w:val="22D35AC5BD284CCDACCA4A0EFFEC70F2"/>
        <w:category>
          <w:name w:val="General"/>
          <w:gallery w:val="placeholder"/>
        </w:category>
        <w:types>
          <w:type w:val="bbPlcHdr"/>
        </w:types>
        <w:behaviors>
          <w:behavior w:val="content"/>
        </w:behaviors>
        <w:guid w:val="{BC5898E6-343A-46D4-9C4F-DC942F12958F}"/>
      </w:docPartPr>
      <w:docPartBody>
        <w:p w:rsidR="00B86128" w:rsidRDefault="00B86128">
          <w:pPr>
            <w:pStyle w:val="22D35AC5BD284CCDACCA4A0EFFEC70F2"/>
          </w:pPr>
          <w:r>
            <w:rPr>
              <w:rStyle w:val="PlaceholderText"/>
            </w:rPr>
            <w:t xml:space="preserve"> </w:t>
          </w:r>
        </w:p>
      </w:docPartBody>
    </w:docPart>
    <w:docPart>
      <w:docPartPr>
        <w:name w:val="E016EF3D7B8A48C5BA731C303AED0E7B"/>
        <w:category>
          <w:name w:val="General"/>
          <w:gallery w:val="placeholder"/>
        </w:category>
        <w:types>
          <w:type w:val="bbPlcHdr"/>
        </w:types>
        <w:behaviors>
          <w:behavior w:val="content"/>
        </w:behaviors>
        <w:guid w:val="{34B2C00B-E781-4B0B-A0DD-14C1973425B8}"/>
      </w:docPartPr>
      <w:docPartBody>
        <w:p w:rsidR="00B86128" w:rsidRDefault="00B86128">
          <w:pPr>
            <w:pStyle w:val="E016EF3D7B8A48C5BA731C303AED0E7B"/>
          </w:pPr>
          <w:r>
            <w:rPr>
              <w:rStyle w:val="PlaceholderText"/>
            </w:rPr>
            <w:t xml:space="preserve"> </w:t>
          </w:r>
        </w:p>
      </w:docPartBody>
    </w:docPart>
    <w:docPart>
      <w:docPartPr>
        <w:name w:val="C7378BD7F34F4D9FA73A665A81919A18"/>
        <w:category>
          <w:name w:val="General"/>
          <w:gallery w:val="placeholder"/>
        </w:category>
        <w:types>
          <w:type w:val="bbPlcHdr"/>
        </w:types>
        <w:behaviors>
          <w:behavior w:val="content"/>
        </w:behaviors>
        <w:guid w:val="{0EBDD826-F91E-41E5-A20A-9874420B95E4}"/>
      </w:docPartPr>
      <w:docPartBody>
        <w:p w:rsidR="00B86128" w:rsidRDefault="00B86128">
          <w:pPr>
            <w:pStyle w:val="C7378BD7F34F4D9FA73A665A81919A18"/>
          </w:pPr>
          <w:r>
            <w:rPr>
              <w:rStyle w:val="PlaceholderText"/>
            </w:rPr>
            <w:t xml:space="preserve"> </w:t>
          </w:r>
        </w:p>
      </w:docPartBody>
    </w:docPart>
    <w:docPart>
      <w:docPartPr>
        <w:name w:val="57524DEC7CEE4B0296CDC831DE65FE9B"/>
        <w:category>
          <w:name w:val="General"/>
          <w:gallery w:val="placeholder"/>
        </w:category>
        <w:types>
          <w:type w:val="bbPlcHdr"/>
        </w:types>
        <w:behaviors>
          <w:behavior w:val="content"/>
        </w:behaviors>
        <w:guid w:val="{736B266D-AB7F-4271-9C04-3BF3EA0A7732}"/>
      </w:docPartPr>
      <w:docPartBody>
        <w:p w:rsidR="00B86128" w:rsidRDefault="00B86128">
          <w:pPr>
            <w:pStyle w:val="57524DEC7CEE4B0296CDC831DE65FE9B"/>
          </w:pPr>
          <w:r>
            <w:rPr>
              <w:rStyle w:val="PlaceholderText"/>
            </w:rPr>
            <w:t xml:space="preserve"> </w:t>
          </w:r>
        </w:p>
      </w:docPartBody>
    </w:docPart>
    <w:docPart>
      <w:docPartPr>
        <w:name w:val="11318CCBC3F34CF1A1D22A5D8782B675"/>
        <w:category>
          <w:name w:val="General"/>
          <w:gallery w:val="placeholder"/>
        </w:category>
        <w:types>
          <w:type w:val="bbPlcHdr"/>
        </w:types>
        <w:behaviors>
          <w:behavior w:val="content"/>
        </w:behaviors>
        <w:guid w:val="{2347E3E8-84BD-402B-9F20-815E70A1F70D}"/>
      </w:docPartPr>
      <w:docPartBody>
        <w:p w:rsidR="00B86128" w:rsidRDefault="00B86128">
          <w:pPr>
            <w:pStyle w:val="11318CCBC3F34CF1A1D22A5D8782B675"/>
          </w:pPr>
          <w:r>
            <w:rPr>
              <w:rStyle w:val="PlaceholderText"/>
            </w:rPr>
            <w:t xml:space="preserve"> </w:t>
          </w:r>
        </w:p>
      </w:docPartBody>
    </w:docPart>
    <w:docPart>
      <w:docPartPr>
        <w:name w:val="94F138B286294C9DBEDB5AD3A63DD89C"/>
        <w:category>
          <w:name w:val="General"/>
          <w:gallery w:val="placeholder"/>
        </w:category>
        <w:types>
          <w:type w:val="bbPlcHdr"/>
        </w:types>
        <w:behaviors>
          <w:behavior w:val="content"/>
        </w:behaviors>
        <w:guid w:val="{EF31850A-5660-4A9D-89C8-EFD2DAA60561}"/>
      </w:docPartPr>
      <w:docPartBody>
        <w:p w:rsidR="00B86128" w:rsidRDefault="00B86128">
          <w:pPr>
            <w:pStyle w:val="94F138B286294C9DBEDB5AD3A63DD89C"/>
          </w:pPr>
          <w:r>
            <w:rPr>
              <w:rStyle w:val="PlaceholderText"/>
            </w:rPr>
            <w:t xml:space="preserve"> </w:t>
          </w:r>
        </w:p>
      </w:docPartBody>
    </w:docPart>
    <w:docPart>
      <w:docPartPr>
        <w:name w:val="EACF9A13AE0A4C31876EF88330DFF4EF"/>
        <w:category>
          <w:name w:val="General"/>
          <w:gallery w:val="placeholder"/>
        </w:category>
        <w:types>
          <w:type w:val="bbPlcHdr"/>
        </w:types>
        <w:behaviors>
          <w:behavior w:val="content"/>
        </w:behaviors>
        <w:guid w:val="{19CF3EF0-3FF5-458A-BA7F-FD9E1BA054C5}"/>
      </w:docPartPr>
      <w:docPartBody>
        <w:p w:rsidR="00B86128" w:rsidRDefault="00B86128">
          <w:pPr>
            <w:pStyle w:val="EACF9A13AE0A4C31876EF88330DFF4EF"/>
          </w:pPr>
          <w:r>
            <w:rPr>
              <w:rStyle w:val="PlaceholderText"/>
            </w:rPr>
            <w:t xml:space="preserve"> </w:t>
          </w:r>
        </w:p>
      </w:docPartBody>
    </w:docPart>
    <w:docPart>
      <w:docPartPr>
        <w:name w:val="FABF41CA045548A6841DBC8FFAAC6B62"/>
        <w:category>
          <w:name w:val="General"/>
          <w:gallery w:val="placeholder"/>
        </w:category>
        <w:types>
          <w:type w:val="bbPlcHdr"/>
        </w:types>
        <w:behaviors>
          <w:behavior w:val="content"/>
        </w:behaviors>
        <w:guid w:val="{6FBA13B3-CE57-4A3F-9433-E13D563E907C}"/>
      </w:docPartPr>
      <w:docPartBody>
        <w:p w:rsidR="00B86128" w:rsidRDefault="00B86128">
          <w:pPr>
            <w:pStyle w:val="FABF41CA045548A6841DBC8FFAAC6B62"/>
          </w:pPr>
          <w:r>
            <w:rPr>
              <w:rStyle w:val="PlaceholderText"/>
            </w:rPr>
            <w:t xml:space="preserve"> </w:t>
          </w:r>
        </w:p>
      </w:docPartBody>
    </w:docPart>
    <w:docPart>
      <w:docPartPr>
        <w:name w:val="1E21FA2447D1488A93405B3DA88CDC80"/>
        <w:category>
          <w:name w:val="General"/>
          <w:gallery w:val="placeholder"/>
        </w:category>
        <w:types>
          <w:type w:val="bbPlcHdr"/>
        </w:types>
        <w:behaviors>
          <w:behavior w:val="content"/>
        </w:behaviors>
        <w:guid w:val="{BCD0C2AA-8F93-44D6-9B91-270CA2583702}"/>
      </w:docPartPr>
      <w:docPartBody>
        <w:p w:rsidR="00B86128" w:rsidRDefault="00B86128">
          <w:pPr>
            <w:pStyle w:val="1E21FA2447D1488A93405B3DA88CDC80"/>
          </w:pPr>
          <w:r>
            <w:rPr>
              <w:rStyle w:val="PlaceholderText"/>
            </w:rPr>
            <w:t xml:space="preserve"> </w:t>
          </w:r>
        </w:p>
      </w:docPartBody>
    </w:docPart>
    <w:docPart>
      <w:docPartPr>
        <w:name w:val="CF4D65AB137045B5BE8D81BFA3316096"/>
        <w:category>
          <w:name w:val="General"/>
          <w:gallery w:val="placeholder"/>
        </w:category>
        <w:types>
          <w:type w:val="bbPlcHdr"/>
        </w:types>
        <w:behaviors>
          <w:behavior w:val="content"/>
        </w:behaviors>
        <w:guid w:val="{4F5D714A-FB11-404B-8188-F058777530A9}"/>
      </w:docPartPr>
      <w:docPartBody>
        <w:p w:rsidR="00B86128" w:rsidRDefault="00B86128">
          <w:pPr>
            <w:pStyle w:val="CF4D65AB137045B5BE8D81BFA3316096"/>
          </w:pPr>
          <w:r>
            <w:rPr>
              <w:rStyle w:val="PlaceholderText"/>
            </w:rPr>
            <w:t xml:space="preserve"> </w:t>
          </w:r>
        </w:p>
      </w:docPartBody>
    </w:docPart>
    <w:docPart>
      <w:docPartPr>
        <w:name w:val="26351E00212D4043A63322EBE1D06802"/>
        <w:category>
          <w:name w:val="General"/>
          <w:gallery w:val="placeholder"/>
        </w:category>
        <w:types>
          <w:type w:val="bbPlcHdr"/>
        </w:types>
        <w:behaviors>
          <w:behavior w:val="content"/>
        </w:behaviors>
        <w:guid w:val="{B855FDF2-9FE3-41AD-82F0-D277DAEBCF5C}"/>
      </w:docPartPr>
      <w:docPartBody>
        <w:p w:rsidR="00B86128" w:rsidRDefault="00B86128">
          <w:pPr>
            <w:pStyle w:val="26351E00212D4043A63322EBE1D06802"/>
          </w:pPr>
          <w:r>
            <w:rPr>
              <w:rStyle w:val="PlaceholderText"/>
            </w:rPr>
            <w:t xml:space="preserve"> </w:t>
          </w:r>
        </w:p>
      </w:docPartBody>
    </w:docPart>
    <w:docPart>
      <w:docPartPr>
        <w:name w:val="6AEC8DBB184E4A51AF2DF89B20E5A8AF"/>
        <w:category>
          <w:name w:val="General"/>
          <w:gallery w:val="placeholder"/>
        </w:category>
        <w:types>
          <w:type w:val="bbPlcHdr"/>
        </w:types>
        <w:behaviors>
          <w:behavior w:val="content"/>
        </w:behaviors>
        <w:guid w:val="{17D84633-FC09-4D1F-A16B-C88F8687864C}"/>
      </w:docPartPr>
      <w:docPartBody>
        <w:p w:rsidR="00B86128" w:rsidRDefault="00B86128">
          <w:pPr>
            <w:pStyle w:val="6AEC8DBB184E4A51AF2DF89B20E5A8AF"/>
          </w:pPr>
          <w:r>
            <w:rPr>
              <w:rStyle w:val="PlaceholderText"/>
            </w:rPr>
            <w:t xml:space="preserve"> </w:t>
          </w:r>
        </w:p>
      </w:docPartBody>
    </w:docPart>
    <w:docPart>
      <w:docPartPr>
        <w:name w:val="F9EE3AAA5C0445DCA1CC9FBADA5DB997"/>
        <w:category>
          <w:name w:val="General"/>
          <w:gallery w:val="placeholder"/>
        </w:category>
        <w:types>
          <w:type w:val="bbPlcHdr"/>
        </w:types>
        <w:behaviors>
          <w:behavior w:val="content"/>
        </w:behaviors>
        <w:guid w:val="{C6D2A100-BFA1-48CB-8ABC-6454F26CBF23}"/>
      </w:docPartPr>
      <w:docPartBody>
        <w:p w:rsidR="00B86128" w:rsidRDefault="00B86128">
          <w:pPr>
            <w:pStyle w:val="F9EE3AAA5C0445DCA1CC9FBADA5DB997"/>
          </w:pPr>
          <w:r>
            <w:rPr>
              <w:rStyle w:val="PlaceholderText"/>
            </w:rPr>
            <w:t xml:space="preserve"> </w:t>
          </w:r>
        </w:p>
      </w:docPartBody>
    </w:docPart>
    <w:docPart>
      <w:docPartPr>
        <w:name w:val="86336719399C48C6B7F68F82BB4CC26D"/>
        <w:category>
          <w:name w:val="General"/>
          <w:gallery w:val="placeholder"/>
        </w:category>
        <w:types>
          <w:type w:val="bbPlcHdr"/>
        </w:types>
        <w:behaviors>
          <w:behavior w:val="content"/>
        </w:behaviors>
        <w:guid w:val="{2BE70FE8-521D-4C7E-BF5F-930842FD1B3D}"/>
      </w:docPartPr>
      <w:docPartBody>
        <w:p w:rsidR="00B86128" w:rsidRDefault="00B86128">
          <w:pPr>
            <w:pStyle w:val="86336719399C48C6B7F68F82BB4CC26D"/>
          </w:pPr>
          <w:r>
            <w:rPr>
              <w:rStyle w:val="PlaceholderText"/>
            </w:rPr>
            <w:t xml:space="preserve"> </w:t>
          </w:r>
        </w:p>
      </w:docPartBody>
    </w:docPart>
    <w:docPart>
      <w:docPartPr>
        <w:name w:val="D84290BD53A34D91A9C2F79D11D6D4C2"/>
        <w:category>
          <w:name w:val="General"/>
          <w:gallery w:val="placeholder"/>
        </w:category>
        <w:types>
          <w:type w:val="bbPlcHdr"/>
        </w:types>
        <w:behaviors>
          <w:behavior w:val="content"/>
        </w:behaviors>
        <w:guid w:val="{8F8D01DF-6B65-4137-AE9F-F536431ACBF2}"/>
      </w:docPartPr>
      <w:docPartBody>
        <w:p w:rsidR="00B86128" w:rsidRDefault="00B86128">
          <w:pPr>
            <w:pStyle w:val="D84290BD53A34D91A9C2F79D11D6D4C2"/>
          </w:pPr>
          <w:r>
            <w:rPr>
              <w:rStyle w:val="PlaceholderText"/>
            </w:rPr>
            <w:t xml:space="preserve"> </w:t>
          </w:r>
        </w:p>
      </w:docPartBody>
    </w:docPart>
    <w:docPart>
      <w:docPartPr>
        <w:name w:val="08EA16A62DDC4335B4DDED138B354CFD"/>
        <w:category>
          <w:name w:val="General"/>
          <w:gallery w:val="placeholder"/>
        </w:category>
        <w:types>
          <w:type w:val="bbPlcHdr"/>
        </w:types>
        <w:behaviors>
          <w:behavior w:val="content"/>
        </w:behaviors>
        <w:guid w:val="{5FFB6BF2-1CA3-4CDA-9E85-1D52588C6946}"/>
      </w:docPartPr>
      <w:docPartBody>
        <w:p w:rsidR="00B86128" w:rsidRDefault="00B86128">
          <w:pPr>
            <w:pStyle w:val="08EA16A62DDC4335B4DDED138B354CFD"/>
          </w:pPr>
          <w:r>
            <w:rPr>
              <w:rStyle w:val="PlaceholderText"/>
            </w:rPr>
            <w:t xml:space="preserve"> </w:t>
          </w:r>
        </w:p>
      </w:docPartBody>
    </w:docPart>
    <w:docPart>
      <w:docPartPr>
        <w:name w:val="CC5415E7CA95425DA2E8D168299F5886"/>
        <w:category>
          <w:name w:val="General"/>
          <w:gallery w:val="placeholder"/>
        </w:category>
        <w:types>
          <w:type w:val="bbPlcHdr"/>
        </w:types>
        <w:behaviors>
          <w:behavior w:val="content"/>
        </w:behaviors>
        <w:guid w:val="{0BFF4832-3696-4E1D-B975-682F0A328B1D}"/>
      </w:docPartPr>
      <w:docPartBody>
        <w:p w:rsidR="00B86128" w:rsidRDefault="00B86128">
          <w:pPr>
            <w:pStyle w:val="CC5415E7CA95425DA2E8D168299F5886"/>
          </w:pPr>
          <w:r>
            <w:rPr>
              <w:rStyle w:val="PlaceholderText"/>
            </w:rPr>
            <w:t xml:space="preserve"> </w:t>
          </w:r>
        </w:p>
      </w:docPartBody>
    </w:docPart>
    <w:docPart>
      <w:docPartPr>
        <w:name w:val="304EAEF740D94D419BBD54A9A23E3658"/>
        <w:category>
          <w:name w:val="General"/>
          <w:gallery w:val="placeholder"/>
        </w:category>
        <w:types>
          <w:type w:val="bbPlcHdr"/>
        </w:types>
        <w:behaviors>
          <w:behavior w:val="content"/>
        </w:behaviors>
        <w:guid w:val="{33C82DBA-C162-487D-9471-EA8CD77C98CD}"/>
      </w:docPartPr>
      <w:docPartBody>
        <w:p w:rsidR="00B86128" w:rsidRDefault="00B86128">
          <w:pPr>
            <w:pStyle w:val="304EAEF740D94D419BBD54A9A23E3658"/>
          </w:pPr>
          <w:r>
            <w:rPr>
              <w:rStyle w:val="PlaceholderText"/>
            </w:rPr>
            <w:t xml:space="preserve"> </w:t>
          </w:r>
        </w:p>
      </w:docPartBody>
    </w:docPart>
    <w:docPart>
      <w:docPartPr>
        <w:name w:val="D2255BA5ED1F4AE183B63D7EB83EC14F"/>
        <w:category>
          <w:name w:val="General"/>
          <w:gallery w:val="placeholder"/>
        </w:category>
        <w:types>
          <w:type w:val="bbPlcHdr"/>
        </w:types>
        <w:behaviors>
          <w:behavior w:val="content"/>
        </w:behaviors>
        <w:guid w:val="{39DF568A-D7AE-4AD6-B346-B1FD7BA6E073}"/>
      </w:docPartPr>
      <w:docPartBody>
        <w:p w:rsidR="00B86128" w:rsidRDefault="00B86128">
          <w:pPr>
            <w:pStyle w:val="D2255BA5ED1F4AE183B63D7EB83EC14F"/>
          </w:pPr>
          <w:r>
            <w:rPr>
              <w:rStyle w:val="PlaceholderText"/>
            </w:rPr>
            <w:t xml:space="preserve"> </w:t>
          </w:r>
        </w:p>
      </w:docPartBody>
    </w:docPart>
    <w:docPart>
      <w:docPartPr>
        <w:name w:val="54FEB6076332472481C9BA383EBEB931"/>
        <w:category>
          <w:name w:val="General"/>
          <w:gallery w:val="placeholder"/>
        </w:category>
        <w:types>
          <w:type w:val="bbPlcHdr"/>
        </w:types>
        <w:behaviors>
          <w:behavior w:val="content"/>
        </w:behaviors>
        <w:guid w:val="{EC6DEC43-68B2-4D4B-AF17-A329D232DF51}"/>
      </w:docPartPr>
      <w:docPartBody>
        <w:p w:rsidR="008F422C" w:rsidRDefault="00147500" w:rsidP="00147500">
          <w:pPr>
            <w:pStyle w:val="54FEB6076332472481C9BA383EBEB931"/>
          </w:pPr>
          <w:r>
            <w:rPr>
              <w:rStyle w:val="PlaceholderText"/>
            </w:rPr>
            <w:t xml:space="preserve"> </w:t>
          </w:r>
        </w:p>
      </w:docPartBody>
    </w:docPart>
    <w:docPart>
      <w:docPartPr>
        <w:name w:val="153CE596583B44968B113C87ECE1989C"/>
        <w:category>
          <w:name w:val="General"/>
          <w:gallery w:val="placeholder"/>
        </w:category>
        <w:types>
          <w:type w:val="bbPlcHdr"/>
        </w:types>
        <w:behaviors>
          <w:behavior w:val="content"/>
        </w:behaviors>
        <w:guid w:val="{B0E0A7D1-A9D8-44D4-80C2-071C555E1BB3}"/>
      </w:docPartPr>
      <w:docPartBody>
        <w:p w:rsidR="008F422C" w:rsidRDefault="00147500" w:rsidP="00147500">
          <w:pPr>
            <w:pStyle w:val="153CE596583B44968B113C87ECE1989C"/>
          </w:pPr>
          <w:r>
            <w:rPr>
              <w:rStyle w:val="PlaceholderText"/>
            </w:rPr>
            <w:t xml:space="preserve"> </w:t>
          </w:r>
        </w:p>
      </w:docPartBody>
    </w:docPart>
    <w:docPart>
      <w:docPartPr>
        <w:name w:val="65F257AC5E4245B889AD02FCA7804439"/>
        <w:category>
          <w:name w:val="General"/>
          <w:gallery w:val="placeholder"/>
        </w:category>
        <w:types>
          <w:type w:val="bbPlcHdr"/>
        </w:types>
        <w:behaviors>
          <w:behavior w:val="content"/>
        </w:behaviors>
        <w:guid w:val="{119750CF-825E-416C-BCA9-79DD49FC281A}"/>
      </w:docPartPr>
      <w:docPartBody>
        <w:p w:rsidR="008F422C" w:rsidRDefault="00147500" w:rsidP="00147500">
          <w:pPr>
            <w:pStyle w:val="65F257AC5E4245B889AD02FCA7804439"/>
          </w:pPr>
          <w:r>
            <w:rPr>
              <w:rStyle w:val="PlaceholderText"/>
            </w:rPr>
            <w:t xml:space="preserve"> </w:t>
          </w:r>
        </w:p>
      </w:docPartBody>
    </w:docPart>
    <w:docPart>
      <w:docPartPr>
        <w:name w:val="B01B90299E884ACAA776EC6D9FFFB3A8"/>
        <w:category>
          <w:name w:val="General"/>
          <w:gallery w:val="placeholder"/>
        </w:category>
        <w:types>
          <w:type w:val="bbPlcHdr"/>
        </w:types>
        <w:behaviors>
          <w:behavior w:val="content"/>
        </w:behaviors>
        <w:guid w:val="{C3E7CA48-6245-4481-AB20-1E63EFFB74F7}"/>
      </w:docPartPr>
      <w:docPartBody>
        <w:p w:rsidR="008F422C" w:rsidRDefault="00147500" w:rsidP="00147500">
          <w:pPr>
            <w:pStyle w:val="B01B90299E884ACAA776EC6D9FFFB3A8"/>
          </w:pPr>
          <w:r>
            <w:rPr>
              <w:rStyle w:val="PlaceholderText"/>
            </w:rPr>
            <w:t xml:space="preserve"> </w:t>
          </w:r>
        </w:p>
      </w:docPartBody>
    </w:docPart>
    <w:docPart>
      <w:docPartPr>
        <w:name w:val="E5778169EA274E1FA09A0DB140978BCC"/>
        <w:category>
          <w:name w:val="General"/>
          <w:gallery w:val="placeholder"/>
        </w:category>
        <w:types>
          <w:type w:val="bbPlcHdr"/>
        </w:types>
        <w:behaviors>
          <w:behavior w:val="content"/>
        </w:behaviors>
        <w:guid w:val="{0052803C-2281-4125-B7C5-C937F0F06DBF}"/>
      </w:docPartPr>
      <w:docPartBody>
        <w:p w:rsidR="008F422C" w:rsidRDefault="00147500" w:rsidP="00147500">
          <w:pPr>
            <w:pStyle w:val="E5778169EA274E1FA09A0DB140978BCC"/>
          </w:pPr>
          <w:r>
            <w:rPr>
              <w:rStyle w:val="PlaceholderText"/>
            </w:rPr>
            <w:t xml:space="preserve"> </w:t>
          </w:r>
        </w:p>
      </w:docPartBody>
    </w:docPart>
    <w:docPart>
      <w:docPartPr>
        <w:name w:val="92AEBEC8C65E42E3BFB28A354AD0A15E"/>
        <w:category>
          <w:name w:val="General"/>
          <w:gallery w:val="placeholder"/>
        </w:category>
        <w:types>
          <w:type w:val="bbPlcHdr"/>
        </w:types>
        <w:behaviors>
          <w:behavior w:val="content"/>
        </w:behaviors>
        <w:guid w:val="{9E341B5E-0C8A-4DED-BDB2-AD677BA3D54A}"/>
      </w:docPartPr>
      <w:docPartBody>
        <w:p w:rsidR="008F422C" w:rsidRDefault="00147500" w:rsidP="00147500">
          <w:pPr>
            <w:pStyle w:val="92AEBEC8C65E42E3BFB28A354AD0A15E"/>
          </w:pPr>
          <w:r>
            <w:rPr>
              <w:rStyle w:val="PlaceholderText"/>
            </w:rPr>
            <w:t xml:space="preserve"> </w:t>
          </w:r>
        </w:p>
      </w:docPartBody>
    </w:docPart>
    <w:docPart>
      <w:docPartPr>
        <w:name w:val="E6D5C011D62E4D21BBBD00AF6BED03FA"/>
        <w:category>
          <w:name w:val="General"/>
          <w:gallery w:val="placeholder"/>
        </w:category>
        <w:types>
          <w:type w:val="bbPlcHdr"/>
        </w:types>
        <w:behaviors>
          <w:behavior w:val="content"/>
        </w:behaviors>
        <w:guid w:val="{8B4A5D44-F6D2-4691-9E5D-9C838BDB4F54}"/>
      </w:docPartPr>
      <w:docPartBody>
        <w:p w:rsidR="008F422C" w:rsidRDefault="00147500" w:rsidP="00147500">
          <w:pPr>
            <w:pStyle w:val="E6D5C011D62E4D21BBBD00AF6BED03FA"/>
          </w:pPr>
          <w:r>
            <w:rPr>
              <w:rStyle w:val="PlaceholderText"/>
            </w:rPr>
            <w:t xml:space="preserve"> </w:t>
          </w:r>
        </w:p>
      </w:docPartBody>
    </w:docPart>
    <w:docPart>
      <w:docPartPr>
        <w:name w:val="55728B25CB2B4461AA49E3E1FFA70A42"/>
        <w:category>
          <w:name w:val="General"/>
          <w:gallery w:val="placeholder"/>
        </w:category>
        <w:types>
          <w:type w:val="bbPlcHdr"/>
        </w:types>
        <w:behaviors>
          <w:behavior w:val="content"/>
        </w:behaviors>
        <w:guid w:val="{4C8247FB-D35C-4BCE-9E34-1E587CFBE476}"/>
      </w:docPartPr>
      <w:docPartBody>
        <w:p w:rsidR="008F422C" w:rsidRDefault="00147500" w:rsidP="00147500">
          <w:pPr>
            <w:pStyle w:val="55728B25CB2B4461AA49E3E1FFA70A42"/>
          </w:pPr>
          <w:r>
            <w:rPr>
              <w:rStyle w:val="PlaceholderText"/>
            </w:rPr>
            <w:t xml:space="preserve"> </w:t>
          </w:r>
        </w:p>
      </w:docPartBody>
    </w:docPart>
    <w:docPart>
      <w:docPartPr>
        <w:name w:val="70C96FCD7FD84E0289471FFB4605E4B0"/>
        <w:category>
          <w:name w:val="General"/>
          <w:gallery w:val="placeholder"/>
        </w:category>
        <w:types>
          <w:type w:val="bbPlcHdr"/>
        </w:types>
        <w:behaviors>
          <w:behavior w:val="content"/>
        </w:behaviors>
        <w:guid w:val="{DAF1E0C3-27DA-4890-8EB0-8E42B6E6AA1C}"/>
      </w:docPartPr>
      <w:docPartBody>
        <w:p w:rsidR="008F422C" w:rsidRDefault="00147500" w:rsidP="00147500">
          <w:pPr>
            <w:pStyle w:val="70C96FCD7FD84E0289471FFB4605E4B0"/>
          </w:pPr>
          <w:r>
            <w:rPr>
              <w:rStyle w:val="PlaceholderText"/>
            </w:rPr>
            <w:t xml:space="preserve"> </w:t>
          </w:r>
        </w:p>
      </w:docPartBody>
    </w:docPart>
    <w:docPart>
      <w:docPartPr>
        <w:name w:val="4B09316D67C54B8F9E4F13EB877B148E"/>
        <w:category>
          <w:name w:val="General"/>
          <w:gallery w:val="placeholder"/>
        </w:category>
        <w:types>
          <w:type w:val="bbPlcHdr"/>
        </w:types>
        <w:behaviors>
          <w:behavior w:val="content"/>
        </w:behaviors>
        <w:guid w:val="{7AABC866-7723-4294-B2A7-E253FA2E4E00}"/>
      </w:docPartPr>
      <w:docPartBody>
        <w:p w:rsidR="008F422C" w:rsidRDefault="00147500" w:rsidP="00147500">
          <w:pPr>
            <w:pStyle w:val="4B09316D67C54B8F9E4F13EB877B148E"/>
          </w:pPr>
          <w:r>
            <w:rPr>
              <w:rStyle w:val="PlaceholderText"/>
            </w:rPr>
            <w:t xml:space="preserve"> </w:t>
          </w:r>
        </w:p>
      </w:docPartBody>
    </w:docPart>
    <w:docPart>
      <w:docPartPr>
        <w:name w:val="63087B7307C546EFAFBFB6CB84015E47"/>
        <w:category>
          <w:name w:val="General"/>
          <w:gallery w:val="placeholder"/>
        </w:category>
        <w:types>
          <w:type w:val="bbPlcHdr"/>
        </w:types>
        <w:behaviors>
          <w:behavior w:val="content"/>
        </w:behaviors>
        <w:guid w:val="{ACAB5E72-40B9-486C-AA3C-23D892BC3513}"/>
      </w:docPartPr>
      <w:docPartBody>
        <w:p w:rsidR="008F422C" w:rsidRDefault="00147500" w:rsidP="00147500">
          <w:pPr>
            <w:pStyle w:val="63087B7307C546EFAFBFB6CB84015E47"/>
          </w:pPr>
          <w:r>
            <w:rPr>
              <w:rStyle w:val="PlaceholderText"/>
            </w:rPr>
            <w:t xml:space="preserve"> </w:t>
          </w:r>
        </w:p>
      </w:docPartBody>
    </w:docPart>
    <w:docPart>
      <w:docPartPr>
        <w:name w:val="19C985C038EC4A46A3CA042EEAC09E39"/>
        <w:category>
          <w:name w:val="General"/>
          <w:gallery w:val="placeholder"/>
        </w:category>
        <w:types>
          <w:type w:val="bbPlcHdr"/>
        </w:types>
        <w:behaviors>
          <w:behavior w:val="content"/>
        </w:behaviors>
        <w:guid w:val="{61FFB3B7-7226-4AD8-A3E7-22AE5D413654}"/>
      </w:docPartPr>
      <w:docPartBody>
        <w:p w:rsidR="008F422C" w:rsidRDefault="00147500" w:rsidP="00147500">
          <w:pPr>
            <w:pStyle w:val="19C985C038EC4A46A3CA042EEAC09E39"/>
          </w:pPr>
          <w:r>
            <w:rPr>
              <w:rStyle w:val="PlaceholderText"/>
            </w:rPr>
            <w:t xml:space="preserve"> </w:t>
          </w:r>
        </w:p>
      </w:docPartBody>
    </w:docPart>
    <w:docPart>
      <w:docPartPr>
        <w:name w:val="64C698A950354CCCA2FF9E335965D3A8"/>
        <w:category>
          <w:name w:val="General"/>
          <w:gallery w:val="placeholder"/>
        </w:category>
        <w:types>
          <w:type w:val="bbPlcHdr"/>
        </w:types>
        <w:behaviors>
          <w:behavior w:val="content"/>
        </w:behaviors>
        <w:guid w:val="{D0FC512D-4FFD-4E0C-A317-DA9A637E23D4}"/>
      </w:docPartPr>
      <w:docPartBody>
        <w:p w:rsidR="008F422C" w:rsidRDefault="00147500" w:rsidP="00147500">
          <w:pPr>
            <w:pStyle w:val="64C698A950354CCCA2FF9E335965D3A8"/>
          </w:pPr>
          <w:r>
            <w:rPr>
              <w:rStyle w:val="PlaceholderText"/>
            </w:rPr>
            <w:t xml:space="preserve"> </w:t>
          </w:r>
        </w:p>
      </w:docPartBody>
    </w:docPart>
    <w:docPart>
      <w:docPartPr>
        <w:name w:val="A817D90676374E31A12E76C31F504C80"/>
        <w:category>
          <w:name w:val="General"/>
          <w:gallery w:val="placeholder"/>
        </w:category>
        <w:types>
          <w:type w:val="bbPlcHdr"/>
        </w:types>
        <w:behaviors>
          <w:behavior w:val="content"/>
        </w:behaviors>
        <w:guid w:val="{079C3E87-5464-4E29-B0FD-C3948AB30C88}"/>
      </w:docPartPr>
      <w:docPartBody>
        <w:p w:rsidR="008F422C" w:rsidRDefault="00147500" w:rsidP="00147500">
          <w:pPr>
            <w:pStyle w:val="A817D90676374E31A12E76C31F504C80"/>
          </w:pPr>
          <w:r>
            <w:rPr>
              <w:rStyle w:val="PlaceholderText"/>
            </w:rPr>
            <w:t xml:space="preserve"> </w:t>
          </w:r>
        </w:p>
      </w:docPartBody>
    </w:docPart>
    <w:docPart>
      <w:docPartPr>
        <w:name w:val="2F727B8D67174BABA87CC2B8103E11CA"/>
        <w:category>
          <w:name w:val="General"/>
          <w:gallery w:val="placeholder"/>
        </w:category>
        <w:types>
          <w:type w:val="bbPlcHdr"/>
        </w:types>
        <w:behaviors>
          <w:behavior w:val="content"/>
        </w:behaviors>
        <w:guid w:val="{9E02A623-32F6-44F1-B44E-8625353E4937}"/>
      </w:docPartPr>
      <w:docPartBody>
        <w:p w:rsidR="008F422C" w:rsidRDefault="00147500" w:rsidP="00147500">
          <w:pPr>
            <w:pStyle w:val="2F727B8D67174BABA87CC2B8103E11CA"/>
          </w:pPr>
          <w:r>
            <w:rPr>
              <w:rStyle w:val="PlaceholderText"/>
            </w:rPr>
            <w:t xml:space="preserve"> </w:t>
          </w:r>
        </w:p>
      </w:docPartBody>
    </w:docPart>
    <w:docPart>
      <w:docPartPr>
        <w:name w:val="0356D6C6E6D741E2B83EDE2E3FA0CAB4"/>
        <w:category>
          <w:name w:val="General"/>
          <w:gallery w:val="placeholder"/>
        </w:category>
        <w:types>
          <w:type w:val="bbPlcHdr"/>
        </w:types>
        <w:behaviors>
          <w:behavior w:val="content"/>
        </w:behaviors>
        <w:guid w:val="{49ECE744-F21E-4217-9AE0-B55E24A73116}"/>
      </w:docPartPr>
      <w:docPartBody>
        <w:p w:rsidR="008F422C" w:rsidRDefault="00147500" w:rsidP="00147500">
          <w:pPr>
            <w:pStyle w:val="0356D6C6E6D741E2B83EDE2E3FA0CAB4"/>
          </w:pPr>
          <w:r>
            <w:rPr>
              <w:rStyle w:val="PlaceholderText"/>
            </w:rPr>
            <w:t xml:space="preserve"> </w:t>
          </w:r>
        </w:p>
      </w:docPartBody>
    </w:docPart>
    <w:docPart>
      <w:docPartPr>
        <w:name w:val="EB9DD7B7DA4F4449A609010F75BCD3B4"/>
        <w:category>
          <w:name w:val="General"/>
          <w:gallery w:val="placeholder"/>
        </w:category>
        <w:types>
          <w:type w:val="bbPlcHdr"/>
        </w:types>
        <w:behaviors>
          <w:behavior w:val="content"/>
        </w:behaviors>
        <w:guid w:val="{3C1556A4-D8BA-469B-AC75-17264F31FB02}"/>
      </w:docPartPr>
      <w:docPartBody>
        <w:p w:rsidR="00916D68" w:rsidRDefault="00916D68" w:rsidP="00916D68">
          <w:pPr>
            <w:pStyle w:val="EB9DD7B7DA4F4449A609010F75BCD3B4"/>
          </w:pPr>
          <w:r>
            <w:rPr>
              <w:rStyle w:val="PlaceholderText"/>
            </w:rPr>
            <w:t xml:space="preserve"> </w:t>
          </w:r>
        </w:p>
      </w:docPartBody>
    </w:docPart>
    <w:docPart>
      <w:docPartPr>
        <w:name w:val="8E80A83D701148B9ADF3C33C8F62B315"/>
        <w:category>
          <w:name w:val="General"/>
          <w:gallery w:val="placeholder"/>
        </w:category>
        <w:types>
          <w:type w:val="bbPlcHdr"/>
        </w:types>
        <w:behaviors>
          <w:behavior w:val="content"/>
        </w:behaviors>
        <w:guid w:val="{5DA9C198-39B3-4F35-98A4-FD101639BC52}"/>
      </w:docPartPr>
      <w:docPartBody>
        <w:p w:rsidR="00916D68" w:rsidRDefault="00916D68" w:rsidP="00916D68">
          <w:pPr>
            <w:pStyle w:val="8E80A83D701148B9ADF3C33C8F62B315"/>
          </w:pPr>
          <w:r>
            <w:rPr>
              <w:rStyle w:val="PlaceholderText"/>
            </w:rPr>
            <w:t xml:space="preserve"> </w:t>
          </w:r>
        </w:p>
      </w:docPartBody>
    </w:docPart>
    <w:docPart>
      <w:docPartPr>
        <w:name w:val="9B11F9671DE24B0687985C8BE566B210"/>
        <w:category>
          <w:name w:val="General"/>
          <w:gallery w:val="placeholder"/>
        </w:category>
        <w:types>
          <w:type w:val="bbPlcHdr"/>
        </w:types>
        <w:behaviors>
          <w:behavior w:val="content"/>
        </w:behaviors>
        <w:guid w:val="{26B0C861-CDDD-4C1A-9E0E-96E38D23CFA2}"/>
      </w:docPartPr>
      <w:docPartBody>
        <w:p w:rsidR="00916D68" w:rsidRDefault="00916D68" w:rsidP="00916D68">
          <w:pPr>
            <w:pStyle w:val="9B11F9671DE24B0687985C8BE566B210"/>
          </w:pPr>
          <w:r>
            <w:rPr>
              <w:rStyle w:val="PlaceholderText"/>
            </w:rPr>
            <w:t xml:space="preserve"> </w:t>
          </w:r>
        </w:p>
      </w:docPartBody>
    </w:docPart>
    <w:docPart>
      <w:docPartPr>
        <w:name w:val="5D0A683D2A364CDC8E4450E36C020DF3"/>
        <w:category>
          <w:name w:val="General"/>
          <w:gallery w:val="placeholder"/>
        </w:category>
        <w:types>
          <w:type w:val="bbPlcHdr"/>
        </w:types>
        <w:behaviors>
          <w:behavior w:val="content"/>
        </w:behaviors>
        <w:guid w:val="{878800D0-E852-43F7-85FA-2A73FF926CF7}"/>
      </w:docPartPr>
      <w:docPartBody>
        <w:p w:rsidR="00916D68" w:rsidRDefault="00916D68" w:rsidP="00916D68">
          <w:pPr>
            <w:pStyle w:val="5D0A683D2A364CDC8E4450E36C020DF3"/>
          </w:pPr>
          <w:r>
            <w:rPr>
              <w:rStyle w:val="PlaceholderText"/>
            </w:rPr>
            <w:t xml:space="preserve"> </w:t>
          </w:r>
        </w:p>
      </w:docPartBody>
    </w:docPart>
    <w:docPart>
      <w:docPartPr>
        <w:name w:val="6A3B5847471546B1964C747BA7FF68D4"/>
        <w:category>
          <w:name w:val="General"/>
          <w:gallery w:val="placeholder"/>
        </w:category>
        <w:types>
          <w:type w:val="bbPlcHdr"/>
        </w:types>
        <w:behaviors>
          <w:behavior w:val="content"/>
        </w:behaviors>
        <w:guid w:val="{EB9BF7EA-6186-497A-9554-D290A45CCF74}"/>
      </w:docPartPr>
      <w:docPartBody>
        <w:p w:rsidR="00916D68" w:rsidRDefault="00916D68" w:rsidP="00916D68">
          <w:pPr>
            <w:pStyle w:val="6A3B5847471546B1964C747BA7FF68D4"/>
          </w:pPr>
          <w:r>
            <w:rPr>
              <w:rStyle w:val="PlaceholderText"/>
            </w:rPr>
            <w:t xml:space="preserve"> </w:t>
          </w:r>
        </w:p>
      </w:docPartBody>
    </w:docPart>
    <w:docPart>
      <w:docPartPr>
        <w:name w:val="AA1CC68A8D384AD0B1C5A1FBAB1B7FE4"/>
        <w:category>
          <w:name w:val="General"/>
          <w:gallery w:val="placeholder"/>
        </w:category>
        <w:types>
          <w:type w:val="bbPlcHdr"/>
        </w:types>
        <w:behaviors>
          <w:behavior w:val="content"/>
        </w:behaviors>
        <w:guid w:val="{B6992F9C-D4A4-41B0-8A9C-04A8AFB0A1AE}"/>
      </w:docPartPr>
      <w:docPartBody>
        <w:p w:rsidR="00916D68" w:rsidRDefault="00916D68" w:rsidP="00916D68">
          <w:pPr>
            <w:pStyle w:val="AA1CC68A8D384AD0B1C5A1FBAB1B7FE4"/>
          </w:pPr>
          <w:r>
            <w:rPr>
              <w:rStyle w:val="PlaceholderText"/>
            </w:rPr>
            <w:t xml:space="preserve"> </w:t>
          </w:r>
        </w:p>
      </w:docPartBody>
    </w:docPart>
    <w:docPart>
      <w:docPartPr>
        <w:name w:val="91751793E55E4EDA82094A5787A3D9D2"/>
        <w:category>
          <w:name w:val="General"/>
          <w:gallery w:val="placeholder"/>
        </w:category>
        <w:types>
          <w:type w:val="bbPlcHdr"/>
        </w:types>
        <w:behaviors>
          <w:behavior w:val="content"/>
        </w:behaviors>
        <w:guid w:val="{9601E894-1BC3-4751-8556-2A82B06D2EC9}"/>
      </w:docPartPr>
      <w:docPartBody>
        <w:p w:rsidR="00916D68" w:rsidRDefault="00916D68" w:rsidP="00916D68">
          <w:pPr>
            <w:pStyle w:val="91751793E55E4EDA82094A5787A3D9D2"/>
          </w:pPr>
          <w:r>
            <w:rPr>
              <w:rStyle w:val="PlaceholderText"/>
            </w:rPr>
            <w:t xml:space="preserve"> </w:t>
          </w:r>
        </w:p>
      </w:docPartBody>
    </w:docPart>
    <w:docPart>
      <w:docPartPr>
        <w:name w:val="45557A57A8BB44B9A558A5C41A3A8FBD"/>
        <w:category>
          <w:name w:val="General"/>
          <w:gallery w:val="placeholder"/>
        </w:category>
        <w:types>
          <w:type w:val="bbPlcHdr"/>
        </w:types>
        <w:behaviors>
          <w:behavior w:val="content"/>
        </w:behaviors>
        <w:guid w:val="{5BF978C0-3F20-4F0F-BDBB-D57CA2639A88}"/>
      </w:docPartPr>
      <w:docPartBody>
        <w:p w:rsidR="00916D68" w:rsidRDefault="00916D68" w:rsidP="00916D68">
          <w:pPr>
            <w:pStyle w:val="45557A57A8BB44B9A558A5C41A3A8FBD"/>
          </w:pPr>
          <w:r>
            <w:rPr>
              <w:rStyle w:val="PlaceholderText"/>
            </w:rPr>
            <w:t xml:space="preserve"> </w:t>
          </w:r>
        </w:p>
      </w:docPartBody>
    </w:docPart>
    <w:docPart>
      <w:docPartPr>
        <w:name w:val="C8F0261AB5664E2F881D787DE863F6CE"/>
        <w:category>
          <w:name w:val="General"/>
          <w:gallery w:val="placeholder"/>
        </w:category>
        <w:types>
          <w:type w:val="bbPlcHdr"/>
        </w:types>
        <w:behaviors>
          <w:behavior w:val="content"/>
        </w:behaviors>
        <w:guid w:val="{017D8D66-A2CA-4C9F-9CE5-28BB890F5A8A}"/>
      </w:docPartPr>
      <w:docPartBody>
        <w:p w:rsidR="00916D68" w:rsidRDefault="00916D68" w:rsidP="00916D68">
          <w:pPr>
            <w:pStyle w:val="C8F0261AB5664E2F881D787DE863F6CE"/>
          </w:pPr>
          <w:r>
            <w:rPr>
              <w:rStyle w:val="PlaceholderText"/>
            </w:rPr>
            <w:t xml:space="preserve"> </w:t>
          </w:r>
        </w:p>
      </w:docPartBody>
    </w:docPart>
    <w:docPart>
      <w:docPartPr>
        <w:name w:val="EDEA1F9741854004A3D43C6B352BB8ED"/>
        <w:category>
          <w:name w:val="General"/>
          <w:gallery w:val="placeholder"/>
        </w:category>
        <w:types>
          <w:type w:val="bbPlcHdr"/>
        </w:types>
        <w:behaviors>
          <w:behavior w:val="content"/>
        </w:behaviors>
        <w:guid w:val="{0DEB3785-AE53-4283-A2A2-329D9170F8E7}"/>
      </w:docPartPr>
      <w:docPartBody>
        <w:p w:rsidR="00916D68" w:rsidRDefault="00916D68" w:rsidP="00916D68">
          <w:pPr>
            <w:pStyle w:val="EDEA1F9741854004A3D43C6B352BB8ED"/>
          </w:pPr>
          <w:r>
            <w:rPr>
              <w:rStyle w:val="PlaceholderText"/>
            </w:rPr>
            <w:t xml:space="preserve"> </w:t>
          </w:r>
        </w:p>
      </w:docPartBody>
    </w:docPart>
    <w:docPart>
      <w:docPartPr>
        <w:name w:val="701F766FDE0F4A249D3C2EBFFB5CCB9B"/>
        <w:category>
          <w:name w:val="General"/>
          <w:gallery w:val="placeholder"/>
        </w:category>
        <w:types>
          <w:type w:val="bbPlcHdr"/>
        </w:types>
        <w:behaviors>
          <w:behavior w:val="content"/>
        </w:behaviors>
        <w:guid w:val="{C9BF3125-167F-403A-A0BB-89BA9E5D5F6A}"/>
      </w:docPartPr>
      <w:docPartBody>
        <w:p w:rsidR="00916D68" w:rsidRDefault="00916D68" w:rsidP="00916D68">
          <w:pPr>
            <w:pStyle w:val="701F766FDE0F4A249D3C2EBFFB5CCB9B"/>
          </w:pPr>
          <w:r>
            <w:rPr>
              <w:rStyle w:val="PlaceholderText"/>
            </w:rPr>
            <w:t xml:space="preserve"> </w:t>
          </w:r>
        </w:p>
      </w:docPartBody>
    </w:docPart>
    <w:docPart>
      <w:docPartPr>
        <w:name w:val="32F1D55EEC284317B89777CED0CA6BE1"/>
        <w:category>
          <w:name w:val="General"/>
          <w:gallery w:val="placeholder"/>
        </w:category>
        <w:types>
          <w:type w:val="bbPlcHdr"/>
        </w:types>
        <w:behaviors>
          <w:behavior w:val="content"/>
        </w:behaviors>
        <w:guid w:val="{969C4544-CE7C-47D1-8D99-24A90ADA66D9}"/>
      </w:docPartPr>
      <w:docPartBody>
        <w:p w:rsidR="00916D68" w:rsidRDefault="00916D68" w:rsidP="00916D68">
          <w:pPr>
            <w:pStyle w:val="32F1D55EEC284317B89777CED0CA6BE1"/>
          </w:pPr>
          <w:r>
            <w:rPr>
              <w:rStyle w:val="PlaceholderText"/>
            </w:rPr>
            <w:t xml:space="preserve"> </w:t>
          </w:r>
        </w:p>
      </w:docPartBody>
    </w:docPart>
    <w:docPart>
      <w:docPartPr>
        <w:name w:val="980CA67AA7E940FCACE33786BC1A36EA"/>
        <w:category>
          <w:name w:val="General"/>
          <w:gallery w:val="placeholder"/>
        </w:category>
        <w:types>
          <w:type w:val="bbPlcHdr"/>
        </w:types>
        <w:behaviors>
          <w:behavior w:val="content"/>
        </w:behaviors>
        <w:guid w:val="{B61C6420-A090-4958-A589-74C717E75ACA}"/>
      </w:docPartPr>
      <w:docPartBody>
        <w:p w:rsidR="00916D68" w:rsidRDefault="00916D68" w:rsidP="00916D68">
          <w:pPr>
            <w:pStyle w:val="980CA67AA7E940FCACE33786BC1A36EA"/>
          </w:pPr>
          <w:r>
            <w:rPr>
              <w:rStyle w:val="PlaceholderText"/>
            </w:rPr>
            <w:t xml:space="preserve"> </w:t>
          </w:r>
        </w:p>
      </w:docPartBody>
    </w:docPart>
    <w:docPart>
      <w:docPartPr>
        <w:name w:val="CE48F9AC6B324BF4A34747EED5849AC9"/>
        <w:category>
          <w:name w:val="General"/>
          <w:gallery w:val="placeholder"/>
        </w:category>
        <w:types>
          <w:type w:val="bbPlcHdr"/>
        </w:types>
        <w:behaviors>
          <w:behavior w:val="content"/>
        </w:behaviors>
        <w:guid w:val="{45F213F8-F7BB-4019-B42B-48D8A29921AC}"/>
      </w:docPartPr>
      <w:docPartBody>
        <w:p w:rsidR="00916D68" w:rsidRDefault="00916D68" w:rsidP="00916D68">
          <w:pPr>
            <w:pStyle w:val="CE48F9AC6B324BF4A34747EED5849AC9"/>
          </w:pPr>
          <w:r>
            <w:rPr>
              <w:rStyle w:val="PlaceholderText"/>
            </w:rPr>
            <w:t xml:space="preserve"> </w:t>
          </w:r>
        </w:p>
      </w:docPartBody>
    </w:docPart>
    <w:docPart>
      <w:docPartPr>
        <w:name w:val="4009108AA349418CAFD0C238FB855459"/>
        <w:category>
          <w:name w:val="General"/>
          <w:gallery w:val="placeholder"/>
        </w:category>
        <w:types>
          <w:type w:val="bbPlcHdr"/>
        </w:types>
        <w:behaviors>
          <w:behavior w:val="content"/>
        </w:behaviors>
        <w:guid w:val="{705133C8-D686-4E09-B612-6FE197273965}"/>
      </w:docPartPr>
      <w:docPartBody>
        <w:p w:rsidR="00916D68" w:rsidRDefault="00916D68" w:rsidP="00916D68">
          <w:pPr>
            <w:pStyle w:val="4009108AA349418CAFD0C238FB855459"/>
          </w:pPr>
          <w:r>
            <w:rPr>
              <w:rStyle w:val="PlaceholderText"/>
            </w:rPr>
            <w:t xml:space="preserve"> </w:t>
          </w:r>
        </w:p>
      </w:docPartBody>
    </w:docPart>
    <w:docPart>
      <w:docPartPr>
        <w:name w:val="84E8A9E173B744599AED1485CE63B477"/>
        <w:category>
          <w:name w:val="General"/>
          <w:gallery w:val="placeholder"/>
        </w:category>
        <w:types>
          <w:type w:val="bbPlcHdr"/>
        </w:types>
        <w:behaviors>
          <w:behavior w:val="content"/>
        </w:behaviors>
        <w:guid w:val="{B1F81D79-5B77-4869-8631-C3BBD83090CB}"/>
      </w:docPartPr>
      <w:docPartBody>
        <w:p w:rsidR="00916D68" w:rsidRDefault="00916D68" w:rsidP="00916D68">
          <w:pPr>
            <w:pStyle w:val="84E8A9E173B744599AED1485CE63B477"/>
          </w:pPr>
          <w:r>
            <w:rPr>
              <w:rStyle w:val="PlaceholderText"/>
            </w:rPr>
            <w:t xml:space="preserve"> </w:t>
          </w:r>
        </w:p>
      </w:docPartBody>
    </w:docPart>
    <w:docPart>
      <w:docPartPr>
        <w:name w:val="CAEB572AB954431D95A98F16162D1779"/>
        <w:category>
          <w:name w:val="General"/>
          <w:gallery w:val="placeholder"/>
        </w:category>
        <w:types>
          <w:type w:val="bbPlcHdr"/>
        </w:types>
        <w:behaviors>
          <w:behavior w:val="content"/>
        </w:behaviors>
        <w:guid w:val="{00A46803-00E8-4346-B3DF-3B31385CE88A}"/>
      </w:docPartPr>
      <w:docPartBody>
        <w:p w:rsidR="000D78C6" w:rsidRDefault="00741A24" w:rsidP="00741A24">
          <w:pPr>
            <w:pStyle w:val="CAEB572AB954431D95A98F16162D1779"/>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Arial"/>
    <w:panose1 w:val="00000000000000000000"/>
    <w:charset w:val="00"/>
    <w:family w:val="modern"/>
    <w:notTrueType/>
    <w:pitch w:val="variable"/>
    <w:sig w:usb0="00000001"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128"/>
    <w:rsid w:val="000D5DE4"/>
    <w:rsid w:val="000D78C6"/>
    <w:rsid w:val="00105F54"/>
    <w:rsid w:val="00122FE8"/>
    <w:rsid w:val="00147500"/>
    <w:rsid w:val="001C7176"/>
    <w:rsid w:val="00233AF9"/>
    <w:rsid w:val="0023480A"/>
    <w:rsid w:val="002440F2"/>
    <w:rsid w:val="00245F37"/>
    <w:rsid w:val="00246C36"/>
    <w:rsid w:val="00314017"/>
    <w:rsid w:val="003F3E5C"/>
    <w:rsid w:val="004514F2"/>
    <w:rsid w:val="00456715"/>
    <w:rsid w:val="006537BA"/>
    <w:rsid w:val="006561C8"/>
    <w:rsid w:val="006A78DD"/>
    <w:rsid w:val="00741A24"/>
    <w:rsid w:val="00743B37"/>
    <w:rsid w:val="007553E4"/>
    <w:rsid w:val="008142D5"/>
    <w:rsid w:val="00815B14"/>
    <w:rsid w:val="008A684A"/>
    <w:rsid w:val="008E4594"/>
    <w:rsid w:val="008F1A72"/>
    <w:rsid w:val="008F422C"/>
    <w:rsid w:val="009140F1"/>
    <w:rsid w:val="00916D68"/>
    <w:rsid w:val="0093173C"/>
    <w:rsid w:val="009317F5"/>
    <w:rsid w:val="009857E8"/>
    <w:rsid w:val="009D1543"/>
    <w:rsid w:val="009E2670"/>
    <w:rsid w:val="00A0346D"/>
    <w:rsid w:val="00A16270"/>
    <w:rsid w:val="00A6648B"/>
    <w:rsid w:val="00A72A09"/>
    <w:rsid w:val="00B468EA"/>
    <w:rsid w:val="00B8289D"/>
    <w:rsid w:val="00B86128"/>
    <w:rsid w:val="00BA4E9D"/>
    <w:rsid w:val="00BD746B"/>
    <w:rsid w:val="00CE4EB6"/>
    <w:rsid w:val="00CE6706"/>
    <w:rsid w:val="00E3263C"/>
    <w:rsid w:val="00E8708E"/>
    <w:rsid w:val="00F3176C"/>
    <w:rsid w:val="00F3699F"/>
    <w:rsid w:val="00F47769"/>
    <w:rsid w:val="00F47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1A24"/>
    <w:rPr>
      <w:color w:val="808080"/>
    </w:rPr>
  </w:style>
  <w:style w:type="paragraph" w:customStyle="1" w:styleId="5C725BB34E5048E1AFA9B63DF13CF924">
    <w:name w:val="5C725BB34E5048E1AFA9B63DF13CF924"/>
  </w:style>
  <w:style w:type="paragraph" w:customStyle="1" w:styleId="E9CAF8DD958F42D6A4C88FA010DB0A13">
    <w:name w:val="E9CAF8DD958F42D6A4C88FA010DB0A13"/>
  </w:style>
  <w:style w:type="paragraph" w:customStyle="1" w:styleId="0A6AA61B60CB4CC18498A6EDB4CC2B24">
    <w:name w:val="0A6AA61B60CB4CC18498A6EDB4CC2B24"/>
  </w:style>
  <w:style w:type="paragraph" w:customStyle="1" w:styleId="692A5ABFEFB7496E97E2FFE8756FAD46">
    <w:name w:val="692A5ABFEFB7496E97E2FFE8756FAD46"/>
  </w:style>
  <w:style w:type="paragraph" w:customStyle="1" w:styleId="9439BE7D84384AD68471C775F5404583">
    <w:name w:val="9439BE7D84384AD68471C775F5404583"/>
  </w:style>
  <w:style w:type="paragraph" w:customStyle="1" w:styleId="42660AA9714F4D8F95BFE864B2A3E85B">
    <w:name w:val="42660AA9714F4D8F95BFE864B2A3E85B"/>
  </w:style>
  <w:style w:type="paragraph" w:customStyle="1" w:styleId="7101A6743C7646619974E8B84ABDB671">
    <w:name w:val="7101A6743C7646619974E8B84ABDB671"/>
  </w:style>
  <w:style w:type="paragraph" w:customStyle="1" w:styleId="39BF2347FEB545B286E5810F6AB05B82">
    <w:name w:val="39BF2347FEB545B286E5810F6AB05B82"/>
  </w:style>
  <w:style w:type="paragraph" w:customStyle="1" w:styleId="6C3ECB8ED5AD485BAEB0A2DCEE2C3273">
    <w:name w:val="6C3ECB8ED5AD485BAEB0A2DCEE2C3273"/>
  </w:style>
  <w:style w:type="paragraph" w:customStyle="1" w:styleId="767D7AD571E94ECA91A820498AF571E8">
    <w:name w:val="767D7AD571E94ECA91A820498AF571E8"/>
  </w:style>
  <w:style w:type="paragraph" w:customStyle="1" w:styleId="8DEA10F311B44ACEB41114AADB31C100">
    <w:name w:val="8DEA10F311B44ACEB41114AADB31C100"/>
  </w:style>
  <w:style w:type="paragraph" w:customStyle="1" w:styleId="B6080CC03FC94B7895D8699DA1B6D345">
    <w:name w:val="B6080CC03FC94B7895D8699DA1B6D345"/>
  </w:style>
  <w:style w:type="paragraph" w:customStyle="1" w:styleId="E3546CF616F14C81B2218A5E7F9F30A8">
    <w:name w:val="E3546CF616F14C81B2218A5E7F9F30A8"/>
  </w:style>
  <w:style w:type="paragraph" w:customStyle="1" w:styleId="6ED94BFCD8EC42BA9A5021D2D9AA56E6">
    <w:name w:val="6ED94BFCD8EC42BA9A5021D2D9AA56E6"/>
  </w:style>
  <w:style w:type="paragraph" w:customStyle="1" w:styleId="233AE917A3C645069E1BCCE003B966ED">
    <w:name w:val="233AE917A3C645069E1BCCE003B966ED"/>
  </w:style>
  <w:style w:type="paragraph" w:customStyle="1" w:styleId="B8EAD316881D42839D490543BE37243D">
    <w:name w:val="B8EAD316881D42839D490543BE37243D"/>
  </w:style>
  <w:style w:type="paragraph" w:customStyle="1" w:styleId="C3E0AD3E6ADB4D94B35814E87ADD586C">
    <w:name w:val="C3E0AD3E6ADB4D94B35814E87ADD586C"/>
  </w:style>
  <w:style w:type="paragraph" w:customStyle="1" w:styleId="5E4DC9E58260490FB6B7FE0009D1E263">
    <w:name w:val="5E4DC9E58260490FB6B7FE0009D1E263"/>
  </w:style>
  <w:style w:type="paragraph" w:customStyle="1" w:styleId="3509A18FA5D74F83951FEA9A7B2BF9F8">
    <w:name w:val="3509A18FA5D74F83951FEA9A7B2BF9F8"/>
  </w:style>
  <w:style w:type="paragraph" w:customStyle="1" w:styleId="80068B73C93247CA9489E177E3035FC2">
    <w:name w:val="80068B73C93247CA9489E177E3035FC2"/>
  </w:style>
  <w:style w:type="paragraph" w:customStyle="1" w:styleId="058597912CF94787AE96E46216BE3BFD">
    <w:name w:val="058597912CF94787AE96E46216BE3BFD"/>
  </w:style>
  <w:style w:type="paragraph" w:customStyle="1" w:styleId="AF5A85F4E91B4B2D95D2D219FFE3FA29">
    <w:name w:val="AF5A85F4E91B4B2D95D2D219FFE3FA29"/>
  </w:style>
  <w:style w:type="paragraph" w:customStyle="1" w:styleId="A037CF648A44401D81BAE892016CB243">
    <w:name w:val="A037CF648A44401D81BAE892016CB243"/>
  </w:style>
  <w:style w:type="paragraph" w:customStyle="1" w:styleId="43B069FF87394F28A1B47A977277B33A">
    <w:name w:val="43B069FF87394F28A1B47A977277B33A"/>
  </w:style>
  <w:style w:type="paragraph" w:customStyle="1" w:styleId="0F364E53614249B094BEC8C2842B7709">
    <w:name w:val="0F364E53614249B094BEC8C2842B7709"/>
  </w:style>
  <w:style w:type="paragraph" w:customStyle="1" w:styleId="0AA3819B43374111B0D5E5225572CCAD">
    <w:name w:val="0AA3819B43374111B0D5E5225572CCAD"/>
  </w:style>
  <w:style w:type="paragraph" w:customStyle="1" w:styleId="8B58B1FFF58846D7ACA7722C8CD4D71B">
    <w:name w:val="8B58B1FFF58846D7ACA7722C8CD4D71B"/>
  </w:style>
  <w:style w:type="paragraph" w:customStyle="1" w:styleId="414633833AB8462685990158A7690E71">
    <w:name w:val="414633833AB8462685990158A7690E71"/>
  </w:style>
  <w:style w:type="paragraph" w:customStyle="1" w:styleId="577EC8D53072488B906DB93E21EC022D">
    <w:name w:val="577EC8D53072488B906DB93E21EC022D"/>
  </w:style>
  <w:style w:type="paragraph" w:customStyle="1" w:styleId="AC21F6ABB46F4CD08F89BAF899EE641E">
    <w:name w:val="AC21F6ABB46F4CD08F89BAF899EE641E"/>
  </w:style>
  <w:style w:type="paragraph" w:customStyle="1" w:styleId="6AAE932BC6764F0896BB21B1A6516EFD">
    <w:name w:val="6AAE932BC6764F0896BB21B1A6516EFD"/>
  </w:style>
  <w:style w:type="paragraph" w:customStyle="1" w:styleId="4266A7F251554D9E9CE2C912547341EE">
    <w:name w:val="4266A7F251554D9E9CE2C912547341EE"/>
  </w:style>
  <w:style w:type="paragraph" w:customStyle="1" w:styleId="8163AC3890554E1EA5CC244E04AB817D">
    <w:name w:val="8163AC3890554E1EA5CC244E04AB817D"/>
  </w:style>
  <w:style w:type="paragraph" w:customStyle="1" w:styleId="6C9D3E71E43E4593A0BE8FE4E1DEBD49">
    <w:name w:val="6C9D3E71E43E4593A0BE8FE4E1DEBD49"/>
  </w:style>
  <w:style w:type="paragraph" w:customStyle="1" w:styleId="66E8A274E8824F8CA5954C37D47B7A0E">
    <w:name w:val="66E8A274E8824F8CA5954C37D47B7A0E"/>
  </w:style>
  <w:style w:type="paragraph" w:customStyle="1" w:styleId="808743C2E3344F04AAFF81DCA4A17D40">
    <w:name w:val="808743C2E3344F04AAFF81DCA4A17D40"/>
  </w:style>
  <w:style w:type="paragraph" w:customStyle="1" w:styleId="DD333387A3E94E83BA572AF30078171E">
    <w:name w:val="DD333387A3E94E83BA572AF30078171E"/>
  </w:style>
  <w:style w:type="paragraph" w:customStyle="1" w:styleId="CB95F4F1F1534480B15EA698A5E65DF1">
    <w:name w:val="CB95F4F1F1534480B15EA698A5E65DF1"/>
  </w:style>
  <w:style w:type="paragraph" w:customStyle="1" w:styleId="7EB40E60C1994A61A057C64D9A2BD405">
    <w:name w:val="7EB40E60C1994A61A057C64D9A2BD405"/>
  </w:style>
  <w:style w:type="paragraph" w:customStyle="1" w:styleId="A696FDE0E5F544DE8BE8D218DDEA27CE">
    <w:name w:val="A696FDE0E5F544DE8BE8D218DDEA27CE"/>
  </w:style>
  <w:style w:type="paragraph" w:customStyle="1" w:styleId="CAB7FCF2A2FE4475B3343473B1DD8025">
    <w:name w:val="CAB7FCF2A2FE4475B3343473B1DD8025"/>
  </w:style>
  <w:style w:type="paragraph" w:customStyle="1" w:styleId="30BECFAB8D5240B2941A062527EAA9A6">
    <w:name w:val="30BECFAB8D5240B2941A062527EAA9A6"/>
  </w:style>
  <w:style w:type="paragraph" w:customStyle="1" w:styleId="95B6AAE1182048608986F4D40B0B05E3">
    <w:name w:val="95B6AAE1182048608986F4D40B0B05E3"/>
  </w:style>
  <w:style w:type="paragraph" w:customStyle="1" w:styleId="0E74EF4EA4864709B1FF801415255B4F">
    <w:name w:val="0E74EF4EA4864709B1FF801415255B4F"/>
  </w:style>
  <w:style w:type="paragraph" w:customStyle="1" w:styleId="5C78CC1FAE514089AED7BE160CCCBDB1">
    <w:name w:val="5C78CC1FAE514089AED7BE160CCCBDB1"/>
  </w:style>
  <w:style w:type="paragraph" w:customStyle="1" w:styleId="86A4431F57BD4CEBA459061273DF7E1D">
    <w:name w:val="86A4431F57BD4CEBA459061273DF7E1D"/>
  </w:style>
  <w:style w:type="paragraph" w:customStyle="1" w:styleId="E187D971724B44C08A7D558EB91C1CA7">
    <w:name w:val="E187D971724B44C08A7D558EB91C1CA7"/>
  </w:style>
  <w:style w:type="paragraph" w:customStyle="1" w:styleId="0D126B2882E4493A9520E5A2F3B02FFF">
    <w:name w:val="0D126B2882E4493A9520E5A2F3B02FFF"/>
  </w:style>
  <w:style w:type="paragraph" w:customStyle="1" w:styleId="C064D9813445456A952927C5AFAB6D82">
    <w:name w:val="C064D9813445456A952927C5AFAB6D82"/>
  </w:style>
  <w:style w:type="paragraph" w:customStyle="1" w:styleId="180EA0E14DD14F80A74237CB5D9D1AA7">
    <w:name w:val="180EA0E14DD14F80A74237CB5D9D1AA7"/>
  </w:style>
  <w:style w:type="paragraph" w:customStyle="1" w:styleId="D898BF2EEFE9444A95760D3EDC59A5F6">
    <w:name w:val="D898BF2EEFE9444A95760D3EDC59A5F6"/>
  </w:style>
  <w:style w:type="paragraph" w:customStyle="1" w:styleId="574CB18D6C66411F819BC0902AFB597C">
    <w:name w:val="574CB18D6C66411F819BC0902AFB597C"/>
  </w:style>
  <w:style w:type="paragraph" w:customStyle="1" w:styleId="E5358A3E72AE48548B353AA4A743C4C8">
    <w:name w:val="E5358A3E72AE48548B353AA4A743C4C8"/>
  </w:style>
  <w:style w:type="paragraph" w:customStyle="1" w:styleId="998D88EDC28A4CFAAF47449E2D66A08F">
    <w:name w:val="998D88EDC28A4CFAAF47449E2D66A08F"/>
  </w:style>
  <w:style w:type="paragraph" w:customStyle="1" w:styleId="5CAB1EC3A2EB4599867FD9AB651D80C6">
    <w:name w:val="5CAB1EC3A2EB4599867FD9AB651D80C6"/>
  </w:style>
  <w:style w:type="paragraph" w:customStyle="1" w:styleId="51361232B7A14068958D9108EC1DCBB9">
    <w:name w:val="51361232B7A14068958D9108EC1DCBB9"/>
  </w:style>
  <w:style w:type="paragraph" w:customStyle="1" w:styleId="A5D1B50445CB4F15B5F3F942BD0A031C">
    <w:name w:val="A5D1B50445CB4F15B5F3F942BD0A031C"/>
  </w:style>
  <w:style w:type="paragraph" w:customStyle="1" w:styleId="092DC3A9EF3241D982E0363D153FF8AB">
    <w:name w:val="092DC3A9EF3241D982E0363D153FF8AB"/>
  </w:style>
  <w:style w:type="paragraph" w:customStyle="1" w:styleId="6A463296AE8A4C71AD720370271D709F">
    <w:name w:val="6A463296AE8A4C71AD720370271D709F"/>
  </w:style>
  <w:style w:type="paragraph" w:customStyle="1" w:styleId="F59F0091CABF47A6AC03C94746ABE989">
    <w:name w:val="F59F0091CABF47A6AC03C94746ABE989"/>
  </w:style>
  <w:style w:type="paragraph" w:customStyle="1" w:styleId="0C493FCBF6F1480FB493292326048B33">
    <w:name w:val="0C493FCBF6F1480FB493292326048B33"/>
  </w:style>
  <w:style w:type="paragraph" w:customStyle="1" w:styleId="85AC7F01548148EBA2AA3AE8470F0AAC">
    <w:name w:val="85AC7F01548148EBA2AA3AE8470F0AAC"/>
  </w:style>
  <w:style w:type="paragraph" w:customStyle="1" w:styleId="A11F093669B5475F9A2971057A13EB95">
    <w:name w:val="A11F093669B5475F9A2971057A13EB95"/>
  </w:style>
  <w:style w:type="paragraph" w:customStyle="1" w:styleId="4888726CCA7B44E6A2BDDE7707E41081">
    <w:name w:val="4888726CCA7B44E6A2BDDE7707E41081"/>
  </w:style>
  <w:style w:type="paragraph" w:customStyle="1" w:styleId="D2D126D33F864A0CAAAEDC7505501DC2">
    <w:name w:val="D2D126D33F864A0CAAAEDC7505501DC2"/>
  </w:style>
  <w:style w:type="paragraph" w:customStyle="1" w:styleId="DA24A3F21CA34365AE7AE417065F1607">
    <w:name w:val="DA24A3F21CA34365AE7AE417065F1607"/>
  </w:style>
  <w:style w:type="paragraph" w:customStyle="1" w:styleId="026DD61267DF4A6A93A2C5548F1F1607">
    <w:name w:val="026DD61267DF4A6A93A2C5548F1F1607"/>
  </w:style>
  <w:style w:type="paragraph" w:customStyle="1" w:styleId="E41F038717324CE69CF649F7BF6267FF">
    <w:name w:val="E41F038717324CE69CF649F7BF6267FF"/>
  </w:style>
  <w:style w:type="paragraph" w:customStyle="1" w:styleId="331C2A3C1F0546AAA5E9AD31C12EAB4E">
    <w:name w:val="331C2A3C1F0546AAA5E9AD31C12EAB4E"/>
  </w:style>
  <w:style w:type="paragraph" w:customStyle="1" w:styleId="27AAFEEBF1BA418FB736D276D08447A3">
    <w:name w:val="27AAFEEBF1BA418FB736D276D08447A3"/>
  </w:style>
  <w:style w:type="paragraph" w:customStyle="1" w:styleId="47DB8D9BEC724BB7A3EFEC58EA4E6C06">
    <w:name w:val="47DB8D9BEC724BB7A3EFEC58EA4E6C06"/>
  </w:style>
  <w:style w:type="paragraph" w:customStyle="1" w:styleId="DFFA1C16904842D3B808C83E89AB8A14">
    <w:name w:val="DFFA1C16904842D3B808C83E89AB8A14"/>
  </w:style>
  <w:style w:type="paragraph" w:customStyle="1" w:styleId="F2F2759280C04FB686F252D53F5C0E68">
    <w:name w:val="F2F2759280C04FB686F252D53F5C0E68"/>
  </w:style>
  <w:style w:type="paragraph" w:customStyle="1" w:styleId="66DC996ECB704E8B88BA6627958AA737">
    <w:name w:val="66DC996ECB704E8B88BA6627958AA737"/>
  </w:style>
  <w:style w:type="paragraph" w:customStyle="1" w:styleId="32DA1CA57B57429E9065C4369EAA8700">
    <w:name w:val="32DA1CA57B57429E9065C4369EAA8700"/>
  </w:style>
  <w:style w:type="paragraph" w:customStyle="1" w:styleId="1CE8C6669C6B4ED8AE3DF6D4897DB957">
    <w:name w:val="1CE8C6669C6B4ED8AE3DF6D4897DB957"/>
  </w:style>
  <w:style w:type="paragraph" w:customStyle="1" w:styleId="C210CA0B9AB741779A2ECEBB44502B3D">
    <w:name w:val="C210CA0B9AB741779A2ECEBB44502B3D"/>
  </w:style>
  <w:style w:type="paragraph" w:customStyle="1" w:styleId="EF08D85DCD304DA285DEC78B45E17809">
    <w:name w:val="EF08D85DCD304DA285DEC78B45E17809"/>
  </w:style>
  <w:style w:type="paragraph" w:customStyle="1" w:styleId="640345B8DA3B4F938E12BD590B29C831">
    <w:name w:val="640345B8DA3B4F938E12BD590B29C831"/>
  </w:style>
  <w:style w:type="paragraph" w:customStyle="1" w:styleId="AED7801C2BF7457C891D09977F51D7D9">
    <w:name w:val="AED7801C2BF7457C891D09977F51D7D9"/>
  </w:style>
  <w:style w:type="paragraph" w:customStyle="1" w:styleId="841CEC69547D441091E8100A3DF8CD37">
    <w:name w:val="841CEC69547D441091E8100A3DF8CD37"/>
  </w:style>
  <w:style w:type="paragraph" w:customStyle="1" w:styleId="5CA957532CF74BB784B3883587F68FE4">
    <w:name w:val="5CA957532CF74BB784B3883587F68FE4"/>
  </w:style>
  <w:style w:type="paragraph" w:customStyle="1" w:styleId="B21742A3B7C4477CBCC2EEDD23A0D77E">
    <w:name w:val="B21742A3B7C4477CBCC2EEDD23A0D77E"/>
  </w:style>
  <w:style w:type="paragraph" w:customStyle="1" w:styleId="F688CF29BD1A41D79FD6A3C7EB7E7D02">
    <w:name w:val="F688CF29BD1A41D79FD6A3C7EB7E7D02"/>
  </w:style>
  <w:style w:type="paragraph" w:customStyle="1" w:styleId="DAB618731A5B47C19C791EB2006F8435">
    <w:name w:val="DAB618731A5B47C19C791EB2006F8435"/>
  </w:style>
  <w:style w:type="paragraph" w:customStyle="1" w:styleId="90721DFDA32A43979C89ABB5755C951E">
    <w:name w:val="90721DFDA32A43979C89ABB5755C951E"/>
  </w:style>
  <w:style w:type="paragraph" w:customStyle="1" w:styleId="F8748D438EB24ACA8344F399C1DF1503">
    <w:name w:val="F8748D438EB24ACA8344F399C1DF1503"/>
  </w:style>
  <w:style w:type="paragraph" w:customStyle="1" w:styleId="774DCC01CCBC459F91248B636C8DE826">
    <w:name w:val="774DCC01CCBC459F91248B636C8DE826"/>
  </w:style>
  <w:style w:type="paragraph" w:customStyle="1" w:styleId="6DF46E896047443AB7E2E3084A6DEA23">
    <w:name w:val="6DF46E896047443AB7E2E3084A6DEA23"/>
  </w:style>
  <w:style w:type="paragraph" w:customStyle="1" w:styleId="D8640DB4A0DB411E8CEE6C177C5DAD05">
    <w:name w:val="D8640DB4A0DB411E8CEE6C177C5DAD05"/>
  </w:style>
  <w:style w:type="paragraph" w:customStyle="1" w:styleId="8DF7B69B4BD345B0A267FCCC22449E0B">
    <w:name w:val="8DF7B69B4BD345B0A267FCCC22449E0B"/>
  </w:style>
  <w:style w:type="paragraph" w:customStyle="1" w:styleId="E1431BC405174087AAC393D9FC9C2CB3">
    <w:name w:val="E1431BC405174087AAC393D9FC9C2CB3"/>
  </w:style>
  <w:style w:type="paragraph" w:customStyle="1" w:styleId="7E9FE866C3F346F581D2FC15C5EA9049">
    <w:name w:val="7E9FE866C3F346F581D2FC15C5EA9049"/>
  </w:style>
  <w:style w:type="paragraph" w:customStyle="1" w:styleId="BE9EFF2A4B674BDD94CCF730E845590F">
    <w:name w:val="BE9EFF2A4B674BDD94CCF730E845590F"/>
  </w:style>
  <w:style w:type="paragraph" w:customStyle="1" w:styleId="1297870E0D154B80A7D2EE8A4A31597C">
    <w:name w:val="1297870E0D154B80A7D2EE8A4A31597C"/>
  </w:style>
  <w:style w:type="paragraph" w:customStyle="1" w:styleId="6D7F474173034FA1BDC46F41F7CEF90E">
    <w:name w:val="6D7F474173034FA1BDC46F41F7CEF90E"/>
  </w:style>
  <w:style w:type="paragraph" w:customStyle="1" w:styleId="5FE7FDFF4C9A4B00975C287A5CCBA392">
    <w:name w:val="5FE7FDFF4C9A4B00975C287A5CCBA392"/>
  </w:style>
  <w:style w:type="paragraph" w:customStyle="1" w:styleId="D9851EA924C44DB7BE9BBC806BBDB2E1">
    <w:name w:val="D9851EA924C44DB7BE9BBC806BBDB2E1"/>
  </w:style>
  <w:style w:type="paragraph" w:customStyle="1" w:styleId="CD43F6F4F8BE4976847AFC78578BB854">
    <w:name w:val="CD43F6F4F8BE4976847AFC78578BB854"/>
  </w:style>
  <w:style w:type="paragraph" w:customStyle="1" w:styleId="73D5E7E715CD4C7192E33FD712C997B9">
    <w:name w:val="73D5E7E715CD4C7192E33FD712C997B9"/>
  </w:style>
  <w:style w:type="paragraph" w:customStyle="1" w:styleId="3770D2B7D96B445CB955BB77CD08DE3E">
    <w:name w:val="3770D2B7D96B445CB955BB77CD08DE3E"/>
  </w:style>
  <w:style w:type="paragraph" w:customStyle="1" w:styleId="0CFBDAB09E4645BAAA2CC9C8D8E9B7F4">
    <w:name w:val="0CFBDAB09E4645BAAA2CC9C8D8E9B7F4"/>
  </w:style>
  <w:style w:type="paragraph" w:customStyle="1" w:styleId="B8CB23CED65E4F25816FDCA6B864DACA">
    <w:name w:val="B8CB23CED65E4F25816FDCA6B864DACA"/>
  </w:style>
  <w:style w:type="paragraph" w:customStyle="1" w:styleId="CE234196D35A4FF285A6CAAA8FF19B8B">
    <w:name w:val="CE234196D35A4FF285A6CAAA8FF19B8B"/>
  </w:style>
  <w:style w:type="paragraph" w:customStyle="1" w:styleId="7C3CCAD0D82A418E9F3765D2F73244E1">
    <w:name w:val="7C3CCAD0D82A418E9F3765D2F73244E1"/>
  </w:style>
  <w:style w:type="paragraph" w:customStyle="1" w:styleId="1BCB67B34E6E4AC88CB1264B4DF7308A">
    <w:name w:val="1BCB67B34E6E4AC88CB1264B4DF7308A"/>
  </w:style>
  <w:style w:type="paragraph" w:customStyle="1" w:styleId="8C62ADABE85F4458AB6772F92952AACB">
    <w:name w:val="8C62ADABE85F4458AB6772F92952AACB"/>
  </w:style>
  <w:style w:type="paragraph" w:customStyle="1" w:styleId="2FBB2CC18432414C9A3072852ABA5C78">
    <w:name w:val="2FBB2CC18432414C9A3072852ABA5C78"/>
  </w:style>
  <w:style w:type="paragraph" w:customStyle="1" w:styleId="EE06479E04A54426A132C8673A98BE5C">
    <w:name w:val="EE06479E04A54426A132C8673A98BE5C"/>
  </w:style>
  <w:style w:type="paragraph" w:customStyle="1" w:styleId="F66B720EAB7A48B5AC8DF76774178A99">
    <w:name w:val="F66B720EAB7A48B5AC8DF76774178A99"/>
  </w:style>
  <w:style w:type="paragraph" w:customStyle="1" w:styleId="4DC0E44E8BE0489F90D3D91E8D7F1AC5">
    <w:name w:val="4DC0E44E8BE0489F90D3D91E8D7F1AC5"/>
  </w:style>
  <w:style w:type="paragraph" w:customStyle="1" w:styleId="26FED6426FEF41BE9BCBE530C71688F1">
    <w:name w:val="26FED6426FEF41BE9BCBE530C71688F1"/>
  </w:style>
  <w:style w:type="paragraph" w:customStyle="1" w:styleId="928B8310F27B42CD9CD13E00839ACCB8">
    <w:name w:val="928B8310F27B42CD9CD13E00839ACCB8"/>
  </w:style>
  <w:style w:type="paragraph" w:customStyle="1" w:styleId="EDFD29275C7A4F0DAF99B5E3CB3F003A">
    <w:name w:val="EDFD29275C7A4F0DAF99B5E3CB3F003A"/>
  </w:style>
  <w:style w:type="paragraph" w:customStyle="1" w:styleId="2230DBC2808E488594B51EC84E1B0C50">
    <w:name w:val="2230DBC2808E488594B51EC84E1B0C50"/>
  </w:style>
  <w:style w:type="paragraph" w:customStyle="1" w:styleId="256FAF35E9ED4BAD86C7250EFD4EFB97">
    <w:name w:val="256FAF35E9ED4BAD86C7250EFD4EFB97"/>
  </w:style>
  <w:style w:type="paragraph" w:customStyle="1" w:styleId="13089F14BB554B2AA54C5BE73FC51763">
    <w:name w:val="13089F14BB554B2AA54C5BE73FC51763"/>
  </w:style>
  <w:style w:type="paragraph" w:customStyle="1" w:styleId="5CB0356C35784017AE9BA9E635C35C67">
    <w:name w:val="5CB0356C35784017AE9BA9E635C35C67"/>
  </w:style>
  <w:style w:type="paragraph" w:customStyle="1" w:styleId="75C114A901CE44A8A080DFD2060DEA4A">
    <w:name w:val="75C114A901CE44A8A080DFD2060DEA4A"/>
  </w:style>
  <w:style w:type="paragraph" w:customStyle="1" w:styleId="2099C74DD856495880DEC3A45F10234B">
    <w:name w:val="2099C74DD856495880DEC3A45F10234B"/>
  </w:style>
  <w:style w:type="paragraph" w:customStyle="1" w:styleId="CCD78EB86F0143F09D9743C5584877FD">
    <w:name w:val="CCD78EB86F0143F09D9743C5584877FD"/>
  </w:style>
  <w:style w:type="paragraph" w:customStyle="1" w:styleId="AE18302DFC9A44E09B9358F17E4787CD">
    <w:name w:val="AE18302DFC9A44E09B9358F17E4787CD"/>
  </w:style>
  <w:style w:type="paragraph" w:customStyle="1" w:styleId="51CCF297A8E346D883CA13E8F066061C">
    <w:name w:val="51CCF297A8E346D883CA13E8F066061C"/>
  </w:style>
  <w:style w:type="paragraph" w:customStyle="1" w:styleId="60A710935DC1403980699E0D66A5686A">
    <w:name w:val="60A710935DC1403980699E0D66A5686A"/>
  </w:style>
  <w:style w:type="paragraph" w:customStyle="1" w:styleId="D60D32D39342499FA70472A6B01EAAE2">
    <w:name w:val="D60D32D39342499FA70472A6B01EAAE2"/>
  </w:style>
  <w:style w:type="paragraph" w:customStyle="1" w:styleId="1D889D06425C4F7C9D1C2DD2939856B0">
    <w:name w:val="1D889D06425C4F7C9D1C2DD2939856B0"/>
  </w:style>
  <w:style w:type="paragraph" w:customStyle="1" w:styleId="4219C76D3BCF4269963BA091F134E24D">
    <w:name w:val="4219C76D3BCF4269963BA091F134E24D"/>
  </w:style>
  <w:style w:type="paragraph" w:customStyle="1" w:styleId="AA7D2B8980D14B86BBCC9A1CD3B9B388">
    <w:name w:val="AA7D2B8980D14B86BBCC9A1CD3B9B388"/>
  </w:style>
  <w:style w:type="paragraph" w:customStyle="1" w:styleId="D34CB60F117A4597B6CE11927890CAA6">
    <w:name w:val="D34CB60F117A4597B6CE11927890CAA6"/>
  </w:style>
  <w:style w:type="paragraph" w:customStyle="1" w:styleId="B0F92AAA48DE4330A4077AABC47E7174">
    <w:name w:val="B0F92AAA48DE4330A4077AABC47E7174"/>
  </w:style>
  <w:style w:type="paragraph" w:customStyle="1" w:styleId="F2B26919EDF8494DA0A5FBA7F8D6F3DF">
    <w:name w:val="F2B26919EDF8494DA0A5FBA7F8D6F3DF"/>
  </w:style>
  <w:style w:type="paragraph" w:customStyle="1" w:styleId="CFBE9662C2744B1BB893A2D10E397B90">
    <w:name w:val="CFBE9662C2744B1BB893A2D10E397B90"/>
  </w:style>
  <w:style w:type="paragraph" w:customStyle="1" w:styleId="9EB5CEB3C10E41D499EE91740D431C29">
    <w:name w:val="9EB5CEB3C10E41D499EE91740D431C29"/>
  </w:style>
  <w:style w:type="paragraph" w:customStyle="1" w:styleId="22D35AC5BD284CCDACCA4A0EFFEC70F2">
    <w:name w:val="22D35AC5BD284CCDACCA4A0EFFEC70F2"/>
  </w:style>
  <w:style w:type="paragraph" w:customStyle="1" w:styleId="E016EF3D7B8A48C5BA731C303AED0E7B">
    <w:name w:val="E016EF3D7B8A48C5BA731C303AED0E7B"/>
  </w:style>
  <w:style w:type="paragraph" w:customStyle="1" w:styleId="C7378BD7F34F4D9FA73A665A81919A18">
    <w:name w:val="C7378BD7F34F4D9FA73A665A81919A18"/>
  </w:style>
  <w:style w:type="paragraph" w:customStyle="1" w:styleId="57524DEC7CEE4B0296CDC831DE65FE9B">
    <w:name w:val="57524DEC7CEE4B0296CDC831DE65FE9B"/>
  </w:style>
  <w:style w:type="paragraph" w:customStyle="1" w:styleId="11318CCBC3F34CF1A1D22A5D8782B675">
    <w:name w:val="11318CCBC3F34CF1A1D22A5D8782B675"/>
  </w:style>
  <w:style w:type="paragraph" w:customStyle="1" w:styleId="94F138B286294C9DBEDB5AD3A63DD89C">
    <w:name w:val="94F138B286294C9DBEDB5AD3A63DD89C"/>
  </w:style>
  <w:style w:type="paragraph" w:customStyle="1" w:styleId="EACF9A13AE0A4C31876EF88330DFF4EF">
    <w:name w:val="EACF9A13AE0A4C31876EF88330DFF4EF"/>
  </w:style>
  <w:style w:type="paragraph" w:customStyle="1" w:styleId="FABF41CA045548A6841DBC8FFAAC6B62">
    <w:name w:val="FABF41CA045548A6841DBC8FFAAC6B62"/>
  </w:style>
  <w:style w:type="paragraph" w:customStyle="1" w:styleId="1E21FA2447D1488A93405B3DA88CDC80">
    <w:name w:val="1E21FA2447D1488A93405B3DA88CDC80"/>
  </w:style>
  <w:style w:type="paragraph" w:customStyle="1" w:styleId="CF4D65AB137045B5BE8D81BFA3316096">
    <w:name w:val="CF4D65AB137045B5BE8D81BFA3316096"/>
  </w:style>
  <w:style w:type="paragraph" w:customStyle="1" w:styleId="26351E00212D4043A63322EBE1D06802">
    <w:name w:val="26351E00212D4043A63322EBE1D06802"/>
  </w:style>
  <w:style w:type="paragraph" w:customStyle="1" w:styleId="6AEC8DBB184E4A51AF2DF89B20E5A8AF">
    <w:name w:val="6AEC8DBB184E4A51AF2DF89B20E5A8AF"/>
  </w:style>
  <w:style w:type="paragraph" w:customStyle="1" w:styleId="F9EE3AAA5C0445DCA1CC9FBADA5DB997">
    <w:name w:val="F9EE3AAA5C0445DCA1CC9FBADA5DB997"/>
  </w:style>
  <w:style w:type="paragraph" w:customStyle="1" w:styleId="86336719399C48C6B7F68F82BB4CC26D">
    <w:name w:val="86336719399C48C6B7F68F82BB4CC26D"/>
  </w:style>
  <w:style w:type="paragraph" w:customStyle="1" w:styleId="D84290BD53A34D91A9C2F79D11D6D4C2">
    <w:name w:val="D84290BD53A34D91A9C2F79D11D6D4C2"/>
  </w:style>
  <w:style w:type="paragraph" w:customStyle="1" w:styleId="08EA16A62DDC4335B4DDED138B354CFD">
    <w:name w:val="08EA16A62DDC4335B4DDED138B354CFD"/>
  </w:style>
  <w:style w:type="paragraph" w:customStyle="1" w:styleId="CC5415E7CA95425DA2E8D168299F5886">
    <w:name w:val="CC5415E7CA95425DA2E8D168299F5886"/>
  </w:style>
  <w:style w:type="paragraph" w:customStyle="1" w:styleId="304EAEF740D94D419BBD54A9A23E3658">
    <w:name w:val="304EAEF740D94D419BBD54A9A23E3658"/>
  </w:style>
  <w:style w:type="paragraph" w:customStyle="1" w:styleId="D2255BA5ED1F4AE183B63D7EB83EC14F">
    <w:name w:val="D2255BA5ED1F4AE183B63D7EB83EC14F"/>
  </w:style>
  <w:style w:type="paragraph" w:customStyle="1" w:styleId="54FEB6076332472481C9BA383EBEB931">
    <w:name w:val="54FEB6076332472481C9BA383EBEB931"/>
    <w:rsid w:val="00147500"/>
  </w:style>
  <w:style w:type="paragraph" w:customStyle="1" w:styleId="153CE596583B44968B113C87ECE1989C">
    <w:name w:val="153CE596583B44968B113C87ECE1989C"/>
    <w:rsid w:val="00147500"/>
  </w:style>
  <w:style w:type="paragraph" w:customStyle="1" w:styleId="65F257AC5E4245B889AD02FCA7804439">
    <w:name w:val="65F257AC5E4245B889AD02FCA7804439"/>
    <w:rsid w:val="00147500"/>
  </w:style>
  <w:style w:type="paragraph" w:customStyle="1" w:styleId="B01B90299E884ACAA776EC6D9FFFB3A8">
    <w:name w:val="B01B90299E884ACAA776EC6D9FFFB3A8"/>
    <w:rsid w:val="00147500"/>
  </w:style>
  <w:style w:type="paragraph" w:customStyle="1" w:styleId="E5778169EA274E1FA09A0DB140978BCC">
    <w:name w:val="E5778169EA274E1FA09A0DB140978BCC"/>
    <w:rsid w:val="00147500"/>
  </w:style>
  <w:style w:type="paragraph" w:customStyle="1" w:styleId="92AEBEC8C65E42E3BFB28A354AD0A15E">
    <w:name w:val="92AEBEC8C65E42E3BFB28A354AD0A15E"/>
    <w:rsid w:val="00147500"/>
  </w:style>
  <w:style w:type="paragraph" w:customStyle="1" w:styleId="E6D5C011D62E4D21BBBD00AF6BED03FA">
    <w:name w:val="E6D5C011D62E4D21BBBD00AF6BED03FA"/>
    <w:rsid w:val="00147500"/>
  </w:style>
  <w:style w:type="paragraph" w:customStyle="1" w:styleId="55728B25CB2B4461AA49E3E1FFA70A42">
    <w:name w:val="55728B25CB2B4461AA49E3E1FFA70A42"/>
    <w:rsid w:val="00147500"/>
  </w:style>
  <w:style w:type="paragraph" w:customStyle="1" w:styleId="70C96FCD7FD84E0289471FFB4605E4B0">
    <w:name w:val="70C96FCD7FD84E0289471FFB4605E4B0"/>
    <w:rsid w:val="00147500"/>
  </w:style>
  <w:style w:type="paragraph" w:customStyle="1" w:styleId="4B09316D67C54B8F9E4F13EB877B148E">
    <w:name w:val="4B09316D67C54B8F9E4F13EB877B148E"/>
    <w:rsid w:val="00147500"/>
  </w:style>
  <w:style w:type="paragraph" w:customStyle="1" w:styleId="63087B7307C546EFAFBFB6CB84015E47">
    <w:name w:val="63087B7307C546EFAFBFB6CB84015E47"/>
    <w:rsid w:val="00147500"/>
  </w:style>
  <w:style w:type="paragraph" w:customStyle="1" w:styleId="19C985C038EC4A46A3CA042EEAC09E39">
    <w:name w:val="19C985C038EC4A46A3CA042EEAC09E39"/>
    <w:rsid w:val="00147500"/>
  </w:style>
  <w:style w:type="paragraph" w:customStyle="1" w:styleId="64C698A950354CCCA2FF9E335965D3A8">
    <w:name w:val="64C698A950354CCCA2FF9E335965D3A8"/>
    <w:rsid w:val="00147500"/>
  </w:style>
  <w:style w:type="paragraph" w:customStyle="1" w:styleId="A817D90676374E31A12E76C31F504C80">
    <w:name w:val="A817D90676374E31A12E76C31F504C80"/>
    <w:rsid w:val="00147500"/>
  </w:style>
  <w:style w:type="paragraph" w:customStyle="1" w:styleId="2F727B8D67174BABA87CC2B8103E11CA">
    <w:name w:val="2F727B8D67174BABA87CC2B8103E11CA"/>
    <w:rsid w:val="00147500"/>
  </w:style>
  <w:style w:type="paragraph" w:customStyle="1" w:styleId="0356D6C6E6D741E2B83EDE2E3FA0CAB4">
    <w:name w:val="0356D6C6E6D741E2B83EDE2E3FA0CAB4"/>
    <w:rsid w:val="00147500"/>
  </w:style>
  <w:style w:type="paragraph" w:customStyle="1" w:styleId="EB9DD7B7DA4F4449A609010F75BCD3B4">
    <w:name w:val="EB9DD7B7DA4F4449A609010F75BCD3B4"/>
    <w:rsid w:val="00916D68"/>
  </w:style>
  <w:style w:type="paragraph" w:customStyle="1" w:styleId="8E80A83D701148B9ADF3C33C8F62B315">
    <w:name w:val="8E80A83D701148B9ADF3C33C8F62B315"/>
    <w:rsid w:val="00916D68"/>
  </w:style>
  <w:style w:type="paragraph" w:customStyle="1" w:styleId="9B11F9671DE24B0687985C8BE566B210">
    <w:name w:val="9B11F9671DE24B0687985C8BE566B210"/>
    <w:rsid w:val="00916D68"/>
  </w:style>
  <w:style w:type="paragraph" w:customStyle="1" w:styleId="5D0A683D2A364CDC8E4450E36C020DF3">
    <w:name w:val="5D0A683D2A364CDC8E4450E36C020DF3"/>
    <w:rsid w:val="00916D68"/>
  </w:style>
  <w:style w:type="paragraph" w:customStyle="1" w:styleId="6A3B5847471546B1964C747BA7FF68D4">
    <w:name w:val="6A3B5847471546B1964C747BA7FF68D4"/>
    <w:rsid w:val="00916D68"/>
  </w:style>
  <w:style w:type="paragraph" w:customStyle="1" w:styleId="AA1CC68A8D384AD0B1C5A1FBAB1B7FE4">
    <w:name w:val="AA1CC68A8D384AD0B1C5A1FBAB1B7FE4"/>
    <w:rsid w:val="00916D68"/>
  </w:style>
  <w:style w:type="paragraph" w:customStyle="1" w:styleId="91751793E55E4EDA82094A5787A3D9D2">
    <w:name w:val="91751793E55E4EDA82094A5787A3D9D2"/>
    <w:rsid w:val="00916D68"/>
  </w:style>
  <w:style w:type="paragraph" w:customStyle="1" w:styleId="45557A57A8BB44B9A558A5C41A3A8FBD">
    <w:name w:val="45557A57A8BB44B9A558A5C41A3A8FBD"/>
    <w:rsid w:val="00916D68"/>
  </w:style>
  <w:style w:type="paragraph" w:customStyle="1" w:styleId="C8F0261AB5664E2F881D787DE863F6CE">
    <w:name w:val="C8F0261AB5664E2F881D787DE863F6CE"/>
    <w:rsid w:val="00916D68"/>
  </w:style>
  <w:style w:type="paragraph" w:customStyle="1" w:styleId="EDEA1F9741854004A3D43C6B352BB8ED">
    <w:name w:val="EDEA1F9741854004A3D43C6B352BB8ED"/>
    <w:rsid w:val="00916D68"/>
  </w:style>
  <w:style w:type="paragraph" w:customStyle="1" w:styleId="701F766FDE0F4A249D3C2EBFFB5CCB9B">
    <w:name w:val="701F766FDE0F4A249D3C2EBFFB5CCB9B"/>
    <w:rsid w:val="00916D68"/>
  </w:style>
  <w:style w:type="paragraph" w:customStyle="1" w:styleId="32F1D55EEC284317B89777CED0CA6BE1">
    <w:name w:val="32F1D55EEC284317B89777CED0CA6BE1"/>
    <w:rsid w:val="00916D68"/>
  </w:style>
  <w:style w:type="paragraph" w:customStyle="1" w:styleId="980CA67AA7E940FCACE33786BC1A36EA">
    <w:name w:val="980CA67AA7E940FCACE33786BC1A36EA"/>
    <w:rsid w:val="00916D68"/>
  </w:style>
  <w:style w:type="paragraph" w:customStyle="1" w:styleId="CE48F9AC6B324BF4A34747EED5849AC9">
    <w:name w:val="CE48F9AC6B324BF4A34747EED5849AC9"/>
    <w:rsid w:val="00916D68"/>
  </w:style>
  <w:style w:type="paragraph" w:customStyle="1" w:styleId="4009108AA349418CAFD0C238FB855459">
    <w:name w:val="4009108AA349418CAFD0C238FB855459"/>
    <w:rsid w:val="00916D68"/>
  </w:style>
  <w:style w:type="paragraph" w:customStyle="1" w:styleId="84E8A9E173B744599AED1485CE63B477">
    <w:name w:val="84E8A9E173B744599AED1485CE63B477"/>
    <w:rsid w:val="00916D68"/>
  </w:style>
  <w:style w:type="paragraph" w:customStyle="1" w:styleId="CAEB572AB954431D95A98F16162D1779">
    <w:name w:val="CAEB572AB954431D95A98F16162D1779"/>
    <w:rsid w:val="00741A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692b31-f5ad-44b2-9cd2-9f87c3c6575c">
      <Terms xmlns="http://schemas.microsoft.com/office/infopath/2007/PartnerControls"/>
    </lcf76f155ced4ddcb4097134ff3c332f>
    <TaxCatchAll xmlns="191f5c90-dbcf-433c-9ac5-7afa090c4cd9" xsi:nil="true"/>
    <_dlc_DocId xmlns="191f5c90-dbcf-433c-9ac5-7afa090c4cd9">XQKD7TSDWF3Z-646028421-14061</_dlc_DocId>
    <_dlc_DocIdUrl xmlns="191f5c90-dbcf-433c-9ac5-7afa090c4cd9">
      <Url>https://westcountryriverstrust.sharepoint.com/sites/Finance_Team/_layouts/15/DocIdRedir.aspx?ID=XQKD7TSDWF3Z-646028421-14061</Url>
      <Description>XQKD7TSDWF3Z-646028421-14061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432AC8D171824BB55E3510BB9FF1E2" ma:contentTypeVersion="14" ma:contentTypeDescription="Create a new document." ma:contentTypeScope="" ma:versionID="0b37396bacda72787dd5517fdbe2df43">
  <xsd:schema xmlns:xsd="http://www.w3.org/2001/XMLSchema" xmlns:xs="http://www.w3.org/2001/XMLSchema" xmlns:p="http://schemas.microsoft.com/office/2006/metadata/properties" xmlns:ns2="191f5c90-dbcf-433c-9ac5-7afa090c4cd9" xmlns:ns3="bd692b31-f5ad-44b2-9cd2-9f87c3c6575c" targetNamespace="http://schemas.microsoft.com/office/2006/metadata/properties" ma:root="true" ma:fieldsID="d8bdf7e5dcc0683f2ef86901421c0225" ns2:_="" ns3:_="">
    <xsd:import namespace="191f5c90-dbcf-433c-9ac5-7afa090c4cd9"/>
    <xsd:import namespace="bd692b31-f5ad-44b2-9cd2-9f87c3c6575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f5c90-dbcf-433c-9ac5-7afa090c4c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35bafa5-eb77-4b1f-818d-379479206af9}" ma:internalName="TaxCatchAll" ma:showField="CatchAllData" ma:web="191f5c90-dbcf-433c-9ac5-7afa090c4c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d692b31-f5ad-44b2-9cd2-9f87c3c657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e48bca9-0f57-4b2f-82da-da648955d60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40EDC4B-04E1-422F-8088-464AE0E26AD2}">
  <ds:schemaRefs>
    <ds:schemaRef ds:uri="http://schemas.microsoft.com/sharepoint/v3/contenttype/forms"/>
  </ds:schemaRefs>
</ds:datastoreItem>
</file>

<file path=customXml/itemProps2.xml><?xml version="1.0" encoding="utf-8"?>
<ds:datastoreItem xmlns:ds="http://schemas.openxmlformats.org/officeDocument/2006/customXml" ds:itemID="{E5650B71-D0FB-4619-8586-771F947DD421}">
  <ds:schemaRefs>
    <ds:schemaRef ds:uri="http://schemas.microsoft.com/office/2006/metadata/properties"/>
    <ds:schemaRef ds:uri="http://schemas.microsoft.com/office/infopath/2007/PartnerControls"/>
    <ds:schemaRef ds:uri="03cd6787-3805-475d-9c73-8f7f0d608ddd"/>
    <ds:schemaRef ds:uri="a0b7b139-26bd-4bec-9033-2b3f4096b9e4"/>
  </ds:schemaRefs>
</ds:datastoreItem>
</file>

<file path=customXml/itemProps3.xml><?xml version="1.0" encoding="utf-8"?>
<ds:datastoreItem xmlns:ds="http://schemas.openxmlformats.org/officeDocument/2006/customXml" ds:itemID="{2543D77F-53FD-40F3-BF3E-E3741CC1FE00}"/>
</file>

<file path=customXml/itemProps4.xml><?xml version="1.0" encoding="utf-8"?>
<ds:datastoreItem xmlns:ds="http://schemas.openxmlformats.org/officeDocument/2006/customXml" ds:itemID="{65014425-C7F1-4947-9B05-82E2335CFDFE}"/>
</file>

<file path=docProps/app.xml><?xml version="1.0" encoding="utf-8"?>
<Properties xmlns="http://schemas.openxmlformats.org/officeDocument/2006/extended-properties" xmlns:vt="http://schemas.openxmlformats.org/officeDocument/2006/docPropsVTypes">
  <Template>NEC4%20ECSC%20Contract</Template>
  <TotalTime>13</TotalTime>
  <Pages>15</Pages>
  <Words>2217</Words>
  <Characters>12638</Characters>
  <Application>Microsoft Office Word</Application>
  <DocSecurity>0</DocSecurity>
  <Lines>105</Lines>
  <Paragraphs>29</Paragraphs>
  <ScaleCrop>false</ScaleCrop>
  <Company/>
  <LinksUpToDate>false</LinksUpToDate>
  <CharactersWithSpaces>14826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Kerensa L’Arbalestier</dc:creator>
  <cp:lastModifiedBy>Kerensa L’Arbalestier</cp:lastModifiedBy>
  <cp:revision>16</cp:revision>
  <dcterms:created xsi:type="dcterms:W3CDTF">2026-07-01T08:47:00Z</dcterms:created>
  <dcterms:modified xsi:type="dcterms:W3CDTF">2026-07-03T10:29:00Z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0x0101003B432AC8D171824BB55E3510BB9FF1E2</vt:lpwstr>
  </property>
  <property fmtid="{D5CDD505-2E9C-101B-9397-08002B2CF9AE}" pid="3" name="_dlc_DocIdItemGuid">
    <vt:lpwstr>455ebef2-856c-45d3-8581-cfce1adda9c2</vt:lpwstr>
  </property>
  <property fmtid="{D5CDD505-2E9C-101B-9397-08002B2CF9AE}" pid="4" name="MediaServiceImageTags">
    <vt:lpwstr/>
  </property>
</Properties>
</file>